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C8D" w:rsidRPr="00CE7F70" w:rsidRDefault="00966C8D" w:rsidP="00CE7F70">
      <w:pPr>
        <w:pStyle w:val="Title"/>
        <w:spacing w:line="240" w:lineRule="auto"/>
        <w:rPr>
          <w:rFonts w:eastAsia="MS Mincho"/>
          <w:szCs w:val="24"/>
          <w:lang w:eastAsia="ja-JP"/>
        </w:rPr>
      </w:pPr>
      <w:r w:rsidRPr="00CE7F70">
        <w:rPr>
          <w:rFonts w:eastAsia="MS Mincho"/>
          <w:szCs w:val="24"/>
          <w:lang w:eastAsia="ja-JP"/>
        </w:rPr>
        <w:t>Using Clouds for Technical Computing</w:t>
      </w:r>
    </w:p>
    <w:p w:rsidR="00CE7F70" w:rsidRPr="00CE7F70" w:rsidRDefault="00CE7F70" w:rsidP="00CE7F70">
      <w:pPr>
        <w:spacing w:after="0" w:line="240" w:lineRule="auto"/>
        <w:jc w:val="center"/>
        <w:rPr>
          <w:rFonts w:eastAsia="MS Mincho"/>
          <w:szCs w:val="24"/>
          <w:lang w:eastAsia="ja-JP"/>
        </w:rPr>
      </w:pPr>
      <w:r w:rsidRPr="00CE7F70">
        <w:rPr>
          <w:rFonts w:eastAsia="MS Mincho"/>
          <w:szCs w:val="24"/>
          <w:lang w:eastAsia="ja-JP"/>
        </w:rPr>
        <w:t>Geoffrey F</w:t>
      </w:r>
      <w:r>
        <w:rPr>
          <w:rFonts w:eastAsia="MS Mincho"/>
          <w:szCs w:val="24"/>
          <w:lang w:eastAsia="ja-JP"/>
        </w:rPr>
        <w:t>OX</w:t>
      </w:r>
      <w:r w:rsidR="00D43187">
        <w:rPr>
          <w:rFonts w:eastAsia="MS Mincho"/>
          <w:szCs w:val="24"/>
          <w:lang w:eastAsia="ja-JP"/>
        </w:rPr>
        <w:t xml:space="preserve"> </w:t>
      </w:r>
      <w:r w:rsidRPr="00CE7F70">
        <w:rPr>
          <w:rFonts w:eastAsia="MS Mincho"/>
          <w:szCs w:val="24"/>
          <w:vertAlign w:val="superscript"/>
          <w:lang w:eastAsia="ja-JP"/>
        </w:rPr>
        <w:t>a</w:t>
      </w:r>
      <w:r w:rsidRPr="00CE7F70">
        <w:rPr>
          <w:rFonts w:eastAsia="MS Mincho"/>
          <w:szCs w:val="24"/>
          <w:lang w:eastAsia="ja-JP"/>
        </w:rPr>
        <w:t xml:space="preserve"> and Dennis GANNON</w:t>
      </w:r>
      <w:r w:rsidR="00D43187">
        <w:rPr>
          <w:rFonts w:eastAsia="MS Mincho"/>
          <w:szCs w:val="24"/>
          <w:lang w:eastAsia="ja-JP"/>
        </w:rPr>
        <w:t xml:space="preserve"> </w:t>
      </w:r>
      <w:r w:rsidRPr="00CE7F70">
        <w:rPr>
          <w:rFonts w:eastAsia="MS Mincho"/>
          <w:szCs w:val="24"/>
          <w:vertAlign w:val="superscript"/>
          <w:lang w:eastAsia="ja-JP"/>
        </w:rPr>
        <w:t>b</w:t>
      </w:r>
    </w:p>
    <w:p w:rsidR="00CE7F70" w:rsidRPr="00CE7F70" w:rsidRDefault="00CE7F70" w:rsidP="00CE7F70">
      <w:pPr>
        <w:pStyle w:val="Affiliation"/>
        <w:spacing w:after="0" w:line="240" w:lineRule="auto"/>
        <w:rPr>
          <w:rFonts w:eastAsia="MS Mincho"/>
          <w:i w:val="0"/>
          <w:szCs w:val="24"/>
          <w:lang w:eastAsia="ja-JP"/>
        </w:rPr>
      </w:pPr>
      <w:r w:rsidRPr="00CE7F70">
        <w:rPr>
          <w:rFonts w:eastAsia="MS Mincho"/>
          <w:szCs w:val="24"/>
          <w:vertAlign w:val="superscript"/>
          <w:lang w:eastAsia="ja-JP"/>
        </w:rPr>
        <w:t>a</w:t>
      </w:r>
      <w:r w:rsidRPr="00CE7F70">
        <w:rPr>
          <w:rFonts w:eastAsia="MS Mincho"/>
          <w:sz w:val="8"/>
          <w:szCs w:val="8"/>
          <w:lang w:eastAsia="ja-JP"/>
        </w:rPr>
        <w:t xml:space="preserve"> </w:t>
      </w:r>
      <w:r w:rsidRPr="00CE7F70">
        <w:rPr>
          <w:rFonts w:eastAsia="MS Mincho"/>
          <w:szCs w:val="24"/>
          <w:lang w:eastAsia="ja-JP"/>
        </w:rPr>
        <w:t>School of Informatics and Computing, Indiana University, Bloomington IN</w:t>
      </w:r>
    </w:p>
    <w:p w:rsidR="00CE7F70" w:rsidRPr="00CE7F70" w:rsidRDefault="00CE7F70" w:rsidP="00CE7F70">
      <w:pPr>
        <w:spacing w:after="0" w:line="240" w:lineRule="auto"/>
        <w:jc w:val="center"/>
        <w:rPr>
          <w:rFonts w:eastAsia="MS Mincho"/>
          <w:i/>
          <w:szCs w:val="24"/>
          <w:lang w:eastAsia="ja-JP"/>
        </w:rPr>
      </w:pPr>
      <w:r w:rsidRPr="00CE7F70">
        <w:rPr>
          <w:rFonts w:eastAsia="MS Mincho"/>
          <w:szCs w:val="24"/>
          <w:vertAlign w:val="superscript"/>
          <w:lang w:eastAsia="ja-JP"/>
        </w:rPr>
        <w:t>b</w:t>
      </w:r>
      <w:r w:rsidRPr="00CE7F70">
        <w:rPr>
          <w:rFonts w:eastAsia="MS Mincho"/>
          <w:i/>
          <w:sz w:val="8"/>
          <w:szCs w:val="8"/>
          <w:lang w:eastAsia="ja-JP"/>
        </w:rPr>
        <w:t xml:space="preserve"> </w:t>
      </w:r>
      <w:r w:rsidRPr="00CE7F70">
        <w:rPr>
          <w:rFonts w:eastAsia="MS Mincho"/>
          <w:i/>
          <w:szCs w:val="24"/>
          <w:lang w:eastAsia="ja-JP"/>
        </w:rPr>
        <w:t>Microsoft Research Redmond WA</w:t>
      </w:r>
    </w:p>
    <w:p w:rsidR="00CE7F70" w:rsidRDefault="00CE7F70" w:rsidP="00CE7F70">
      <w:pPr>
        <w:pStyle w:val="Abstract"/>
      </w:pPr>
      <w:r>
        <w:rPr>
          <w:b/>
        </w:rPr>
        <w:t>Abstract.</w:t>
      </w:r>
      <w:r>
        <w:t xml:space="preserve"> </w:t>
      </w:r>
      <w:r w:rsidRPr="00CE7F70">
        <w:t>We discuss the use of cloud computing in technical (scientific) applications and identify characteristics such as loosely-coupled and data-intensive that lead to good performance. We give both general principles and several examples with an emphasis on use of the Azure cloud.</w:t>
      </w:r>
    </w:p>
    <w:p w:rsidR="00CE7F70" w:rsidRDefault="00CE7F70" w:rsidP="00CE7F70">
      <w:pPr>
        <w:pStyle w:val="Keywords"/>
      </w:pPr>
      <w:r>
        <w:rPr>
          <w:b/>
        </w:rPr>
        <w:t>Keywords.</w:t>
      </w:r>
      <w:r>
        <w:t xml:space="preserve"> </w:t>
      </w:r>
      <w:r w:rsidRPr="00CE7F70">
        <w:t>Clouds, HPC, Programming Models, Applications, Azure</w:t>
      </w:r>
    </w:p>
    <w:p w:rsidR="00CE7F70" w:rsidRDefault="00CE7F70" w:rsidP="00CE7F70">
      <w:pPr>
        <w:pStyle w:val="HeadingUnn1"/>
      </w:pPr>
      <w:r>
        <w:t>Introduction</w:t>
      </w:r>
    </w:p>
    <w:p w:rsidR="00C60F5C" w:rsidRPr="00CE7F70" w:rsidRDefault="00C60F5C" w:rsidP="00CE7F70">
      <w:pPr>
        <w:pStyle w:val="NoindentNormal"/>
        <w:spacing w:after="0" w:line="240" w:lineRule="auto"/>
        <w:jc w:val="both"/>
        <w:rPr>
          <w:rFonts w:eastAsia="MS Mincho"/>
          <w:szCs w:val="24"/>
          <w:lang w:eastAsia="ja-JP"/>
        </w:rPr>
      </w:pPr>
      <w:r w:rsidRPr="00CE7F70">
        <w:rPr>
          <w:rFonts w:eastAsia="MS Mincho"/>
          <w:szCs w:val="24"/>
          <w:lang w:eastAsia="ja-JP"/>
        </w:rPr>
        <w:t>In the past five years cloud computing has emerged as an alternative platform</w:t>
      </w:r>
      <w:r w:rsidR="001D6767" w:rsidRPr="00CE7F70">
        <w:rPr>
          <w:rFonts w:eastAsia="MS Mincho"/>
          <w:szCs w:val="24"/>
          <w:lang w:eastAsia="ja-JP"/>
        </w:rPr>
        <w:t xml:space="preserve"> for high performance computing</w:t>
      </w:r>
      <w:r w:rsidRPr="00CE7F70">
        <w:rPr>
          <w:rFonts w:eastAsia="MS Mincho"/>
          <w:szCs w:val="24"/>
          <w:lang w:eastAsia="ja-JP"/>
        </w:rPr>
        <w:t xml:space="preserve"> </w:t>
      </w:r>
      <w:r w:rsidRPr="00CE7F70">
        <w:rPr>
          <w:rFonts w:eastAsia="MS Mincho"/>
          <w:szCs w:val="24"/>
          <w:lang w:eastAsia="ja-JP"/>
        </w:rPr>
        <w:fldChar w:fldCharType="begin">
          <w:fldData xml:space="preserve">PEVuZE5vdGU+PENpdGU+PEF1dGhvcj5EZW5uaXMgR2Fubm9uPC9BdXRob3I+PFJlY051bT40OTk1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==
</w:fldData>
        </w:fldChar>
      </w:r>
      <w:r w:rsidRPr="00CE7F70">
        <w:rPr>
          <w:rFonts w:eastAsia="MS Mincho"/>
          <w:szCs w:val="24"/>
          <w:lang w:eastAsia="ja-JP"/>
        </w:rPr>
        <w:instrText xml:space="preserve"> ADDIN EN.CITE </w:instrText>
      </w:r>
      <w:r w:rsidRPr="00CE7F70">
        <w:rPr>
          <w:rFonts w:eastAsia="MS Mincho"/>
          <w:szCs w:val="24"/>
          <w:lang w:eastAsia="ja-JP"/>
        </w:rPr>
        <w:fldChar w:fldCharType="begin">
          <w:fldData xml:space="preserve">PEVuZE5vdGU+PENpdGU+PEF1dGhvcj5EZW5uaXMgR2Fubm9uPC9BdXRob3I+PFJlY051bT40OTk1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==
</w:fldData>
        </w:fldChar>
      </w:r>
      <w:r w:rsidRPr="00CE7F70">
        <w:rPr>
          <w:rFonts w:eastAsia="MS Mincho"/>
          <w:szCs w:val="24"/>
          <w:lang w:eastAsia="ja-JP"/>
        </w:rPr>
        <w:instrText xml:space="preserve"> ADDIN EN.CITE.DATA </w:instrText>
      </w:r>
      <w:r w:rsidRPr="00CE7F70">
        <w:rPr>
          <w:rFonts w:eastAsia="MS Mincho"/>
          <w:szCs w:val="24"/>
          <w:lang w:eastAsia="ja-JP"/>
        </w:rPr>
      </w:r>
      <w:r w:rsidRPr="00CE7F70">
        <w:rPr>
          <w:rFonts w:eastAsia="MS Mincho"/>
          <w:szCs w:val="24"/>
          <w:lang w:eastAsia="ja-JP"/>
        </w:rPr>
        <w:fldChar w:fldCharType="end"/>
      </w:r>
      <w:r w:rsidRPr="00CE7F70">
        <w:rPr>
          <w:rFonts w:eastAsia="MS Mincho"/>
          <w:szCs w:val="24"/>
          <w:lang w:eastAsia="ja-JP"/>
        </w:rPr>
      </w:r>
      <w:r w:rsidRPr="00CE7F70">
        <w:rPr>
          <w:rFonts w:eastAsia="MS Mincho"/>
          <w:szCs w:val="24"/>
          <w:lang w:eastAsia="ja-JP"/>
        </w:rPr>
        <w:fldChar w:fldCharType="separate"/>
      </w:r>
      <w:r w:rsidRPr="00CE7F70">
        <w:rPr>
          <w:rFonts w:eastAsia="MS Mincho"/>
          <w:szCs w:val="24"/>
          <w:lang w:eastAsia="ja-JP"/>
        </w:rPr>
        <w:t>[</w:t>
      </w:r>
      <w:hyperlink w:anchor="_ENREF_1" w:tooltip="Dennis Gannon,  #4995" w:history="1">
        <w:r w:rsidR="00E0657B" w:rsidRPr="00CE7F70">
          <w:rPr>
            <w:rFonts w:eastAsia="MS Mincho"/>
            <w:szCs w:val="24"/>
            <w:lang w:eastAsia="ja-JP"/>
          </w:rPr>
          <w:t>1-8</w:t>
        </w:r>
      </w:hyperlink>
      <w:r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Unfortunately, there is still confusion about the cloud model and its advantages and disadvantages over tradition supercomputing based problem solving methods. In this paper we characterize the ways in which cloud computing can be used productively in scientific and technical applications.   As we shall see there is a large set of application that can run on a cloud and a supercomputer equally well.  There are also applications that are better suited to the cloud and there are applications where a cloud is a very poor replacement for a supercomputer.  Our goal is to illustrate where cloud computing can complement the capabilities of a contemporary massively parallel supercomputer.  </w:t>
      </w:r>
    </w:p>
    <w:p w:rsidR="00C60F5C" w:rsidRPr="00B82D05" w:rsidRDefault="00C60F5C" w:rsidP="00B82D05">
      <w:pPr>
        <w:pStyle w:val="Heading1"/>
      </w:pPr>
      <w:r w:rsidRPr="00B82D05">
        <w:t>Defining the Cloud.</w:t>
      </w:r>
    </w:p>
    <w:p w:rsidR="00C60F5C" w:rsidRPr="00CE7F70" w:rsidRDefault="00C60F5C" w:rsidP="00CE7F70">
      <w:pPr>
        <w:spacing w:after="0" w:line="240" w:lineRule="auto"/>
        <w:jc w:val="both"/>
        <w:rPr>
          <w:rFonts w:eastAsia="MS Mincho"/>
          <w:szCs w:val="24"/>
          <w:lang w:eastAsia="ja-JP"/>
        </w:rPr>
      </w:pPr>
      <w:r w:rsidRPr="00CE7F70">
        <w:rPr>
          <w:rFonts w:eastAsia="MS Mincho"/>
          <w:szCs w:val="24"/>
          <w:lang w:eastAsia="ja-JP"/>
        </w:rPr>
        <w:t>It would not be a huge exaggeration to say that the number of different definitions of cloud computing greatly exceeds the number of actual physical realizations of the key concepts.    Consequently, if we wish to provide a characterization of what works “in the cloud”,</w:t>
      </w:r>
      <w:r w:rsidR="006002B7" w:rsidRPr="00CE7F70">
        <w:rPr>
          <w:rFonts w:eastAsia="MS Mincho"/>
          <w:szCs w:val="24"/>
          <w:lang w:eastAsia="ja-JP"/>
        </w:rPr>
        <w:t xml:space="preserve"> we need a grounding definition</w:t>
      </w:r>
      <w:r w:rsidRPr="00CE7F70">
        <w:rPr>
          <w:rFonts w:eastAsia="MS Mincho"/>
          <w:szCs w:val="24"/>
          <w:lang w:eastAsia="ja-JP"/>
        </w:rPr>
        <w:t xml:space="preserve"> and we shall start with one that most accurately describes the commercial public clouds from Microsoft, Amazon and Google.    These public clouds consist of one or more large data centers with the following architectural characteristics</w:t>
      </w:r>
    </w:p>
    <w:p w:rsidR="00C60F5C" w:rsidRPr="00CE7F70" w:rsidRDefault="00C60F5C" w:rsidP="00CE7F70">
      <w:pPr>
        <w:pStyle w:val="Listbul"/>
        <w:numPr>
          <w:ilvl w:val="0"/>
          <w:numId w:val="9"/>
        </w:numPr>
        <w:spacing w:before="120" w:after="0" w:line="240" w:lineRule="auto"/>
        <w:jc w:val="both"/>
        <w:rPr>
          <w:rFonts w:eastAsia="MS Mincho"/>
          <w:szCs w:val="24"/>
          <w:lang w:eastAsia="ja-JP"/>
        </w:rPr>
      </w:pPr>
      <w:r w:rsidRPr="00CE7F70">
        <w:rPr>
          <w:rFonts w:eastAsia="MS Mincho"/>
          <w:szCs w:val="24"/>
          <w:lang w:eastAsia="ja-JP"/>
        </w:rPr>
        <w:t xml:space="preserve">The data center is composed of containers of racks of basic servers.   The total number of servers in one data center is between 10,000 and a million.   Each server has 8 or more </w:t>
      </w:r>
      <w:r w:rsidR="006002B7" w:rsidRPr="00CE7F70">
        <w:rPr>
          <w:rFonts w:eastAsia="MS Mincho"/>
          <w:szCs w:val="24"/>
          <w:lang w:eastAsia="ja-JP"/>
        </w:rPr>
        <w:t>CPU</w:t>
      </w:r>
      <w:r w:rsidRPr="00CE7F70">
        <w:rPr>
          <w:rFonts w:eastAsia="MS Mincho"/>
          <w:szCs w:val="24"/>
          <w:lang w:eastAsia="ja-JP"/>
        </w:rPr>
        <w:t xml:space="preserve"> cores and a 64GB of shared memory and one or more terabyte local disk drives.  </w:t>
      </w:r>
      <w:r w:rsidR="0039361D" w:rsidRPr="00CE7F70">
        <w:rPr>
          <w:rFonts w:eastAsia="MS Mincho"/>
          <w:szCs w:val="24"/>
          <w:lang w:eastAsia="ja-JP"/>
        </w:rPr>
        <w:t>GP</w:t>
      </w:r>
      <w:r w:rsidRPr="00CE7F70">
        <w:rPr>
          <w:rFonts w:eastAsia="MS Mincho"/>
          <w:szCs w:val="24"/>
          <w:lang w:eastAsia="ja-JP"/>
        </w:rPr>
        <w:t>GPUs or other accelerators are not common.</w:t>
      </w:r>
    </w:p>
    <w:p w:rsidR="00C60F5C" w:rsidRPr="00CE7F70" w:rsidRDefault="00C60F5C" w:rsidP="00CE7F70">
      <w:pPr>
        <w:pStyle w:val="Listbul"/>
        <w:numPr>
          <w:ilvl w:val="0"/>
          <w:numId w:val="9"/>
        </w:numPr>
        <w:spacing w:before="120" w:after="0" w:line="240" w:lineRule="auto"/>
        <w:jc w:val="both"/>
        <w:rPr>
          <w:rFonts w:eastAsia="MS Mincho"/>
          <w:szCs w:val="24"/>
          <w:lang w:eastAsia="ja-JP"/>
        </w:rPr>
      </w:pPr>
      <w:r w:rsidRPr="00CE7F70">
        <w:rPr>
          <w:rFonts w:eastAsia="MS Mincho"/>
          <w:szCs w:val="24"/>
          <w:lang w:eastAsia="ja-JP"/>
        </w:rPr>
        <w:lastRenderedPageBreak/>
        <w:t>There is a network that allows messages to be routed between any two servers, but the bisection bandwidth of the network is very low and the network protocols implement the full TCP/IP stack at a sufficient enough level so that every server can be a full Internet host.  This is an important point of distinction between a cloud data center and a supercomputer.   Data center networks optimize traffic between users on the Internet and the servers in the cloud.   This is very different from supercomputer networks which are optimized to minimize interprocessor latency and maximize bisection bandwidth.  Application data communications on a supercomputer generally take place over specialized physical and data link layers of the network and interoperation with the Internet is usually very limited.</w:t>
      </w:r>
    </w:p>
    <w:p w:rsidR="00C60F5C" w:rsidRPr="00CE7F70" w:rsidRDefault="00C60F5C" w:rsidP="00CE7F70">
      <w:pPr>
        <w:pStyle w:val="Listbul"/>
        <w:numPr>
          <w:ilvl w:val="0"/>
          <w:numId w:val="9"/>
        </w:numPr>
        <w:spacing w:before="120" w:after="0" w:line="240" w:lineRule="auto"/>
        <w:jc w:val="both"/>
        <w:rPr>
          <w:rFonts w:eastAsia="MS Mincho"/>
          <w:szCs w:val="24"/>
          <w:lang w:eastAsia="ja-JP"/>
        </w:rPr>
      </w:pPr>
      <w:r w:rsidRPr="00CE7F70">
        <w:rPr>
          <w:rFonts w:eastAsia="MS Mincho"/>
          <w:szCs w:val="24"/>
          <w:lang w:eastAsia="ja-JP"/>
        </w:rPr>
        <w:t xml:space="preserve">Each server in the data center is host to one or more virtual machines and the cloud runs a “fabric controller” which schedules and manages large sets of VMs across the servers.  This fabric controller is the operating system for the data center. Using a VM as the basic unit of scheduling means that an application running on the data center consists of one or more complete VM instances that implement a web service.   This means that each VM instance can contain its own specific software library versions and internal application such as databases and web servers.   This greatly simplifies the required data center software stack, but it also means that the basic unit of scheduling involves the deployment of one or more entire operating systems.  This activity is much slower than installing and starting an application on a running OS.   Most large scale cloud services are intended to run 24x7, so this long start-up time is negligible.   Also the fabric controller is designed to manage and deal with faults.   When a VM fails the fabric controller can automatically restart it on another server.   On the downside, running a “batch” application on a large number of servers can be very inefficient because of the long time it may take to deploy all the needed VMs.  </w:t>
      </w:r>
    </w:p>
    <w:p w:rsidR="00C60F5C" w:rsidRPr="00CE7F70" w:rsidRDefault="00C60F5C" w:rsidP="00CE7F70">
      <w:pPr>
        <w:pStyle w:val="Listbul"/>
        <w:numPr>
          <w:ilvl w:val="0"/>
          <w:numId w:val="9"/>
        </w:numPr>
        <w:spacing w:before="120" w:after="0" w:line="240" w:lineRule="auto"/>
        <w:jc w:val="both"/>
        <w:rPr>
          <w:rFonts w:eastAsia="MS Mincho"/>
          <w:szCs w:val="24"/>
          <w:lang w:eastAsia="ja-JP"/>
        </w:rPr>
      </w:pPr>
      <w:r w:rsidRPr="00CE7F70">
        <w:rPr>
          <w:rFonts w:eastAsia="MS Mincho"/>
          <w:szCs w:val="24"/>
          <w:lang w:eastAsia="ja-JP"/>
        </w:rPr>
        <w:t>Data in a data center is stored and distributed over many spinning disks in the cloud servers.  This is a very different model than found in a large supercomputer, where data is stored in network attached storage.  Local disks on the servers of supercomputers are not frequently used for data storage.</w:t>
      </w:r>
    </w:p>
    <w:p w:rsidR="00C60F5C" w:rsidRPr="00B82D05" w:rsidRDefault="00E0657B" w:rsidP="00B82D05">
      <w:pPr>
        <w:pStyle w:val="Heading1"/>
      </w:pPr>
      <w:r>
        <w:t xml:space="preserve">Cloud Offerings </w:t>
      </w:r>
      <w:r w:rsidR="00C60F5C" w:rsidRPr="00B82D05">
        <w:t>as Public and Private, Commercial and Academic</w:t>
      </w:r>
    </w:p>
    <w:p w:rsidR="00C60F5C" w:rsidRPr="00CE7F70" w:rsidRDefault="00C60F5C" w:rsidP="00CE7F70">
      <w:pPr>
        <w:pStyle w:val="NoindentNormal"/>
        <w:spacing w:after="0" w:line="240" w:lineRule="auto"/>
        <w:jc w:val="both"/>
        <w:rPr>
          <w:rFonts w:eastAsia="MS Mincho"/>
          <w:szCs w:val="24"/>
          <w:lang w:eastAsia="ja-JP"/>
        </w:rPr>
      </w:pPr>
      <w:r w:rsidRPr="00CE7F70">
        <w:rPr>
          <w:rFonts w:eastAsia="MS Mincho"/>
          <w:szCs w:val="24"/>
          <w:lang w:eastAsia="ja-JP"/>
        </w:rPr>
        <w:t xml:space="preserve">As stated above, there are more types of clouds than is described by this public data center model.  For example, to address a technical computing market, Amazon has introduced a specialized HPC cloud that uses a network with full bisection bandwidth and supports GPGPUs.   “Private clouds” are small dedicated data centers that have various </w:t>
      </w:r>
      <w:r w:rsidR="006002B7" w:rsidRPr="00CE7F70">
        <w:rPr>
          <w:rFonts w:eastAsia="MS Mincho"/>
          <w:szCs w:val="24"/>
          <w:lang w:eastAsia="ja-JP"/>
        </w:rPr>
        <w:t xml:space="preserve">combinations of the properties </w:t>
      </w:r>
      <w:r w:rsidR="0056625A">
        <w:rPr>
          <w:rFonts w:eastAsia="MS Mincho"/>
          <w:szCs w:val="24"/>
          <w:lang w:eastAsia="ja-JP"/>
        </w:rPr>
        <w:t xml:space="preserve">1 through 4 above. </w:t>
      </w:r>
      <w:r w:rsidRPr="00CE7F70">
        <w:rPr>
          <w:rFonts w:eastAsia="MS Mincho"/>
          <w:szCs w:val="24"/>
          <w:lang w:eastAsia="ja-JP"/>
        </w:rPr>
        <w:t xml:space="preserve">FutureGrid is the NSF research testbed for cloud technologies and it operates a grid of cloud deployments running on modest sized server clusters </w:t>
      </w:r>
      <w:r w:rsidRPr="00CE7F70">
        <w:rPr>
          <w:rFonts w:eastAsia="MS Mincho"/>
          <w:szCs w:val="24"/>
          <w:lang w:eastAsia="ja-JP"/>
        </w:rPr>
        <w:fldChar w:fldCharType="begin"/>
      </w:r>
      <w:r w:rsidRPr="00CE7F70">
        <w:rPr>
          <w:rFonts w:eastAsia="MS Mincho"/>
          <w:szCs w:val="24"/>
          <w:lang w:eastAsia="ja-JP"/>
        </w:rPr>
        <w:instrText xml:space="preserve"> ADDIN EN.CITE &lt;EndNote&gt;&lt;Cite&gt;&lt;Author&gt;Geoffrey C. Fox&lt;/Author&gt;&lt;Year&gt;2012&lt;/Year&gt;&lt;RecNum&gt;4646&lt;/RecNum&gt;&lt;DisplayText&gt;[9]&lt;/DisplayText&gt;&lt;record&gt;&lt;rec-number&gt;4646&lt;/rec-number&gt;&lt;foreign-keys&gt;&lt;key app="EN" db-id="rfx20pr9t5zxtmee0xn5fwzbxvw0r9vz2tee"&gt;4646&lt;/key&gt;&lt;/foreign-keys&gt;&lt;ref-type name="Book Section"&gt;5&lt;/ref-type&gt;&lt;contributors&gt;&lt;authors&gt;&lt;author&gt;Geoffrey C. Fox,&lt;/author&gt;&lt;author&gt;Gregor von Laszewski, &lt;/author&gt;&lt;author&gt;Javier Diaz, &lt;/author&gt;&lt;author&gt;Kate Keahey, &lt;/author&gt;&lt;author&gt;Jose Fortes, &lt;/author&gt;&lt;author&gt;Renato Figueiredo, &lt;/author&gt;&lt;author&gt;Shava Smallen, &lt;/author&gt;&lt;author&gt;Warren Smith, &lt;/author&gt;&lt;author&gt;Andrew Grimshaw,&lt;/author&gt;&lt;/authors&gt;&lt;secondary-authors&gt;&lt;author&gt;Jeff Vetter,&lt;/author&gt;&lt;/secondary-authors&gt;&lt;/contributors&gt;&lt;titles&gt;&lt;title&gt;FutureGrid - a reconfigurable testbed for Cloud, HPC and Grid Computing&lt;/title&gt;&lt;secondary-title&gt;On the Road to Exascale Computing: Contemporary Architectures in High Performance Computing&lt;/secondary-title&gt;&lt;/titles&gt;&lt;dates&gt;&lt;year&gt;2012&lt;/year&gt;&lt;/dates&gt;&lt;publisher&gt;Chapman &amp;amp; Hall/CRC Press &lt;/publisher&gt;&lt;urls&gt;&lt;related-urls&gt;&lt;url&gt;http://grids.ucs.indiana.edu/ptliupages/publications/sitka-chapter.pdf  &lt;/url&gt;&lt;/related-urls&gt;&lt;/urls&gt;&lt;/record&gt;&lt;/Cite&gt;&lt;/EndNote&gt;</w:instrText>
      </w:r>
      <w:r w:rsidRPr="00CE7F70">
        <w:rPr>
          <w:rFonts w:eastAsia="MS Mincho"/>
          <w:szCs w:val="24"/>
          <w:lang w:eastAsia="ja-JP"/>
        </w:rPr>
        <w:fldChar w:fldCharType="separate"/>
      </w:r>
      <w:r w:rsidRPr="00CE7F70">
        <w:rPr>
          <w:rFonts w:eastAsia="MS Mincho"/>
          <w:szCs w:val="24"/>
          <w:lang w:eastAsia="ja-JP"/>
        </w:rPr>
        <w:t>[</w:t>
      </w:r>
      <w:hyperlink w:anchor="_ENREF_9" w:tooltip="Geoffrey C. Fox, 2012 #4646" w:history="1">
        <w:r w:rsidR="00E0657B" w:rsidRPr="00CE7F70">
          <w:rPr>
            <w:rFonts w:eastAsia="MS Mincho"/>
            <w:szCs w:val="24"/>
            <w:lang w:eastAsia="ja-JP"/>
          </w:rPr>
          <w:t>9</w:t>
        </w:r>
      </w:hyperlink>
      <w:r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w:t>
      </w:r>
    </w:p>
    <w:p w:rsidR="00C60F5C" w:rsidRPr="00CE7F70" w:rsidRDefault="00C60F5C" w:rsidP="00CE7F70">
      <w:pPr>
        <w:pStyle w:val="NoindentNormal"/>
        <w:spacing w:after="0" w:line="240" w:lineRule="auto"/>
        <w:ind w:firstLine="720"/>
        <w:jc w:val="both"/>
        <w:rPr>
          <w:rFonts w:eastAsia="MS Mincho"/>
          <w:szCs w:val="24"/>
          <w:lang w:eastAsia="ja-JP"/>
        </w:rPr>
      </w:pPr>
      <w:r w:rsidRPr="00CE7F70">
        <w:rPr>
          <w:rFonts w:eastAsia="MS Mincho"/>
          <w:szCs w:val="24"/>
          <w:lang w:eastAsia="ja-JP"/>
        </w:rPr>
        <w:t xml:space="preserve">The major commercial clouds are those from Amazon, Google (App Engine), and Microsoft (Azure). These are constructed as a basic scalable infrastructure with higher level capabilities -- commonly termed Platform as a Service </w:t>
      </w:r>
      <w:r w:rsidR="0039361D" w:rsidRPr="00CE7F70">
        <w:rPr>
          <w:rFonts w:eastAsia="MS Mincho"/>
          <w:szCs w:val="24"/>
          <w:lang w:eastAsia="ja-JP"/>
        </w:rPr>
        <w:t>(</w:t>
      </w:r>
      <w:r w:rsidRPr="00CE7F70">
        <w:rPr>
          <w:rFonts w:eastAsia="MS Mincho"/>
          <w:szCs w:val="24"/>
          <w:lang w:eastAsia="ja-JP"/>
        </w:rPr>
        <w:t>PaaS</w:t>
      </w:r>
      <w:r w:rsidR="0039361D" w:rsidRPr="00CE7F70">
        <w:rPr>
          <w:rFonts w:eastAsia="MS Mincho"/>
          <w:szCs w:val="24"/>
          <w:lang w:eastAsia="ja-JP"/>
        </w:rPr>
        <w:t>)</w:t>
      </w:r>
      <w:r w:rsidRPr="00CE7F70">
        <w:rPr>
          <w:rFonts w:eastAsia="MS Mincho"/>
          <w:szCs w:val="24"/>
          <w:lang w:eastAsia="ja-JP"/>
        </w:rPr>
        <w:t xml:space="preserve">. For technical computing, important platform components include tables, queues, database, </w:t>
      </w:r>
      <w:r w:rsidRPr="00CE7F70">
        <w:rPr>
          <w:rFonts w:eastAsia="MS Mincho"/>
          <w:szCs w:val="24"/>
          <w:lang w:eastAsia="ja-JP"/>
        </w:rPr>
        <w:lastRenderedPageBreak/>
        <w:t xml:space="preserve">monitoring, roles (Azure), and the cloud characteristic of elasticity (automatic scaling).  MapReduce </w:t>
      </w:r>
      <w:r w:rsidRPr="00CE7F70">
        <w:rPr>
          <w:rFonts w:eastAsia="MS Mincho"/>
          <w:szCs w:val="24"/>
          <w:lang w:eastAsia="ja-JP"/>
        </w:rPr>
        <w:fldChar w:fldCharType="begin"/>
      </w:r>
      <w:r w:rsidRPr="00CE7F70">
        <w:rPr>
          <w:rFonts w:eastAsia="MS Mincho"/>
          <w:szCs w:val="24"/>
          <w:lang w:eastAsia="ja-JP"/>
        </w:rPr>
        <w:instrText xml:space="preserve"> ADDIN EN.CITE &lt;EndNote&gt;&lt;Cite&gt;&lt;Author&gt;Jeffrey Dean&lt;/Author&gt;&lt;Year&gt;2008&lt;/Year&gt;&lt;RecNum&gt;2421&lt;/RecNum&gt;&lt;DisplayText&gt;[10]&lt;/DisplayText&gt;&lt;record&gt;&lt;rec-number&gt;2421&lt;/rec-number&gt;&lt;foreign-keys&gt;&lt;key app="EN" db-id="rfx20pr9t5zxtmee0xn5fwzbxvw0r9vz2tee"&gt;2421&lt;/key&gt;&lt;key app="ENWeb" db-id="S3XF@wrtqgYAACB9Pr4"&gt;3598&lt;/key&gt;&lt;/foreign-keys&gt;&lt;ref-type name="Journal Article"&gt;17&lt;/ref-type&gt;&lt;contributors&gt;&lt;authors&gt;&lt;author&gt;Jeffrey Dean,&lt;/author&gt;&lt;author&gt;Sanjay Ghemawat, &lt;/author&gt;&lt;/authors&gt;&lt;/contributors&gt;&lt;titles&gt;&lt;title&gt;MapReduce: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electronic-resource-num&gt;http://doi.acm.org/10.1145/1327452.1327492&lt;/electronic-resource-num&gt;&lt;/record&gt;&lt;/Cite&gt;&lt;/EndNote&gt;</w:instrText>
      </w:r>
      <w:r w:rsidRPr="00CE7F70">
        <w:rPr>
          <w:rFonts w:eastAsia="MS Mincho"/>
          <w:szCs w:val="24"/>
          <w:lang w:eastAsia="ja-JP"/>
        </w:rPr>
        <w:fldChar w:fldCharType="separate"/>
      </w:r>
      <w:r w:rsidRPr="00CE7F70">
        <w:rPr>
          <w:rFonts w:eastAsia="MS Mincho"/>
          <w:szCs w:val="24"/>
          <w:lang w:eastAsia="ja-JP"/>
        </w:rPr>
        <w:t>[</w:t>
      </w:r>
      <w:hyperlink w:anchor="_ENREF_10" w:tooltip="Jeffrey Dean, 2008 #2421" w:history="1">
        <w:r w:rsidR="00E0657B" w:rsidRPr="00CE7F70">
          <w:rPr>
            <w:rFonts w:eastAsia="MS Mincho"/>
            <w:szCs w:val="24"/>
            <w:lang w:eastAsia="ja-JP"/>
          </w:rPr>
          <w:t>10</w:t>
        </w:r>
      </w:hyperlink>
      <w:r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which is described in detail below, is another major platform service offered by these clouds.  Currently the different clouds have different platforms although the Azure and Amazon platforms have many similarities. The Google Platform is targeted at scalable web applications and not as broadly used in technical computing community as Amazon or Azure, but it has been used by selected researchers on some very impressive projects.</w:t>
      </w:r>
    </w:p>
    <w:p w:rsidR="00C60F5C" w:rsidRPr="00CE7F70" w:rsidRDefault="00C60F5C" w:rsidP="00CE7F70">
      <w:pPr>
        <w:pStyle w:val="NoindentNormal"/>
        <w:spacing w:after="0" w:line="240" w:lineRule="auto"/>
        <w:ind w:firstLine="720"/>
        <w:jc w:val="both"/>
        <w:rPr>
          <w:rFonts w:eastAsia="MS Mincho"/>
          <w:szCs w:val="24"/>
          <w:lang w:eastAsia="ja-JP"/>
        </w:rPr>
      </w:pPr>
      <w:r w:rsidRPr="00CE7F70">
        <w:rPr>
          <w:rFonts w:eastAsia="MS Mincho"/>
          <w:szCs w:val="24"/>
          <w:lang w:eastAsia="ja-JP"/>
        </w:rPr>
        <w:t>Commercial clouds also offer Infrastructure as a Service</w:t>
      </w:r>
      <w:r w:rsidR="0039361D" w:rsidRPr="00CE7F70">
        <w:rPr>
          <w:rFonts w:eastAsia="MS Mincho"/>
          <w:szCs w:val="24"/>
          <w:lang w:eastAsia="ja-JP"/>
        </w:rPr>
        <w:t xml:space="preserve"> (IaaS)</w:t>
      </w:r>
      <w:r w:rsidRPr="00CE7F70">
        <w:rPr>
          <w:rFonts w:eastAsia="MS Mincho"/>
          <w:szCs w:val="24"/>
          <w:lang w:eastAsia="ja-JP"/>
        </w:rPr>
        <w:t xml:space="preserve"> with compute and object storage features and Amazon EC2 and S3 being the early entry in this field. There are four major open source (academic) cloud environments Eucalyptus, Nimbus, OpenStack and OpenNebula (Europe) which focus at the IaaS level with interfaces similar to Amazon. These can be used to build "private clouds" but the interesting platform features of commercial clouds are not fully available. Open source Hadoop and Twister offer MapReduce features similar to those on commercial cloud platforms and there are open source possibilities for platform features like queues (RabbitMQ, ActiveMQ) and distributed data management syst</w:t>
      </w:r>
      <w:r w:rsidR="00E0657B" w:rsidRPr="00CE7F70">
        <w:rPr>
          <w:rFonts w:eastAsia="MS Mincho"/>
          <w:szCs w:val="24"/>
          <w:lang w:eastAsia="ja-JP"/>
        </w:rPr>
        <w:t xml:space="preserve">em (Apache Cassandra). However, apart from a very new Microsoft offering </w:t>
      </w:r>
      <w:r w:rsidR="00E0657B" w:rsidRPr="00CE7F70">
        <w:rPr>
          <w:rFonts w:eastAsia="MS Mincho"/>
          <w:szCs w:val="24"/>
          <w:lang w:eastAsia="ja-JP"/>
        </w:rPr>
        <w:fldChar w:fldCharType="begin"/>
      </w:r>
      <w:r w:rsidR="00E0657B" w:rsidRPr="00CE7F70">
        <w:rPr>
          <w:rFonts w:eastAsia="MS Mincho"/>
          <w:szCs w:val="24"/>
          <w:lang w:eastAsia="ja-JP"/>
        </w:rPr>
        <w:instrText xml:space="preserve"> ADDIN EN.CITE &lt;EndNote&gt;&lt;Cite&gt;&lt;Author&gt;Microsoft&lt;/Author&gt;&lt;RecNum&gt;5005&lt;/RecNum&gt;&lt;DisplayText&gt;[11]&lt;/DisplayText&gt;&lt;record&gt;&lt;rec-number&gt;5005&lt;/rec-number&gt;&lt;foreign-keys&gt;&lt;key app="EN" db-id="rfx20pr9t5zxtmee0xn5fwzbxvw0r9vz2tee"&gt;5005&lt;/key&gt;&lt;/foreign-keys&gt;&lt;ref-type name="Web Page"&gt;12&lt;/ref-type&gt;&lt;contributors&gt;&lt;authors&gt;&lt;author&gt;Microsoft&lt;/author&gt;&lt;/authors&gt;&lt;/contributors&gt;&lt;titles&gt;&lt;title&gt;Windows Azure and the Private Cloud&lt;/title&gt;&lt;/titles&gt;&lt;volume&gt;2013&lt;/volume&gt;&lt;number&gt;January 2&lt;/number&gt;&lt;dates&gt;&lt;/dates&gt;&lt;urls&gt;&lt;related-urls&gt;&lt;url&gt;http://msdn.microsoft.com/en-us/library/jj136831.aspx&lt;/url&gt;&lt;/related-urls&gt;&lt;/urls&gt;&lt;/record&gt;&lt;/Cite&gt;&lt;/EndNote&gt;</w:instrText>
      </w:r>
      <w:r w:rsidR="00E0657B" w:rsidRPr="00CE7F70">
        <w:rPr>
          <w:rFonts w:eastAsia="MS Mincho"/>
          <w:szCs w:val="24"/>
          <w:lang w:eastAsia="ja-JP"/>
        </w:rPr>
        <w:fldChar w:fldCharType="separate"/>
      </w:r>
      <w:r w:rsidR="00E0657B" w:rsidRPr="00CE7F70">
        <w:rPr>
          <w:rFonts w:eastAsia="MS Mincho"/>
          <w:szCs w:val="24"/>
          <w:lang w:eastAsia="ja-JP"/>
        </w:rPr>
        <w:t>[</w:t>
      </w:r>
      <w:hyperlink w:anchor="_ENREF_11" w:tooltip="Microsoft,  #5005" w:history="1">
        <w:r w:rsidR="00E0657B" w:rsidRPr="00CE7F70">
          <w:rPr>
            <w:rFonts w:eastAsia="MS Mincho"/>
            <w:szCs w:val="24"/>
            <w:lang w:eastAsia="ja-JP"/>
          </w:rPr>
          <w:t>11</w:t>
        </w:r>
      </w:hyperlink>
      <w:r w:rsidR="00E0657B" w:rsidRPr="00CE7F70">
        <w:rPr>
          <w:rFonts w:eastAsia="MS Mincho"/>
          <w:szCs w:val="24"/>
          <w:lang w:eastAsia="ja-JP"/>
        </w:rPr>
        <w:t>]</w:t>
      </w:r>
      <w:r w:rsidR="00E0657B" w:rsidRPr="00CE7F70">
        <w:rPr>
          <w:rFonts w:eastAsia="MS Mincho"/>
          <w:szCs w:val="24"/>
          <w:lang w:eastAsia="ja-JP"/>
        </w:rPr>
        <w:fldChar w:fldCharType="end"/>
      </w:r>
      <w:r w:rsidR="00E0657B" w:rsidRPr="00CE7F70">
        <w:rPr>
          <w:rFonts w:eastAsia="MS Mincho"/>
          <w:szCs w:val="24"/>
          <w:lang w:eastAsia="ja-JP"/>
        </w:rPr>
        <w:t xml:space="preserve">, </w:t>
      </w:r>
      <w:r w:rsidRPr="00CE7F70">
        <w:rPr>
          <w:rFonts w:eastAsia="MS Mincho"/>
          <w:szCs w:val="24"/>
          <w:lang w:eastAsia="ja-JP"/>
        </w:rPr>
        <w:t>there is no complete packaging of PaaS features available today for academic or private clouds. Thus interoperability between private and commercial clouds is currently only at IaaS level where it is possible to reconfigure images between the different virtualization choices and there is an active cloud standards activity. The major commercial virtualization products such as VMware and Hyper-V are also important for private clouds but also does not have built-in PaaS capabilities.</w:t>
      </w:r>
    </w:p>
    <w:p w:rsidR="00C60F5C" w:rsidRPr="00CE7F70" w:rsidRDefault="00C60F5C" w:rsidP="00CE7F70">
      <w:pPr>
        <w:pStyle w:val="NoindentNormal"/>
        <w:spacing w:after="0" w:line="240" w:lineRule="auto"/>
        <w:ind w:firstLine="454"/>
        <w:jc w:val="both"/>
        <w:rPr>
          <w:rFonts w:eastAsia="MS Mincho"/>
          <w:szCs w:val="24"/>
          <w:lang w:eastAsia="ja-JP"/>
        </w:rPr>
      </w:pPr>
      <w:r w:rsidRPr="00CE7F70">
        <w:rPr>
          <w:rFonts w:eastAsia="MS Mincho"/>
          <w:szCs w:val="24"/>
          <w:lang w:eastAsia="ja-JP"/>
        </w:rPr>
        <w:t>We expect more academic interest in PaaS as the value of platform capabilities become clearer from the ongoing application work such as that described in this paper for Azure.</w:t>
      </w:r>
    </w:p>
    <w:p w:rsidR="00C60F5C" w:rsidRPr="00B82D05" w:rsidRDefault="00C60F5C" w:rsidP="00B82D05">
      <w:pPr>
        <w:pStyle w:val="Heading1"/>
      </w:pPr>
      <w:r w:rsidRPr="00B82D05">
        <w:t>Parallel Programming Models</w:t>
      </w:r>
    </w:p>
    <w:p w:rsidR="00C60F5C" w:rsidRPr="00CE7F70" w:rsidRDefault="00C60F5C" w:rsidP="00CE7F70">
      <w:pPr>
        <w:pStyle w:val="NoindentNormal"/>
        <w:spacing w:after="0" w:line="240" w:lineRule="auto"/>
        <w:jc w:val="both"/>
        <w:rPr>
          <w:rFonts w:eastAsia="MS Mincho"/>
          <w:szCs w:val="24"/>
          <w:lang w:eastAsia="ja-JP"/>
        </w:rPr>
      </w:pPr>
      <w:r w:rsidRPr="00CE7F70">
        <w:rPr>
          <w:rFonts w:eastAsia="MS Mincho"/>
          <w:szCs w:val="24"/>
          <w:lang w:eastAsia="ja-JP"/>
        </w:rPr>
        <w:t xml:space="preserve">Scientific Applications that are run on massively parallel supercomputers follow strict programming models that are designed to deliver optimal performance and scalability.   Typically these programs are designed using a loosely synchronous or bulk synchronous model and the Message Passing Interface (MPI) communication library.   In this model, each processor does a little computing and then stops to exchange data with other processors in a very carefully orchestrated manner and then the cycle repeats.  Because the machine has been designed to execute MPI very efficiently, the relative time spent in communicating data can be made small compared to the time doing actual computation.   If the complexity of the communication pattern does not grow as you increase the problem size, then this computation scales very well to large numbers of processors. </w:t>
      </w:r>
    </w:p>
    <w:p w:rsidR="00C60F5C" w:rsidRPr="00CE7F70" w:rsidRDefault="00352B6B" w:rsidP="00CE7F70">
      <w:pPr>
        <w:pStyle w:val="NoindentNormal"/>
        <w:spacing w:after="0" w:line="240" w:lineRule="auto"/>
        <w:jc w:val="both"/>
        <w:rPr>
          <w:rFonts w:eastAsia="MS Mincho"/>
          <w:szCs w:val="24"/>
          <w:lang w:eastAsia="ja-JP"/>
        </w:rPr>
      </w:pPr>
      <w:r w:rsidRPr="00CE7F70">
        <w:rPr>
          <w:rFonts w:eastAsia="MS Mincho"/>
          <w:noProof/>
          <w:szCs w:val="24"/>
        </w:rPr>
        <w:lastRenderedPageBreak/>
        <mc:AlternateContent>
          <mc:Choice Requires="wpg">
            <w:drawing>
              <wp:anchor distT="0" distB="0" distL="114300" distR="114300" simplePos="0" relativeHeight="251652096" behindDoc="0" locked="0" layoutInCell="1" allowOverlap="1" wp14:anchorId="2E14F8E1" wp14:editId="759C9D49">
                <wp:simplePos x="0" y="0"/>
                <wp:positionH relativeFrom="column">
                  <wp:align>center</wp:align>
                </wp:positionH>
                <wp:positionV relativeFrom="page">
                  <wp:posOffset>4480560</wp:posOffset>
                </wp:positionV>
                <wp:extent cx="4544568" cy="2715768"/>
                <wp:effectExtent l="0" t="0" r="8890" b="8890"/>
                <wp:wrapTopAndBottom/>
                <wp:docPr id="7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568" cy="2715768"/>
                          <a:chOff x="0" y="0"/>
                          <a:chExt cx="6340415" cy="3787490"/>
                        </a:xfrm>
                      </wpg:grpSpPr>
                      <pic:pic xmlns:pic="http://schemas.openxmlformats.org/drawingml/2006/picture">
                        <pic:nvPicPr>
                          <pic:cNvPr id="730" name="Picture 2" descr="C:\Users\Geoffrey Fox\Desktop\Untitled.bmp"/>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0415" cy="3640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1" name="Text Box 2"/>
                        <wps:cNvSpPr txBox="1">
                          <a:spLocks noChangeArrowheads="1"/>
                        </wps:cNvSpPr>
                        <wps:spPr bwMode="auto">
                          <a:xfrm>
                            <a:off x="94889" y="3554084"/>
                            <a:ext cx="6158865" cy="233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187" w:rsidRPr="00B26648" w:rsidRDefault="00D43187" w:rsidP="00C60F5C">
                              <w:pPr>
                                <w:jc w:val="center"/>
                                <w:rPr>
                                  <w:bCs/>
                                  <w:sz w:val="16"/>
                                  <w:szCs w:val="16"/>
                                </w:rPr>
                              </w:pPr>
                              <w:r w:rsidRPr="00B26648">
                                <w:rPr>
                                  <w:b/>
                                  <w:bCs/>
                                  <w:sz w:val="16"/>
                                  <w:szCs w:val="16"/>
                                </w:rPr>
                                <w:t>Figure 1:</w:t>
                              </w:r>
                              <w:r w:rsidRPr="00B26648">
                                <w:rPr>
                                  <w:bCs/>
                                  <w:sz w:val="16"/>
                                  <w:szCs w:val="16"/>
                                </w:rPr>
                                <w:t xml:space="preserve"> Forms of Parallelism and their application on Clouds and Supercomputers</w:t>
                              </w:r>
                            </w:p>
                            <w:p w:rsidR="00D43187" w:rsidRPr="004B65D4" w:rsidRDefault="00D43187" w:rsidP="00C60F5C">
                              <w:pPr>
                                <w:pStyle w:val="NoSpacing"/>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14F8E1" id="Group 3" o:spid="_x0000_s1026" style="position:absolute;left:0;text-align:left;margin-left:0;margin-top:352.8pt;width:357.85pt;height:213.85pt;z-index:251652096;mso-position-horizontal:center;mso-position-vertical-relative:page;mso-width-relative:margin;mso-height-relative:margin" coordsize="63404,3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404;height:36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d2kvFAAAA3AAAAA8AAABkcnMvZG93bnJldi54bWxET8tqwkAU3Rf6D8MtuCk60bY+UkcRQbAL&#10;C0aRuLtkbpO0mTthZhrTv+8sCl0eznu57k0jOnK+tqxgPEpAEBdW11wqOJ92wzkIH5A1NpZJwQ95&#10;WK/u75aYanvjI3VZKEUMYZ+igiqENpXSFxUZ9CPbEkfuwzqDIUJXSu3wFsNNIydJMpUGa44NFba0&#10;raj4yr6Ngjzr8nxv3WXy+XJonh/f38xid1Vq8NBvXkEE6sO/+M+91wpmT3F+PB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ndpLxQAAANwAAAAPAAAAAAAAAAAAAAAA&#10;AJ8CAABkcnMvZG93bnJldi54bWxQSwUGAAAAAAQABAD3AAAAkQMAAAAA&#10;">
                  <v:imagedata r:id="rId8" o:title="Untitled"/>
                  <v:path arrowok="t"/>
                </v:shape>
                <v:shapetype id="_x0000_t202" coordsize="21600,21600" o:spt="202" path="m,l,21600r21600,l21600,xe">
                  <v:stroke joinstyle="miter"/>
                  <v:path gradientshapeok="t" o:connecttype="rect"/>
                </v:shapetype>
                <v:shape id="Text Box 2" o:spid="_x0000_s1028" type="#_x0000_t202" style="position:absolute;left:948;top:35540;width:61589;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b1cUA&#10;AADcAAAADwAAAGRycy9kb3ducmV2LnhtbESPzYvCMBTE7wv+D+EJe1nWVAWVrlH8WMHDevADz4/m&#10;2Rabl5JEW/97Iwh7HGbmN8x03ppK3Mn50rKCfi8BQZxZXXKu4HTcfE9A+ICssbJMCh7kYT7rfEwx&#10;1bbhPd0PIRcRwj5FBUUIdSqlzwoy6Hu2Jo7exTqDIUqXS+2wiXBTyUGSjKTBkuNCgTWtCsquh5tR&#10;MFq7W7Pn1df69PuHuzofnJePs1Kf3XbxAyJQG/7D7/ZWKxgP+/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BvVxQAAANwAAAAPAAAAAAAAAAAAAAAAAJgCAABkcnMv&#10;ZG93bnJldi54bWxQSwUGAAAAAAQABAD1AAAAigMAAAAA&#10;" stroked="f">
                  <v:textbox inset="0,0,0,0">
                    <w:txbxContent>
                      <w:p w:rsidR="00D43187" w:rsidRPr="00B26648" w:rsidRDefault="00D43187" w:rsidP="00C60F5C">
                        <w:pPr>
                          <w:jc w:val="center"/>
                          <w:rPr>
                            <w:bCs/>
                            <w:sz w:val="16"/>
                            <w:szCs w:val="16"/>
                          </w:rPr>
                        </w:pPr>
                        <w:r w:rsidRPr="00B26648">
                          <w:rPr>
                            <w:b/>
                            <w:bCs/>
                            <w:sz w:val="16"/>
                            <w:szCs w:val="16"/>
                          </w:rPr>
                          <w:t>Figure 1:</w:t>
                        </w:r>
                        <w:r w:rsidRPr="00B26648">
                          <w:rPr>
                            <w:bCs/>
                            <w:sz w:val="16"/>
                            <w:szCs w:val="16"/>
                          </w:rPr>
                          <w:t xml:space="preserve"> Forms of Parallelism and their application on Clouds and Supercomputers</w:t>
                        </w:r>
                      </w:p>
                      <w:p w:rsidR="00D43187" w:rsidRPr="004B65D4" w:rsidRDefault="00D43187" w:rsidP="00C60F5C">
                        <w:pPr>
                          <w:pStyle w:val="NoSpacing"/>
                        </w:pPr>
                      </w:p>
                    </w:txbxContent>
                  </v:textbox>
                </v:shape>
                <w10:wrap type="topAndBottom" anchory="page"/>
              </v:group>
            </w:pict>
          </mc:Fallback>
        </mc:AlternateContent>
      </w:r>
      <w:r w:rsidR="00C60F5C" w:rsidRPr="00CE7F70">
        <w:rPr>
          <w:rFonts w:eastAsia="MS Mincho"/>
          <w:szCs w:val="24"/>
          <w:lang w:eastAsia="ja-JP"/>
        </w:rPr>
        <w:t xml:space="preserve">The typical cloud data center does not have a low latency high bandwidth network needed to run communication intensive MPI programs.   However, there is a subclass of traditional parallel programs called MapReduce computations that do well on clouds architectures. MapReduce computations have two parts.  In the first part you “map” a computation to each member of an input data set.   Each of these computations has an output.  In the second part you reduce the outputs to </w:t>
      </w:r>
      <w:r w:rsidR="006002B7" w:rsidRPr="00CE7F70">
        <w:rPr>
          <w:rFonts w:eastAsia="MS Mincho"/>
          <w:szCs w:val="24"/>
          <w:lang w:eastAsia="ja-JP"/>
        </w:rPr>
        <w:t xml:space="preserve">a single output.  For example, </w:t>
      </w:r>
      <w:r w:rsidR="00C60F5C" w:rsidRPr="00CE7F70">
        <w:rPr>
          <w:rFonts w:eastAsia="MS Mincho"/>
          <w:szCs w:val="24"/>
          <w:lang w:eastAsia="ja-JP"/>
        </w:rPr>
        <w:t xml:space="preserve">finding the minimum of some function across a large set of inputs.  First apply the function to each input in parallel and then compare the results to pick the smallest.  Two variants of MapReduce are important.  In one case there is no real reduce step.  Instead you just apply the operation to each input in parallel.   This is often called an “embarrassingly parallel” </w:t>
      </w:r>
      <w:r w:rsidR="001D6767" w:rsidRPr="00CE7F70">
        <w:rPr>
          <w:rFonts w:eastAsia="MS Mincho"/>
          <w:szCs w:val="24"/>
          <w:lang w:eastAsia="ja-JP"/>
        </w:rPr>
        <w:t xml:space="preserve">or “pleasingly parallel” </w:t>
      </w:r>
      <w:r w:rsidR="00C60F5C" w:rsidRPr="00CE7F70">
        <w:rPr>
          <w:rFonts w:eastAsia="MS Mincho"/>
          <w:szCs w:val="24"/>
          <w:lang w:eastAsia="ja-JP"/>
        </w:rPr>
        <w:t>computation.  At the other extreme there are computations that use MapReduce inside an iterative loop.   A large number of linear algebra computations fit this pattern.   Cluster</w:t>
      </w:r>
      <w:r w:rsidR="001D6767" w:rsidRPr="00CE7F70">
        <w:rPr>
          <w:rFonts w:eastAsia="MS Mincho"/>
          <w:szCs w:val="24"/>
          <w:lang w:eastAsia="ja-JP"/>
        </w:rPr>
        <w:t>ing</w:t>
      </w:r>
      <w:r w:rsidR="00C60F5C" w:rsidRPr="00CE7F70">
        <w:rPr>
          <w:rFonts w:eastAsia="MS Mincho"/>
          <w:szCs w:val="24"/>
          <w:lang w:eastAsia="ja-JP"/>
        </w:rPr>
        <w:t xml:space="preserve"> and other machine learning computations also take this form.   Figure 1 illustrates these different forms of computation.   Cloud computing works well for any of these MapReduce variations.   In fact a small industry has been built around doing analysis (typically called data analytics) on large data collections using MapReduce on cloud platforms.  </w:t>
      </w:r>
    </w:p>
    <w:p w:rsidR="00C60F5C" w:rsidRPr="00CE7F70" w:rsidRDefault="00C60F5C" w:rsidP="00352B6B">
      <w:pPr>
        <w:spacing w:after="0" w:line="240" w:lineRule="auto"/>
        <w:ind w:firstLine="461"/>
        <w:rPr>
          <w:rFonts w:eastAsia="MS Mincho"/>
          <w:szCs w:val="24"/>
          <w:lang w:eastAsia="ja-JP"/>
        </w:rPr>
      </w:pPr>
      <w:r w:rsidRPr="00CE7F70">
        <w:rPr>
          <w:rFonts w:eastAsia="MS Mincho"/>
          <w:szCs w:val="24"/>
          <w:lang w:eastAsia="ja-JP"/>
        </w:rPr>
        <w:t xml:space="preserve">Note that the synchronization costs of clouds lie in between those of grids and supercomputers (HPC clusters) and applications suitable for clouds include all computational tasks appropriate for grids and HPC applications without stringent synchronization. Synchronization in clouds includes both effects of commodity networks but also overheads due to shared systems and virtualized (software) system. The latter is illustrated from Azure application reported by Thilina Gunarathne, Xiaoming Gao and Judy Qiu from Indiana University using Twister4Azure an early iterative MapReduce environment </w:t>
      </w:r>
      <w:r w:rsidRPr="00CE7F70">
        <w:rPr>
          <w:rFonts w:eastAsia="MS Mincho"/>
          <w:szCs w:val="24"/>
          <w:lang w:eastAsia="ja-JP"/>
        </w:rPr>
        <w:fldChar w:fldCharType="begin">
          <w:fldData xml:space="preserve">PEVuZE5vdGU+PENpdGU+PEF1dGhvcj5UaGlsaW5hIEd1bmFyYXRobmU8L0F1dGhvcj48WWVhcj4y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</w:fldData>
        </w:fldChar>
      </w:r>
      <w:r w:rsidR="00E0657B" w:rsidRPr="00CE7F70">
        <w:rPr>
          <w:rFonts w:eastAsia="MS Mincho"/>
          <w:szCs w:val="24"/>
          <w:lang w:eastAsia="ja-JP"/>
        </w:rPr>
        <w:instrText xml:space="preserve"> ADDIN EN.CITE </w:instrText>
      </w:r>
      <w:r w:rsidR="00E0657B" w:rsidRPr="00CE7F70">
        <w:rPr>
          <w:rFonts w:eastAsia="MS Mincho"/>
          <w:szCs w:val="24"/>
          <w:lang w:eastAsia="ja-JP"/>
        </w:rPr>
        <w:fldChar w:fldCharType="begin">
          <w:fldData xml:space="preserve">PEVuZE5vdGU+PENpdGU+PEF1dGhvcj5UaGlsaW5hIEd1bmFyYXRobmU8L0F1dGhvcj48WWVhcj4y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</w:fldData>
        </w:fldChar>
      </w:r>
      <w:r w:rsidR="00E0657B" w:rsidRPr="00CE7F70">
        <w:rPr>
          <w:rFonts w:eastAsia="MS Mincho"/>
          <w:szCs w:val="24"/>
          <w:lang w:eastAsia="ja-JP"/>
        </w:rPr>
        <w:instrText xml:space="preserve"> ADDIN EN.CITE.DATA </w:instrText>
      </w:r>
      <w:r w:rsidR="00E0657B" w:rsidRPr="00CE7F70">
        <w:rPr>
          <w:rFonts w:eastAsia="MS Mincho"/>
          <w:szCs w:val="24"/>
          <w:lang w:eastAsia="ja-JP"/>
        </w:rPr>
      </w:r>
      <w:r w:rsidR="00E0657B" w:rsidRPr="00CE7F70">
        <w:rPr>
          <w:rFonts w:eastAsia="MS Mincho"/>
          <w:szCs w:val="24"/>
          <w:lang w:eastAsia="ja-JP"/>
        </w:rPr>
        <w:fldChar w:fldCharType="end"/>
      </w:r>
      <w:r w:rsidRPr="00CE7F70">
        <w:rPr>
          <w:rFonts w:eastAsia="MS Mincho"/>
          <w:szCs w:val="24"/>
          <w:lang w:eastAsia="ja-JP"/>
        </w:rPr>
      </w:r>
      <w:r w:rsidRPr="00CE7F70">
        <w:rPr>
          <w:rFonts w:eastAsia="MS Mincho"/>
          <w:szCs w:val="24"/>
          <w:lang w:eastAsia="ja-JP"/>
        </w:rPr>
        <w:fldChar w:fldCharType="separate"/>
      </w:r>
      <w:r w:rsidR="00E0657B" w:rsidRPr="00CE7F70">
        <w:rPr>
          <w:rFonts w:eastAsia="MS Mincho"/>
          <w:szCs w:val="24"/>
          <w:lang w:eastAsia="ja-JP"/>
        </w:rPr>
        <w:t>[</w:t>
      </w:r>
      <w:hyperlink w:anchor="_ENREF_12" w:tooltip="Thilina Gunarathne, 2011 #4455" w:history="1">
        <w:r w:rsidR="00E0657B" w:rsidRPr="00CE7F70">
          <w:rPr>
            <w:rFonts w:eastAsia="MS Mincho"/>
            <w:szCs w:val="24"/>
            <w:lang w:eastAsia="ja-JP"/>
          </w:rPr>
          <w:t>12-14</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The Multidimensional Scaling application is dominated by two linear algebra steps denoted by alternating dark and light task groups in figure 2. As in many classical parallel applications, each step consists of many tasks that should execute for essentially identical times as they are executing identical number of elemental matrix operations. The graph shows a job with fluctuations in execution time for individual tasks, which currently limits scale at which </w:t>
      </w:r>
      <w:r w:rsidRPr="00CE7F70">
        <w:rPr>
          <w:rFonts w:eastAsia="MS Mincho"/>
          <w:szCs w:val="24"/>
          <w:lang w:eastAsia="ja-JP"/>
        </w:rPr>
        <w:lastRenderedPageBreak/>
        <w:t xml:space="preserve">good efficient parallel speed up can be obtained. All tasks must wait until the slowest straggler finishes. Nevertheless the observed speedups are significant and show parallel </w:t>
      </w:r>
      <w:r w:rsidR="00CE7F70" w:rsidRPr="00CE7F70">
        <w:rPr>
          <w:rFonts w:cs="Arial"/>
          <w:noProof/>
          <w:kern w:val="32"/>
          <w:szCs w:val="32"/>
        </w:rPr>
        <mc:AlternateContent>
          <mc:Choice Requires="wpg">
            <w:drawing>
              <wp:anchor distT="0" distB="0" distL="114300" distR="114300" simplePos="0" relativeHeight="251666432" behindDoc="0" locked="0" layoutInCell="1" allowOverlap="1" wp14:anchorId="3C9812DE" wp14:editId="3118971B">
                <wp:simplePos x="0" y="0"/>
                <wp:positionH relativeFrom="column">
                  <wp:posOffset>-189230</wp:posOffset>
                </wp:positionH>
                <wp:positionV relativeFrom="page">
                  <wp:posOffset>2506980</wp:posOffset>
                </wp:positionV>
                <wp:extent cx="4654296" cy="2148840"/>
                <wp:effectExtent l="0" t="0" r="0" b="3810"/>
                <wp:wrapTopAndBottom/>
                <wp:docPr id="7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4296" cy="2148840"/>
                          <a:chOff x="0" y="0"/>
                          <a:chExt cx="6340415" cy="2932933"/>
                        </a:xfrm>
                      </wpg:grpSpPr>
                      <wps:wsp>
                        <wps:cNvPr id="727" name="Text Box 2"/>
                        <wps:cNvSpPr txBox="1">
                          <a:spLocks noChangeArrowheads="1"/>
                        </wps:cNvSpPr>
                        <wps:spPr bwMode="auto">
                          <a:xfrm>
                            <a:off x="94891" y="2518913"/>
                            <a:ext cx="615886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187" w:rsidRPr="00B26648" w:rsidRDefault="00D43187" w:rsidP="00C60F5C">
                              <w:pPr>
                                <w:pStyle w:val="NoSpacing"/>
                                <w:jc w:val="center"/>
                                <w:rPr>
                                  <w:rFonts w:ascii="Times New Roman" w:hAnsi="Times New Roman"/>
                                  <w:sz w:val="16"/>
                                  <w:szCs w:val="16"/>
                                </w:rPr>
                              </w:pPr>
                              <w:r w:rsidRPr="00B26648">
                                <w:rPr>
                                  <w:rFonts w:ascii="Times New Roman" w:hAnsi="Times New Roman"/>
                                  <w:b/>
                                  <w:sz w:val="16"/>
                                  <w:szCs w:val="16"/>
                                </w:rPr>
                                <w:t>Figure 2:</w:t>
                              </w:r>
                              <w:r w:rsidRPr="00B26648">
                                <w:rPr>
                                  <w:rFonts w:ascii="Times New Roman" w:hAnsi="Times New Roman"/>
                                  <w:sz w:val="16"/>
                                  <w:szCs w:val="16"/>
                                </w:rPr>
                                <w:t xml:space="preserve"> Execution times of individual tasks on Azure for an Iterative MapReduce Twister4Azure implementation of Multidimensional Scaling</w:t>
                              </w:r>
                            </w:p>
                            <w:p w:rsidR="00D43187" w:rsidRPr="004B65D4" w:rsidRDefault="00D43187" w:rsidP="00C60F5C">
                              <w:pPr>
                                <w:pStyle w:val="ListParagraph"/>
                              </w:pPr>
                            </w:p>
                          </w:txbxContent>
                        </wps:txbx>
                        <wps:bodyPr rot="0" vert="horz" wrap="square" lIns="0" tIns="0" rIns="0" bIns="0" anchor="t" anchorCtr="0" upright="1">
                          <a:noAutofit/>
                        </wps:bodyPr>
                      </wps:wsp>
                      <pic:pic xmlns:pic="http://schemas.openxmlformats.org/drawingml/2006/picture">
                        <pic:nvPicPr>
                          <pic:cNvPr id="728" name="Picture 6" descr="C:\Users\Geoffrey Fox\Desktop\Untitled.bmp"/>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0415" cy="2518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C9812DE" id="Group 7" o:spid="_x0000_s1029" style="position:absolute;left:0;text-align:left;margin-left:-14.9pt;margin-top:197.4pt;width:366.5pt;height:169.2pt;z-index:251666432;mso-position-vertical-relative:page;mso-width-relative:margin;mso-height-relative:margin" coordsize="63404,29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">
                <v:shape id="Text Box 2" o:spid="_x0000_s1030" type="#_x0000_t202" style="position:absolute;left:948;top:25189;width:6158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w58QA&#10;AADcAAAADwAAAGRycy9kb3ducmV2LnhtbESPzYvCMBTE7wv+D+EJXhZN7UGlGsVP2MPuwQ88P5pn&#10;W2xeShJt/e/NwsIeh5n5DbNYdaYWT3K+sqxgPEpAEOdWV1wouJwPwxkIH5A11pZJwYs8rJa9jwVm&#10;2rZ8pOcpFCJC2GeooAyhyaT0eUkG/cg2xNG7WWcwROkKqR22EW5qmSbJRBqsOC6U2NC2pPx+ehgF&#10;k517tEfefu4u+2/8aYr0unldlRr0u/UcRKAu/If/2l9awTS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sOfEAAAA3AAAAA8AAAAAAAAAAAAAAAAAmAIAAGRycy9k&#10;b3ducmV2LnhtbFBLBQYAAAAABAAEAPUAAACJAwAAAAA=&#10;" stroked="f">
                  <v:textbox inset="0,0,0,0">
                    <w:txbxContent>
                      <w:p w:rsidR="00D43187" w:rsidRPr="00B26648" w:rsidRDefault="00D43187" w:rsidP="00C60F5C">
                        <w:pPr>
                          <w:pStyle w:val="NoSpacing"/>
                          <w:jc w:val="center"/>
                          <w:rPr>
                            <w:rFonts w:ascii="Times New Roman" w:hAnsi="Times New Roman"/>
                            <w:sz w:val="16"/>
                            <w:szCs w:val="16"/>
                          </w:rPr>
                        </w:pPr>
                        <w:r w:rsidRPr="00B26648">
                          <w:rPr>
                            <w:rFonts w:ascii="Times New Roman" w:hAnsi="Times New Roman"/>
                            <w:b/>
                            <w:sz w:val="16"/>
                            <w:szCs w:val="16"/>
                          </w:rPr>
                          <w:t>Figure 2:</w:t>
                        </w:r>
                        <w:r w:rsidRPr="00B26648">
                          <w:rPr>
                            <w:rFonts w:ascii="Times New Roman" w:hAnsi="Times New Roman"/>
                            <w:sz w:val="16"/>
                            <w:szCs w:val="16"/>
                          </w:rPr>
                          <w:t xml:space="preserve"> Execution times of individual tasks on Azure for an Iterative MapReduce Twister4Azure implementation of Multidimensional Scaling</w:t>
                        </w:r>
                      </w:p>
                      <w:p w:rsidR="00D43187" w:rsidRPr="004B65D4" w:rsidRDefault="00D43187" w:rsidP="00C60F5C">
                        <w:pPr>
                          <w:pStyle w:val="ListParagraph"/>
                        </w:pPr>
                      </w:p>
                    </w:txbxContent>
                  </v:textbox>
                </v:shape>
                <v:shape id="Picture 6" o:spid="_x0000_s1031" type="#_x0000_t75" style="position:absolute;width:63404;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KY++AAAA3AAAAA8AAABkcnMvZG93bnJldi54bWxET8uKwjAU3Qv+Q7iCm6KJXYxajSKCMqsB&#10;Hx9waa5NsbkpTdT695OF4PJw3utt7xrxpC7UnjXMpgoEcelNzZWG6+UwWYAIEdlg45k0vCnAdjMc&#10;rLEw/sUnep5jJVIIhwI12BjbQspQWnIYpr4lTtzNdw5jgl0lTYevFO4amSv1Ix3WnBostrS3VN7P&#10;D6eBzdurm91lmJ3yaJZtpv6OmdbjUb9bgYjUx6/44/41GuZ5WpvOpCMgN/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RKY++AAAA3AAAAA8AAAAAAAAAAAAAAAAAnwIAAGRy&#10;cy9kb3ducmV2LnhtbFBLBQYAAAAABAAEAPcAAACKAwAAAAA=&#10;">
                  <v:imagedata r:id="rId10" o:title="Untitled"/>
                  <v:path arrowok="t"/>
                </v:shape>
                <w10:wrap type="topAndBottom" anchory="page"/>
              </v:group>
            </w:pict>
          </mc:Fallback>
        </mc:AlternateContent>
      </w:r>
      <w:r w:rsidRPr="00CE7F70">
        <w:rPr>
          <w:rFonts w:eastAsia="MS Mincho"/>
          <w:szCs w:val="24"/>
          <w:lang w:eastAsia="ja-JP"/>
        </w:rPr>
        <w:t>programming is satisfactory on this type of problem on up to 512 cores.</w:t>
      </w:r>
    </w:p>
    <w:p w:rsidR="00C60F5C" w:rsidRPr="00CE7F70" w:rsidRDefault="00C60F5C" w:rsidP="00B82D05">
      <w:pPr>
        <w:pStyle w:val="Heading1"/>
      </w:pPr>
      <w:r w:rsidRPr="00CE7F70">
        <w:t xml:space="preserve">Classes of Cloud Applications </w:t>
      </w:r>
    </w:p>
    <w:p w:rsidR="00C60F5C" w:rsidRPr="00CE7F70" w:rsidRDefault="00C60F5C" w:rsidP="00352B6B">
      <w:pPr>
        <w:pStyle w:val="NoindentNormal"/>
        <w:spacing w:after="0" w:line="240" w:lineRule="auto"/>
        <w:jc w:val="both"/>
        <w:rPr>
          <w:rFonts w:eastAsia="MS Mincho"/>
          <w:szCs w:val="24"/>
          <w:lang w:eastAsia="ja-JP"/>
        </w:rPr>
      </w:pPr>
      <w:r w:rsidRPr="00CE7F70">
        <w:rPr>
          <w:rFonts w:eastAsia="MS Mincho"/>
          <w:szCs w:val="24"/>
          <w:lang w:eastAsia="ja-JP"/>
        </w:rPr>
        <w:t xml:space="preserve">Limiting the applications of the cloud to classical scientific computation would miss the main reason that the cloud exists.   Large scale data center are the backbone of many ubiquitous cloud services we use every day.  Internet search, mobile maps, email, photo sharing, messaging, social networks are all dependent upon large data center clouds.  These applications all depend upon the massive scale and bandwidth to the Internet that the cloud provides.   Note clouds are executing jobs at scales much larger than those on supercomputers but that scale does not come from tightly coupled MPI. Rather scale can come from two aspects: Scale (or parallelism) from a multitude of users and scale from execution of an intrinsically parallel application within a single job (invoked by a single user). </w:t>
      </w:r>
    </w:p>
    <w:p w:rsidR="00C60F5C" w:rsidRPr="00CE7F70" w:rsidRDefault="00C60F5C" w:rsidP="00352B6B">
      <w:pPr>
        <w:pStyle w:val="NoindentNormal"/>
        <w:spacing w:after="0" w:line="240" w:lineRule="auto"/>
        <w:ind w:firstLine="720"/>
        <w:jc w:val="both"/>
        <w:rPr>
          <w:rFonts w:eastAsia="MS Mincho"/>
          <w:szCs w:val="24"/>
          <w:lang w:eastAsia="ja-JP"/>
        </w:rPr>
      </w:pPr>
      <w:r w:rsidRPr="00CE7F70">
        <w:rPr>
          <w:rFonts w:eastAsia="MS Mincho"/>
          <w:szCs w:val="24"/>
          <w:lang w:eastAsia="ja-JP"/>
        </w:rPr>
        <w:t>Clouds naturally exploit parallelism from multiple users or usages.  The Internet of things will drive many applications of the cloud.  It is projected that there will be 24 billion devices on the Internet by 2020.  Most will be small sensors that send streams of information into the cloud where it will be processed and integrated with other streams and turned into knowledge that will help our lives in a million small and big ways.  It is not unreasonable for us to believe that we will each have our own cloud-based personal agent that monitors all of the data about our life and anticipates our needs 24x7.   The cloud will become increasing important as a controller of and resource provider for the Internet of Things. As well as today’s use for smart phone and gaming console support, “smart homes” and “ubiquitous cities” build on this vision and we could expect a growth in cloud supported/controlled robotics.</w:t>
      </w:r>
    </w:p>
    <w:p w:rsidR="00352B6B" w:rsidRDefault="00C60F5C" w:rsidP="00DB7A0F">
      <w:pPr>
        <w:pStyle w:val="NoindentNormal"/>
        <w:spacing w:after="0" w:line="240" w:lineRule="auto"/>
        <w:ind w:firstLine="720"/>
        <w:jc w:val="both"/>
        <w:rPr>
          <w:rFonts w:eastAsia="MS Mincho"/>
          <w:szCs w:val="24"/>
          <w:lang w:eastAsia="ja-JP"/>
        </w:rPr>
      </w:pPr>
      <w:r w:rsidRPr="00CE7F70">
        <w:rPr>
          <w:rFonts w:eastAsia="MS Mincho"/>
          <w:szCs w:val="24"/>
          <w:lang w:eastAsia="ja-JP"/>
        </w:rPr>
        <w:t xml:space="preserve">Beyond the Internet of things, we have the commodity applications such as social networking, internet search and e-commerce. Finally we mention the “long tail of science”  </w:t>
      </w:r>
      <w:r w:rsidRPr="00CE7F70">
        <w:rPr>
          <w:rFonts w:eastAsia="MS Mincho"/>
          <w:szCs w:val="24"/>
          <w:lang w:eastAsia="ja-JP"/>
        </w:rPr>
        <w:fldChar w:fldCharType="begin"/>
      </w:r>
      <w:r w:rsidR="00E0657B" w:rsidRPr="00CE7F70">
        <w:rPr>
          <w:rFonts w:eastAsia="MS Mincho"/>
          <w:szCs w:val="24"/>
          <w:lang w:eastAsia="ja-JP"/>
        </w:rPr>
        <w:instrText xml:space="preserve"> ADDIN EN.CITE &lt;EndNote&gt;&lt;Cite&gt;&lt;Author&gt;P. Bryan Heidorn&lt;/Author&gt;&lt;Year&gt;2008&lt;/Year&gt;&lt;RecNum&gt;4459&lt;/RecNum&gt;&lt;DisplayText&gt;[15, 16]&lt;/DisplayText&gt;&lt;record&gt;&lt;rec-number&gt;4459&lt;/rec-number&gt;&lt;foreign-keys&gt;&lt;key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29&lt;/date&gt;&lt;/pub-dates&gt;&lt;/dates&gt;&lt;urls&gt;&lt;related-urls&gt;&lt;url&gt;http://blogs.ch.cam.ac.uk/pmr/2008/01/29/big-science-and-long-tail-science/&lt;/url&gt;&lt;/related-urls&gt;&lt;/urls&gt;&lt;/record&gt;&lt;/Cite&gt;&lt;/EndNote&gt;</w:instrText>
      </w:r>
      <w:r w:rsidRPr="00CE7F70">
        <w:rPr>
          <w:rFonts w:eastAsia="MS Mincho"/>
          <w:szCs w:val="24"/>
          <w:lang w:eastAsia="ja-JP"/>
        </w:rPr>
        <w:fldChar w:fldCharType="separate"/>
      </w:r>
      <w:r w:rsidR="00E0657B" w:rsidRPr="00CE7F70">
        <w:rPr>
          <w:rFonts w:eastAsia="MS Mincho"/>
          <w:szCs w:val="24"/>
          <w:lang w:eastAsia="ja-JP"/>
        </w:rPr>
        <w:t>[</w:t>
      </w:r>
      <w:hyperlink w:anchor="_ENREF_15" w:tooltip="P. Bryan Heidorn, 2008 #4459" w:history="1">
        <w:r w:rsidR="00E0657B" w:rsidRPr="00CE7F70">
          <w:rPr>
            <w:rFonts w:eastAsia="MS Mincho"/>
            <w:szCs w:val="24"/>
            <w:lang w:eastAsia="ja-JP"/>
          </w:rPr>
          <w:t>15</w:t>
        </w:r>
      </w:hyperlink>
      <w:r w:rsidR="00E0657B" w:rsidRPr="00CE7F70">
        <w:rPr>
          <w:rFonts w:eastAsia="MS Mincho"/>
          <w:szCs w:val="24"/>
          <w:lang w:eastAsia="ja-JP"/>
        </w:rPr>
        <w:t xml:space="preserve">, </w:t>
      </w:r>
      <w:hyperlink w:anchor="_ENREF_16" w:tooltip="Peter Murray-Rust, 2008 #4460" w:history="1">
        <w:r w:rsidR="00E0657B" w:rsidRPr="00CE7F70">
          <w:rPr>
            <w:rFonts w:eastAsia="MS Mincho"/>
            <w:szCs w:val="24"/>
            <w:lang w:eastAsia="ja-JP"/>
          </w:rPr>
          <w:t>16</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as an expected important usage mode of clouds. In some areas like particle physics and astronomy, i.e. “big science”, there are just a few major instruments generating now petascale data driving discovery in a coordinated fashion. </w:t>
      </w:r>
      <w:r w:rsidRPr="00CE7F70">
        <w:rPr>
          <w:rFonts w:eastAsia="MS Mincho"/>
          <w:szCs w:val="24"/>
          <w:lang w:eastAsia="ja-JP"/>
        </w:rPr>
        <w:lastRenderedPageBreak/>
        <w:t>In other areas such as genomics and environmental science, there are many “individual” researchers with distributed collection and analysis of data whose total data and processing needs can match the size of big science. Clouds can provide scaling use for this important aspect of science.</w:t>
      </w:r>
    </w:p>
    <w:p w:rsidR="00C60F5C" w:rsidRPr="00CE7F70" w:rsidRDefault="00C60F5C" w:rsidP="00352B6B">
      <w:pPr>
        <w:pStyle w:val="NoindentNormal"/>
        <w:spacing w:after="0" w:line="240" w:lineRule="auto"/>
        <w:ind w:firstLine="720"/>
        <w:jc w:val="both"/>
        <w:rPr>
          <w:rFonts w:eastAsia="MS Mincho"/>
          <w:szCs w:val="24"/>
          <w:lang w:eastAsia="ja-JP"/>
        </w:rPr>
      </w:pPr>
      <w:r w:rsidRPr="00CE7F70">
        <w:rPr>
          <w:rFonts w:eastAsia="MS Mincho"/>
          <w:szCs w:val="24"/>
          <w:lang w:eastAsia="ja-JP"/>
        </w:rPr>
        <w:t xml:space="preserve">Large scale Clouds also support parallelism within a single job with an obvious example of Internet search which has both “usage parallelism” listed above but also parallelism within each search as the summary of the web is stored on multiple disks on multiple computers and searched independently for each query. MapReduce was introduced to support successfully this type of parallelism. The examples given later will illustrate various forms of parallelism discussed above and summarized in figure 1. Today probably the </w:t>
      </w:r>
      <w:r w:rsidR="006002B7" w:rsidRPr="00CE7F70">
        <w:rPr>
          <w:rFonts w:eastAsia="MS Mincho"/>
          <w:szCs w:val="24"/>
          <w:lang w:eastAsia="ja-JP"/>
        </w:rPr>
        <w:t>“</w:t>
      </w:r>
      <w:r w:rsidRPr="00CE7F70">
        <w:rPr>
          <w:rFonts w:eastAsia="MS Mincho"/>
          <w:szCs w:val="24"/>
          <w:lang w:eastAsia="ja-JP"/>
        </w:rPr>
        <w:t xml:space="preserve">Map only” or </w:t>
      </w:r>
      <w:r w:rsidR="006002B7" w:rsidRPr="00CE7F70">
        <w:rPr>
          <w:rFonts w:eastAsia="MS Mincho"/>
          <w:szCs w:val="24"/>
          <w:lang w:eastAsia="ja-JP"/>
        </w:rPr>
        <w:t>“</w:t>
      </w:r>
      <w:r w:rsidRPr="00CE7F70">
        <w:rPr>
          <w:rFonts w:eastAsia="MS Mincho"/>
          <w:szCs w:val="24"/>
          <w:lang w:eastAsia="ja-JP"/>
        </w:rPr>
        <w:t>Pleasingly Parallel</w:t>
      </w:r>
      <w:r w:rsidR="006002B7" w:rsidRPr="00CE7F70">
        <w:rPr>
          <w:rFonts w:eastAsia="MS Mincho"/>
          <w:szCs w:val="24"/>
          <w:lang w:eastAsia="ja-JP"/>
        </w:rPr>
        <w:t>”</w:t>
      </w:r>
      <w:r w:rsidRPr="00CE7F70">
        <w:rPr>
          <w:rFonts w:eastAsia="MS Mincho"/>
          <w:szCs w:val="24"/>
          <w:lang w:eastAsia="ja-JP"/>
        </w:rPr>
        <w:t xml:space="preserve"> mode is most common where a single job invokes multiple independent components. This is very similar to the parallelism from multiple users and indeed we will see examples where the different “map tasks” from a “single application” are generated outside the cloud which sees these tasks as separate usages. As well as Internet search, the second parallel category MapReduce is important in the Information Retrieval field with a good example being the well-known Latent Dirichlet Allocation algorithm for topic or “hidden/latent” feature determination. Basic data analysis can often be formulated as a simple MapReduce problem where independent event selection and processing (the maps) is followed by a reduction forming global statistics such as histograms. The final class of parallel applications explored so far is Iterative MapReduce implemented on Azure as Daytona from Microsoft or Twister4Azure from Indiana University. Here Page Rank is a well-known component of Internet search technology that corresponds to finding eigenvector of largest eigenvalue for the sparse matrix of internet links. This algorithm illustrates those that fit well Iterative MapReduce and other algorithms with parallel linear algebra at their core have been explored on Azure.</w:t>
      </w:r>
    </w:p>
    <w:p w:rsidR="00C60F5C" w:rsidRPr="00CE7F70" w:rsidRDefault="00C60F5C" w:rsidP="00352B6B">
      <w:pPr>
        <w:pStyle w:val="NoindentNormal"/>
        <w:spacing w:after="0" w:line="240" w:lineRule="auto"/>
        <w:ind w:firstLine="720"/>
        <w:jc w:val="both"/>
        <w:rPr>
          <w:rFonts w:eastAsia="MS Mincho"/>
          <w:szCs w:val="24"/>
          <w:lang w:eastAsia="ja-JP"/>
        </w:rPr>
      </w:pPr>
      <w:r w:rsidRPr="00CE7F70">
        <w:rPr>
          <w:rFonts w:eastAsia="MS Mincho"/>
          <w:szCs w:val="24"/>
          <w:lang w:eastAsia="ja-JP"/>
        </w:rPr>
        <w:t xml:space="preserve">Multiple usages or splitting the Internet summary over MapReduce nodes are all forms of a generalized data parallelism. However clouds also support well the functional parallelism seen where a given application breaks into multiple components which typically supported by workflow technology </w:t>
      </w:r>
      <w:r w:rsidRPr="00CE7F70">
        <w:rPr>
          <w:rFonts w:eastAsia="MS Mincho"/>
          <w:szCs w:val="24"/>
          <w:lang w:eastAsia="ja-JP"/>
        </w:rPr>
        <w:fldChar w:fldCharType="begin">
          <w:fldData xml:space="preserve">PEVuZE5vdGU+PENpdGU+PEF1dGhvcj5UYXlsb3I8L0F1dGhvcj48WWVhcj4yMDA2PC9ZZWFyPjxS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==
</w:fldData>
        </w:fldChar>
      </w:r>
      <w:r w:rsidR="00E0657B" w:rsidRPr="00CE7F70">
        <w:rPr>
          <w:rFonts w:eastAsia="MS Mincho"/>
          <w:szCs w:val="24"/>
          <w:lang w:eastAsia="ja-JP"/>
        </w:rPr>
        <w:instrText xml:space="preserve"> ADDIN EN.CITE </w:instrText>
      </w:r>
      <w:r w:rsidR="00E0657B" w:rsidRPr="00CE7F70">
        <w:rPr>
          <w:rFonts w:eastAsia="MS Mincho"/>
          <w:szCs w:val="24"/>
          <w:lang w:eastAsia="ja-JP"/>
        </w:rPr>
        <w:fldChar w:fldCharType="begin">
          <w:fldData xml:space="preserve">PEVuZE5vdGU+PENpdGU+PEF1dGhvcj5UYXlsb3I8L0F1dGhvcj48WWVhcj4yMDA2PC9ZZWFyPjxS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==
</w:fldData>
        </w:fldChar>
      </w:r>
      <w:r w:rsidR="00E0657B" w:rsidRPr="00CE7F70">
        <w:rPr>
          <w:rFonts w:eastAsia="MS Mincho"/>
          <w:szCs w:val="24"/>
          <w:lang w:eastAsia="ja-JP"/>
        </w:rPr>
        <w:instrText xml:space="preserve"> ADDIN EN.CITE.DATA </w:instrText>
      </w:r>
      <w:r w:rsidR="00E0657B" w:rsidRPr="00CE7F70">
        <w:rPr>
          <w:rFonts w:eastAsia="MS Mincho"/>
          <w:szCs w:val="24"/>
          <w:lang w:eastAsia="ja-JP"/>
        </w:rPr>
      </w:r>
      <w:r w:rsidR="00E0657B" w:rsidRPr="00CE7F70">
        <w:rPr>
          <w:rFonts w:eastAsia="MS Mincho"/>
          <w:szCs w:val="24"/>
          <w:lang w:eastAsia="ja-JP"/>
        </w:rPr>
        <w:fldChar w:fldCharType="end"/>
      </w:r>
      <w:r w:rsidRPr="00CE7F70">
        <w:rPr>
          <w:rFonts w:eastAsia="MS Mincho"/>
          <w:szCs w:val="24"/>
          <w:lang w:eastAsia="ja-JP"/>
        </w:rPr>
      </w:r>
      <w:r w:rsidRPr="00CE7F70">
        <w:rPr>
          <w:rFonts w:eastAsia="MS Mincho"/>
          <w:szCs w:val="24"/>
          <w:lang w:eastAsia="ja-JP"/>
        </w:rPr>
        <w:fldChar w:fldCharType="separate"/>
      </w:r>
      <w:r w:rsidR="00E0657B" w:rsidRPr="00CE7F70">
        <w:rPr>
          <w:rFonts w:eastAsia="MS Mincho"/>
          <w:szCs w:val="24"/>
          <w:lang w:eastAsia="ja-JP"/>
        </w:rPr>
        <w:t>[</w:t>
      </w:r>
      <w:hyperlink w:anchor="_ENREF_17" w:tooltip="Taylor, 2006 #2617" w:history="1">
        <w:r w:rsidR="00E0657B" w:rsidRPr="00CE7F70">
          <w:rPr>
            <w:rFonts w:eastAsia="MS Mincho"/>
            <w:szCs w:val="24"/>
            <w:lang w:eastAsia="ja-JP"/>
          </w:rPr>
          <w:t>17-20</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Workflow is an old idea and was developed extensively as part of Grid research. We will see from examples below that its use can be taken over directly by clouds without conceptual change. In fact the importance of Software as a Service </w:t>
      </w:r>
      <w:r w:rsidR="0039361D" w:rsidRPr="00CE7F70">
        <w:rPr>
          <w:rFonts w:eastAsia="MS Mincho"/>
          <w:szCs w:val="24"/>
          <w:lang w:eastAsia="ja-JP"/>
        </w:rPr>
        <w:t xml:space="preserve">(SaaS) </w:t>
      </w:r>
      <w:r w:rsidRPr="00CE7F70">
        <w:rPr>
          <w:rFonts w:eastAsia="MS Mincho"/>
          <w:szCs w:val="24"/>
          <w:lang w:eastAsia="ja-JP"/>
        </w:rPr>
        <w:t>for commercial clouds illustrates that another concept Services developed for science by the grid community is a successful key feature of cloud applications. Workflow as the technology to orchestrate or control clouds will continue to be a critical building block for cloud applications.</w:t>
      </w:r>
    </w:p>
    <w:p w:rsidR="00CE7F70" w:rsidRDefault="00C60F5C" w:rsidP="00DB7A0F">
      <w:pPr>
        <w:pStyle w:val="NoindentNormal"/>
        <w:spacing w:after="0" w:line="240" w:lineRule="auto"/>
        <w:ind w:firstLine="454"/>
        <w:jc w:val="both"/>
        <w:rPr>
          <w:rFonts w:eastAsia="MS Mincho"/>
          <w:szCs w:val="24"/>
          <w:lang w:eastAsia="ja-JP"/>
        </w:rPr>
      </w:pPr>
      <w:r w:rsidRPr="00CE7F70">
        <w:rPr>
          <w:rFonts w:eastAsia="MS Mincho"/>
          <w:szCs w:val="24"/>
          <w:lang w:eastAsia="ja-JP"/>
        </w:rPr>
        <w:t xml:space="preserve">Important access models for clouds include portals, which are often termed Science Gateways and these can be used similarly to grids. Another interesting access choice seen in some cases is that of the queue either implemented using conventional publish-subscribe technology (such as JMS) or the built in queues of the Azure and Amazon platforms. Applications can use the advanced platform features of clouds (queues, tables, blobs, SQL as a service for Azure) to build advanced capabilities more easily than on traditional (HPC) environments. Of course the pervasive “on demand” nature of cloud computing emphasizes the critical importance of task scheduling where either the built-in cloud facilities are used or alternatively there is some exploration of technologies like Condor developed for grids and clusters. Publish-Subscribe use varies from managing the launch of “worker jobs” to the control of sensors </w:t>
      </w:r>
      <w:r w:rsidRPr="00CE7F70">
        <w:rPr>
          <w:rFonts w:eastAsia="MS Mincho"/>
          <w:szCs w:val="24"/>
          <w:lang w:eastAsia="ja-JP"/>
        </w:rPr>
        <w:fldChar w:fldCharType="begin">
          <w:fldData xml:space="preserve">PEVuZE5vdGU+PENpdGU+PEF1dGhvcj5HZW9mZnJleSBGb3g8L0F1dGhvcj48WWVhcj4yMDExPC9Z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</w:fldData>
        </w:fldChar>
      </w:r>
      <w:r w:rsidR="00E0657B" w:rsidRPr="00CE7F70">
        <w:rPr>
          <w:rFonts w:eastAsia="MS Mincho"/>
          <w:szCs w:val="24"/>
          <w:lang w:eastAsia="ja-JP"/>
        </w:rPr>
        <w:instrText xml:space="preserve"> ADDIN EN.CITE </w:instrText>
      </w:r>
      <w:r w:rsidR="00E0657B" w:rsidRPr="00CE7F70">
        <w:rPr>
          <w:rFonts w:eastAsia="MS Mincho"/>
          <w:szCs w:val="24"/>
          <w:lang w:eastAsia="ja-JP"/>
        </w:rPr>
        <w:fldChar w:fldCharType="begin">
          <w:fldData xml:space="preserve">PEVuZE5vdGU+PENpdGU+PEF1dGhvcj5HZW9mZnJleSBGb3g8L0F1dGhvcj48WWVhcj4yMDExPC9Z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</w:fldData>
        </w:fldChar>
      </w:r>
      <w:r w:rsidR="00E0657B" w:rsidRPr="00CE7F70">
        <w:rPr>
          <w:rFonts w:eastAsia="MS Mincho"/>
          <w:szCs w:val="24"/>
          <w:lang w:eastAsia="ja-JP"/>
        </w:rPr>
        <w:instrText xml:space="preserve"> ADDIN EN.CITE.DATA </w:instrText>
      </w:r>
      <w:r w:rsidR="00E0657B" w:rsidRPr="00CE7F70">
        <w:rPr>
          <w:rFonts w:eastAsia="MS Mincho"/>
          <w:szCs w:val="24"/>
          <w:lang w:eastAsia="ja-JP"/>
        </w:rPr>
      </w:r>
      <w:r w:rsidR="00E0657B" w:rsidRPr="00CE7F70">
        <w:rPr>
          <w:rFonts w:eastAsia="MS Mincho"/>
          <w:szCs w:val="24"/>
          <w:lang w:eastAsia="ja-JP"/>
        </w:rPr>
        <w:fldChar w:fldCharType="end"/>
      </w:r>
      <w:r w:rsidRPr="00CE7F70">
        <w:rPr>
          <w:rFonts w:eastAsia="MS Mincho"/>
          <w:szCs w:val="24"/>
          <w:lang w:eastAsia="ja-JP"/>
        </w:rPr>
      </w:r>
      <w:r w:rsidRPr="00CE7F70">
        <w:rPr>
          <w:rFonts w:eastAsia="MS Mincho"/>
          <w:szCs w:val="24"/>
          <w:lang w:eastAsia="ja-JP"/>
        </w:rPr>
        <w:fldChar w:fldCharType="separate"/>
      </w:r>
      <w:r w:rsidR="00E0657B" w:rsidRPr="00CE7F70">
        <w:rPr>
          <w:rFonts w:eastAsia="MS Mincho"/>
          <w:szCs w:val="24"/>
          <w:lang w:eastAsia="ja-JP"/>
        </w:rPr>
        <w:t>[</w:t>
      </w:r>
      <w:hyperlink w:anchor="_ENREF_21" w:tooltip="Geoffrey Fox, 2011 #3350" w:history="1">
        <w:r w:rsidR="00E0657B" w:rsidRPr="00CE7F70">
          <w:rPr>
            <w:rFonts w:eastAsia="MS Mincho"/>
            <w:szCs w:val="24"/>
            <w:lang w:eastAsia="ja-JP"/>
          </w:rPr>
          <w:t>21</w:t>
        </w:r>
      </w:hyperlink>
      <w:r w:rsidR="00E0657B" w:rsidRPr="00CE7F70">
        <w:rPr>
          <w:rFonts w:eastAsia="MS Mincho"/>
          <w:szCs w:val="24"/>
          <w:lang w:eastAsia="ja-JP"/>
        </w:rPr>
        <w:t xml:space="preserve">, </w:t>
      </w:r>
      <w:hyperlink w:anchor="_ENREF_22" w:tooltip="Geoffrey Fox, 2009 #3302" w:history="1">
        <w:r w:rsidR="00E0657B" w:rsidRPr="00CE7F70">
          <w:rPr>
            <w:rFonts w:eastAsia="MS Mincho"/>
            <w:szCs w:val="24"/>
            <w:lang w:eastAsia="ja-JP"/>
          </w:rPr>
          <w:t>22</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and robots </w:t>
      </w:r>
      <w:r w:rsidRPr="00CE7F70">
        <w:rPr>
          <w:rFonts w:eastAsia="MS Mincho"/>
          <w:szCs w:val="24"/>
          <w:lang w:eastAsia="ja-JP"/>
        </w:rPr>
        <w:fldChar w:fldCharType="begin"/>
      </w:r>
      <w:r w:rsidR="00E0657B" w:rsidRPr="00CE7F70">
        <w:rPr>
          <w:rFonts w:eastAsia="MS Mincho"/>
          <w:szCs w:val="24"/>
          <w:lang w:eastAsia="ja-JP"/>
        </w:rPr>
        <w:instrText xml:space="preserve"> ADDIN EN.CITE &lt;EndNote&gt;&lt;Cite&gt;&lt;RecNum&gt;4916&lt;/RecNum&gt;&lt;DisplayText&gt;[23, 24]&lt;/DisplayText&gt;&lt;record&gt;&lt;rec-number&gt;4916&lt;/rec-number&gt;&lt;foreign-keys&gt;&lt;key app="EN" db-id="rfx20pr9t5zxtmee0xn5fwzbxvw0r9vz2tee"&gt;4916&lt;/key&gt;&lt;/foreign-keys&gt;&lt;ref-type name="Web Page"&gt;12&lt;/ref-type&gt;&lt;contributors&gt;&lt;/contributors&gt;&lt;titles&gt;&lt;title&gt;Cloud Robotics summary of work in this field&lt;/title&gt;&lt;/titles&gt;&lt;volume&gt;2012&lt;/volume&gt;&lt;number&gt;December 4&lt;/number&gt;&lt;dates&gt;&lt;/dates&gt;&lt;urls&gt;&lt;related-urls&gt;&lt;url&gt;http://goldberg.berkeley.edu/cloud-robotics/&lt;/url&gt;&lt;/related-urls&gt;&lt;/urls&gt;&lt;/record&gt;&lt;/Cite&gt;&lt;Cite&gt;&lt;Author&gt;James Kuffner&lt;/Author&gt;&lt;Year&gt;2011&lt;/Year&gt;&lt;RecNum&gt;4827&lt;/RecNum&gt;&lt;record&gt;&lt;rec-number&gt;4827&lt;/rec-number&gt;&lt;foreign-keys&gt;&lt;key app="EN" db-id="rfx20pr9t5zxtmee0xn5fwzbxvw0r9vz2tee"&gt;4827&lt;/key&gt;&lt;/foreign-keys&gt;&lt;ref-type name="Report"&gt;27&lt;/ref-type&gt;&lt;contributors&gt;&lt;authors&gt;&lt;author&gt;James Kuffner,&lt;/author&gt;&lt;/authors&gt;&lt;/contributors&gt;&lt;titles&gt;&lt;title&gt;ROBOTS WITH THEIR HEADS IN THE CLOUDS&lt;/title&gt;&lt;secondary-title&gt;Discovery News&lt;/secondary-title&gt;&lt;/titles&gt;&lt;dates&gt;&lt;year&gt;2011&lt;/year&gt;&lt;pub-dates&gt;&lt;date&gt;March 1&lt;/date&gt;&lt;/pub-dates&gt;&lt;/dates&gt;&lt;urls&gt;&lt;related-urls&gt;&lt;url&gt;http://news.discovery.com/tech/robots-with-their-heads-in-the-clouds-110301.html&lt;/url&gt;&lt;/related-urls&gt;&lt;/urls&gt;&lt;/record&gt;&lt;/Cite&gt;&lt;/EndNote&gt;</w:instrText>
      </w:r>
      <w:r w:rsidRPr="00CE7F70">
        <w:rPr>
          <w:rFonts w:eastAsia="MS Mincho"/>
          <w:szCs w:val="24"/>
          <w:lang w:eastAsia="ja-JP"/>
        </w:rPr>
        <w:fldChar w:fldCharType="separate"/>
      </w:r>
      <w:r w:rsidR="00E0657B" w:rsidRPr="00CE7F70">
        <w:rPr>
          <w:rFonts w:eastAsia="MS Mincho"/>
          <w:szCs w:val="24"/>
          <w:lang w:eastAsia="ja-JP"/>
        </w:rPr>
        <w:t>[</w:t>
      </w:r>
      <w:hyperlink w:anchor="_ENREF_23" w:tooltip=",  #4916" w:history="1">
        <w:r w:rsidR="00E0657B" w:rsidRPr="00CE7F70">
          <w:rPr>
            <w:rFonts w:eastAsia="MS Mincho"/>
            <w:szCs w:val="24"/>
            <w:lang w:eastAsia="ja-JP"/>
          </w:rPr>
          <w:t>23</w:t>
        </w:r>
      </w:hyperlink>
      <w:r w:rsidR="00E0657B" w:rsidRPr="00CE7F70">
        <w:rPr>
          <w:rFonts w:eastAsia="MS Mincho"/>
          <w:szCs w:val="24"/>
          <w:lang w:eastAsia="ja-JP"/>
        </w:rPr>
        <w:t xml:space="preserve">, </w:t>
      </w:r>
      <w:hyperlink w:anchor="_ENREF_24" w:tooltip="James Kuffner, 2011 #4827" w:history="1">
        <w:r w:rsidR="00E0657B" w:rsidRPr="00CE7F70">
          <w:rPr>
            <w:rFonts w:eastAsia="MS Mincho"/>
            <w:szCs w:val="24"/>
            <w:lang w:eastAsia="ja-JP"/>
          </w:rPr>
          <w:t>24</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from the cloud.</w:t>
      </w:r>
    </w:p>
    <w:p w:rsidR="00C60F5C" w:rsidRPr="00CE7F70" w:rsidRDefault="00C60F5C" w:rsidP="00DB7A0F">
      <w:pPr>
        <w:pStyle w:val="NoindentNormal"/>
        <w:spacing w:after="0" w:line="240" w:lineRule="auto"/>
        <w:ind w:firstLine="454"/>
        <w:jc w:val="both"/>
        <w:rPr>
          <w:rFonts w:eastAsia="MS Mincho"/>
          <w:szCs w:val="24"/>
          <w:lang w:eastAsia="ja-JP"/>
        </w:rPr>
      </w:pPr>
      <w:r w:rsidRPr="00CE7F70">
        <w:rPr>
          <w:rFonts w:eastAsia="MS Mincho"/>
          <w:szCs w:val="24"/>
          <w:lang w:eastAsia="ja-JP"/>
        </w:rPr>
        <w:lastRenderedPageBreak/>
        <w:t xml:space="preserve">The nature of the use of data </w:t>
      </w:r>
      <w:r w:rsidRPr="00CE7F70">
        <w:rPr>
          <w:rFonts w:eastAsia="MS Mincho"/>
          <w:szCs w:val="24"/>
          <w:lang w:eastAsia="ja-JP"/>
        </w:rPr>
        <w:fldChar w:fldCharType="begin"/>
      </w:r>
      <w:r w:rsidR="00E0657B" w:rsidRPr="00CE7F70">
        <w:rPr>
          <w:rFonts w:eastAsia="MS Mincho"/>
          <w:szCs w:val="24"/>
          <w:lang w:eastAsia="ja-JP"/>
        </w:rPr>
        <w:instrText xml:space="preserve"> ADDIN EN.CITE &lt;EndNote&gt;&lt;Cite&gt;&lt;Author&gt;Geoffrey Fox&lt;/Author&gt;&lt;Year&gt;2011&lt;/Year&gt;&lt;RecNum&gt;4527&lt;/RecNum&gt;&lt;DisplayText&gt;[25]&lt;/DisplayText&gt;&lt;record&gt;&lt;rec-number&gt;4527&lt;/rec-number&gt;&lt;foreign-keys&gt;&lt;key app="EN" db-id="rfx20pr9t5zxtmee0xn5fwzbxvw0r9vz2tee"&gt;4527&lt;/key&gt;&lt;/foreign-keys&gt;&lt;ref-type name="Book Section"&gt;5&lt;/ref-type&gt;&lt;contributors&gt;&lt;authors&gt;&lt;author&gt;Geoffrey Fox,&lt;/author&gt;&lt;author&gt;Tony Hey,&lt;/author&gt;&lt;author&gt;Anne Trefethen,&lt;/author&gt;&lt;/authors&gt;&lt;secondary-authors&gt;&lt;author&gt;Terence Critchlow,&lt;/author&gt;&lt;author&gt;Kerstin Kleese Van Dam,&lt;/author&gt;&lt;/secondary-authors&gt;&lt;/contributors&gt;&lt;titles&gt;&lt;title&gt;Where does all the data come from? &lt;/title&gt;&lt;secondary-title&gt;Data Intensive Science &lt;/secondary-title&gt;&lt;/titles&gt;&lt;dates&gt;&lt;year&gt;2011&lt;/year&gt;&lt;/dates&gt;&lt;urls&gt;&lt;related-urls&gt;&lt;url&gt;http://grids.ucs.indiana.edu/ptliupages/publications/Where%20does%20all%20the%20data%20come%20from%20v7.pdf&lt;/url&gt;&lt;/related-urls&gt;&lt;/urls&gt;&lt;/record&gt;&lt;/Cite&gt;&lt;/EndNote&gt;</w:instrText>
      </w:r>
      <w:r w:rsidRPr="00CE7F70">
        <w:rPr>
          <w:rFonts w:eastAsia="MS Mincho"/>
          <w:szCs w:val="24"/>
          <w:lang w:eastAsia="ja-JP"/>
        </w:rPr>
        <w:fldChar w:fldCharType="separate"/>
      </w:r>
      <w:r w:rsidR="00E0657B" w:rsidRPr="00CE7F70">
        <w:rPr>
          <w:rFonts w:eastAsia="MS Mincho"/>
          <w:szCs w:val="24"/>
          <w:lang w:eastAsia="ja-JP"/>
        </w:rPr>
        <w:t>[</w:t>
      </w:r>
      <w:hyperlink w:anchor="_ENREF_25" w:tooltip="Geoffrey Fox, 2011 #4527" w:history="1">
        <w:r w:rsidR="00E0657B" w:rsidRPr="00CE7F70">
          <w:rPr>
            <w:rFonts w:eastAsia="MS Mincho"/>
            <w:szCs w:val="24"/>
            <w:lang w:eastAsia="ja-JP"/>
          </w:rPr>
          <w:t>25</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is another interesting aspect of cloud applications that currently is still in its infancy </w:t>
      </w:r>
      <w:r w:rsidRPr="00CE7F70">
        <w:rPr>
          <w:rFonts w:eastAsia="MS Mincho"/>
          <w:szCs w:val="24"/>
          <w:lang w:eastAsia="ja-JP"/>
        </w:rPr>
        <w:fldChar w:fldCharType="begin"/>
      </w:r>
      <w:r w:rsidR="00E0657B" w:rsidRPr="00CE7F70">
        <w:rPr>
          <w:rFonts w:eastAsia="MS Mincho"/>
          <w:szCs w:val="24"/>
          <w:lang w:eastAsia="ja-JP"/>
        </w:rPr>
        <w:instrText xml:space="preserve"> ADDIN EN.CITE &lt;EndNote&gt;&lt;Cite&gt;&lt;Author&gt;Dave&lt;/Author&gt;&lt;Year&gt;2011&lt;/Year&gt;&lt;RecNum&gt;4970&lt;/RecNum&gt;&lt;DisplayText&gt;[26]&lt;/DisplayText&gt;&lt;record&gt;&lt;rec-number&gt;4970&lt;/rec-number&gt;&lt;foreign-keys&gt;&lt;key app="EN" db-id="rfx20pr9t5zxtmee0xn5fwzbxvw0r9vz2tee"&gt;4970&lt;/key&gt;&lt;/foreign-keys&gt;&lt;ref-type name="Conference Proceedings"&gt;10&lt;/ref-type&gt;&lt;contributors&gt;&lt;authors&gt;&lt;author&gt;Dave, A.&lt;/author&gt;&lt;author&gt;Lu, W.&lt;/author&gt;&lt;author&gt;Jackson, J.&lt;/author&gt;&lt;author&gt;Barga, R.&lt;/author&gt;&lt;/authors&gt;&lt;/contributors&gt;&lt;titles&gt;&lt;title&gt;CloudClustering: Toward an iterative data processing pattern on the cloud&lt;/title&gt;&lt;secondary-title&gt;Parallel and Distributed Processing Workshops and Phd Forum (IPDPSW), 2011 IEEE International Symposium on&lt;/secondary-title&gt;&lt;/titles&gt;&lt;pages&gt;1132-1137&lt;/pages&gt;&lt;dates&gt;&lt;year&gt;2011&lt;/year&gt;&lt;/dates&gt;&lt;publisher&gt;IEEE&lt;/publisher&gt;&lt;isbn&gt;1612844251&lt;/isbn&gt;&lt;urls&gt;&lt;/urls&gt;&lt;/record&gt;&lt;/Cite&gt;&lt;/EndNote&gt;</w:instrText>
      </w:r>
      <w:r w:rsidRPr="00CE7F70">
        <w:rPr>
          <w:rFonts w:eastAsia="MS Mincho"/>
          <w:szCs w:val="24"/>
          <w:lang w:eastAsia="ja-JP"/>
        </w:rPr>
        <w:fldChar w:fldCharType="separate"/>
      </w:r>
      <w:r w:rsidR="00E0657B" w:rsidRPr="00CE7F70">
        <w:rPr>
          <w:rFonts w:eastAsia="MS Mincho"/>
          <w:szCs w:val="24"/>
          <w:lang w:eastAsia="ja-JP"/>
        </w:rPr>
        <w:t>[</w:t>
      </w:r>
      <w:hyperlink w:anchor="_ENREF_26" w:tooltip="Dave, 2011 #4970" w:history="1">
        <w:r w:rsidR="00E0657B" w:rsidRPr="00CE7F70">
          <w:rPr>
            <w:rFonts w:eastAsia="MS Mincho"/>
            <w:szCs w:val="24"/>
            <w:lang w:eastAsia="ja-JP"/>
          </w:rPr>
          <w:t>26</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but is expected to become important as for example future large data repositories will need cloud computing facilities. A key challenge as the data deluge grows is how we avoid unnecessary data transport and if possible bring the computing to the data </w:t>
      </w:r>
      <w:r w:rsidRPr="00CE7F70">
        <w:rPr>
          <w:rFonts w:eastAsia="MS Mincho"/>
          <w:szCs w:val="24"/>
          <w:lang w:eastAsia="ja-JP"/>
        </w:rPr>
        <w:fldChar w:fldCharType="begin">
          <w:fldData xml:space="preserve">PEVuZE5vdGU+PENpdGU+PEF1dGhvcj5GYXJpczwvQXV0aG9yPjxZZWFyPjIwMTE8L1llYXI+PFJl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</w:fldData>
        </w:fldChar>
      </w:r>
      <w:r w:rsidR="00E0657B" w:rsidRPr="00CE7F70">
        <w:rPr>
          <w:rFonts w:eastAsia="MS Mincho"/>
          <w:szCs w:val="24"/>
          <w:lang w:eastAsia="ja-JP"/>
        </w:rPr>
        <w:instrText xml:space="preserve"> ADDIN EN.CITE </w:instrText>
      </w:r>
      <w:r w:rsidR="00E0657B" w:rsidRPr="00CE7F70">
        <w:rPr>
          <w:rFonts w:eastAsia="MS Mincho"/>
          <w:szCs w:val="24"/>
          <w:lang w:eastAsia="ja-JP"/>
        </w:rPr>
        <w:fldChar w:fldCharType="begin">
          <w:fldData xml:space="preserve">PEVuZE5vdGU+PENpdGU+PEF1dGhvcj5GYXJpczwvQXV0aG9yPjxZZWFyPjIwMTE8L1llYXI+PFJl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</w:fldData>
        </w:fldChar>
      </w:r>
      <w:r w:rsidR="00E0657B" w:rsidRPr="00CE7F70">
        <w:rPr>
          <w:rFonts w:eastAsia="MS Mincho"/>
          <w:szCs w:val="24"/>
          <w:lang w:eastAsia="ja-JP"/>
        </w:rPr>
        <w:instrText xml:space="preserve"> ADDIN EN.CITE.DATA </w:instrText>
      </w:r>
      <w:r w:rsidR="00E0657B" w:rsidRPr="00CE7F70">
        <w:rPr>
          <w:rFonts w:eastAsia="MS Mincho"/>
          <w:szCs w:val="24"/>
          <w:lang w:eastAsia="ja-JP"/>
        </w:rPr>
      </w:r>
      <w:r w:rsidR="00E0657B" w:rsidRPr="00CE7F70">
        <w:rPr>
          <w:rFonts w:eastAsia="MS Mincho"/>
          <w:szCs w:val="24"/>
          <w:lang w:eastAsia="ja-JP"/>
        </w:rPr>
        <w:fldChar w:fldCharType="end"/>
      </w:r>
      <w:r w:rsidRPr="00CE7F70">
        <w:rPr>
          <w:rFonts w:eastAsia="MS Mincho"/>
          <w:szCs w:val="24"/>
          <w:lang w:eastAsia="ja-JP"/>
        </w:rPr>
      </w:r>
      <w:r w:rsidRPr="00CE7F70">
        <w:rPr>
          <w:rFonts w:eastAsia="MS Mincho"/>
          <w:szCs w:val="24"/>
          <w:lang w:eastAsia="ja-JP"/>
        </w:rPr>
        <w:fldChar w:fldCharType="separate"/>
      </w:r>
      <w:r w:rsidR="00E0657B" w:rsidRPr="00CE7F70">
        <w:rPr>
          <w:rFonts w:eastAsia="MS Mincho"/>
          <w:szCs w:val="24"/>
          <w:lang w:eastAsia="ja-JP"/>
        </w:rPr>
        <w:t>[</w:t>
      </w:r>
      <w:hyperlink w:anchor="_ENREF_27" w:tooltip="Faris, 2011 #3659" w:history="1">
        <w:r w:rsidR="00E0657B" w:rsidRPr="00CE7F70">
          <w:rPr>
            <w:rFonts w:eastAsia="MS Mincho"/>
            <w:szCs w:val="24"/>
            <w:lang w:eastAsia="ja-JP"/>
          </w:rPr>
          <w:t>27-31</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We need to understand  </w:t>
      </w:r>
      <w:r w:rsidRPr="00CE7F70">
        <w:rPr>
          <w:rFonts w:eastAsia="MS Mincho"/>
          <w:szCs w:val="24"/>
          <w:lang w:eastAsia="ja-JP"/>
        </w:rPr>
        <w:fldChar w:fldCharType="begin"/>
      </w:r>
      <w:r w:rsidR="00E0657B" w:rsidRPr="00CE7F70">
        <w:rPr>
          <w:rFonts w:eastAsia="MS Mincho"/>
          <w:szCs w:val="24"/>
          <w:lang w:eastAsia="ja-JP"/>
        </w:rPr>
        <w:instrText xml:space="preserve"> ADDIN EN.CITE &lt;EndNote&gt;&lt;Cite&gt;&lt;Author&gt;Pan&lt;/Author&gt;&lt;RecNum&gt;4965&lt;/RecNum&gt;&lt;DisplayText&gt;[32, 33]&lt;/DisplayText&gt;&lt;record&gt;&lt;rec-number&gt;4965&lt;/rec-number&gt;&lt;foreign-keys&gt;&lt;key app="EN" db-id="rfx20pr9t5zxtmee0xn5fwzbxvw0r9vz2tee"&gt;4965&lt;/key&gt;&lt;/foreign-keys&gt;&lt;ref-type name="Journal Article"&gt;17&lt;/ref-type&gt;&lt;contributors&gt;&lt;authors&gt;&lt;author&gt;Pan, A.&lt;/author&gt;&lt;author&gt;Walters, J.P.&lt;/author&gt;&lt;author&gt;Pai, V.S.&lt;/author&gt;&lt;author&gt;Kang, D.I.D.&lt;/author&gt;&lt;author&gt;Crago, S.P.&lt;/author&gt;&lt;/authors&gt;&lt;/contributors&gt;&lt;titles&gt;&lt;title&gt;Integrating High Performance File Systems in a Cloud Computing Environment&lt;/title&gt;&lt;/titles&gt;&lt;dates&gt;&lt;/dates&gt;&lt;urls&gt;&lt;/urls&gt;&lt;/record&gt;&lt;/Cite&gt;&lt;Cite&gt;&lt;Author&gt;Ghoshal&lt;/Author&gt;&lt;Year&gt;2011&lt;/Year&gt;&lt;RecNum&gt;4953&lt;/RecNum&gt;&lt;record&gt;&lt;rec-number&gt;4953&lt;/rec-number&gt;&lt;foreign-keys&gt;&lt;key app="EN" db-id="rfx20pr9t5zxtmee0xn5fwzbxvw0r9vz2tee"&gt;4953&lt;/key&gt;&lt;/foreign-keys&gt;&lt;ref-type name="Conference Proceedings"&gt;10&lt;/ref-type&gt;&lt;contributors&gt;&lt;authors&gt;&lt;author&gt;Ghoshal, D.&lt;/author&gt;&lt;author&gt;Canon, R.S.&lt;/author&gt;&lt;author&gt;Ramakrishnan, L.&lt;/author&gt;&lt;/authors&gt;&lt;/contributors&gt;&lt;titles&gt;&lt;title&gt;I/O performance of virtualized cloud environments&lt;/title&gt;&lt;secondary-title&gt;Proceedings of the second international workshop on Data intensive computing in the clouds&lt;/secondary-title&gt;&lt;/titles&gt;&lt;pages&gt;71-80&lt;/pages&gt;&lt;dates&gt;&lt;year&gt;2011&lt;/year&gt;&lt;/dates&gt;&lt;publisher&gt;ACM&lt;/publisher&gt;&lt;isbn&gt;145031144X&lt;/isbn&gt;&lt;urls&gt;&lt;/urls&gt;&lt;/record&gt;&lt;/Cite&gt;&lt;/EndNote&gt;</w:instrText>
      </w:r>
      <w:r w:rsidRPr="00CE7F70">
        <w:rPr>
          <w:rFonts w:eastAsia="MS Mincho"/>
          <w:szCs w:val="24"/>
          <w:lang w:eastAsia="ja-JP"/>
        </w:rPr>
        <w:fldChar w:fldCharType="separate"/>
      </w:r>
      <w:r w:rsidR="00E0657B" w:rsidRPr="00CE7F70">
        <w:rPr>
          <w:rFonts w:eastAsia="MS Mincho"/>
          <w:szCs w:val="24"/>
          <w:lang w:eastAsia="ja-JP"/>
        </w:rPr>
        <w:t>[</w:t>
      </w:r>
      <w:hyperlink w:anchor="_ENREF_32" w:tooltip="Pan,  #4965" w:history="1">
        <w:r w:rsidR="00E0657B" w:rsidRPr="00CE7F70">
          <w:rPr>
            <w:rFonts w:eastAsia="MS Mincho"/>
            <w:szCs w:val="24"/>
            <w:lang w:eastAsia="ja-JP"/>
          </w:rPr>
          <w:t>32</w:t>
        </w:r>
      </w:hyperlink>
      <w:r w:rsidR="00E0657B" w:rsidRPr="00CE7F70">
        <w:rPr>
          <w:rFonts w:eastAsia="MS Mincho"/>
          <w:szCs w:val="24"/>
          <w:lang w:eastAsia="ja-JP"/>
        </w:rPr>
        <w:t xml:space="preserve">, </w:t>
      </w:r>
      <w:hyperlink w:anchor="_ENREF_33" w:tooltip="Ghoshal, 2011 #4953" w:history="1">
        <w:r w:rsidR="00E0657B" w:rsidRPr="00CE7F70">
          <w:rPr>
            <w:rFonts w:eastAsia="MS Mincho"/>
            <w:szCs w:val="24"/>
            <w:lang w:eastAsia="ja-JP"/>
          </w:rPr>
          <w:t>33</w:t>
        </w:r>
      </w:hyperlink>
      <w:r w:rsidR="00E0657B" w:rsidRPr="00CE7F70">
        <w:rPr>
          <w:rFonts w:eastAsia="MS Mincho"/>
          <w:szCs w:val="24"/>
          <w:lang w:eastAsia="ja-JP"/>
        </w:rPr>
        <w:t>]</w:t>
      </w:r>
      <w:r w:rsidRPr="00CE7F70">
        <w:rPr>
          <w:rFonts w:eastAsia="MS Mincho"/>
          <w:szCs w:val="24"/>
          <w:lang w:eastAsia="ja-JP"/>
        </w:rPr>
        <w:fldChar w:fldCharType="end"/>
      </w:r>
      <w:r w:rsidRPr="00CE7F70">
        <w:rPr>
          <w:rFonts w:eastAsia="MS Mincho"/>
          <w:szCs w:val="24"/>
          <w:lang w:eastAsia="ja-JP"/>
        </w:rPr>
        <w:t xml:space="preserve"> the tradeoffs between traditional wide area systems like Lustre, Object stores which the heart of Amazon, Azure and OpenStack storage today and the “data-parallel” file systems popularized by HDFS, the Hadoop File System. We expect this to be a growing focus of future cloud applications.</w:t>
      </w:r>
    </w:p>
    <w:p w:rsidR="00C60F5C" w:rsidRPr="00B82D05" w:rsidRDefault="00C60F5C" w:rsidP="00B82D05">
      <w:pPr>
        <w:pStyle w:val="Heading1"/>
      </w:pPr>
      <w:r w:rsidRPr="00B82D05">
        <w:t>The Process of Building a Cloud Application</w:t>
      </w:r>
    </w:p>
    <w:p w:rsidR="00C60F5C" w:rsidRPr="00DB7A0F" w:rsidRDefault="00C60F5C" w:rsidP="00DB7A0F">
      <w:pPr>
        <w:pStyle w:val="NoindentNormal"/>
        <w:spacing w:after="0" w:line="240" w:lineRule="auto"/>
        <w:ind w:firstLine="720"/>
        <w:jc w:val="both"/>
        <w:rPr>
          <w:rFonts w:eastAsia="MS Mincho"/>
          <w:szCs w:val="24"/>
          <w:lang w:eastAsia="ja-JP"/>
        </w:rPr>
      </w:pPr>
      <w:r w:rsidRPr="00DB7A0F">
        <w:rPr>
          <w:rFonts w:eastAsia="MS Mincho"/>
          <w:szCs w:val="24"/>
          <w:lang w:eastAsia="ja-JP"/>
        </w:rPr>
        <w:t xml:space="preserve">Attempts to directly port a conventional HPC application to a cloud platform often fail  in their performance goals  </w:t>
      </w:r>
      <w:r w:rsidRPr="00DB7A0F">
        <w:rPr>
          <w:rFonts w:eastAsia="MS Mincho"/>
          <w:szCs w:val="24"/>
          <w:lang w:eastAsia="ja-JP"/>
        </w:rPr>
        <w:fldChar w:fldCharType="begin">
          <w:fldData xml:space="preserve">PEVuZE5vdGU+PENpdGU+PEF1dGhvcj5KYWxpeWEgRWthbmF5YWtlPC9BdXRob3I+PFllYXI+MjAw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</w:fldData>
        </w:fldChar>
      </w:r>
      <w:r w:rsidR="00E0657B" w:rsidRPr="00DB7A0F">
        <w:rPr>
          <w:rFonts w:eastAsia="MS Mincho"/>
          <w:szCs w:val="24"/>
          <w:lang w:eastAsia="ja-JP"/>
        </w:rPr>
        <w:instrText xml:space="preserve"> ADDIN EN.CITE </w:instrText>
      </w:r>
      <w:r w:rsidR="00E0657B" w:rsidRPr="00DB7A0F">
        <w:rPr>
          <w:rFonts w:eastAsia="MS Mincho"/>
          <w:szCs w:val="24"/>
          <w:lang w:eastAsia="ja-JP"/>
        </w:rPr>
        <w:fldChar w:fldCharType="begin">
          <w:fldData xml:space="preserve">PEVuZE5vdGU+PENpdGU+PEF1dGhvcj5KYWxpeWEgRWthbmF5YWtlPC9BdXRob3I+PFllYXI+MjAw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</w:fldData>
        </w:fldChar>
      </w:r>
      <w:r w:rsidR="00E0657B" w:rsidRPr="00DB7A0F">
        <w:rPr>
          <w:rFonts w:eastAsia="MS Mincho"/>
          <w:szCs w:val="24"/>
          <w:lang w:eastAsia="ja-JP"/>
        </w:rPr>
        <w:instrText xml:space="preserve"> ADDIN EN.CITE.DATA </w:instrText>
      </w:r>
      <w:r w:rsidR="00E0657B" w:rsidRPr="00DB7A0F">
        <w:rPr>
          <w:rFonts w:eastAsia="MS Mincho"/>
          <w:szCs w:val="24"/>
          <w:lang w:eastAsia="ja-JP"/>
        </w:rPr>
      </w:r>
      <w:r w:rsidR="00E0657B" w:rsidRPr="00DB7A0F">
        <w:rPr>
          <w:rFonts w:eastAsia="MS Mincho"/>
          <w:szCs w:val="24"/>
          <w:lang w:eastAsia="ja-JP"/>
        </w:rPr>
        <w:fldChar w:fldCharType="end"/>
      </w:r>
      <w:r w:rsidRPr="00DB7A0F">
        <w:rPr>
          <w:rFonts w:eastAsia="MS Mincho"/>
          <w:szCs w:val="24"/>
          <w:lang w:eastAsia="ja-JP"/>
        </w:rPr>
      </w:r>
      <w:r w:rsidRPr="00DB7A0F">
        <w:rPr>
          <w:rFonts w:eastAsia="MS Mincho"/>
          <w:szCs w:val="24"/>
          <w:lang w:eastAsia="ja-JP"/>
        </w:rPr>
        <w:fldChar w:fldCharType="separate"/>
      </w:r>
      <w:r w:rsidR="00E0657B" w:rsidRPr="00DB7A0F">
        <w:rPr>
          <w:rFonts w:eastAsia="MS Mincho"/>
          <w:szCs w:val="24"/>
          <w:lang w:eastAsia="ja-JP"/>
        </w:rPr>
        <w:t>[</w:t>
      </w:r>
      <w:hyperlink w:anchor="_ENREF_34" w:tooltip="Jaliya Ekanayake, 2009 #2643" w:history="1">
        <w:r w:rsidR="00E0657B" w:rsidRPr="00DB7A0F">
          <w:rPr>
            <w:rFonts w:eastAsia="MS Mincho"/>
            <w:szCs w:val="24"/>
            <w:lang w:eastAsia="ja-JP"/>
          </w:rPr>
          <w:t>34-44</w:t>
        </w:r>
      </w:hyperlink>
      <w:r w:rsidR="00E0657B" w:rsidRPr="00DB7A0F">
        <w:rPr>
          <w:rFonts w:eastAsia="MS Mincho"/>
          <w:szCs w:val="24"/>
          <w:lang w:eastAsia="ja-JP"/>
        </w:rPr>
        <w:t>]</w:t>
      </w:r>
      <w:r w:rsidRPr="00DB7A0F">
        <w:rPr>
          <w:rFonts w:eastAsia="MS Mincho"/>
          <w:szCs w:val="24"/>
          <w:lang w:eastAsia="ja-JP"/>
        </w:rPr>
        <w:fldChar w:fldCharType="end"/>
      </w:r>
      <w:r w:rsidRPr="00DB7A0F">
        <w:rPr>
          <w:rFonts w:eastAsia="MS Mincho"/>
          <w:szCs w:val="24"/>
          <w:lang w:eastAsia="ja-JP"/>
        </w:rPr>
        <w:t xml:space="preserve"> although an exception to this  is the Amazon HPC Cloud which seems to perform very well </w:t>
      </w:r>
      <w:r w:rsidRPr="00DB7A0F">
        <w:rPr>
          <w:rFonts w:eastAsia="MS Mincho"/>
          <w:szCs w:val="24"/>
          <w:lang w:eastAsia="ja-JP"/>
        </w:rPr>
        <w:fldChar w:fldCharType="begin"/>
      </w:r>
      <w:r w:rsidR="00E0657B" w:rsidRPr="00DB7A0F">
        <w:rPr>
          <w:rFonts w:eastAsia="MS Mincho"/>
          <w:szCs w:val="24"/>
          <w:lang w:eastAsia="ja-JP"/>
        </w:rPr>
        <w:instrText xml:space="preserve"> ADDIN EN.CITE &lt;EndNote&gt;&lt;Cite&gt;&lt;Author&gt;Knight&lt;/Author&gt;&lt;Year&gt;2012&lt;/Year&gt;&lt;RecNum&gt;4950&lt;/RecNum&gt;&lt;DisplayText&gt;[45]&lt;/DisplayText&gt;&lt;record&gt;&lt;rec-number&gt;4950&lt;/rec-number&gt;&lt;foreign-keys&gt;&lt;key app="EN" db-id="rfx20pr9t5zxtmee0xn5fwzbxvw0r9vz2tee"&gt;4950&lt;/key&gt;&lt;/foreign-keys&gt;&lt;ref-type name="Conference Proceedings"&gt;10&lt;/ref-type&gt;&lt;contributors&gt;&lt;authors&gt;&lt;author&gt;Knight, D.&lt;/author&gt;&lt;author&gt;Shams, K.&lt;/author&gt;&lt;author&gt;Chang, G.&lt;/author&gt;&lt;author&gt;Soderstrom, T.&lt;/author&gt;&lt;/authors&gt;&lt;/contributors&gt;&lt;titles&gt;&lt;title&gt;Evaluating the efficacy of the cloud for cluster computation&lt;/title&gt;&lt;secondary-title&gt;Aerospace Conference, 2012 IEEE&lt;/secondary-title&gt;&lt;alt-title&gt;Aerospace Conference, 2012 IEEE&lt;/alt-title&gt;&lt;/titles&gt;&lt;pages&gt;1-10&lt;/pages&gt;&lt;keywords&gt;&lt;keyword&gt;Benchmark testing&lt;/keyword&gt;&lt;keyword&gt;Cloud computing&lt;/keyword&gt;&lt;keyword&gt;Hardware&lt;/keyword&gt;&lt;keyword&gt;Kernel&lt;/keyword&gt;&lt;keyword&gt;Linux&lt;/keyword&gt;&lt;keyword&gt;Random access memory&lt;/keyword&gt;&lt;keyword&gt;Throughput&lt;/keyword&gt;&lt;keyword&gt;aerospace computing&lt;/keyword&gt;&lt;keyword&gt;workstation clusters&lt;/keyword&gt;&lt;keyword&gt;Amazon high-performance computing&lt;/keyword&gt;&lt;keyword&gt;Hadoop image processing task&lt;/keyword&gt;&lt;keyword&gt;NASA&lt;/keyword&gt;&lt;keyword&gt;Nebula&lt;/keyword&gt;&lt;keyword&gt;Web applications&lt;/keyword&gt;&lt;keyword&gt;cloud project&lt;/keyword&gt;&lt;keyword&gt;cluster computation&lt;/keyword&gt;&lt;keyword&gt;computing requirements&lt;/keyword&gt;&lt;keyword&gt;elastic cloud compute&lt;/keyword&gt;&lt;keyword&gt;high-performance linpack&lt;/keyword&gt;&lt;keyword&gt;lunar mapping and modeling project&lt;/keyword&gt;&lt;keyword&gt;performance issues&lt;/keyword&gt;&lt;keyword&gt;science-quality cloud computing resources&lt;/keyword&gt;&lt;keyword&gt;supercomputing clusters&lt;/keyword&gt;&lt;/keywords&gt;&lt;dates&gt;&lt;year&gt;2012&lt;/year&gt;&lt;pub-dates&gt;&lt;date&gt;3-10 March 2012&lt;/date&gt;&lt;/pub-dates&gt;&lt;/dates&gt;&lt;isbn&gt;1095-323X&lt;/isbn&gt;&lt;urls&gt;&lt;/urls&gt;&lt;electronic-resource-num&gt;10.1109/aero.2012.6187359&lt;/electronic-resource-num&gt;&lt;/record&gt;&lt;/Cite&gt;&lt;/EndNote&gt;</w:instrText>
      </w:r>
      <w:r w:rsidRPr="00DB7A0F">
        <w:rPr>
          <w:rFonts w:eastAsia="MS Mincho"/>
          <w:szCs w:val="24"/>
          <w:lang w:eastAsia="ja-JP"/>
        </w:rPr>
        <w:fldChar w:fldCharType="separate"/>
      </w:r>
      <w:r w:rsidR="00E0657B" w:rsidRPr="00DB7A0F">
        <w:rPr>
          <w:rFonts w:eastAsia="MS Mincho"/>
          <w:szCs w:val="24"/>
          <w:lang w:eastAsia="ja-JP"/>
        </w:rPr>
        <w:t>[</w:t>
      </w:r>
      <w:hyperlink w:anchor="_ENREF_45" w:tooltip="Knight, 2012 #4950" w:history="1">
        <w:r w:rsidR="00E0657B" w:rsidRPr="00DB7A0F">
          <w:rPr>
            <w:rFonts w:eastAsia="MS Mincho"/>
            <w:szCs w:val="24"/>
            <w:lang w:eastAsia="ja-JP"/>
          </w:rPr>
          <w:t>45</w:t>
        </w:r>
      </w:hyperlink>
      <w:r w:rsidR="00E0657B" w:rsidRPr="00DB7A0F">
        <w:rPr>
          <w:rFonts w:eastAsia="MS Mincho"/>
          <w:szCs w:val="24"/>
          <w:lang w:eastAsia="ja-JP"/>
        </w:rPr>
        <w:t>]</w:t>
      </w:r>
      <w:r w:rsidRPr="00DB7A0F">
        <w:rPr>
          <w:rFonts w:eastAsia="MS Mincho"/>
          <w:szCs w:val="24"/>
          <w:lang w:eastAsia="ja-JP"/>
        </w:rPr>
        <w:fldChar w:fldCharType="end"/>
      </w:r>
      <w:r w:rsidRPr="00DB7A0F">
        <w:rPr>
          <w:rFonts w:eastAsia="MS Mincho"/>
          <w:szCs w:val="24"/>
          <w:lang w:eastAsia="ja-JP"/>
        </w:rPr>
        <w:t>.    It is not unlike early attempts to move “vectorized” HPC application to massively parallel non-shared memory message passing clusters.  The challenge is to think differently and rewrite the application to support the new computational and programming models.   In the case of clouds the following practices lead to success</w:t>
      </w:r>
    </w:p>
    <w:p w:rsidR="00C60F5C" w:rsidRPr="00DB7A0F" w:rsidRDefault="00C60F5C" w:rsidP="00DB7A0F">
      <w:pPr>
        <w:pStyle w:val="Listbul"/>
        <w:numPr>
          <w:ilvl w:val="0"/>
          <w:numId w:val="11"/>
        </w:numPr>
        <w:spacing w:before="120" w:after="0" w:line="240" w:lineRule="auto"/>
        <w:jc w:val="both"/>
        <w:rPr>
          <w:rFonts w:eastAsia="MS Mincho"/>
          <w:szCs w:val="24"/>
          <w:lang w:eastAsia="ja-JP"/>
        </w:rPr>
      </w:pPr>
      <w:r w:rsidRPr="00DB7A0F">
        <w:rPr>
          <w:rFonts w:eastAsia="MS Mincho"/>
          <w:b/>
          <w:szCs w:val="24"/>
          <w:lang w:eastAsia="ja-JP"/>
        </w:rPr>
        <w:t>Build the application as a service.</w:t>
      </w:r>
      <w:r w:rsidRPr="00DB7A0F">
        <w:rPr>
          <w:rFonts w:eastAsia="MS Mincho"/>
          <w:szCs w:val="24"/>
          <w:lang w:eastAsia="ja-JP"/>
        </w:rPr>
        <w:t xml:space="preserve">   Because you are deploying one or more full virtual machines and because clouds are designed to host web services, you want your application to support multiple users or, at least, a sequence of multiple executions.   If you are not using the application, scale down the number of servers and scale up with demand.  Attempting to deploy 100 VMs to run a program that executes for 10 minutes is a waste of resources because the deployment may take more than 10 minutes.  To minimize start up time one needs to have services running continuously ready to process the incoming demand.</w:t>
      </w:r>
    </w:p>
    <w:p w:rsidR="00C60F5C" w:rsidRPr="00DB7A0F" w:rsidRDefault="00C60F5C" w:rsidP="00DB7A0F">
      <w:pPr>
        <w:pStyle w:val="Listbul"/>
        <w:numPr>
          <w:ilvl w:val="0"/>
          <w:numId w:val="11"/>
        </w:numPr>
        <w:spacing w:before="120" w:after="0" w:line="240" w:lineRule="auto"/>
        <w:jc w:val="both"/>
        <w:rPr>
          <w:rFonts w:eastAsia="MS Mincho"/>
          <w:szCs w:val="24"/>
          <w:lang w:eastAsia="ja-JP"/>
        </w:rPr>
      </w:pPr>
      <w:r w:rsidRPr="00DB7A0F">
        <w:rPr>
          <w:rFonts w:eastAsia="MS Mincho"/>
          <w:b/>
          <w:szCs w:val="24"/>
          <w:lang w:eastAsia="ja-JP"/>
        </w:rPr>
        <w:t>Build on existing cloud deployments</w:t>
      </w:r>
      <w:r w:rsidRPr="00DB7A0F">
        <w:rPr>
          <w:rFonts w:eastAsia="MS Mincho"/>
          <w:szCs w:val="24"/>
          <w:lang w:eastAsia="ja-JP"/>
        </w:rPr>
        <w:t>.   Th</w:t>
      </w:r>
      <w:r w:rsidR="0039361D" w:rsidRPr="00DB7A0F">
        <w:rPr>
          <w:rFonts w:eastAsia="MS Mincho"/>
          <w:szCs w:val="24"/>
          <w:lang w:eastAsia="ja-JP"/>
        </w:rPr>
        <w:t>e cloud is ideal for large MapR</w:t>
      </w:r>
      <w:r w:rsidRPr="00DB7A0F">
        <w:rPr>
          <w:rFonts w:eastAsia="MS Mincho"/>
          <w:szCs w:val="24"/>
          <w:lang w:eastAsia="ja-JP"/>
        </w:rPr>
        <w:t>educe compu</w:t>
      </w:r>
      <w:r w:rsidR="0039361D" w:rsidRPr="00DB7A0F">
        <w:rPr>
          <w:rFonts w:eastAsia="MS Mincho"/>
          <w:szCs w:val="24"/>
          <w:lang w:eastAsia="ja-JP"/>
        </w:rPr>
        <w:t>tations so use an existing MapR</w:t>
      </w:r>
      <w:r w:rsidRPr="00DB7A0F">
        <w:rPr>
          <w:rFonts w:eastAsia="MS Mincho"/>
          <w:szCs w:val="24"/>
          <w:lang w:eastAsia="ja-JP"/>
        </w:rPr>
        <w:t>educe deployment such as Hadoop or a similar service.  One also needs to exploit the natural elasticity for high throughput applications.</w:t>
      </w:r>
    </w:p>
    <w:p w:rsidR="00C60F5C" w:rsidRPr="00DB7A0F" w:rsidRDefault="00C60F5C" w:rsidP="00DB7A0F">
      <w:pPr>
        <w:pStyle w:val="Listbul"/>
        <w:numPr>
          <w:ilvl w:val="0"/>
          <w:numId w:val="11"/>
        </w:numPr>
        <w:spacing w:before="120" w:after="0" w:line="240" w:lineRule="auto"/>
        <w:jc w:val="both"/>
        <w:rPr>
          <w:rFonts w:eastAsia="MS Mincho"/>
          <w:szCs w:val="24"/>
          <w:lang w:eastAsia="ja-JP"/>
        </w:rPr>
      </w:pPr>
      <w:r w:rsidRPr="00DB7A0F">
        <w:rPr>
          <w:rFonts w:eastAsia="MS Mincho"/>
          <w:b/>
          <w:szCs w:val="24"/>
          <w:lang w:eastAsia="ja-JP"/>
        </w:rPr>
        <w:t>Use PaaS if possible.</w:t>
      </w:r>
      <w:r w:rsidRPr="00DB7A0F">
        <w:rPr>
          <w:rFonts w:eastAsia="MS Mincho"/>
          <w:szCs w:val="24"/>
          <w:lang w:eastAsia="ja-JP"/>
        </w:rPr>
        <w:t xml:space="preserve">  For </w:t>
      </w:r>
      <w:r w:rsidR="00C74906" w:rsidRPr="00DB7A0F">
        <w:rPr>
          <w:rFonts w:eastAsia="MS Mincho"/>
          <w:szCs w:val="24"/>
          <w:lang w:eastAsia="ja-JP"/>
        </w:rPr>
        <w:t>PaaS</w:t>
      </w:r>
      <w:r w:rsidRPr="00DB7A0F">
        <w:rPr>
          <w:rFonts w:eastAsia="MS Mincho"/>
          <w:szCs w:val="24"/>
          <w:lang w:eastAsia="ja-JP"/>
        </w:rPr>
        <w:t xml:space="preserve"> clouds like Azure use the tools that are provided such as queues, web and worker roles and blob, table and SQL storage.  </w:t>
      </w:r>
    </w:p>
    <w:p w:rsidR="00C60F5C" w:rsidRPr="00DB7A0F" w:rsidRDefault="00C60F5C" w:rsidP="00DB7A0F">
      <w:pPr>
        <w:pStyle w:val="Listbul"/>
        <w:numPr>
          <w:ilvl w:val="0"/>
          <w:numId w:val="11"/>
        </w:numPr>
        <w:spacing w:before="120" w:after="0" w:line="240" w:lineRule="auto"/>
        <w:jc w:val="both"/>
        <w:rPr>
          <w:rFonts w:eastAsia="MS Mincho"/>
          <w:szCs w:val="24"/>
          <w:lang w:eastAsia="ja-JP"/>
        </w:rPr>
      </w:pPr>
      <w:r w:rsidRPr="00DB7A0F">
        <w:rPr>
          <w:rFonts w:eastAsia="MS Mincho"/>
          <w:b/>
          <w:szCs w:val="24"/>
          <w:lang w:eastAsia="ja-JP"/>
        </w:rPr>
        <w:t>Design for failure.</w:t>
      </w:r>
      <w:r w:rsidR="00DB7A0F">
        <w:rPr>
          <w:rFonts w:eastAsia="MS Mincho"/>
          <w:szCs w:val="24"/>
          <w:lang w:eastAsia="ja-JP"/>
        </w:rPr>
        <w:t xml:space="preserve"> </w:t>
      </w:r>
      <w:r w:rsidRPr="00DB7A0F">
        <w:rPr>
          <w:rFonts w:eastAsia="MS Mincho"/>
          <w:szCs w:val="24"/>
          <w:lang w:eastAsia="ja-JP"/>
        </w:rPr>
        <w:t>Applications that are services that run fore</w:t>
      </w:r>
      <w:r w:rsidR="00DB7A0F">
        <w:rPr>
          <w:rFonts w:eastAsia="MS Mincho"/>
          <w:szCs w:val="24"/>
          <w:lang w:eastAsia="ja-JP"/>
        </w:rPr>
        <w:t xml:space="preserve">ver will experience failures. </w:t>
      </w:r>
      <w:r w:rsidRPr="00DB7A0F">
        <w:rPr>
          <w:rFonts w:eastAsia="MS Mincho"/>
          <w:szCs w:val="24"/>
          <w:lang w:eastAsia="ja-JP"/>
        </w:rPr>
        <w:t xml:space="preserve">The cloud has mechanisms that automatically recover lost resources, but the application needs to be designed to be fault tolerant. In particular, environments like MapReduce (Hadoop, Daytona, Twister4Azure) will automatically recover many explicit failures and adopt scheduling strategies that recover performance "failures" from for example delayed tasks. One expects an increasing number of such Platform features to be offered by clouds and users will still need to program </w:t>
      </w:r>
      <w:r w:rsidR="00C74906" w:rsidRPr="00DB7A0F">
        <w:rPr>
          <w:rFonts w:eastAsia="MS Mincho"/>
          <w:szCs w:val="24"/>
          <w:lang w:eastAsia="ja-JP"/>
        </w:rPr>
        <w:t>in</w:t>
      </w:r>
      <w:r w:rsidRPr="00DB7A0F">
        <w:rPr>
          <w:rFonts w:eastAsia="MS Mincho"/>
          <w:szCs w:val="24"/>
          <w:lang w:eastAsia="ja-JP"/>
        </w:rPr>
        <w:t xml:space="preserve"> a fashion that allows task failures but be rewarded by environments that transparently cope with these failures.</w:t>
      </w:r>
    </w:p>
    <w:p w:rsidR="00C60F5C" w:rsidRPr="00DB7A0F" w:rsidRDefault="00C60F5C" w:rsidP="00DB7A0F">
      <w:pPr>
        <w:pStyle w:val="Listbul"/>
        <w:numPr>
          <w:ilvl w:val="0"/>
          <w:numId w:val="11"/>
        </w:numPr>
        <w:spacing w:before="120" w:after="0" w:line="240" w:lineRule="auto"/>
        <w:jc w:val="both"/>
        <w:rPr>
          <w:rFonts w:eastAsia="MS Mincho"/>
          <w:szCs w:val="24"/>
          <w:lang w:eastAsia="ja-JP"/>
        </w:rPr>
      </w:pPr>
      <w:r w:rsidRPr="00C86C2D">
        <w:rPr>
          <w:rFonts w:eastAsia="MS Mincho"/>
          <w:b/>
          <w:szCs w:val="24"/>
          <w:lang w:eastAsia="ja-JP"/>
        </w:rPr>
        <w:lastRenderedPageBreak/>
        <w:t>Use as a Service where possible.</w:t>
      </w:r>
      <w:r w:rsidRPr="00DB7A0F">
        <w:rPr>
          <w:rFonts w:eastAsia="MS Mincho"/>
          <w:szCs w:val="24"/>
          <w:lang w:eastAsia="ja-JP"/>
        </w:rPr>
        <w:t xml:space="preserve"> Capabilities such as SQLaaS (database as a service or a database appliance) provide a friendlier approach than the traditional non-cloud approach exemplified by installing MySQL on the local disk. We anticipate many prepackaged aaS capabilities such as Workflow as a Service for eScience will be developed and simplify the development of sophisticated applications. In fact “Research as a Service</w:t>
      </w:r>
      <w:r w:rsidR="00C74906" w:rsidRPr="00DB7A0F">
        <w:rPr>
          <w:rFonts w:eastAsia="MS Mincho"/>
          <w:szCs w:val="24"/>
          <w:lang w:eastAsia="ja-JP"/>
        </w:rPr>
        <w:t>” is described in a recent paper</w:t>
      </w:r>
      <w:r w:rsidRPr="00DB7A0F">
        <w:rPr>
          <w:rFonts w:eastAsia="MS Mincho"/>
          <w:szCs w:val="24"/>
          <w:lang w:eastAsia="ja-JP"/>
        </w:rPr>
        <w:t xml:space="preserve"> </w:t>
      </w:r>
      <w:r w:rsidRPr="00DB7A0F">
        <w:rPr>
          <w:rFonts w:eastAsia="MS Mincho"/>
          <w:szCs w:val="24"/>
          <w:lang w:eastAsia="ja-JP"/>
        </w:rPr>
        <w:fldChar w:fldCharType="begin"/>
      </w:r>
      <w:r w:rsidRPr="00DB7A0F">
        <w:rPr>
          <w:rFonts w:eastAsia="MS Mincho"/>
          <w:szCs w:val="24"/>
          <w:lang w:eastAsia="ja-JP"/>
        </w:rPr>
        <w:instrText xml:space="preserve"> ADDIN EN.CITE &lt;EndNote&gt;&lt;Cite&gt;&lt;Author&gt;Dennis Gannon&lt;/Author&gt;&lt;RecNum&gt;4995&lt;/RecNum&gt;&lt;DisplayText&gt;[1]&lt;/DisplayText&gt;&lt;record&gt;&lt;rec-number&gt;4995&lt;/rec-number&gt;&lt;foreign-keys&gt;&lt;key app="EN" db-id="rfx20pr9t5zxtmee0xn5fwzbxvw0r9vz2tee"&gt;4995&lt;/key&gt;&lt;/foreign-keys&gt;&lt;ref-type name="Web Page"&gt;12&lt;/ref-type&gt;&lt;contributors&gt;&lt;authors&gt;&lt;author&gt;Dennis Gannon,&lt;/author&gt;&lt;/authors&gt;&lt;/contributors&gt;&lt;titles&gt;&lt;title&gt;Research as a Service: Cloud Computing Accelerates Scientific Discovery&lt;/title&gt;&lt;/titles&gt;&lt;volume&gt;2012&lt;/volume&gt;&lt;number&gt;December 31&lt;/number&gt;&lt;dates&gt;&lt;/dates&gt;&lt;urls&gt;&lt;related-urls&gt;&lt;url&gt;http://blogs.technet.com/b/microsoft_on_the_issues/archive/2012/12/19/research-as-a-service-cloud-computing-accelerates-scientific-discovery.aspx&lt;/url&gt;&lt;/related-urls&gt;&lt;/urls&gt;&lt;/record&gt;&lt;/Cite&gt;&lt;/EndNote&gt;</w:instrText>
      </w:r>
      <w:r w:rsidRPr="00DB7A0F">
        <w:rPr>
          <w:rFonts w:eastAsia="MS Mincho"/>
          <w:szCs w:val="24"/>
          <w:lang w:eastAsia="ja-JP"/>
        </w:rPr>
        <w:fldChar w:fldCharType="separate"/>
      </w:r>
      <w:r w:rsidRPr="00DB7A0F">
        <w:rPr>
          <w:rFonts w:eastAsia="MS Mincho"/>
          <w:szCs w:val="24"/>
          <w:lang w:eastAsia="ja-JP"/>
        </w:rPr>
        <w:t>[</w:t>
      </w:r>
      <w:hyperlink w:anchor="_ENREF_1" w:tooltip="Dennis Gannon,  #4995" w:history="1">
        <w:r w:rsidR="00E0657B" w:rsidRPr="00DB7A0F">
          <w:rPr>
            <w:rFonts w:eastAsia="MS Mincho"/>
            <w:szCs w:val="24"/>
            <w:lang w:eastAsia="ja-JP"/>
          </w:rPr>
          <w:t>1</w:t>
        </w:r>
      </w:hyperlink>
      <w:r w:rsidRPr="00DB7A0F">
        <w:rPr>
          <w:rFonts w:eastAsia="MS Mincho"/>
          <w:szCs w:val="24"/>
          <w:lang w:eastAsia="ja-JP"/>
        </w:rPr>
        <w:t>]</w:t>
      </w:r>
      <w:r w:rsidRPr="00DB7A0F">
        <w:rPr>
          <w:rFonts w:eastAsia="MS Mincho"/>
          <w:szCs w:val="24"/>
          <w:lang w:eastAsia="ja-JP"/>
        </w:rPr>
        <w:fldChar w:fldCharType="end"/>
      </w:r>
      <w:r w:rsidRPr="00DB7A0F">
        <w:rPr>
          <w:rFonts w:eastAsia="MS Mincho"/>
          <w:szCs w:val="24"/>
          <w:lang w:eastAsia="ja-JP"/>
        </w:rPr>
        <w:t>.</w:t>
      </w:r>
    </w:p>
    <w:p w:rsidR="00C60F5C" w:rsidRPr="00DB7A0F" w:rsidRDefault="00C60F5C" w:rsidP="00DB7A0F">
      <w:pPr>
        <w:pStyle w:val="Listbul"/>
        <w:numPr>
          <w:ilvl w:val="0"/>
          <w:numId w:val="11"/>
        </w:numPr>
        <w:spacing w:before="120" w:after="0" w:line="240" w:lineRule="auto"/>
        <w:jc w:val="both"/>
        <w:rPr>
          <w:rFonts w:eastAsia="MS Mincho"/>
          <w:szCs w:val="24"/>
          <w:lang w:eastAsia="ja-JP"/>
        </w:rPr>
      </w:pPr>
      <w:r w:rsidRPr="00C86C2D">
        <w:rPr>
          <w:rFonts w:eastAsia="MS Mincho"/>
          <w:b/>
          <w:szCs w:val="24"/>
          <w:lang w:eastAsia="ja-JP"/>
        </w:rPr>
        <w:t>Expect Changes.</w:t>
      </w:r>
      <w:r w:rsidRPr="00DB7A0F">
        <w:rPr>
          <w:rFonts w:eastAsia="MS Mincho"/>
          <w:szCs w:val="24"/>
          <w:lang w:eastAsia="ja-JP"/>
        </w:rPr>
        <w:t xml:space="preserve"> Clouds are still young and we can expect things to come and go. For example, the interesting </w:t>
      </w:r>
      <w:r w:rsidRPr="00DB7A0F">
        <w:rPr>
          <w:rFonts w:eastAsia="MS Mincho"/>
          <w:szCs w:val="24"/>
          <w:lang w:eastAsia="ja-JP"/>
        </w:rPr>
        <w:fldChar w:fldCharType="begin">
          <w:fldData xml:space="preserve">PEVuZE5vdGU+PENpdGU+PEF1dGhvcj5Fa2FuYXlha2U8L0F1dGhvcj48WWVhcj4yMDA5PC9ZZWFy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</w:fldData>
        </w:fldChar>
      </w:r>
      <w:r w:rsidR="00E0657B" w:rsidRPr="00DB7A0F">
        <w:rPr>
          <w:rFonts w:eastAsia="MS Mincho"/>
          <w:szCs w:val="24"/>
          <w:lang w:eastAsia="ja-JP"/>
        </w:rPr>
        <w:instrText xml:space="preserve"> ADDIN EN.CITE </w:instrText>
      </w:r>
      <w:r w:rsidR="00E0657B" w:rsidRPr="00DB7A0F">
        <w:rPr>
          <w:rFonts w:eastAsia="MS Mincho"/>
          <w:szCs w:val="24"/>
          <w:lang w:eastAsia="ja-JP"/>
        </w:rPr>
        <w:fldChar w:fldCharType="begin">
          <w:fldData xml:space="preserve">PEVuZE5vdGU+PENpdGU+PEF1dGhvcj5Fa2FuYXlha2U8L0F1dGhvcj48WWVhcj4yMDA5PC9ZZWFy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</w:fldData>
        </w:fldChar>
      </w:r>
      <w:r w:rsidR="00E0657B" w:rsidRPr="00DB7A0F">
        <w:rPr>
          <w:rFonts w:eastAsia="MS Mincho"/>
          <w:szCs w:val="24"/>
          <w:lang w:eastAsia="ja-JP"/>
        </w:rPr>
        <w:instrText xml:space="preserve"> ADDIN EN.CITE.DATA </w:instrText>
      </w:r>
      <w:r w:rsidR="00E0657B" w:rsidRPr="00DB7A0F">
        <w:rPr>
          <w:rFonts w:eastAsia="MS Mincho"/>
          <w:szCs w:val="24"/>
          <w:lang w:eastAsia="ja-JP"/>
        </w:rPr>
      </w:r>
      <w:r w:rsidR="00E0657B" w:rsidRPr="00DB7A0F">
        <w:rPr>
          <w:rFonts w:eastAsia="MS Mincho"/>
          <w:szCs w:val="24"/>
          <w:lang w:eastAsia="ja-JP"/>
        </w:rPr>
        <w:fldChar w:fldCharType="end"/>
      </w:r>
      <w:r w:rsidRPr="00DB7A0F">
        <w:rPr>
          <w:rFonts w:eastAsia="MS Mincho"/>
          <w:szCs w:val="24"/>
          <w:lang w:eastAsia="ja-JP"/>
        </w:rPr>
      </w:r>
      <w:r w:rsidRPr="00DB7A0F">
        <w:rPr>
          <w:rFonts w:eastAsia="MS Mincho"/>
          <w:szCs w:val="24"/>
          <w:lang w:eastAsia="ja-JP"/>
        </w:rPr>
        <w:fldChar w:fldCharType="separate"/>
      </w:r>
      <w:r w:rsidR="00E0657B" w:rsidRPr="00DB7A0F">
        <w:rPr>
          <w:rFonts w:eastAsia="MS Mincho"/>
          <w:szCs w:val="24"/>
          <w:lang w:eastAsia="ja-JP"/>
        </w:rPr>
        <w:t>[</w:t>
      </w:r>
      <w:hyperlink w:anchor="_ENREF_46" w:tooltip="Ekanayake, 2009 #2463" w:history="1">
        <w:r w:rsidR="00E0657B" w:rsidRPr="00DB7A0F">
          <w:rPr>
            <w:rFonts w:eastAsia="MS Mincho"/>
            <w:szCs w:val="24"/>
            <w:lang w:eastAsia="ja-JP"/>
          </w:rPr>
          <w:t>46-50</w:t>
        </w:r>
      </w:hyperlink>
      <w:r w:rsidR="00E0657B" w:rsidRPr="00DB7A0F">
        <w:rPr>
          <w:rFonts w:eastAsia="MS Mincho"/>
          <w:szCs w:val="24"/>
          <w:lang w:eastAsia="ja-JP"/>
        </w:rPr>
        <w:t>]</w:t>
      </w:r>
      <w:r w:rsidRPr="00DB7A0F">
        <w:rPr>
          <w:rFonts w:eastAsia="MS Mincho"/>
          <w:szCs w:val="24"/>
          <w:lang w:eastAsia="ja-JP"/>
        </w:rPr>
        <w:fldChar w:fldCharType="end"/>
      </w:r>
      <w:r w:rsidRPr="00DB7A0F">
        <w:rPr>
          <w:rFonts w:eastAsia="MS Mincho"/>
          <w:szCs w:val="24"/>
          <w:lang w:eastAsia="ja-JP"/>
        </w:rPr>
        <w:t xml:space="preserve"> Dryad approach to MapReduce disappeared (replaced by Hadoop </w:t>
      </w:r>
      <w:r w:rsidRPr="00DB7A0F">
        <w:rPr>
          <w:rFonts w:eastAsia="MS Mincho"/>
          <w:szCs w:val="24"/>
          <w:lang w:eastAsia="ja-JP"/>
        </w:rPr>
        <w:fldChar w:fldCharType="begin"/>
      </w:r>
      <w:r w:rsidR="00E0657B" w:rsidRPr="00DB7A0F">
        <w:rPr>
          <w:rFonts w:eastAsia="MS Mincho"/>
          <w:szCs w:val="24"/>
          <w:lang w:eastAsia="ja-JP"/>
        </w:rPr>
        <w:instrText xml:space="preserve"> ADDIN EN.CITE &lt;EndNote&gt;&lt;Cite&gt;&lt;RecNum&gt;2203&lt;/RecNum&gt;&lt;DisplayText&gt;[51]&lt;/DisplayText&gt;&lt;record&gt;&lt;rec-number&gt;2203&lt;/rec-number&gt;&lt;foreign-keys&gt;&lt;key app="EN" db-id="rfx20pr9t5zxtmee0xn5fwzbxvw0r9vz2tee"&gt;2203&lt;/key&gt;&lt;key app="ENWeb" db-id="S3XF@wrtqgYAACB9Pr4"&gt;4554&lt;/key&gt;&lt;/foreign-keys&gt;&lt;ref-type name="Web Page"&gt;12&lt;/ref-type&gt;&lt;contributors&gt;&lt;/contributors&gt;&lt;titles&gt;&lt;title&gt;Apache Hadoop&lt;/title&gt;&lt;/titles&gt;&lt;volume&gt;2010&lt;/volume&gt;&lt;number&gt;November 27&lt;/number&gt;&lt;dates&gt;&lt;/dates&gt;&lt;urls&gt;&lt;related-urls&gt;&lt;url&gt;http://hadoop.apache.org/&lt;/url&gt;&lt;/related-urls&gt;&lt;/urls&gt;&lt;access-date&gt;December/2009&lt;/access-date&gt;&lt;/record&gt;&lt;/Cite&gt;&lt;/EndNote&gt;</w:instrText>
      </w:r>
      <w:r w:rsidRPr="00DB7A0F">
        <w:rPr>
          <w:rFonts w:eastAsia="MS Mincho"/>
          <w:szCs w:val="24"/>
          <w:lang w:eastAsia="ja-JP"/>
        </w:rPr>
        <w:fldChar w:fldCharType="separate"/>
      </w:r>
      <w:r w:rsidR="00E0657B" w:rsidRPr="00DB7A0F">
        <w:rPr>
          <w:rFonts w:eastAsia="MS Mincho"/>
          <w:szCs w:val="24"/>
          <w:lang w:eastAsia="ja-JP"/>
        </w:rPr>
        <w:t>[</w:t>
      </w:r>
      <w:hyperlink w:anchor="_ENREF_51" w:tooltip=",  #2203" w:history="1">
        <w:r w:rsidR="00E0657B" w:rsidRPr="00DB7A0F">
          <w:rPr>
            <w:rFonts w:eastAsia="MS Mincho"/>
            <w:szCs w:val="24"/>
            <w:lang w:eastAsia="ja-JP"/>
          </w:rPr>
          <w:t>51</w:t>
        </w:r>
      </w:hyperlink>
      <w:r w:rsidR="00E0657B" w:rsidRPr="00DB7A0F">
        <w:rPr>
          <w:rFonts w:eastAsia="MS Mincho"/>
          <w:szCs w:val="24"/>
          <w:lang w:eastAsia="ja-JP"/>
        </w:rPr>
        <w:t>]</w:t>
      </w:r>
      <w:r w:rsidRPr="00DB7A0F">
        <w:rPr>
          <w:rFonts w:eastAsia="MS Mincho"/>
          <w:szCs w:val="24"/>
          <w:lang w:eastAsia="ja-JP"/>
        </w:rPr>
        <w:fldChar w:fldCharType="end"/>
      </w:r>
      <w:r w:rsidRPr="00DB7A0F">
        <w:rPr>
          <w:rFonts w:eastAsia="MS Mincho"/>
          <w:szCs w:val="24"/>
          <w:lang w:eastAsia="ja-JP"/>
        </w:rPr>
        <w:t xml:space="preserve">) on Azure. Further we expect a growing interest in topics like </w:t>
      </w:r>
      <w:r w:rsidR="0039361D" w:rsidRPr="00DB7A0F">
        <w:rPr>
          <w:rFonts w:eastAsia="MS Mincho"/>
          <w:szCs w:val="24"/>
          <w:lang w:eastAsia="ja-JP"/>
        </w:rPr>
        <w:t>GP</w:t>
      </w:r>
      <w:r w:rsidRPr="00DB7A0F">
        <w:rPr>
          <w:rFonts w:eastAsia="MS Mincho"/>
          <w:szCs w:val="24"/>
          <w:lang w:eastAsia="ja-JP"/>
        </w:rPr>
        <w:t xml:space="preserve">GPU’s in the cloud </w:t>
      </w:r>
      <w:r w:rsidRPr="00DB7A0F">
        <w:rPr>
          <w:rFonts w:eastAsia="MS Mincho"/>
          <w:szCs w:val="24"/>
          <w:lang w:eastAsia="ja-JP"/>
        </w:rPr>
        <w:fldChar w:fldCharType="begin"/>
      </w:r>
      <w:r w:rsidR="00E0657B" w:rsidRPr="00DB7A0F">
        <w:rPr>
          <w:rFonts w:eastAsia="MS Mincho"/>
          <w:szCs w:val="24"/>
          <w:lang w:eastAsia="ja-JP"/>
        </w:rPr>
        <w:instrText xml:space="preserve"> ADDIN EN.CITE &lt;EndNote&gt;&lt;Cite&gt;&lt;Author&gt;Expósito&lt;/Author&gt;&lt;Year&gt;2012&lt;/Year&gt;&lt;RecNum&gt;4961&lt;/RecNum&gt;&lt;DisplayText&gt;[52]&lt;/DisplayText&gt;&lt;record&gt;&lt;rec-number&gt;4961&lt;/rec-number&gt;&lt;foreign-keys&gt;&lt;key app="EN" db-id="rfx20pr9t5zxtmee0xn5fwzbxvw0r9vz2tee"&gt;4961&lt;/key&gt;&lt;/foreign-keys&gt;&lt;ref-type name="Journal Article"&gt;17&lt;/ref-type&gt;&lt;contributors&gt;&lt;authors&gt;&lt;author&gt;Expósito, R.R.&lt;/author&gt;&lt;author&gt;Taboada, G.L.&lt;/author&gt;&lt;author&gt;Ramos, S.&lt;/author&gt;&lt;author&gt;Touriño, J.&lt;/author&gt;&lt;author&gt;Doallo, R.&lt;/author&gt;&lt;/authors&gt;&lt;/contributors&gt;&lt;titles&gt;&lt;title&gt;General</w:instrText>
      </w:r>
      <w:r w:rsidR="00E0657B" w:rsidRPr="00DB7A0F">
        <w:rPr>
          <w:rFonts w:ascii="Cambria Math" w:eastAsia="MS Mincho" w:hAnsi="Cambria Math" w:cs="Cambria Math"/>
          <w:szCs w:val="24"/>
          <w:lang w:eastAsia="ja-JP"/>
        </w:rPr>
        <w:instrText>‐</w:instrText>
      </w:r>
      <w:r w:rsidR="00E0657B" w:rsidRPr="00DB7A0F">
        <w:rPr>
          <w:rFonts w:eastAsia="MS Mincho"/>
          <w:szCs w:val="24"/>
          <w:lang w:eastAsia="ja-JP"/>
        </w:rPr>
        <w:instrText>purpose computation on GPUs for high performance cloud computing&lt;/title&gt;&lt;secondary-title&gt;Concurrency and Computation: Practice and Experience&lt;/secondary-title&gt;&lt;/titles&gt;&lt;periodical&gt;&lt;full-title&gt;Concurrency and Computation: Practice and Experience&lt;/full-title&gt;&lt;/periodical&gt;&lt;dates&gt;&lt;year&gt;2012&lt;/year&gt;&lt;/dates&gt;&lt;isbn&gt;1532-0634&lt;/isbn&gt;&lt;urls&gt;&lt;/urls&gt;&lt;/record&gt;&lt;/Cite&gt;&lt;/EndNote&gt;</w:instrText>
      </w:r>
      <w:r w:rsidRPr="00DB7A0F">
        <w:rPr>
          <w:rFonts w:eastAsia="MS Mincho"/>
          <w:szCs w:val="24"/>
          <w:lang w:eastAsia="ja-JP"/>
        </w:rPr>
        <w:fldChar w:fldCharType="separate"/>
      </w:r>
      <w:r w:rsidR="00E0657B" w:rsidRPr="00DB7A0F">
        <w:rPr>
          <w:rFonts w:eastAsia="MS Mincho"/>
          <w:szCs w:val="24"/>
          <w:lang w:eastAsia="ja-JP"/>
        </w:rPr>
        <w:t>[</w:t>
      </w:r>
      <w:hyperlink w:anchor="_ENREF_52" w:tooltip="Expósito, 2012 #4961" w:history="1">
        <w:r w:rsidR="00E0657B" w:rsidRPr="00DB7A0F">
          <w:rPr>
            <w:rFonts w:eastAsia="MS Mincho"/>
            <w:szCs w:val="24"/>
            <w:lang w:eastAsia="ja-JP"/>
          </w:rPr>
          <w:t>52</w:t>
        </w:r>
      </w:hyperlink>
      <w:r w:rsidR="00E0657B" w:rsidRPr="00DB7A0F">
        <w:rPr>
          <w:rFonts w:eastAsia="MS Mincho"/>
          <w:szCs w:val="24"/>
          <w:lang w:eastAsia="ja-JP"/>
        </w:rPr>
        <w:t>]</w:t>
      </w:r>
      <w:r w:rsidRPr="00DB7A0F">
        <w:rPr>
          <w:rFonts w:eastAsia="MS Mincho"/>
          <w:szCs w:val="24"/>
          <w:lang w:eastAsia="ja-JP"/>
        </w:rPr>
        <w:fldChar w:fldCharType="end"/>
      </w:r>
      <w:r w:rsidRPr="00DB7A0F">
        <w:rPr>
          <w:rFonts w:eastAsia="MS Mincho"/>
          <w:szCs w:val="24"/>
          <w:lang w:eastAsia="ja-JP"/>
        </w:rPr>
        <w:t xml:space="preserve">. </w:t>
      </w:r>
    </w:p>
    <w:p w:rsidR="00C60F5C" w:rsidRPr="00DB7A0F" w:rsidRDefault="00C60F5C" w:rsidP="00DB7A0F">
      <w:pPr>
        <w:pStyle w:val="Listbul"/>
        <w:numPr>
          <w:ilvl w:val="0"/>
          <w:numId w:val="11"/>
        </w:numPr>
        <w:spacing w:before="120" w:after="0" w:line="240" w:lineRule="auto"/>
        <w:jc w:val="both"/>
        <w:rPr>
          <w:rFonts w:eastAsia="MS Mincho"/>
          <w:szCs w:val="24"/>
          <w:lang w:eastAsia="ja-JP"/>
        </w:rPr>
      </w:pPr>
      <w:r w:rsidRPr="00C86C2D">
        <w:rPr>
          <w:rFonts w:eastAsia="MS Mincho"/>
          <w:b/>
          <w:szCs w:val="24"/>
          <w:lang w:eastAsia="ja-JP"/>
        </w:rPr>
        <w:t>Moving Data is a challenge.</w:t>
      </w:r>
      <w:r w:rsidR="00C86C2D">
        <w:rPr>
          <w:rFonts w:eastAsia="MS Mincho"/>
          <w:szCs w:val="24"/>
          <w:lang w:eastAsia="ja-JP"/>
        </w:rPr>
        <w:t xml:space="preserve"> </w:t>
      </w:r>
      <w:r w:rsidRPr="00DB7A0F">
        <w:rPr>
          <w:rFonts w:eastAsia="MS Mincho"/>
          <w:szCs w:val="24"/>
          <w:lang w:eastAsia="ja-JP"/>
        </w:rPr>
        <w:t>The general rule is that one should move computation to the data, but if the only computatio</w:t>
      </w:r>
      <w:r w:rsidR="00C74906" w:rsidRPr="00DB7A0F">
        <w:rPr>
          <w:rFonts w:eastAsia="MS Mincho"/>
          <w:szCs w:val="24"/>
          <w:lang w:eastAsia="ja-JP"/>
        </w:rPr>
        <w:t xml:space="preserve">nal resource available is a </w:t>
      </w:r>
      <w:r w:rsidRPr="00DB7A0F">
        <w:rPr>
          <w:rFonts w:eastAsia="MS Mincho"/>
          <w:szCs w:val="24"/>
          <w:lang w:eastAsia="ja-JP"/>
        </w:rPr>
        <w:t>cloud, you are stuck if the data is not also there. Moving a petabyte from a laboratory to the cloud over the Internet will take time.   The idea</w:t>
      </w:r>
      <w:r w:rsidR="00C74906" w:rsidRPr="00DB7A0F">
        <w:rPr>
          <w:rFonts w:eastAsia="MS Mincho"/>
          <w:szCs w:val="24"/>
          <w:lang w:eastAsia="ja-JP"/>
        </w:rPr>
        <w:t>l</w:t>
      </w:r>
      <w:r w:rsidRPr="00DB7A0F">
        <w:rPr>
          <w:rFonts w:eastAsia="MS Mincho"/>
          <w:szCs w:val="24"/>
          <w:lang w:eastAsia="ja-JP"/>
        </w:rPr>
        <w:t xml:space="preserve"> situation is when you can gradually stream the data to the cloud over time as it is being created.  But if it exists in one place the best method of moving it is to physically ship the disk drives to the data center.   This service is available from some cloud providers.      </w:t>
      </w:r>
    </w:p>
    <w:p w:rsidR="00C60F5C" w:rsidRPr="00B82D05" w:rsidRDefault="00C60F5C" w:rsidP="00B82D05">
      <w:pPr>
        <w:pStyle w:val="Heading1"/>
      </w:pPr>
      <w:r w:rsidRPr="00B82D05">
        <w:t xml:space="preserve"> The Economics of Clouds</w:t>
      </w:r>
    </w:p>
    <w:p w:rsidR="00C60F5C" w:rsidRPr="00C86C2D" w:rsidRDefault="00C60F5C" w:rsidP="00C86C2D">
      <w:pPr>
        <w:pStyle w:val="NoindentNormal"/>
        <w:spacing w:after="0" w:line="240" w:lineRule="auto"/>
        <w:ind w:firstLine="454"/>
        <w:jc w:val="both"/>
        <w:rPr>
          <w:rFonts w:eastAsia="MS Mincho"/>
          <w:szCs w:val="24"/>
          <w:lang w:eastAsia="ja-JP"/>
        </w:rPr>
      </w:pPr>
      <w:r w:rsidRPr="00C86C2D">
        <w:rPr>
          <w:rFonts w:eastAsia="MS Mincho"/>
          <w:szCs w:val="24"/>
          <w:lang w:eastAsia="ja-JP"/>
        </w:rPr>
        <w:t xml:space="preserve">Comparing the cost of computing in the cloud to the cost of purchasing a cluster is somewhat challenging because of two factors.  First, for most researchers, the Total Cost of Ownership (TCO) of a cluster they purchase is often not visible to them.  Space and power are buried in the University’s expense overall infrastructure bills.  The systems administration for small clusters is often done by students, so it appears to be free of cost.  For large, university managed supercomputer centers the situation is different and the costs are known but not widely published. However, there have been some TCO studies. Paterson, et. al. [13] report that the 3-year total cost of ownership for a cluster of servers for research varies between 8 and 15 times the purchase price of the hardware.    In a study by IMEX Research, the 3 year TCO of a 512 node HPC cluster averages about $7 million dollars.   This is based on a 2005 configurations with 1U dual core servers with 2 GB memory [14], so it is by no means current technology.    However If we compare this to the cost of 1024 cores on Windows Azure running 24x7 for 3 years the total is $2.6M (with “committed use” discounts). For Linux on Amazon EC2 the cost is $2.3M.  These costs do not include persistent storage or network bandwidth.   100TBytes of triply replicated on-line cloud storage for 3 years is an additional $400K.  Network bandwidth and data transactions add additional costs   </w:t>
      </w:r>
    </w:p>
    <w:p w:rsidR="00C60F5C" w:rsidRPr="00C60F5C" w:rsidRDefault="00C60F5C" w:rsidP="00C86C2D">
      <w:pPr>
        <w:pStyle w:val="NoindentNormal"/>
        <w:spacing w:after="0" w:line="240" w:lineRule="auto"/>
        <w:ind w:firstLine="454"/>
        <w:jc w:val="both"/>
        <w:rPr>
          <w:rFonts w:ascii="Cambria" w:eastAsia="Times New Roman" w:hAnsi="Cambria"/>
          <w:b/>
          <w:bCs/>
          <w:color w:val="4F81BD"/>
          <w:sz w:val="26"/>
          <w:szCs w:val="26"/>
        </w:rPr>
      </w:pPr>
      <w:r w:rsidRPr="00C86C2D">
        <w:rPr>
          <w:rFonts w:eastAsia="MS Mincho"/>
          <w:szCs w:val="24"/>
          <w:lang w:eastAsia="ja-JP"/>
        </w:rPr>
        <w:t>Based on these number</w:t>
      </w:r>
      <w:r w:rsidR="009A697A" w:rsidRPr="00C86C2D">
        <w:rPr>
          <w:rFonts w:eastAsia="MS Mincho"/>
          <w:szCs w:val="24"/>
          <w:lang w:eastAsia="ja-JP"/>
        </w:rPr>
        <w:t>s,</w:t>
      </w:r>
      <w:r w:rsidRPr="00C86C2D">
        <w:rPr>
          <w:rFonts w:eastAsia="MS Mincho"/>
          <w:szCs w:val="24"/>
          <w:lang w:eastAsia="ja-JP"/>
        </w:rPr>
        <w:t xml:space="preserve"> one may conclude a modest advantage to computing in the cloud, but that would miss a critical point.  The advantage of the cloud for researchers is the ability to use, and pay for it, on demand.  If a researcher has a need for 1000 cores for a week, the cost is $21K.   If the researcher needs only need a few cores</w:t>
      </w:r>
      <w:r>
        <w:t xml:space="preserve"> between periods of heavy use the cost is a small increment.   In this case there is a clear advantage to cloud computing over purchasing a cluster that is not fully utilized.  </w:t>
      </w:r>
    </w:p>
    <w:p w:rsidR="00C60F5C" w:rsidRPr="00B82D05" w:rsidRDefault="00C60F5C" w:rsidP="00B82D05">
      <w:pPr>
        <w:pStyle w:val="Heading1"/>
      </w:pPr>
      <w:r w:rsidRPr="00B82D05">
        <w:lastRenderedPageBreak/>
        <w:t>Case Studies from the Microsoft Cloud Computing Engagement Program</w:t>
      </w:r>
    </w:p>
    <w:p w:rsidR="00C60F5C" w:rsidRPr="009528C8" w:rsidRDefault="00C60F5C" w:rsidP="009528C8">
      <w:pPr>
        <w:pStyle w:val="NoindentNormal"/>
        <w:spacing w:after="0" w:line="240" w:lineRule="auto"/>
        <w:ind w:firstLine="454"/>
        <w:jc w:val="both"/>
        <w:rPr>
          <w:rFonts w:eastAsia="MS Mincho"/>
          <w:szCs w:val="24"/>
          <w:lang w:eastAsia="ja-JP"/>
        </w:rPr>
      </w:pPr>
      <w:r w:rsidRPr="009528C8">
        <w:rPr>
          <w:rFonts w:eastAsia="MS Mincho"/>
          <w:szCs w:val="24"/>
          <w:lang w:eastAsia="ja-JP"/>
        </w:rPr>
        <w:t xml:space="preserve">In the following subsections we describe a number of case studies from the Microsoft Cloud Computing Engagement Program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&lt;EndNote&gt;&lt;Cite&gt;&lt;RecNum&gt;4983&lt;/RecNum&gt;&lt;DisplayText&gt;[53]&lt;/DisplayText&gt;&lt;record&gt;&lt;rec-number&gt;4983&lt;/rec-number&gt;&lt;foreign-keys&gt;&lt;key app="EN" db-id="rfx20pr9t5zxtmee0xn5fwzbxvw0r9vz2tee"&gt;4983&lt;/key&gt;&lt;/foreign-keys&gt;&lt;ref-type name="Web Page"&gt;12&lt;/ref-type&gt;&lt;contributors&gt;&lt;/contributors&gt;&lt;titles&gt;&lt;title&gt;Microsoft Azure Cloud Research Projects&lt;/title&gt;&lt;/titles&gt;&lt;volume&gt;2012&lt;/volume&gt;&lt;number&gt;December 31&lt;/number&gt;&lt;dates&gt;&lt;/dates&gt;&lt;urls&gt;&lt;related-urls&gt;&lt;url&gt;http://research.microsoft.com/en-us/projects/azure/projects.aspx&lt;/url&gt;&lt;/related-urls&gt;&lt;/urls&gt;&lt;/record&gt;&lt;/Cite&gt;&lt;/EndNote&gt;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53" w:tooltip=",  #4983" w:history="1">
        <w:r w:rsidR="00E0657B" w:rsidRPr="009528C8">
          <w:rPr>
            <w:rFonts w:eastAsia="MS Mincho"/>
            <w:szCs w:val="24"/>
            <w:lang w:eastAsia="ja-JP"/>
          </w:rPr>
          <w:t>53</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which awarded time on Azure to 83 research teams.   The examples here are abstracted from reports from the top 30 groups (based on resources consumed to date).   These illustrate the models described above with services, workflow, parallelism from multiple users or repetitive internal tasks, and use of MapReduce. They also demonstrate the use of the cloud as a web-enabled “science gateway” where the application is built as a service that can be executed by remote users.  Many of the projects in our “top 30” use variations on the MapReduce theme. We have selected this collection of 12 projects because they demonstrate the variety and creativity of research community using the Azure cloud. The interesting EU partnership Venus-C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&lt;EndNote&gt;&lt;Cite&gt;&lt;Year&gt;June 2010&lt;/Year&gt;&lt;RecNum&gt;2254&lt;/RecNum&gt;&lt;DisplayText&gt;[54]&lt;/DisplayText&gt;&lt;record&gt;&lt;rec-number&gt;2254&lt;/rec-number&gt;&lt;foreign-keys&gt;&lt;key app="EN" db-id="rfx20pr9t5zxtmee0xn5fwzbxvw0r9vz2tee"&gt;2254&lt;/key&gt;&lt;key app="ENWeb" db-id="S3XF@wrtqgYAACB9Pr4"&gt;3540&lt;/key&gt;&lt;/foreign-keys&gt;&lt;ref-type name="Web Page"&gt;12&lt;/ref-type&gt;&lt;contributors&gt;&lt;/contributors&gt;&lt;titles&gt;&lt;title&gt;VENUS-C Virtual multidisciplinary EnviroNments USing Cloud infrastructure&lt;/title&gt;&lt;/titles&gt;&lt;dates&gt;&lt;year&gt;June 2010&lt;/year&gt;&lt;/dates&gt;&lt;publisher&gt;European Framework 7 project&lt;/publisher&gt;&lt;urls&gt;&lt;related-urls&gt;&lt;url&gt;http://www.venus-c.eu/&lt;/url&gt;&lt;/related-urls&gt;&lt;/urls&gt;&lt;/record&gt;&lt;/Cite&gt;&lt;/EndNote&gt;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54" w:tooltip=", June 2010 #2254" w:history="1">
        <w:r w:rsidR="00E0657B" w:rsidRPr="009528C8">
          <w:rPr>
            <w:rFonts w:eastAsia="MS Mincho"/>
            <w:szCs w:val="24"/>
            <w:lang w:eastAsia="ja-JP"/>
          </w:rPr>
          <w:t>54</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is part of the Azure engagement with 27 projects covering Biodiversity and Biology (2), Molecular Cell and Genomic Biology (7), Medicine(3), Chemistry(3), Physics(1), Civil Engineering and Architecture (4), Earth Science (1), Naval/Mechanical Engineering (2), Civil Protection (1), Mathematics(1) and Information Technology(2). These successful project used extensions of the Microsoft Generic Worker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&lt;EndNote&gt;&lt;Cite&gt;&lt;Author&gt;Simmhan&lt;/Author&gt;&lt;Year&gt;2010&lt;/Year&gt;&lt;RecNum&gt;4971&lt;/RecNum&gt;&lt;DisplayText&gt;[55]&lt;/DisplayText&gt;&lt;record&gt;&lt;rec-number&gt;4971&lt;/rec-number&gt;&lt;foreign-keys&gt;&lt;key app="EN" db-id="rfx20pr9t5zxtmee0xn5fwzbxvw0r9vz2tee"&gt;4971&lt;/key&gt;&lt;/foreign-keys&gt;&lt;ref-type name="Conference Proceedings"&gt;10&lt;/ref-type&gt;&lt;contributors&gt;&lt;authors&gt;&lt;author&gt;Simmhan, Y.&lt;/author&gt;&lt;author&gt;van Ingen, C.&lt;/author&gt;&lt;author&gt;Subramanian, G.&lt;/author&gt;&lt;author&gt;Li, J.&lt;/author&gt;&lt;/authors&gt;&lt;/contributors&gt;&lt;titles&gt;&lt;title&gt;Bridging the Gap between Desktop and the Cloud for eScience Applications&lt;/title&gt;&lt;secondary-title&gt;Cloud Computing (CLOUD), 2010 IEEE 3rd International Conference on&lt;/secondary-title&gt;&lt;/titles&gt;&lt;pages&gt;474-481&lt;/pages&gt;&lt;dates&gt;&lt;year&gt;2010&lt;/year&gt;&lt;/dates&gt;&lt;publisher&gt;IEEE&lt;/publisher&gt;&lt;isbn&gt;1424482070&lt;/isbn&gt;&lt;urls&gt;&lt;/urls&gt;&lt;/record&gt;&lt;/Cite&gt;&lt;/EndNote&gt;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55" w:tooltip="Simmhan, 2010 #4971" w:history="1">
        <w:r w:rsidR="00E0657B" w:rsidRPr="009528C8">
          <w:rPr>
            <w:rFonts w:eastAsia="MS Mincho"/>
            <w:szCs w:val="24"/>
            <w:lang w:eastAsia="ja-JP"/>
          </w:rPr>
          <w:t>55</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and Barcelona COMPSs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&lt;EndNote&gt;&lt;Cite&gt;&lt;RecNum&gt;4999&lt;/RecNum&gt;&lt;DisplayText&gt;[56]&lt;/DisplayText&gt;&lt;record&gt;&lt;rec-number&gt;4999&lt;/rec-number&gt;&lt;foreign-keys&gt;&lt;key app="EN" db-id="rfx20pr9t5zxtmee0xn5fwzbxvw0r9vz2tee"&gt;4999&lt;/key&gt;&lt;/foreign-keys&gt;&lt;ref-type name="Web Page"&gt;12&lt;/ref-type&gt;&lt;contributors&gt;&lt;/contributors&gt;&lt;titles&gt;&lt;title&gt;Grid Computing and Clusters at the Barcelona Supercomputer Center&lt;/title&gt;&lt;/titles&gt;&lt;volume&gt;2013&lt;/volume&gt;&lt;number&gt;January 1&lt;/number&gt;&lt;dates&gt;&lt;/dates&gt;&lt;urls&gt;&lt;related-urls&gt;&lt;url&gt;http://www.bsc.es/computer-sciences/grid-computing&lt;/url&gt;&lt;/related-urls&gt;&lt;/urls&gt;&lt;/record&gt;&lt;/Cite&gt;&lt;/EndNote&gt;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56" w:tooltip=",  #4999" w:history="1">
        <w:r w:rsidR="00E0657B" w:rsidRPr="009528C8">
          <w:rPr>
            <w:rFonts w:eastAsia="MS Mincho"/>
            <w:szCs w:val="24"/>
            <w:lang w:eastAsia="ja-JP"/>
          </w:rPr>
          <w:t>56</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systems but avoided MapReduce as it was not available at the start of the project.</w:t>
      </w:r>
    </w:p>
    <w:p w:rsidR="00C60F5C" w:rsidRPr="001D3E97" w:rsidRDefault="00C60F5C" w:rsidP="00B26648">
      <w:pPr>
        <w:pStyle w:val="Heading2"/>
      </w:pPr>
      <w:r w:rsidRPr="001D3E97">
        <w:t>University of Newcastle</w:t>
      </w:r>
    </w:p>
    <w:p w:rsidR="00C60F5C" w:rsidRPr="009528C8" w:rsidRDefault="00C60F5C" w:rsidP="009528C8">
      <w:pPr>
        <w:pStyle w:val="NoindentNormal"/>
        <w:spacing w:after="0" w:line="240" w:lineRule="auto"/>
        <w:ind w:firstLine="454"/>
        <w:jc w:val="both"/>
        <w:rPr>
          <w:rFonts w:eastAsia="MS Mincho"/>
          <w:szCs w:val="24"/>
          <w:lang w:eastAsia="ja-JP"/>
        </w:rPr>
      </w:pPr>
      <w:r w:rsidRPr="009528C8">
        <w:rPr>
          <w:rFonts w:eastAsia="MS Mincho"/>
          <w:szCs w:val="24"/>
          <w:lang w:eastAsia="ja-JP"/>
        </w:rPr>
        <w:t xml:space="preserve">Paul Watson and Jacek Cala of The University of Newcastle use an Azure based system (e-Science Central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&lt;EndNote&gt;&lt;Cite&gt;&lt;Author&gt;Cała&lt;/Author&gt;&lt;RecNum&gt;4984&lt;/RecNum&gt;&lt;DisplayText&gt;[57, 58]&lt;/DisplayText&gt;&lt;record&gt;&lt;rec-number&gt;4984&lt;/rec-number&gt;&lt;foreign-keys&gt;&lt;key app="EN" db-id="rfx20pr9t5zxtmee0xn5fwzbxvw0r9vz2tee"&gt;4984&lt;/key&gt;&lt;/foreign-keys&gt;&lt;ref-type name="Journal Article"&gt;17&lt;/ref-type&gt;&lt;contributors&gt;&lt;authors&gt;&lt;author&gt;Cała, J.&lt;/author&gt;&lt;author&gt;Hiden, H.&lt;/author&gt;&lt;author&gt;Woodman, S.&lt;/author&gt;&lt;author&gt;Watson, P.&lt;/author&gt;&lt;/authors&gt;&lt;/contributors&gt;&lt;titles&gt;&lt;title&gt;Fast Exploration of the QSAR Model Space with e-</w:instrText>
      </w:r>
      <w:r w:rsidR="00E0657B" w:rsidRPr="009528C8">
        <w:rPr>
          <w:rFonts w:ascii="Cambria Math" w:eastAsia="MS Mincho" w:hAnsi="Cambria Math" w:cs="Cambria Math"/>
          <w:szCs w:val="24"/>
          <w:lang w:eastAsia="ja-JP"/>
        </w:rPr>
        <w:instrText>‐</w:instrText>
      </w:r>
      <w:r w:rsidR="00E0657B" w:rsidRPr="009528C8">
        <w:rPr>
          <w:rFonts w:eastAsia="MS Mincho"/>
          <w:szCs w:val="24"/>
          <w:lang w:eastAsia="ja-JP"/>
        </w:rPr>
        <w:instrText>Science Central and Windows Azure&lt;/title&gt;&lt;/titles&gt;&lt;dates&gt;&lt;/dates&gt;&lt;urls&gt;&lt;/urls&gt;&lt;/record&gt;&lt;/Cite&gt;&lt;Cite&gt;&lt;Author&gt;Watson&lt;/Author&gt;&lt;Year&gt;2010&lt;/Year&gt;&lt;RecNum&gt;4973&lt;/RecNum&gt;&lt;record&gt;&lt;rec-number&gt;4973&lt;/rec-number&gt;&lt;foreign-keys&gt;&lt;key app="EN" db-id="rfx20pr9t5zxtmee0xn5fwzbxvw0r9vz2tee"&gt;4973&lt;/key&gt;&lt;/foreign-keys&gt;&lt;ref-type name="Journal Article"&gt;17&lt;/ref-type&gt;&lt;contributors&gt;&lt;authors&gt;&lt;author&gt;Watson, P.&lt;/author&gt;&lt;author&gt;Hiden, H.&lt;/author&gt;&lt;author&gt;Woodman, S.&lt;/author&gt;&lt;/authors&gt;&lt;/contributors&gt;&lt;titles&gt;&lt;title&gt;e</w:instrText>
      </w:r>
      <w:r w:rsidR="00E0657B" w:rsidRPr="009528C8">
        <w:rPr>
          <w:rFonts w:ascii="Cambria Math" w:eastAsia="MS Mincho" w:hAnsi="Cambria Math" w:cs="Cambria Math"/>
          <w:szCs w:val="24"/>
          <w:lang w:eastAsia="ja-JP"/>
        </w:rPr>
        <w:instrText>‐</w:instrText>
      </w:r>
      <w:r w:rsidR="00E0657B" w:rsidRPr="009528C8">
        <w:rPr>
          <w:rFonts w:eastAsia="MS Mincho"/>
          <w:szCs w:val="24"/>
          <w:lang w:eastAsia="ja-JP"/>
        </w:rPr>
        <w:instrText>Science Central for CARMEN: science as a service&lt;/title&gt;&lt;secondary-title&gt;Concurrency and Computation: Practice and Experience&lt;/secondary-title&gt;&lt;/titles&gt;&lt;periodical&gt;&lt;full-title&gt;Concurrency and Computation: Practice and Experience&lt;/full-title&gt;&lt;/periodical&gt;&lt;pages&gt;2369-2380&lt;/pages&gt;&lt;volume&gt;22&lt;/volume&gt;&lt;number&gt;17&lt;/number&gt;&lt;dates&gt;&lt;year&gt;2010&lt;/year&gt;&lt;/dates&gt;&lt;isbn&gt;1532-0634&lt;/isbn&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57" w:tooltip="Cała,  #4984" w:history="1">
        <w:r w:rsidR="00E0657B" w:rsidRPr="009528C8">
          <w:rPr>
            <w:rFonts w:eastAsia="MS Mincho"/>
            <w:szCs w:val="24"/>
            <w:lang w:eastAsia="ja-JP"/>
          </w:rPr>
          <w:t>57</w:t>
        </w:r>
      </w:hyperlink>
      <w:r w:rsidR="00E0657B" w:rsidRPr="009528C8">
        <w:rPr>
          <w:rFonts w:eastAsia="MS Mincho"/>
          <w:szCs w:val="24"/>
          <w:lang w:eastAsia="ja-JP"/>
        </w:rPr>
        <w:t xml:space="preserve">, </w:t>
      </w:r>
      <w:hyperlink w:anchor="_ENREF_58" w:tooltip="Watson, 2010 #4973" w:history="1">
        <w:r w:rsidR="00E0657B" w:rsidRPr="009528C8">
          <w:rPr>
            <w:rFonts w:eastAsia="MS Mincho"/>
            <w:szCs w:val="24"/>
            <w:lang w:eastAsia="ja-JP"/>
          </w:rPr>
          <w:t>58</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to execute millions of workflows, each of which is a test of a target molecule for possible use as an anti-cancer drug. The scientists use a method known as Quantitative Structure-Activity Relationships (QSAR) to mine experimental data for patterns that relate the chemical structure o</w:t>
      </w:r>
      <w:r w:rsidR="00CB1182" w:rsidRPr="009528C8">
        <w:rPr>
          <w:rFonts w:eastAsia="MS Mincho"/>
          <w:szCs w:val="24"/>
          <w:lang w:eastAsia="ja-JP"/>
        </w:rPr>
        <w:t xml:space="preserve">f a drug to its kinase activity. </w:t>
      </w:r>
      <w:r w:rsidRPr="009528C8">
        <w:rPr>
          <w:rFonts w:eastAsia="MS Mincho"/>
          <w:szCs w:val="24"/>
          <w:lang w:eastAsia="ja-JP"/>
        </w:rPr>
        <w:t xml:space="preserve">The architecture of the solution is presented in </w:t>
      </w:r>
      <w:r w:rsidRPr="009528C8">
        <w:rPr>
          <w:rFonts w:eastAsia="MS Mincho"/>
          <w:szCs w:val="24"/>
          <w:lang w:eastAsia="ja-JP"/>
        </w:rPr>
        <w:fldChar w:fldCharType="begin"/>
      </w:r>
      <w:r w:rsidRPr="009528C8">
        <w:rPr>
          <w:rFonts w:eastAsia="MS Mincho"/>
          <w:szCs w:val="24"/>
          <w:lang w:eastAsia="ja-JP"/>
        </w:rPr>
        <w:instrText xml:space="preserve"> REF _Ref312065074 \h </w:instrText>
      </w:r>
      <w:r w:rsidR="009528C8">
        <w:rPr>
          <w:rFonts w:eastAsia="MS Mincho"/>
          <w:szCs w:val="24"/>
          <w:lang w:eastAsia="ja-JP"/>
        </w:rPr>
        <w:instrText xml:space="preserve"> \* MERGEFORMAT </w:instrText>
      </w:r>
      <w:r w:rsidRPr="009528C8">
        <w:rPr>
          <w:rFonts w:eastAsia="MS Mincho"/>
          <w:szCs w:val="24"/>
          <w:lang w:eastAsia="ja-JP"/>
        </w:rPr>
      </w:r>
      <w:r w:rsidRPr="009528C8">
        <w:rPr>
          <w:rFonts w:eastAsia="MS Mincho"/>
          <w:szCs w:val="24"/>
          <w:lang w:eastAsia="ja-JP"/>
        </w:rPr>
        <w:fldChar w:fldCharType="separate"/>
      </w:r>
      <w:r w:rsidRPr="009528C8">
        <w:rPr>
          <w:rFonts w:eastAsia="MS Mincho"/>
          <w:szCs w:val="24"/>
          <w:lang w:eastAsia="ja-JP"/>
        </w:rPr>
        <w:t xml:space="preserve">Figure </w:t>
      </w:r>
      <w:r w:rsidRPr="009528C8">
        <w:rPr>
          <w:rFonts w:eastAsia="MS Mincho"/>
          <w:szCs w:val="24"/>
          <w:lang w:eastAsia="ja-JP"/>
        </w:rPr>
        <w:fldChar w:fldCharType="end"/>
      </w:r>
      <w:r w:rsidRPr="009528C8">
        <w:rPr>
          <w:rFonts w:eastAsia="MS Mincho"/>
          <w:szCs w:val="24"/>
          <w:lang w:eastAsia="ja-JP"/>
        </w:rPr>
        <w:t>3.</w:t>
      </w:r>
    </w:p>
    <w:p w:rsidR="00C60F5C" w:rsidRDefault="00C60F5C" w:rsidP="00B82D05">
      <w:pPr>
        <w:keepNext/>
        <w:jc w:val="center"/>
      </w:pPr>
      <w:r>
        <w:rPr>
          <w:noProof/>
        </w:rPr>
        <w:drawing>
          <wp:inline distT="0" distB="0" distL="0" distR="0" wp14:anchorId="034E93D2" wp14:editId="788984E6">
            <wp:extent cx="4482193" cy="1743075"/>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2193" cy="1743075"/>
                    </a:xfrm>
                    <a:prstGeom prst="rect">
                      <a:avLst/>
                    </a:prstGeom>
                    <a:noFill/>
                    <a:ln>
                      <a:noFill/>
                    </a:ln>
                  </pic:spPr>
                </pic:pic>
              </a:graphicData>
            </a:graphic>
          </wp:inline>
        </w:drawing>
      </w:r>
    </w:p>
    <w:p w:rsidR="00C60F5C" w:rsidRPr="00B82D05" w:rsidRDefault="00C60F5C" w:rsidP="00B82D05">
      <w:pPr>
        <w:pStyle w:val="Caption"/>
      </w:pPr>
      <w:bookmarkStart w:id="0" w:name="_Ref312065074"/>
      <w:r w:rsidRPr="00B82D05">
        <w:rPr>
          <w:b/>
        </w:rPr>
        <w:t xml:space="preserve">Figure </w:t>
      </w:r>
      <w:bookmarkEnd w:id="0"/>
      <w:r w:rsidRPr="00B82D05">
        <w:rPr>
          <w:b/>
        </w:rPr>
        <w:t>3.</w:t>
      </w:r>
      <w:r w:rsidRPr="00B82D05">
        <w:t xml:space="preserve"> Architecture of the drug discovery system based on e-Science Central and Azure.</w:t>
      </w:r>
    </w:p>
    <w:p w:rsidR="00C60F5C" w:rsidRPr="009528C8" w:rsidRDefault="00C60F5C" w:rsidP="009528C8">
      <w:pPr>
        <w:pStyle w:val="NoindentNormal"/>
        <w:spacing w:after="0" w:line="240" w:lineRule="auto"/>
        <w:ind w:firstLine="454"/>
        <w:jc w:val="both"/>
        <w:rPr>
          <w:rFonts w:eastAsia="MS Mincho"/>
          <w:szCs w:val="24"/>
          <w:lang w:eastAsia="ja-JP"/>
        </w:rPr>
      </w:pPr>
      <w:r w:rsidRPr="009528C8">
        <w:rPr>
          <w:rFonts w:eastAsia="MS Mincho"/>
          <w:szCs w:val="24"/>
          <w:lang w:eastAsia="ja-JP"/>
        </w:rPr>
        <w:t xml:space="preserve">Workflows are modeled and stored within the e-Science Central main server which is the central coordination point for all workflow engines. The server dispatches work to a single JMS queue from which it is fetched by the engines. For every input data set the system issues a single top-level workflow invocation, which then results in a number of sub-workflow invocations. Altogether a single input dataset generates from 50 to 120 workflow invocations. The basic unit of work in their system — a </w:t>
      </w:r>
      <w:r w:rsidRPr="009528C8">
        <w:rPr>
          <w:rFonts w:eastAsia="MS Mincho"/>
          <w:szCs w:val="24"/>
          <w:lang w:eastAsia="ja-JP"/>
        </w:rPr>
        <w:lastRenderedPageBreak/>
        <w:t>workflow invocation — contains a number of tasks. After an engine accepts an invocation from the queue, it executes all included tasks. A task can be as simple as downloading data from blob storage or transposing a data matrix, or as complex as building a QSAR model with neural networks, which can consume over 1 CPU hour.</w:t>
      </w:r>
    </w:p>
    <w:p w:rsidR="00C60F5C" w:rsidRPr="009528C8" w:rsidRDefault="00C60F5C" w:rsidP="009528C8">
      <w:pPr>
        <w:pStyle w:val="NoindentNormal"/>
        <w:spacing w:after="0" w:line="240" w:lineRule="auto"/>
        <w:ind w:firstLine="454"/>
        <w:jc w:val="both"/>
        <w:rPr>
          <w:rFonts w:eastAsia="MS Mincho"/>
          <w:szCs w:val="24"/>
          <w:lang w:eastAsia="ja-JP"/>
        </w:rPr>
      </w:pPr>
      <w:r w:rsidRPr="009528C8">
        <w:rPr>
          <w:rFonts w:eastAsia="MS Mincho"/>
          <w:szCs w:val="24"/>
          <w:lang w:eastAsia="ja-JP"/>
        </w:rPr>
        <w:t>The Newcastle e-Science Central system also illustrates a two important characteristic of many cloud based scientific systems.  This allows the tasks to be spread over 300 cores, with greater than 90% efficiency.  The user input is through a web service that can allow multiple users to invoke the same instantiation of the service at the same time.  This interactive model is far different from the traditional batch approach used in supercomputing facilities.</w:t>
      </w:r>
    </w:p>
    <w:p w:rsidR="00C60F5C" w:rsidRDefault="009528C8" w:rsidP="00B82D05">
      <w:pPr>
        <w:pStyle w:val="Heading2"/>
      </w:pPr>
      <w:r w:rsidRPr="009528C8">
        <w:rPr>
          <w:rFonts w:eastAsia="MS Mincho"/>
          <w:noProof/>
          <w:szCs w:val="24"/>
        </w:rPr>
        <w:drawing>
          <wp:anchor distT="0" distB="0" distL="114300" distR="114300" simplePos="0" relativeHeight="251670528" behindDoc="0" locked="0" layoutInCell="1" allowOverlap="1" wp14:anchorId="3B1B2541" wp14:editId="1B711425">
            <wp:simplePos x="0" y="0"/>
            <wp:positionH relativeFrom="column">
              <wp:posOffset>57785</wp:posOffset>
            </wp:positionH>
            <wp:positionV relativeFrom="paragraph">
              <wp:posOffset>491389</wp:posOffset>
            </wp:positionV>
            <wp:extent cx="4331970" cy="2928620"/>
            <wp:effectExtent l="0" t="0" r="0" b="5080"/>
            <wp:wrapTopAndBottom/>
            <wp:docPr id="184"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197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F5C" w:rsidRPr="006C66EA">
        <w:t>Georgia State University</w:t>
      </w:r>
    </w:p>
    <w:p w:rsidR="00E0657B" w:rsidRPr="00B82D05" w:rsidRDefault="00E0657B" w:rsidP="00E0657B">
      <w:pPr>
        <w:ind w:left="360"/>
        <w:jc w:val="center"/>
        <w:rPr>
          <w:sz w:val="16"/>
          <w:szCs w:val="16"/>
        </w:rPr>
      </w:pPr>
      <w:r w:rsidRPr="00B82D05">
        <w:rPr>
          <w:b/>
          <w:sz w:val="16"/>
          <w:szCs w:val="16"/>
        </w:rPr>
        <w:t>Figure 4.</w:t>
      </w:r>
      <w:r w:rsidRPr="00B82D05">
        <w:rPr>
          <w:sz w:val="16"/>
          <w:szCs w:val="16"/>
        </w:rPr>
        <w:t xml:space="preserve"> </w:t>
      </w:r>
      <w:r w:rsidRPr="00B82D05">
        <w:rPr>
          <w:i/>
          <w:sz w:val="16"/>
          <w:szCs w:val="16"/>
        </w:rPr>
        <w:t>Crayons</w:t>
      </w:r>
      <w:r w:rsidRPr="00B82D05">
        <w:rPr>
          <w:sz w:val="16"/>
          <w:szCs w:val="16"/>
        </w:rPr>
        <w:t xml:space="preserve"> GIS vector overlay processing architecture. </w:t>
      </w:r>
    </w:p>
    <w:p w:rsidR="009528C8" w:rsidRDefault="00C60F5C" w:rsidP="009528C8">
      <w:pPr>
        <w:pStyle w:val="NoindentNormal"/>
        <w:spacing w:after="0" w:line="240" w:lineRule="auto"/>
        <w:ind w:firstLine="454"/>
        <w:jc w:val="both"/>
        <w:rPr>
          <w:rFonts w:eastAsia="MS Mincho"/>
          <w:szCs w:val="24"/>
          <w:lang w:eastAsia="ja-JP"/>
        </w:rPr>
      </w:pPr>
      <w:r w:rsidRPr="009528C8">
        <w:rPr>
          <w:rFonts w:eastAsia="MS Mincho"/>
          <w:szCs w:val="24"/>
          <w:lang w:eastAsia="ja-JP"/>
        </w:rPr>
        <w:t xml:space="preserve">This basic programming model which builds the system as a web service that takes user input from the web or rich client to a server in the cloud and then allows a pool of worker servers take work that is queued by the web server is natural for the cloud.  The Crayons project lead by Sushil K. Prasad of Georgia State University uses a similar approach to doing vector overlay computations for geographic information systems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&lt;EndNote&gt;&lt;Cite&gt;&lt;Author&gt;Agarwal&lt;/Author&gt;&lt;Year&gt;2012&lt;/Year&gt;&lt;RecNum&gt;4987&lt;/RecNum&gt;&lt;DisplayText&gt;[59-61]&lt;/DisplayText&gt;&lt;record&gt;&lt;rec-number&gt;4987&lt;/rec-number&gt;&lt;foreign-keys&gt;&lt;key app="EN" db-id="rfx20pr9t5zxtmee0xn5fwzbxvw0r9vz2tee"&gt;4987&lt;/key&gt;&lt;/foreign-keys&gt;&lt;ref-type name="Conference Proceedings"&gt;10&lt;/ref-type&gt;&lt;contributors&gt;&lt;authors&gt;&lt;author&gt;Agarwal, D.&lt;/author&gt;&lt;author&gt;Prasad, S.K.&lt;/author&gt;&lt;/authors&gt;&lt;/contributors&gt;&lt;titles&gt;&lt;title&gt;Lessons Learnt from the Development of GIS Application on Azure Cloud Platform&lt;/title&gt;&lt;secondary-title&gt;Cloud Computing (CLOUD), 2012 IEEE 5th International Conference on&lt;/secondary-title&gt;&lt;/titles&gt;&lt;pages&gt;352-359&lt;/pages&gt;&lt;dates&gt;&lt;year&gt;2012&lt;/year&gt;&lt;/dates&gt;&lt;publisher&gt;IEEE&lt;/publisher&gt;&lt;isbn&gt;1467328928&lt;/isbn&gt;&lt;urls&gt;&lt;/urls&gt;&lt;/record&gt;&lt;/Cite&gt;&lt;Cite&gt;&lt;Author&gt;Agarwal&lt;/Author&gt;&lt;Year&gt;2012&lt;/Year&gt;&lt;RecNum&gt;4986&lt;/RecNum&gt;&lt;record&gt;&lt;rec-number&gt;4986&lt;/rec-number&gt;&lt;foreign-keys&gt;&lt;key app="EN" db-id="rfx20pr9t5zxtmee0xn5fwzbxvw0r9vz2tee"&gt;4986&lt;/key&gt;&lt;/foreign-keys&gt;&lt;ref-type name="Conference Proceedings"&gt;10&lt;/ref-type&gt;&lt;contributors&gt;&lt;authors&gt;&lt;author&gt;Agarwal, D.&lt;/author&gt;&lt;author&gt;Prasad, S.K.&lt;/author&gt;&lt;/authors&gt;&lt;/contributors&gt;&lt;titles&gt;&lt;title&gt;Azurebench: Benchmarking the storage services of the Azure Cloud Platform&lt;/title&gt;&lt;secondary-title&gt;Parallel and Distributed Processing Symposium Workshops &amp;amp; PhD Forum (IPDPSW), 2012 IEEE 26th International&lt;/secondary-title&gt;&lt;/titles&gt;&lt;pages&gt;1048-1057&lt;/pages&gt;&lt;dates&gt;&lt;year&gt;2012&lt;/year&gt;&lt;/dates&gt;&lt;publisher&gt;IEEE&lt;/publisher&gt;&lt;isbn&gt;1467309745&lt;/isbn&gt;&lt;urls&gt;&lt;/urls&gt;&lt;/record&gt;&lt;/Cite&gt;&lt;Cite&gt;&lt;Author&gt;Agarwal&lt;/Author&gt;&lt;RecNum&gt;4985&lt;/RecNum&gt;&lt;record&gt;&lt;rec-number&gt;4985&lt;/rec-number&gt;&lt;foreign-keys&gt;&lt;key app="EN" db-id="rfx20pr9t5zxtmee0xn5fwzbxvw0r9vz2tee"&gt;4985&lt;/key&gt;&lt;/foreign-keys&gt;&lt;ref-type name="Generic"&gt;13&lt;/ref-type&gt;&lt;contributors&gt;&lt;authors&gt;&lt;author&gt;Agarwal, D.&lt;/author&gt;&lt;author&gt;Puri, S.&lt;/author&gt;&lt;author&gt;He, X.&lt;/author&gt;&lt;author&gt;Prasad, S.K.&lt;/author&gt;&lt;author&gt;Shi, X.&lt;/author&gt;&lt;/authors&gt;&lt;/contributors&gt;&lt;titles&gt;&lt;title&gt;Crayons-a cloud based parallel framework for GIS overlay operations&lt;/title&gt;&lt;/titles&gt;&lt;dates&gt;&lt;/dates&gt;&lt;urls&gt;&lt;/urls&gt;&lt;/record&gt;&lt;/Cite&gt;&lt;/EndNote&gt;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59" w:tooltip="Agarwal, 2012 #4987" w:history="1">
        <w:r w:rsidR="00E0657B" w:rsidRPr="009528C8">
          <w:rPr>
            <w:rFonts w:eastAsia="MS Mincho"/>
            <w:szCs w:val="24"/>
            <w:lang w:eastAsia="ja-JP"/>
          </w:rPr>
          <w:t>59-61</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As shown in Figure 4, the system takes GML files and partitions them into the appropriate sub-domain tasks which are enqueued for worker servers to process.  Data is stored in the cloud data storage and pu</w:t>
      </w:r>
      <w:r w:rsidR="009528C8">
        <w:rPr>
          <w:rFonts w:eastAsia="MS Mincho"/>
          <w:szCs w:val="24"/>
          <w:lang w:eastAsia="ja-JP"/>
        </w:rPr>
        <w:t>lled to the workers as needed.</w:t>
      </w:r>
    </w:p>
    <w:p w:rsidR="00C60F5C" w:rsidRPr="009528C8" w:rsidRDefault="00C60F5C" w:rsidP="009528C8">
      <w:pPr>
        <w:pStyle w:val="NoindentNormal"/>
        <w:spacing w:after="0" w:line="240" w:lineRule="auto"/>
        <w:ind w:firstLine="454"/>
        <w:jc w:val="both"/>
        <w:rPr>
          <w:rFonts w:eastAsia="MS Mincho"/>
          <w:szCs w:val="24"/>
          <w:lang w:eastAsia="ja-JP"/>
        </w:rPr>
      </w:pPr>
      <w:r w:rsidRPr="009528C8">
        <w:rPr>
          <w:rFonts w:eastAsia="MS Mincho"/>
          <w:szCs w:val="24"/>
          <w:lang w:eastAsia="ja-JP"/>
        </w:rPr>
        <w:t xml:space="preserve">The Crayons project has a fixed workflow in which the tasks are distributed over a pool of workers.  Crayons is the first distributed GIS system over cloud capable of end-to-end spatial overlay analysis.  It scales well for sufficiently large data sets, achieving end-to-end speedup of over 40-fold employing 100 Azure processors.  </w:t>
      </w:r>
    </w:p>
    <w:p w:rsidR="00C60F5C" w:rsidRPr="001D3E97" w:rsidRDefault="00C60F5C" w:rsidP="00CB1182">
      <w:pPr>
        <w:pStyle w:val="Heading2"/>
      </w:pPr>
      <w:r w:rsidRPr="001D3E97">
        <w:lastRenderedPageBreak/>
        <w:t>The Microsoft Research - University of Trento Centre for Computational and Systems Biology</w:t>
      </w:r>
    </w:p>
    <w:p w:rsidR="00C60F5C" w:rsidRDefault="00C60F5C" w:rsidP="009528C8">
      <w:pPr>
        <w:pStyle w:val="NoindentNormal"/>
        <w:spacing w:after="0" w:line="240" w:lineRule="auto"/>
        <w:ind w:firstLine="454"/>
        <w:jc w:val="both"/>
      </w:pPr>
      <w:r>
        <w:rPr>
          <w:b/>
        </w:rPr>
        <w:t xml:space="preserve"> </w:t>
      </w:r>
      <w:r w:rsidRPr="009528C8">
        <w:rPr>
          <w:rFonts w:eastAsia="MS Mincho"/>
          <w:szCs w:val="24"/>
          <w:lang w:eastAsia="ja-JP"/>
        </w:rPr>
        <w:t xml:space="preserve">Angela Sanger, Michele Di Cosmo and Corrado Priami at COSBI have been investigating the behavior of p53, one of the most important transcription factors in the genome. They have developed a model that includes all known reactions between p53 and DNA, and are fitting this complex model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&lt;EndNote&gt;&lt;Cite&gt;&lt;Author&gt;Romanel&lt;/Author&gt;&lt;Year&gt;2007&lt;/Year&gt;&lt;RecNum&gt;4988&lt;/RecNum&gt;&lt;DisplayText&gt;[62]&lt;/DisplayText&gt;&lt;record&gt;&lt;rec-number&gt;4988&lt;/rec-number&gt;&lt;foreign-keys&gt;&lt;key app="EN" db-id="rfx20pr9t5zxtmee0xn5fwzbxvw0r9vz2tee"&gt;4988&lt;/key&gt;&lt;/foreign-keys&gt;&lt;ref-type name="Journal Article"&gt;17&lt;/ref-type&gt;&lt;contributors&gt;&lt;authors&gt;&lt;author&gt;Romanel, A.&lt;/author&gt;&lt;author&gt;Priami, C.&lt;/author&gt;&lt;author&gt;Dematte, L.&lt;/author&gt;&lt;/authors&gt;&lt;/contributors&gt;&lt;titles&gt;&lt;title&gt;The beta workbench&lt;/title&gt;&lt;/titles&gt;&lt;dates&gt;&lt;year&gt;2007&lt;/year&gt;&lt;/dates&gt;&lt;urls&gt;&lt;/urls&gt;&lt;/record&gt;&lt;/Cite&gt;&lt;/EndNote&gt;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62" w:tooltip="Romanel, 2007 #4988" w:history="1">
        <w:r w:rsidR="00E0657B" w:rsidRPr="009528C8">
          <w:rPr>
            <w:rFonts w:eastAsia="MS Mincho"/>
            <w:szCs w:val="24"/>
            <w:lang w:eastAsia="ja-JP"/>
          </w:rPr>
          <w:t>62</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using experimental data obtained in different conditions and using different mutants of p53.  COSBI has developed BetaSIM, a  simulator, driven by BlenX - a stochastic, process algebra based programming language for modeling and simulating biological systems as well as other complex dynamic systems which they have ported to the cloud.   AzureBetaSIM is a data-flow driven parallelization on Windows Azure of the BetaSIM simulator.    The aim of AzureBetaSIM is to provide researchers with the ability to quickly run (despite the length of the job queue) a large number of concurrent simulations and, in return, quickly gather research data. More importantly, this approach enables the execution of complex flows based on the aggregation of a large number of identical or slightly different models that, because of the stochastic nature of BetaSIM, will produce different outputs. In AzureBetaSIM, the user can alter the flow dynamically based on the previous outputs and ask the researcher remotely to continue, stop or alter manually the model before a new step by providing a “sparkle” python script to control the high-level flow of execution as in Figure 5. All jobs in this use case are scripted, and the scripts can be provided by the user or generated automatically by another script.</w:t>
      </w:r>
      <w:r>
        <w:t xml:space="preserve">  </w:t>
      </w:r>
    </w:p>
    <w:p w:rsidR="00C60F5C" w:rsidRDefault="00C60F5C" w:rsidP="00C60F5C">
      <w:pPr>
        <w:ind w:left="360"/>
      </w:pPr>
      <w:r>
        <w:rPr>
          <w:noProof/>
        </w:rPr>
        <w:drawing>
          <wp:inline distT="0" distB="0" distL="0" distR="0">
            <wp:extent cx="4333875" cy="800401"/>
            <wp:effectExtent l="0" t="0" r="0" b="0"/>
            <wp:docPr id="25"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875" cy="800401"/>
                    </a:xfrm>
                    <a:prstGeom prst="rect">
                      <a:avLst/>
                    </a:prstGeom>
                    <a:noFill/>
                    <a:ln>
                      <a:noFill/>
                    </a:ln>
                  </pic:spPr>
                </pic:pic>
              </a:graphicData>
            </a:graphic>
          </wp:inline>
        </w:drawing>
      </w:r>
    </w:p>
    <w:p w:rsidR="00C60F5C" w:rsidRPr="00B82D05" w:rsidRDefault="00C60F5C" w:rsidP="00B82D05">
      <w:pPr>
        <w:ind w:left="792" w:firstLine="720"/>
        <w:rPr>
          <w:sz w:val="16"/>
          <w:szCs w:val="16"/>
        </w:rPr>
      </w:pPr>
      <w:r w:rsidRPr="00B82D05">
        <w:rPr>
          <w:b/>
          <w:sz w:val="16"/>
          <w:szCs w:val="16"/>
        </w:rPr>
        <w:t>Figure 5</w:t>
      </w:r>
      <w:r w:rsidRPr="00B82D05">
        <w:rPr>
          <w:sz w:val="16"/>
          <w:szCs w:val="16"/>
        </w:rPr>
        <w:t>.  Scripted dataflow execution in COSBI’s AzureBetaSIM.</w:t>
      </w:r>
    </w:p>
    <w:p w:rsidR="00C60F5C" w:rsidRPr="001D3E97" w:rsidRDefault="00C60F5C" w:rsidP="00B82D05">
      <w:pPr>
        <w:pStyle w:val="Heading2"/>
      </w:pPr>
      <w:r w:rsidRPr="001D3E97">
        <w:t xml:space="preserve">The University of North Carolina at Charlotte </w:t>
      </w:r>
    </w:p>
    <w:p w:rsidR="00C60F5C" w:rsidRPr="009528C8" w:rsidRDefault="00C60F5C" w:rsidP="009528C8">
      <w:pPr>
        <w:pStyle w:val="NoindentNormal"/>
        <w:spacing w:after="0" w:line="240" w:lineRule="auto"/>
        <w:jc w:val="both"/>
        <w:rPr>
          <w:rFonts w:eastAsia="MS Mincho"/>
          <w:szCs w:val="24"/>
          <w:lang w:eastAsia="ja-JP"/>
        </w:rPr>
      </w:pPr>
      <w:r w:rsidRPr="009528C8">
        <w:rPr>
          <w:rFonts w:eastAsia="MS Mincho"/>
          <w:szCs w:val="24"/>
          <w:lang w:eastAsia="ja-JP"/>
        </w:rPr>
        <w:t xml:space="preserve">Zhengchang Su, Srinivas Arkela and Youjie Zhou, from the Department of Bioinformatics &amp; Genomics and Computer Science at The University of North Carolina at Charlotte are using a similar mapreduce style workflow to annotate regulatory sequences in sequenced bacterial genomes using comparative genomics-based algorithms.  Regulatory sequences specify when, how much, and where the genes should be expressed in the cell through their interactions with proteins called transcription factors (TFs).  They have built the system using the basic Web Role – Worker Role programming model native to Azure. Web roles are used as interfaces between the system and the users. After jobs are submitted by the users, web roles build job messages and send them through Azure's queues. Worker roles automatically pull messages from the queues and perform real tasks.   The have also implemented this same system on top of Hadoop.   </w:t>
      </w:r>
    </w:p>
    <w:p w:rsidR="00C60F5C" w:rsidRPr="001D3E97" w:rsidRDefault="00C60F5C" w:rsidP="00B82D05">
      <w:pPr>
        <w:pStyle w:val="Heading2"/>
      </w:pPr>
      <w:r w:rsidRPr="001D3E97">
        <w:lastRenderedPageBreak/>
        <w:t>Pacific Ecoinformatics and Computational Ecology Lab (Berkeley, CA) and the Santa Fe Insti</w:t>
      </w:r>
      <w:r w:rsidRPr="006002B7">
        <w:t>tute</w:t>
      </w:r>
    </w:p>
    <w:p w:rsidR="00C60F5C" w:rsidRPr="009528C8" w:rsidRDefault="00D43187" w:rsidP="009528C8">
      <w:pPr>
        <w:pStyle w:val="NoindentNormal"/>
        <w:spacing w:after="0" w:line="240" w:lineRule="auto"/>
        <w:jc w:val="both"/>
        <w:rPr>
          <w:rFonts w:eastAsia="MS Mincho"/>
          <w:szCs w:val="24"/>
          <w:lang w:eastAsia="ja-JP"/>
        </w:rPr>
      </w:pPr>
      <w:r w:rsidRPr="009528C8">
        <w:rPr>
          <w:rFonts w:eastAsia="MS Mincho"/>
          <w:noProof/>
          <w:szCs w:val="24"/>
        </w:rPr>
        <w:drawing>
          <wp:anchor distT="0" distB="0" distL="114300" distR="114300" simplePos="0" relativeHeight="251651072" behindDoc="0" locked="0" layoutInCell="1" allowOverlap="1" wp14:anchorId="11E5BA3C" wp14:editId="35264778">
            <wp:simplePos x="0" y="0"/>
            <wp:positionH relativeFrom="margin">
              <wp:posOffset>10795</wp:posOffset>
            </wp:positionH>
            <wp:positionV relativeFrom="margin">
              <wp:posOffset>1975485</wp:posOffset>
            </wp:positionV>
            <wp:extent cx="3096895" cy="2533650"/>
            <wp:effectExtent l="0" t="0" r="8255" b="0"/>
            <wp:wrapSquare wrapText="bothSides"/>
            <wp:docPr id="182"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8C8">
        <w:rPr>
          <w:rFonts w:eastAsia="MS Mincho"/>
          <w:noProof/>
          <w:szCs w:val="24"/>
        </w:rPr>
        <w:drawing>
          <wp:anchor distT="0" distB="0" distL="114300" distR="114300" simplePos="0" relativeHeight="251644928" behindDoc="0" locked="0" layoutInCell="1" allowOverlap="1" wp14:anchorId="162D4078" wp14:editId="610EFCEE">
            <wp:simplePos x="0" y="0"/>
            <wp:positionH relativeFrom="margin">
              <wp:posOffset>1905</wp:posOffset>
            </wp:positionH>
            <wp:positionV relativeFrom="page">
              <wp:posOffset>6988175</wp:posOffset>
            </wp:positionV>
            <wp:extent cx="2066290" cy="1993265"/>
            <wp:effectExtent l="0" t="0" r="0" b="6985"/>
            <wp:wrapSquare wrapText="bothSides"/>
            <wp:docPr id="18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29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F5C" w:rsidRPr="009528C8">
        <w:rPr>
          <w:rFonts w:eastAsia="MS Mincho"/>
          <w:szCs w:val="24"/>
          <w:lang w:eastAsia="ja-JP"/>
        </w:rPr>
        <w:t xml:space="preserve">Jennifer Dunne, Sanghyuk Yoon and Neo Martinez from the Pacific Ecoinformatics and Computational Ecology Lab (Berkeley, CA) and the Santa Fe Institute are looking at the grand challenge in the science of ecology of explaining and predicting the behavior of complex ecosystems comprised of many interacting species. The long-term scientific goal is the development of theory that accurately predicts the response of different species and whole ecosystems to physical, biological and chemical changes.  The team has developed a tool called Network3D which is used to simulate the complex non-linear systems that characterize these problems. They have ported Network3D to Azure  </w:t>
      </w:r>
      <w:r w:rsidR="00C60F5C"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&lt;EndNote&gt;&lt;Cite&gt;&lt;Author&gt;Martinez&lt;/Author&gt;&lt;Year&gt;2012&lt;/Year&gt;&lt;RecNum&gt;4982&lt;/RecNum&gt;&lt;DisplayText&gt;[63]&lt;/DisplayText&gt;&lt;record&gt;&lt;rec-number&gt;4982&lt;/rec-number&gt;&lt;foreign-keys&gt;&lt;key app="EN" db-id="rfx20pr9t5zxtmee0xn5fwzbxvw0r9vz2tee"&gt;4982&lt;/key&gt;&lt;/foreign-keys&gt;&lt;ref-type name="Journal Article"&gt;17&lt;/ref-type&gt;&lt;contributors&gt;&lt;authors&gt;&lt;author&gt;Martinez, N.D.&lt;/author&gt;&lt;author&gt;Tonin, P.&lt;/author&gt;&lt;author&gt;Bauer, B.&lt;/author&gt;&lt;author&gt;Rael, R.C.&lt;/author&gt;&lt;author&gt;Singh, R.&lt;/author&gt;&lt;author&gt;Yoon, S.&lt;/author&gt;&lt;author&gt;Yoon, I.&lt;/author&gt;&lt;author&gt;Dunne, J.A.&lt;/author&gt;&lt;/authors&gt;&lt;/contributors&gt;&lt;titles&gt;&lt;title&gt;Sustaining Economic Exploitation of Complex Ecosystems in Computational Models of Coupled Human-Natural Networks&lt;/title&gt;&lt;secondary-title&gt;Proceedings of The Association for the Advancement of Artificial Intelligence&lt;/secondary-title&gt;&lt;/titles&gt;&lt;periodical&gt;&lt;full-title&gt;Proceedings of The Association for the Advancement of Artificial Intelligence&lt;/full-title&gt;&lt;/periodical&gt;&lt;dates&gt;&lt;year&gt;2012&lt;/year&gt;&lt;/dates&gt;&lt;urls&gt;&lt;/urls&gt;&lt;/record&gt;&lt;/Cite&gt;&lt;/EndNote&gt;</w:instrText>
      </w:r>
      <w:r w:rsidR="00C60F5C" w:rsidRPr="009528C8">
        <w:rPr>
          <w:rFonts w:eastAsia="MS Mincho"/>
          <w:szCs w:val="24"/>
          <w:lang w:eastAsia="ja-JP"/>
        </w:rPr>
        <w:fldChar w:fldCharType="separate"/>
      </w:r>
      <w:r w:rsidR="00E0657B" w:rsidRPr="009528C8">
        <w:rPr>
          <w:rFonts w:eastAsia="MS Mincho"/>
          <w:szCs w:val="24"/>
          <w:lang w:eastAsia="ja-JP"/>
        </w:rPr>
        <w:t>[</w:t>
      </w:r>
      <w:hyperlink w:anchor="_ENREF_63" w:tooltip="Martinez, 2012 #4982" w:history="1">
        <w:r w:rsidR="00E0657B" w:rsidRPr="009528C8">
          <w:rPr>
            <w:rFonts w:eastAsia="MS Mincho"/>
            <w:szCs w:val="24"/>
            <w:lang w:eastAsia="ja-JP"/>
          </w:rPr>
          <w:t>63</w:t>
        </w:r>
      </w:hyperlink>
      <w:r w:rsidR="00E0657B" w:rsidRPr="009528C8">
        <w:rPr>
          <w:rFonts w:eastAsia="MS Mincho"/>
          <w:szCs w:val="24"/>
          <w:lang w:eastAsia="ja-JP"/>
        </w:rPr>
        <w:t>]</w:t>
      </w:r>
      <w:r w:rsidR="00C60F5C" w:rsidRPr="009528C8">
        <w:rPr>
          <w:rFonts w:eastAsia="MS Mincho"/>
          <w:szCs w:val="24"/>
          <w:lang w:eastAsia="ja-JP"/>
        </w:rPr>
        <w:fldChar w:fldCharType="end"/>
      </w:r>
      <w:r w:rsidR="00C60F5C" w:rsidRPr="009528C8">
        <w:rPr>
          <w:rFonts w:eastAsia="MS Mincho"/>
          <w:szCs w:val="24"/>
          <w:lang w:eastAsia="ja-JP"/>
        </w:rPr>
        <w:t>.  The Network3D engine uses Windows Workflow Foundation to implement long-running processes as workflows. Given requests which contain a number of manipulations, each manipulation is delivered to a worker instance to execute. The result of each manipulation is saved to SQL Azure. A web role provides the user with an interface where the user can initiate, monitor and manage their manipulations as wells as web services for other sites and visualization clients. Once the request is submitted through the web role interface, the manipulation workflow starts the task and a manipulation is assigned to an available worker to process. The Network3D visualization client communicates through web services and visualizes the ecological network and population dynamics results.</w:t>
      </w:r>
    </w:p>
    <w:p w:rsidR="00C60F5C" w:rsidRPr="001D3E97" w:rsidRDefault="00C60F5C" w:rsidP="00CB1182">
      <w:pPr>
        <w:pStyle w:val="Heading2"/>
      </w:pPr>
      <w:r w:rsidRPr="001D3E97">
        <w:t>University of Washington Baker Lab</w:t>
      </w:r>
    </w:p>
    <w:p w:rsidR="00C60F5C" w:rsidRPr="009528C8" w:rsidRDefault="00C60F5C" w:rsidP="009528C8">
      <w:pPr>
        <w:pStyle w:val="NoindentNormal"/>
        <w:spacing w:after="0" w:line="240" w:lineRule="auto"/>
        <w:jc w:val="both"/>
        <w:rPr>
          <w:rFonts w:eastAsia="MS Mincho"/>
          <w:szCs w:val="24"/>
          <w:lang w:eastAsia="ja-JP"/>
        </w:rPr>
      </w:pPr>
      <w:r w:rsidRPr="009528C8">
        <w:rPr>
          <w:rFonts w:eastAsia="MS Mincho"/>
          <w:szCs w:val="24"/>
          <w:lang w:eastAsia="ja-JP"/>
        </w:rPr>
        <w:t xml:space="preserve">A classic example of embarrassingly parallel computation in science is the Seti@home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&lt;EndNote&gt;&lt;Cite&gt;&lt;RecNum&gt;4998&lt;/RecNum&gt;&lt;DisplayText&gt;[64]&lt;/DisplayText&gt;&lt;record&gt;&lt;rec-number&gt;4998&lt;/rec-number&gt;&lt;foreign-keys&gt;&lt;key app="EN" db-id="rfx20pr9t5zxtmee0xn5fwzbxvw0r9vz2tee"&gt;4998&lt;/key&gt;&lt;/foreign-keys&gt;&lt;ref-type name="Web Page"&gt;12&lt;/ref-type&gt;&lt;contributors&gt;&lt;/contributors&gt;&lt;titles&gt;&lt;title&gt;SETI@Home&lt;/title&gt;&lt;/titles&gt;&lt;volume&gt;2013&lt;/volume&gt;&lt;number&gt;January 1&lt;/number&gt;&lt;dates&gt;&lt;/dates&gt;&lt;urls&gt;&lt;related-urls&gt;&lt;url&gt;http://setiathome.berkeley.edu/&lt;/url&gt;&lt;/related-urls&gt;&lt;/urls&gt;&lt;/record&gt;&lt;/Cite&gt;&lt;/EndNote&gt;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64" w:tooltip=",  #4998" w:history="1">
        <w:r w:rsidR="00E0657B" w:rsidRPr="009528C8">
          <w:rPr>
            <w:rFonts w:eastAsia="MS Mincho"/>
            <w:szCs w:val="24"/>
            <w:lang w:eastAsia="ja-JP"/>
          </w:rPr>
          <w:t>64</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This is based on volunteer computing where thousands of people make their pc available for an external agent to download tasks to it when it is not being heavily used.   A standard framework for these applications is BOINC from Berkeley.   In David Baker’s lab at the University of Washington, they </w:t>
      </w:r>
      <w:r w:rsidRPr="009528C8">
        <w:rPr>
          <w:rFonts w:eastAsia="MS Mincho"/>
          <w:szCs w:val="24"/>
          <w:lang w:eastAsia="ja-JP"/>
        </w:rPr>
        <w:lastRenderedPageBreak/>
        <w:t xml:space="preserve">have built a protein folding application (Rosetta@home) based on BOINC.   The problem with traditional volunteer computing is that volunteers are not very reliable.  On the other hand, the cloud can be considered a very large pool of capability that can easily be turned into a “high thoughput” BOINC service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&lt;EndNote&gt;&lt;Cite&gt;&lt;Author&gt;Thompson&lt;/Author&gt;&lt;Year&gt;2012&lt;/Year&gt;&lt;RecNum&gt;4981&lt;/RecNum&gt;&lt;DisplayText&gt;[65]&lt;/DisplayText&gt;&lt;record&gt;&lt;rec-number&gt;4981&lt;/rec-number&gt;&lt;foreign-keys&gt;&lt;key app="EN" db-id="rfx20pr9t5zxtmee0xn5fwzbxvw0r9vz2tee"&gt;4981&lt;/key&gt;&lt;/foreign-keys&gt;&lt;ref-type name="Journal Article"&gt;17&lt;/ref-type&gt;&lt;contributors&gt;&lt;authors&gt;&lt;author&gt;Thompson, J.M.&lt;/author&gt;&lt;author&gt;Sgourakis, N.G.&lt;/author&gt;&lt;author&gt;Liu, G.&lt;/author&gt;&lt;author&gt;Rossi, P.&lt;/author&gt;&lt;author&gt;Tang, Y.&lt;/author&gt;&lt;author&gt;Mills, J.L.&lt;/author&gt;&lt;author&gt;Szyperski, T.&lt;/author&gt;&lt;author&gt;Montelione, G.T.&lt;/author&gt;&lt;author&gt;Baker, D.&lt;/author&gt;&lt;/authors&gt;&lt;/contributors&gt;&lt;titles&gt;&lt;title&gt;Accurate protein structure modeling using sparse NMR data and homologous structure information&lt;/title&gt;&lt;secondary-title&gt;Proceedings of the National Academy of Sciences&lt;/secondary-title&gt;&lt;/titles&gt;&lt;periodical&gt;&lt;full-title&gt;Proceedings of the National Academy of Sciences&lt;/full-title&gt;&lt;/periodical&gt;&lt;pages&gt;9875-9880&lt;/pages&gt;&lt;volume&gt;109&lt;/volume&gt;&lt;number&gt;25&lt;/number&gt;&lt;dates&gt;&lt;year&gt;2012&lt;/year&gt;&lt;/dates&gt;&lt;isbn&gt;0027-8424&lt;/isbn&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65" w:tooltip="Thompson, 2012 #4981" w:history="1">
        <w:r w:rsidR="00E0657B" w:rsidRPr="009528C8">
          <w:rPr>
            <w:rFonts w:eastAsia="MS Mincho"/>
            <w:szCs w:val="24"/>
            <w:lang w:eastAsia="ja-JP"/>
          </w:rPr>
          <w:t>65</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To demonstrate this they used 2000 Azure cores to run a substantial folding challenge provided by Dr. Nikolas Sgourakis, a postdoc in the lab.  Specifically the challenge was to elucidate the structure of a molecular machine called the needle complex, which is involved in the transfer between cells of dangerous bacteria, such as salmonella, e-coli, and others.  One of the main advantages of using Azure is that they did'nt have to handle support of the system, a very common problem with Rosetta@home.  Of course on a real volunteer system the price is free.   Consequently one has a choice.   You can get the job done quickly, or you can get it for free.   </w:t>
      </w:r>
    </w:p>
    <w:p w:rsidR="00C60F5C" w:rsidRPr="001D3E97" w:rsidRDefault="00C60F5C" w:rsidP="00CB1182">
      <w:pPr>
        <w:pStyle w:val="Heading2"/>
      </w:pPr>
      <w:r w:rsidRPr="001D3E97">
        <w:t>University of Nottingham</w:t>
      </w:r>
    </w:p>
    <w:p w:rsidR="00C60F5C" w:rsidRPr="009528C8" w:rsidRDefault="00C60F5C" w:rsidP="009528C8">
      <w:pPr>
        <w:pStyle w:val="NoindentNormal"/>
        <w:spacing w:after="0" w:line="240" w:lineRule="auto"/>
        <w:jc w:val="both"/>
        <w:rPr>
          <w:rFonts w:eastAsia="MS Mincho"/>
          <w:szCs w:val="24"/>
          <w:lang w:eastAsia="ja-JP"/>
        </w:rPr>
      </w:pPr>
      <w:r w:rsidRPr="009528C8">
        <w:rPr>
          <w:rFonts w:eastAsia="MS Mincho"/>
          <w:szCs w:val="24"/>
          <w:lang w:eastAsia="ja-JP"/>
        </w:rPr>
        <w:t xml:space="preserve">A novel use of the cloud for science was provided by Dominic Price at the University of Nottingham as part the Horizon Digital Britain project to Horizon research focuses on the role of “always on, always with you” ubiquitous computing technology.  Their use of Azure was to build support for crowd-sourcing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&lt;EndNote&gt;&lt;Cite&gt;&lt;Author&gt;Price&lt;/Author&gt;&lt;RecNum&gt;4980&lt;/RecNum&gt;&lt;DisplayText&gt;[66]&lt;/DisplayText&gt;&lt;record&gt;&lt;rec-number&gt;4980&lt;/rec-number&gt;&lt;foreign-keys&gt;&lt;key app="EN" db-id="rfx20pr9t5zxtmee0xn5fwzbxvw0r9vz2tee"&gt;4980&lt;/key&gt;&lt;/foreign-keys&gt;&lt;ref-type name="Journal Article"&gt;17&lt;/ref-type&gt;&lt;contributors&gt;&lt;authors&gt;&lt;author&gt;Price, D.&lt;/author&gt;&lt;author&gt;Greenhalgh, C.&lt;/author&gt;&lt;author&gt;Ali, S.&lt;/author&gt;&lt;author&gt;Goulding, J.&lt;/author&gt;&lt;author&gt;Mortier, R.&lt;/author&gt;&lt;/authors&gt;&lt;/contributors&gt;&lt;titles&gt;&lt;title&gt;A Framework for Crowd-Sourcing Personal Data&lt;/title&gt;&lt;/titles&gt;&lt;dates&gt;&lt;/dates&gt;&lt;urls&gt;&lt;/urls&gt;&lt;/record&gt;&lt;/Cite&gt;&lt;/EndNote&gt;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66" w:tooltip="Price,  #4980" w:history="1">
        <w:r w:rsidR="00E0657B" w:rsidRPr="009528C8">
          <w:rPr>
            <w:rFonts w:eastAsia="MS Mincho"/>
            <w:szCs w:val="24"/>
            <w:lang w:eastAsia="ja-JP"/>
          </w:rPr>
          <w:t>66</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Specifically they are building a “marketplace” for crowd-sourcing activities. This takes the form of a toolkit that provides an infrastructure in which crowd-sourcing modules that support a particular activity can be developed and then different crowd-sourcing workflows constructed by combining different modules. These modules can then be shared with other users to facilitate their crowd-sourcing activities. This enables non-programmers to reuse existing modules in creating new crowd-sourcing applications. At the heart of the toolkit is the crowd-sourcing factory which is an application running in the cloud, providing the front-end interface for crowd-sourcing administrators (the user group which requests crowd-sourcing activities) and developers (the user group which develops crowd-sourcing modules).  This allows the administrators and developers to log in and create crowd-sourcing modules and create an activity from selected modules. Once the workflow has been defined, the factory generates a crowd-sourcing instance, a separate application that is sandboxed from the factory and all other crowd-sourcing instances. This instance contains all of the necessary functionality for recruiting and managing crowd-sourcing participants as well as some storage for storing the results of the activity to be retrieved by the administrator once the activity ends.  </w:t>
      </w:r>
    </w:p>
    <w:p w:rsidR="00C60F5C" w:rsidRPr="001D3E97" w:rsidRDefault="00C60F5C" w:rsidP="00CB1182">
      <w:pPr>
        <w:pStyle w:val="Heading2"/>
      </w:pPr>
      <w:r w:rsidRPr="001D3E97">
        <w:t>Old Dominion University</w:t>
      </w:r>
    </w:p>
    <w:p w:rsidR="009528C8" w:rsidRDefault="00C60F5C" w:rsidP="009528C8">
      <w:pPr>
        <w:spacing w:after="0" w:line="240" w:lineRule="auto"/>
        <w:rPr>
          <w:rFonts w:eastAsia="MS Mincho"/>
          <w:szCs w:val="24"/>
          <w:lang w:eastAsia="ja-JP"/>
        </w:rPr>
      </w:pPr>
      <w:r w:rsidRPr="009528C8">
        <w:rPr>
          <w:rFonts w:eastAsia="MS Mincho"/>
          <w:szCs w:val="24"/>
          <w:lang w:eastAsia="ja-JP"/>
        </w:rPr>
        <w:t xml:space="preserve">Harris Wu, Kurt Maly and Mohammad Zubair of Old Dominion University are developing a web-based system (FACET) that allows users to collaboratively organize multimedia collections into an evolving faceted classification. The FACET system includes a wiki-like interface that allows users manually classify documents into their personal document hierarchies as well as the global faceted classification schema, and backend algorithms that automatically classify documents. Evaluating FACET with millions of documents and thousands of users allows them to answer research questions specific to large-scale deployment of social systems that harness and cultivate collective intelligence. For example, how to merge thousands of users’ individual </w:t>
      </w:r>
      <w:r w:rsidRPr="009528C8">
        <w:rPr>
          <w:rFonts w:eastAsia="MS Mincho"/>
          <w:szCs w:val="24"/>
          <w:lang w:eastAsia="ja-JP"/>
        </w:rPr>
        <w:lastRenderedPageBreak/>
        <w:t xml:space="preserve">document hierarchies into a global schema? How to build a knowledge map of thousands of experts in different domains? </w:t>
      </w:r>
    </w:p>
    <w:p w:rsidR="00C60F5C" w:rsidRPr="009528C8" w:rsidRDefault="00C60F5C" w:rsidP="009528C8">
      <w:pPr>
        <w:spacing w:after="0" w:line="240" w:lineRule="auto"/>
        <w:ind w:firstLine="720"/>
        <w:rPr>
          <w:rFonts w:eastAsia="MS Mincho"/>
          <w:szCs w:val="24"/>
          <w:lang w:eastAsia="ja-JP"/>
        </w:rPr>
      </w:pPr>
      <w:r w:rsidRPr="009528C8">
        <w:rPr>
          <w:rFonts w:eastAsia="MS Mincho"/>
          <w:szCs w:val="24"/>
          <w:lang w:eastAsia="ja-JP"/>
        </w:rPr>
        <w:t xml:space="preserve">Users of the FACET system are served by multiple Web Role instances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&lt;EndNote&gt;&lt;Cite&gt;&lt;Author&gt;Maly&lt;/Author&gt;&lt;Year&gt;2010&lt;/Year&gt;&lt;RecNum&gt;4979&lt;/RecNum&gt;&lt;DisplayText&gt;[67]&lt;/DisplayText&gt;&lt;record&gt;&lt;rec-number&gt;4979&lt;/rec-number&gt;&lt;foreign-keys&gt;&lt;key app="EN" db-id="rfx20pr9t5zxtmee0xn5fwzbxvw0r9vz2tee"&gt;4979&lt;/key&gt;&lt;/foreign-keys&gt;&lt;ref-type name="Conference Proceedings"&gt;10&lt;/ref-type&gt;&lt;contributors&gt;&lt;authors&gt;&lt;author&gt;Maly, K.&lt;/author&gt;&lt;/authors&gt;&lt;/contributors&gt;&lt;titles&gt;&lt;title&gt;Collaborative Digital Library Services in a Cloud&lt;/title&gt;&lt;secondary-title&gt;SERVICE COMPUTATION 2010, The Second International Conferences on Advanced Service Computing&lt;/secondary-title&gt;&lt;/titles&gt;&lt;pages&gt;98-103&lt;/pages&gt;&lt;dates&gt;&lt;year&gt;2010&lt;/year&gt;&lt;/dates&gt;&lt;isbn&gt;1612081053&lt;/isbn&gt;&lt;urls&gt;&lt;/urls&gt;&lt;/record&gt;&lt;/Cite&gt;&lt;/EndNote&gt;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67" w:tooltip="Maly, 2010 #4979" w:history="1">
        <w:r w:rsidR="00E0657B" w:rsidRPr="009528C8">
          <w:rPr>
            <w:rFonts w:eastAsia="MS Mincho"/>
            <w:szCs w:val="24"/>
            <w:lang w:eastAsia="ja-JP"/>
          </w:rPr>
          <w:t>67</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Browsing and classification are supported by queries to SQL Azure. Evaluation has shown that a single Web Role instance of medium size (2 core processors, 3.5GB RAM ) can support ~200 concurrent users.  The backend classification algorithms run on Worker Role instances. One of the most computing intensive backend procedures is to compute the similarities (both textual and structural) among user-created categories. By dividing the work into 2 extra-large instances, the pair-wise similarity computation of over 10,000 user categories can be computed with 24 hours. </w:t>
      </w:r>
    </w:p>
    <w:p w:rsidR="00C60F5C" w:rsidRPr="009528C8" w:rsidRDefault="00C60F5C" w:rsidP="009528C8">
      <w:pPr>
        <w:spacing w:after="0" w:line="240" w:lineRule="auto"/>
        <w:ind w:firstLine="720"/>
        <w:rPr>
          <w:rFonts w:eastAsia="MS Mincho"/>
          <w:szCs w:val="24"/>
          <w:lang w:eastAsia="ja-JP"/>
        </w:rPr>
      </w:pPr>
      <w:r w:rsidRPr="009528C8">
        <w:rPr>
          <w:rFonts w:eastAsia="MS Mincho"/>
          <w:szCs w:val="24"/>
          <w:lang w:eastAsia="ja-JP"/>
        </w:rPr>
        <w:t>The FACET system is a research prototype built on Joomla, a popular open-source content management system, and originally on the LAMP stack: Linux, Apache, MySQL and PHP. To deploy the FACET system on Azure, we had to move the metadata repository and session management from MySQL to SQL Azure. To continue to benefit from evolving features in the Joomla community, however, we chose to keep MySQL to support Joomla’s core non-data intensive features.</w:t>
      </w:r>
    </w:p>
    <w:p w:rsidR="00C60F5C" w:rsidRPr="001D3E97" w:rsidRDefault="00C60F5C" w:rsidP="00CB1182">
      <w:pPr>
        <w:pStyle w:val="Heading2"/>
      </w:pPr>
      <w:r w:rsidRPr="001D3E97">
        <w:t xml:space="preserve">Virginia Tech </w:t>
      </w:r>
    </w:p>
    <w:p w:rsidR="00C60F5C" w:rsidRPr="009528C8" w:rsidRDefault="009528C8" w:rsidP="009528C8">
      <w:pPr>
        <w:spacing w:after="0" w:line="240" w:lineRule="auto"/>
        <w:rPr>
          <w:rFonts w:eastAsia="MS Mincho"/>
          <w:szCs w:val="24"/>
          <w:lang w:eastAsia="ja-JP"/>
        </w:rPr>
      </w:pPr>
      <w:r w:rsidRPr="009528C8">
        <w:rPr>
          <w:rFonts w:eastAsia="MS Mincho"/>
          <w:noProof/>
          <w:szCs w:val="24"/>
        </w:rPr>
        <mc:AlternateContent>
          <mc:Choice Requires="wpg">
            <w:drawing>
              <wp:anchor distT="0" distB="0" distL="114300" distR="114300" simplePos="0" relativeHeight="251655168" behindDoc="1" locked="0" layoutInCell="1" allowOverlap="1" wp14:anchorId="2F0F9962" wp14:editId="047BFF33">
                <wp:simplePos x="0" y="0"/>
                <wp:positionH relativeFrom="margin">
                  <wp:posOffset>47159</wp:posOffset>
                </wp:positionH>
                <wp:positionV relativeFrom="margin">
                  <wp:posOffset>4092643</wp:posOffset>
                </wp:positionV>
                <wp:extent cx="2060575" cy="1792605"/>
                <wp:effectExtent l="0" t="0" r="15875" b="17145"/>
                <wp:wrapSquare wrapText="bothSides"/>
                <wp:docPr id="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1792605"/>
                          <a:chOff x="3206" y="-5128"/>
                          <a:chExt cx="5517" cy="5020"/>
                        </a:xfrm>
                      </wpg:grpSpPr>
                      <wpg:grpSp>
                        <wpg:cNvPr id="8" name="Group 4"/>
                        <wpg:cNvGrpSpPr>
                          <a:grpSpLocks/>
                        </wpg:cNvGrpSpPr>
                        <wpg:grpSpPr bwMode="auto">
                          <a:xfrm>
                            <a:off x="3757" y="-4074"/>
                            <a:ext cx="4091" cy="2966"/>
                            <a:chOff x="3757" y="-4074"/>
                            <a:chExt cx="4091" cy="2966"/>
                          </a:xfrm>
                        </wpg:grpSpPr>
                        <wps:wsp>
                          <wps:cNvPr id="9" name="Freeform 5"/>
                          <wps:cNvSpPr>
                            <a:spLocks/>
                          </wps:cNvSpPr>
                          <wps:spPr bwMode="auto">
                            <a:xfrm>
                              <a:off x="3757" y="-4074"/>
                              <a:ext cx="4091" cy="2966"/>
                            </a:xfrm>
                            <a:custGeom>
                              <a:avLst/>
                              <a:gdLst>
                                <a:gd name="T0" fmla="+- 0 6562 3757"/>
                                <a:gd name="T1" fmla="*/ T0 w 4091"/>
                                <a:gd name="T2" fmla="+- 0 -1520 -4074"/>
                                <a:gd name="T3" fmla="*/ -1520 h 2966"/>
                                <a:gd name="T4" fmla="+- 0 5413 3757"/>
                                <a:gd name="T5" fmla="*/ T4 w 4091"/>
                                <a:gd name="T6" fmla="+- 0 -1520 -4074"/>
                                <a:gd name="T7" fmla="*/ -1520 h 2966"/>
                                <a:gd name="T8" fmla="+- 0 5479 3757"/>
                                <a:gd name="T9" fmla="*/ T8 w 4091"/>
                                <a:gd name="T10" fmla="+- 0 -1392 -4074"/>
                                <a:gd name="T11" fmla="*/ -1392 h 2966"/>
                                <a:gd name="T12" fmla="+- 0 5568 3757"/>
                                <a:gd name="T13" fmla="*/ T12 w 4091"/>
                                <a:gd name="T14" fmla="+- 0 -1283 -4074"/>
                                <a:gd name="T15" fmla="*/ -1283 h 2966"/>
                                <a:gd name="T16" fmla="+- 0 5677 3757"/>
                                <a:gd name="T17" fmla="*/ T16 w 4091"/>
                                <a:gd name="T18" fmla="+- 0 -1196 -4074"/>
                                <a:gd name="T19" fmla="*/ -1196 h 2966"/>
                                <a:gd name="T20" fmla="+- 0 5802 3757"/>
                                <a:gd name="T21" fmla="*/ T20 w 4091"/>
                                <a:gd name="T22" fmla="+- 0 -1138 -4074"/>
                                <a:gd name="T23" fmla="*/ -1138 h 2966"/>
                                <a:gd name="T24" fmla="+- 0 5939 3757"/>
                                <a:gd name="T25" fmla="*/ T24 w 4091"/>
                                <a:gd name="T26" fmla="+- 0 -1110 -4074"/>
                                <a:gd name="T27" fmla="*/ -1110 h 2966"/>
                                <a:gd name="T28" fmla="+- 0 5987 3757"/>
                                <a:gd name="T29" fmla="*/ T28 w 4091"/>
                                <a:gd name="T30" fmla="+- 0 -1108 -4074"/>
                                <a:gd name="T31" fmla="*/ -1108 h 2966"/>
                                <a:gd name="T32" fmla="+- 0 6127 3757"/>
                                <a:gd name="T33" fmla="*/ T32 w 4091"/>
                                <a:gd name="T34" fmla="+- 0 -1124 -4074"/>
                                <a:gd name="T35" fmla="*/ -1124 h 2966"/>
                                <a:gd name="T36" fmla="+- 0 6257 3757"/>
                                <a:gd name="T37" fmla="*/ T36 w 4091"/>
                                <a:gd name="T38" fmla="+- 0 -1174 -4074"/>
                                <a:gd name="T39" fmla="*/ -1174 h 2966"/>
                                <a:gd name="T40" fmla="+- 0 6371 3757"/>
                                <a:gd name="T41" fmla="*/ T40 w 4091"/>
                                <a:gd name="T42" fmla="+- 0 -1252 -4074"/>
                                <a:gd name="T43" fmla="*/ -1252 h 2966"/>
                                <a:gd name="T44" fmla="+- 0 6467 3757"/>
                                <a:gd name="T45" fmla="*/ T44 w 4091"/>
                                <a:gd name="T46" fmla="+- 0 -1354 -4074"/>
                                <a:gd name="T47" fmla="*/ -1354 h 2966"/>
                                <a:gd name="T48" fmla="+- 0 6541 3757"/>
                                <a:gd name="T49" fmla="*/ T48 w 4091"/>
                                <a:gd name="T50" fmla="+- 0 -1476 -4074"/>
                                <a:gd name="T51" fmla="*/ -1476 h 2966"/>
                                <a:gd name="T52" fmla="+- 0 6562 3757"/>
                                <a:gd name="T53" fmla="*/ T52 w 4091"/>
                                <a:gd name="T54" fmla="+- 0 -1520 -4074"/>
                                <a:gd name="T55" fmla="*/ -152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91" h="2966">
                                  <a:moveTo>
                                    <a:pt x="2805" y="2554"/>
                                  </a:moveTo>
                                  <a:lnTo>
                                    <a:pt x="1656" y="2554"/>
                                  </a:lnTo>
                                  <a:lnTo>
                                    <a:pt x="1722" y="2682"/>
                                  </a:lnTo>
                                  <a:lnTo>
                                    <a:pt x="1811" y="2791"/>
                                  </a:lnTo>
                                  <a:lnTo>
                                    <a:pt x="1920" y="2878"/>
                                  </a:lnTo>
                                  <a:lnTo>
                                    <a:pt x="2045" y="2936"/>
                                  </a:lnTo>
                                  <a:lnTo>
                                    <a:pt x="2182" y="2964"/>
                                  </a:lnTo>
                                  <a:lnTo>
                                    <a:pt x="2230" y="2966"/>
                                  </a:lnTo>
                                  <a:lnTo>
                                    <a:pt x="2370" y="2950"/>
                                  </a:lnTo>
                                  <a:lnTo>
                                    <a:pt x="2500" y="2900"/>
                                  </a:lnTo>
                                  <a:lnTo>
                                    <a:pt x="2614" y="2822"/>
                                  </a:lnTo>
                                  <a:lnTo>
                                    <a:pt x="2710" y="2720"/>
                                  </a:lnTo>
                                  <a:lnTo>
                                    <a:pt x="2784" y="2598"/>
                                  </a:lnTo>
                                  <a:lnTo>
                                    <a:pt x="2805" y="255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3757" y="-4074"/>
                              <a:ext cx="4091" cy="2966"/>
                            </a:xfrm>
                            <a:custGeom>
                              <a:avLst/>
                              <a:gdLst>
                                <a:gd name="T0" fmla="+- 0 7640 3757"/>
                                <a:gd name="T1" fmla="*/ T0 w 4091"/>
                                <a:gd name="T2" fmla="+- 0 -2012 -4074"/>
                                <a:gd name="T3" fmla="*/ -2012 h 2966"/>
                                <a:gd name="T4" fmla="+- 0 4333 3757"/>
                                <a:gd name="T5" fmla="*/ T4 w 4091"/>
                                <a:gd name="T6" fmla="+- 0 -2012 -4074"/>
                                <a:gd name="T7" fmla="*/ -2012 h 2966"/>
                                <a:gd name="T8" fmla="+- 0 4332 3757"/>
                                <a:gd name="T9" fmla="*/ T8 w 4091"/>
                                <a:gd name="T10" fmla="+- 0 -2011 -4074"/>
                                <a:gd name="T11" fmla="*/ -2011 h 2966"/>
                                <a:gd name="T12" fmla="+- 0 4334 3757"/>
                                <a:gd name="T13" fmla="*/ T12 w 4091"/>
                                <a:gd name="T14" fmla="+- 0 -1924 -4074"/>
                                <a:gd name="T15" fmla="*/ -1924 h 2966"/>
                                <a:gd name="T16" fmla="+- 0 4345 3757"/>
                                <a:gd name="T17" fmla="*/ T16 w 4091"/>
                                <a:gd name="T18" fmla="+- 0 -1840 -4074"/>
                                <a:gd name="T19" fmla="*/ -1840 h 2966"/>
                                <a:gd name="T20" fmla="+- 0 4365 3757"/>
                                <a:gd name="T21" fmla="*/ T20 w 4091"/>
                                <a:gd name="T22" fmla="+- 0 -1761 -4074"/>
                                <a:gd name="T23" fmla="*/ -1761 h 2966"/>
                                <a:gd name="T24" fmla="+- 0 4394 3757"/>
                                <a:gd name="T25" fmla="*/ T24 w 4091"/>
                                <a:gd name="T26" fmla="+- 0 -1687 -4074"/>
                                <a:gd name="T27" fmla="*/ -1687 h 2966"/>
                                <a:gd name="T28" fmla="+- 0 4429 3757"/>
                                <a:gd name="T29" fmla="*/ T28 w 4091"/>
                                <a:gd name="T30" fmla="+- 0 -1618 -4074"/>
                                <a:gd name="T31" fmla="*/ -1618 h 2966"/>
                                <a:gd name="T32" fmla="+- 0 4471 3757"/>
                                <a:gd name="T33" fmla="*/ T32 w 4091"/>
                                <a:gd name="T34" fmla="+- 0 -1554 -4074"/>
                                <a:gd name="T35" fmla="*/ -1554 h 2966"/>
                                <a:gd name="T36" fmla="+- 0 4520 3757"/>
                                <a:gd name="T37" fmla="*/ T36 w 4091"/>
                                <a:gd name="T38" fmla="+- 0 -1497 -4074"/>
                                <a:gd name="T39" fmla="*/ -1497 h 2966"/>
                                <a:gd name="T40" fmla="+- 0 4573 3757"/>
                                <a:gd name="T41" fmla="*/ T40 w 4091"/>
                                <a:gd name="T42" fmla="+- 0 -1447 -4074"/>
                                <a:gd name="T43" fmla="*/ -1447 h 2966"/>
                                <a:gd name="T44" fmla="+- 0 4632 3757"/>
                                <a:gd name="T45" fmla="*/ T44 w 4091"/>
                                <a:gd name="T46" fmla="+- 0 -1403 -4074"/>
                                <a:gd name="T47" fmla="*/ -1403 h 2966"/>
                                <a:gd name="T48" fmla="+- 0 4694 3757"/>
                                <a:gd name="T49" fmla="*/ T48 w 4091"/>
                                <a:gd name="T50" fmla="+- 0 -1367 -4074"/>
                                <a:gd name="T51" fmla="*/ -1367 h 2966"/>
                                <a:gd name="T52" fmla="+- 0 4760 3757"/>
                                <a:gd name="T53" fmla="*/ T52 w 4091"/>
                                <a:gd name="T54" fmla="+- 0 -1338 -4074"/>
                                <a:gd name="T55" fmla="*/ -1338 h 2966"/>
                                <a:gd name="T56" fmla="+- 0 4829 3757"/>
                                <a:gd name="T57" fmla="*/ T56 w 4091"/>
                                <a:gd name="T58" fmla="+- 0 -1318 -4074"/>
                                <a:gd name="T59" fmla="*/ -1318 h 2966"/>
                                <a:gd name="T60" fmla="+- 0 4899 3757"/>
                                <a:gd name="T61" fmla="*/ T60 w 4091"/>
                                <a:gd name="T62" fmla="+- 0 -1306 -4074"/>
                                <a:gd name="T63" fmla="*/ -1306 h 2966"/>
                                <a:gd name="T64" fmla="+- 0 4971 3757"/>
                                <a:gd name="T65" fmla="*/ T64 w 4091"/>
                                <a:gd name="T66" fmla="+- 0 -1303 -4074"/>
                                <a:gd name="T67" fmla="*/ -1303 h 2966"/>
                                <a:gd name="T68" fmla="+- 0 5043 3757"/>
                                <a:gd name="T69" fmla="*/ T68 w 4091"/>
                                <a:gd name="T70" fmla="+- 0 -1309 -4074"/>
                                <a:gd name="T71" fmla="*/ -1309 h 2966"/>
                                <a:gd name="T72" fmla="+- 0 5115 3757"/>
                                <a:gd name="T73" fmla="*/ T72 w 4091"/>
                                <a:gd name="T74" fmla="+- 0 -1326 -4074"/>
                                <a:gd name="T75" fmla="*/ -1326 h 2966"/>
                                <a:gd name="T76" fmla="+- 0 5187 3757"/>
                                <a:gd name="T77" fmla="*/ T76 w 4091"/>
                                <a:gd name="T78" fmla="+- 0 -1352 -4074"/>
                                <a:gd name="T79" fmla="*/ -1352 h 2966"/>
                                <a:gd name="T80" fmla="+- 0 5257 3757"/>
                                <a:gd name="T81" fmla="*/ T80 w 4091"/>
                                <a:gd name="T82" fmla="+- 0 -1389 -4074"/>
                                <a:gd name="T83" fmla="*/ -1389 h 2966"/>
                                <a:gd name="T84" fmla="+- 0 5325 3757"/>
                                <a:gd name="T85" fmla="*/ T84 w 4091"/>
                                <a:gd name="T86" fmla="+- 0 -1437 -4074"/>
                                <a:gd name="T87" fmla="*/ -1437 h 2966"/>
                                <a:gd name="T88" fmla="+- 0 5390 3757"/>
                                <a:gd name="T89" fmla="*/ T88 w 4091"/>
                                <a:gd name="T90" fmla="+- 0 -1496 -4074"/>
                                <a:gd name="T91" fmla="*/ -1496 h 2966"/>
                                <a:gd name="T92" fmla="+- 0 5413 3757"/>
                                <a:gd name="T93" fmla="*/ T92 w 4091"/>
                                <a:gd name="T94" fmla="+- 0 -1520 -4074"/>
                                <a:gd name="T95" fmla="*/ -1520 h 2966"/>
                                <a:gd name="T96" fmla="+- 0 7469 3757"/>
                                <a:gd name="T97" fmla="*/ T96 w 4091"/>
                                <a:gd name="T98" fmla="+- 0 -1520 -4074"/>
                                <a:gd name="T99" fmla="*/ -1520 h 2966"/>
                                <a:gd name="T100" fmla="+- 0 7500 3757"/>
                                <a:gd name="T101" fmla="*/ T100 w 4091"/>
                                <a:gd name="T102" fmla="+- 0 -1552 -4074"/>
                                <a:gd name="T103" fmla="*/ -1552 h 2966"/>
                                <a:gd name="T104" fmla="+- 0 7592 3757"/>
                                <a:gd name="T105" fmla="*/ T104 w 4091"/>
                                <a:gd name="T106" fmla="+- 0 -1720 -4074"/>
                                <a:gd name="T107" fmla="*/ -1720 h 2966"/>
                                <a:gd name="T108" fmla="+- 0 7638 3757"/>
                                <a:gd name="T109" fmla="*/ T108 w 4091"/>
                                <a:gd name="T110" fmla="+- 0 -1915 -4074"/>
                                <a:gd name="T111" fmla="*/ -1915 h 2966"/>
                                <a:gd name="T112" fmla="+- 0 7642 3757"/>
                                <a:gd name="T113" fmla="*/ T112 w 4091"/>
                                <a:gd name="T114" fmla="+- 0 -1985 -4074"/>
                                <a:gd name="T115" fmla="*/ -1985 h 2966"/>
                                <a:gd name="T116" fmla="+- 0 7642 3757"/>
                                <a:gd name="T117" fmla="*/ T116 w 4091"/>
                                <a:gd name="T118" fmla="+- 0 -2001 -4074"/>
                                <a:gd name="T119" fmla="*/ -2001 h 2966"/>
                                <a:gd name="T120" fmla="+- 0 7640 3757"/>
                                <a:gd name="T121" fmla="*/ T120 w 4091"/>
                                <a:gd name="T122" fmla="+- 0 -2006 -4074"/>
                                <a:gd name="T123" fmla="*/ -2006 h 2966"/>
                                <a:gd name="T124" fmla="+- 0 7640 3757"/>
                                <a:gd name="T125" fmla="*/ T124 w 4091"/>
                                <a:gd name="T126" fmla="+- 0 -2012 -4074"/>
                                <a:gd name="T127" fmla="*/ -2012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91" h="2966">
                                  <a:moveTo>
                                    <a:pt x="3883" y="2062"/>
                                  </a:moveTo>
                                  <a:lnTo>
                                    <a:pt x="576" y="2062"/>
                                  </a:lnTo>
                                  <a:lnTo>
                                    <a:pt x="575" y="2063"/>
                                  </a:lnTo>
                                  <a:lnTo>
                                    <a:pt x="577" y="2150"/>
                                  </a:lnTo>
                                  <a:lnTo>
                                    <a:pt x="588" y="2234"/>
                                  </a:lnTo>
                                  <a:lnTo>
                                    <a:pt x="608" y="2313"/>
                                  </a:lnTo>
                                  <a:lnTo>
                                    <a:pt x="637" y="2387"/>
                                  </a:lnTo>
                                  <a:lnTo>
                                    <a:pt x="672" y="2456"/>
                                  </a:lnTo>
                                  <a:lnTo>
                                    <a:pt x="714" y="2520"/>
                                  </a:lnTo>
                                  <a:lnTo>
                                    <a:pt x="763" y="2577"/>
                                  </a:lnTo>
                                  <a:lnTo>
                                    <a:pt x="816" y="2627"/>
                                  </a:lnTo>
                                  <a:lnTo>
                                    <a:pt x="875" y="2671"/>
                                  </a:lnTo>
                                  <a:lnTo>
                                    <a:pt x="937" y="2707"/>
                                  </a:lnTo>
                                  <a:lnTo>
                                    <a:pt x="1003" y="2736"/>
                                  </a:lnTo>
                                  <a:lnTo>
                                    <a:pt x="1072" y="2756"/>
                                  </a:lnTo>
                                  <a:lnTo>
                                    <a:pt x="1142" y="2768"/>
                                  </a:lnTo>
                                  <a:lnTo>
                                    <a:pt x="1214" y="2771"/>
                                  </a:lnTo>
                                  <a:lnTo>
                                    <a:pt x="1286" y="2765"/>
                                  </a:lnTo>
                                  <a:lnTo>
                                    <a:pt x="1358" y="2748"/>
                                  </a:lnTo>
                                  <a:lnTo>
                                    <a:pt x="1430" y="2722"/>
                                  </a:lnTo>
                                  <a:lnTo>
                                    <a:pt x="1500" y="2685"/>
                                  </a:lnTo>
                                  <a:lnTo>
                                    <a:pt x="1568" y="2637"/>
                                  </a:lnTo>
                                  <a:lnTo>
                                    <a:pt x="1633" y="2578"/>
                                  </a:lnTo>
                                  <a:lnTo>
                                    <a:pt x="1656" y="2554"/>
                                  </a:lnTo>
                                  <a:lnTo>
                                    <a:pt x="3712" y="2554"/>
                                  </a:lnTo>
                                  <a:lnTo>
                                    <a:pt x="3743" y="2522"/>
                                  </a:lnTo>
                                  <a:lnTo>
                                    <a:pt x="3835" y="2354"/>
                                  </a:lnTo>
                                  <a:lnTo>
                                    <a:pt x="3881" y="2159"/>
                                  </a:lnTo>
                                  <a:lnTo>
                                    <a:pt x="3885" y="2089"/>
                                  </a:lnTo>
                                  <a:lnTo>
                                    <a:pt x="3885" y="2073"/>
                                  </a:lnTo>
                                  <a:lnTo>
                                    <a:pt x="3883" y="2068"/>
                                  </a:lnTo>
                                  <a:lnTo>
                                    <a:pt x="3883" y="2062"/>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3757" y="-4074"/>
                              <a:ext cx="4091" cy="2966"/>
                            </a:xfrm>
                            <a:custGeom>
                              <a:avLst/>
                              <a:gdLst>
                                <a:gd name="T0" fmla="+- 0 7469 3757"/>
                                <a:gd name="T1" fmla="*/ T0 w 4091"/>
                                <a:gd name="T2" fmla="+- 0 -1520 -4074"/>
                                <a:gd name="T3" fmla="*/ -1520 h 2966"/>
                                <a:gd name="T4" fmla="+- 0 6562 3757"/>
                                <a:gd name="T5" fmla="*/ T4 w 4091"/>
                                <a:gd name="T6" fmla="+- 0 -1520 -4074"/>
                                <a:gd name="T7" fmla="*/ -1520 h 2966"/>
                                <a:gd name="T8" fmla="+- 0 6630 3757"/>
                                <a:gd name="T9" fmla="*/ T8 w 4091"/>
                                <a:gd name="T10" fmla="+- 0 -1451 -4074"/>
                                <a:gd name="T11" fmla="*/ -1451 h 2966"/>
                                <a:gd name="T12" fmla="+- 0 6708 3757"/>
                                <a:gd name="T13" fmla="*/ T12 w 4091"/>
                                <a:gd name="T14" fmla="+- 0 -1393 -4074"/>
                                <a:gd name="T15" fmla="*/ -1393 h 2966"/>
                                <a:gd name="T16" fmla="+- 0 6793 3757"/>
                                <a:gd name="T17" fmla="*/ T16 w 4091"/>
                                <a:gd name="T18" fmla="+- 0 -1349 -4074"/>
                                <a:gd name="T19" fmla="*/ -1349 h 2966"/>
                                <a:gd name="T20" fmla="+- 0 6886 3757"/>
                                <a:gd name="T21" fmla="*/ T20 w 4091"/>
                                <a:gd name="T22" fmla="+- 0 -1319 -4074"/>
                                <a:gd name="T23" fmla="*/ -1319 h 2966"/>
                                <a:gd name="T24" fmla="+- 0 6984 3757"/>
                                <a:gd name="T25" fmla="*/ T24 w 4091"/>
                                <a:gd name="T26" fmla="+- 0 -1304 -4074"/>
                                <a:gd name="T27" fmla="*/ -1304 h 2966"/>
                                <a:gd name="T28" fmla="+- 0 7018 3757"/>
                                <a:gd name="T29" fmla="*/ T28 w 4091"/>
                                <a:gd name="T30" fmla="+- 0 -1303 -4074"/>
                                <a:gd name="T31" fmla="*/ -1303 h 2966"/>
                                <a:gd name="T32" fmla="+- 0 7204 3757"/>
                                <a:gd name="T33" fmla="*/ T32 w 4091"/>
                                <a:gd name="T34" fmla="+- 0 -1334 -4074"/>
                                <a:gd name="T35" fmla="*/ -1334 h 2966"/>
                                <a:gd name="T36" fmla="+- 0 7367 3757"/>
                                <a:gd name="T37" fmla="*/ T36 w 4091"/>
                                <a:gd name="T38" fmla="+- 0 -1420 -4074"/>
                                <a:gd name="T39" fmla="*/ -1420 h 2966"/>
                                <a:gd name="T40" fmla="+- 0 7469 3757"/>
                                <a:gd name="T41" fmla="*/ T40 w 4091"/>
                                <a:gd name="T42" fmla="+- 0 -1520 -4074"/>
                                <a:gd name="T43" fmla="*/ -152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91" h="2966">
                                  <a:moveTo>
                                    <a:pt x="3712" y="2554"/>
                                  </a:moveTo>
                                  <a:lnTo>
                                    <a:pt x="2805" y="2554"/>
                                  </a:lnTo>
                                  <a:lnTo>
                                    <a:pt x="2873" y="2623"/>
                                  </a:lnTo>
                                  <a:lnTo>
                                    <a:pt x="2951" y="2681"/>
                                  </a:lnTo>
                                  <a:lnTo>
                                    <a:pt x="3036" y="2725"/>
                                  </a:lnTo>
                                  <a:lnTo>
                                    <a:pt x="3129" y="2755"/>
                                  </a:lnTo>
                                  <a:lnTo>
                                    <a:pt x="3227" y="2770"/>
                                  </a:lnTo>
                                  <a:lnTo>
                                    <a:pt x="3261" y="2771"/>
                                  </a:lnTo>
                                  <a:lnTo>
                                    <a:pt x="3447" y="2740"/>
                                  </a:lnTo>
                                  <a:lnTo>
                                    <a:pt x="3610" y="2654"/>
                                  </a:lnTo>
                                  <a:lnTo>
                                    <a:pt x="3712" y="255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3757" y="-4074"/>
                              <a:ext cx="4091" cy="2966"/>
                            </a:xfrm>
                            <a:custGeom>
                              <a:avLst/>
                              <a:gdLst>
                                <a:gd name="T0" fmla="+- 0 7836 3757"/>
                                <a:gd name="T1" fmla="*/ T0 w 4091"/>
                                <a:gd name="T2" fmla="+- 0 -2012 -4074"/>
                                <a:gd name="T3" fmla="*/ -2012 h 2966"/>
                                <a:gd name="T4" fmla="+- 0 7640 3757"/>
                                <a:gd name="T5" fmla="*/ T4 w 4091"/>
                                <a:gd name="T6" fmla="+- 0 -2012 -4074"/>
                                <a:gd name="T7" fmla="*/ -2012 h 2966"/>
                                <a:gd name="T8" fmla="+- 0 7661 3757"/>
                                <a:gd name="T9" fmla="*/ T8 w 4091"/>
                                <a:gd name="T10" fmla="+- 0 -2009 -4074"/>
                                <a:gd name="T11" fmla="*/ -2009 h 2966"/>
                                <a:gd name="T12" fmla="+- 0 7681 3757"/>
                                <a:gd name="T13" fmla="*/ T12 w 4091"/>
                                <a:gd name="T14" fmla="+- 0 -2004 -4074"/>
                                <a:gd name="T15" fmla="*/ -2004 h 2966"/>
                                <a:gd name="T16" fmla="+- 0 7700 3757"/>
                                <a:gd name="T17" fmla="*/ T16 w 4091"/>
                                <a:gd name="T18" fmla="+- 0 -2001 -4074"/>
                                <a:gd name="T19" fmla="*/ -2001 h 2966"/>
                                <a:gd name="T20" fmla="+- 0 7719 3757"/>
                                <a:gd name="T21" fmla="*/ T20 w 4091"/>
                                <a:gd name="T22" fmla="+- 0 -1999 -4074"/>
                                <a:gd name="T23" fmla="*/ -1999 h 2966"/>
                                <a:gd name="T24" fmla="+- 0 7739 3757"/>
                                <a:gd name="T25" fmla="*/ T24 w 4091"/>
                                <a:gd name="T26" fmla="+- 0 -1998 -4074"/>
                                <a:gd name="T27" fmla="*/ -1998 h 2966"/>
                                <a:gd name="T28" fmla="+- 0 7836 3757"/>
                                <a:gd name="T29" fmla="*/ T28 w 4091"/>
                                <a:gd name="T30" fmla="+- 0 -2012 -4074"/>
                                <a:gd name="T31" fmla="*/ -2012 h 29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91" h="2966">
                                  <a:moveTo>
                                    <a:pt x="4079" y="2062"/>
                                  </a:moveTo>
                                  <a:lnTo>
                                    <a:pt x="3883" y="2062"/>
                                  </a:lnTo>
                                  <a:lnTo>
                                    <a:pt x="3904" y="2065"/>
                                  </a:lnTo>
                                  <a:lnTo>
                                    <a:pt x="3924" y="2070"/>
                                  </a:lnTo>
                                  <a:lnTo>
                                    <a:pt x="3943" y="2073"/>
                                  </a:lnTo>
                                  <a:lnTo>
                                    <a:pt x="3962" y="2075"/>
                                  </a:lnTo>
                                  <a:lnTo>
                                    <a:pt x="3982" y="2076"/>
                                  </a:lnTo>
                                  <a:lnTo>
                                    <a:pt x="4079" y="2062"/>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3757" y="-4074"/>
                              <a:ext cx="4091" cy="2966"/>
                            </a:xfrm>
                            <a:custGeom>
                              <a:avLst/>
                              <a:gdLst>
                                <a:gd name="T0" fmla="+- 0 4235 3757"/>
                                <a:gd name="T1" fmla="*/ T0 w 4091"/>
                                <a:gd name="T2" fmla="+- 0 -3006 -4074"/>
                                <a:gd name="T3" fmla="*/ -3006 h 2966"/>
                                <a:gd name="T4" fmla="+- 0 4154 3757"/>
                                <a:gd name="T5" fmla="*/ T4 w 4091"/>
                                <a:gd name="T6" fmla="+- 0 -3001 -4074"/>
                                <a:gd name="T7" fmla="*/ -3001 h 2966"/>
                                <a:gd name="T8" fmla="+- 0 4077 3757"/>
                                <a:gd name="T9" fmla="*/ T8 w 4091"/>
                                <a:gd name="T10" fmla="+- 0 -2982 -4074"/>
                                <a:gd name="T11" fmla="*/ -2982 h 2966"/>
                                <a:gd name="T12" fmla="+- 0 4006 3757"/>
                                <a:gd name="T13" fmla="*/ T12 w 4091"/>
                                <a:gd name="T14" fmla="+- 0 -2949 -4074"/>
                                <a:gd name="T15" fmla="*/ -2949 h 2966"/>
                                <a:gd name="T16" fmla="+- 0 3942 3757"/>
                                <a:gd name="T17" fmla="*/ T16 w 4091"/>
                                <a:gd name="T18" fmla="+- 0 -2905 -4074"/>
                                <a:gd name="T19" fmla="*/ -2905 h 2966"/>
                                <a:gd name="T20" fmla="+- 0 3885 3757"/>
                                <a:gd name="T21" fmla="*/ T20 w 4091"/>
                                <a:gd name="T22" fmla="+- 0 -2850 -4074"/>
                                <a:gd name="T23" fmla="*/ -2850 h 2966"/>
                                <a:gd name="T24" fmla="+- 0 3838 3757"/>
                                <a:gd name="T25" fmla="*/ T24 w 4091"/>
                                <a:gd name="T26" fmla="+- 0 -2786 -4074"/>
                                <a:gd name="T27" fmla="*/ -2786 h 2966"/>
                                <a:gd name="T28" fmla="+- 0 3800 3757"/>
                                <a:gd name="T29" fmla="*/ T28 w 4091"/>
                                <a:gd name="T30" fmla="+- 0 -2714 -4074"/>
                                <a:gd name="T31" fmla="*/ -2714 h 2966"/>
                                <a:gd name="T32" fmla="+- 0 3774 3757"/>
                                <a:gd name="T33" fmla="*/ T32 w 4091"/>
                                <a:gd name="T34" fmla="+- 0 -2636 -4074"/>
                                <a:gd name="T35" fmla="*/ -2636 h 2966"/>
                                <a:gd name="T36" fmla="+- 0 3760 3757"/>
                                <a:gd name="T37" fmla="*/ T36 w 4091"/>
                                <a:gd name="T38" fmla="+- 0 -2554 -4074"/>
                                <a:gd name="T39" fmla="*/ -2554 h 2966"/>
                                <a:gd name="T40" fmla="+- 0 3757 3757"/>
                                <a:gd name="T41" fmla="*/ T40 w 4091"/>
                                <a:gd name="T42" fmla="+- 0 -2502 -4074"/>
                                <a:gd name="T43" fmla="*/ -2502 h 2966"/>
                                <a:gd name="T44" fmla="+- 0 3760 3757"/>
                                <a:gd name="T45" fmla="*/ T44 w 4091"/>
                                <a:gd name="T46" fmla="+- 0 -2450 -4074"/>
                                <a:gd name="T47" fmla="*/ -2450 h 2966"/>
                                <a:gd name="T48" fmla="+- 0 3773 3757"/>
                                <a:gd name="T49" fmla="*/ T48 w 4091"/>
                                <a:gd name="T50" fmla="+- 0 -2368 -4074"/>
                                <a:gd name="T51" fmla="*/ -2368 h 2966"/>
                                <a:gd name="T52" fmla="+- 0 3800 3757"/>
                                <a:gd name="T53" fmla="*/ T52 w 4091"/>
                                <a:gd name="T54" fmla="+- 0 -2290 -4074"/>
                                <a:gd name="T55" fmla="*/ -2290 h 2966"/>
                                <a:gd name="T56" fmla="+- 0 3837 3757"/>
                                <a:gd name="T57" fmla="*/ T56 w 4091"/>
                                <a:gd name="T58" fmla="+- 0 -2219 -4074"/>
                                <a:gd name="T59" fmla="*/ -2219 h 2966"/>
                                <a:gd name="T60" fmla="+- 0 3885 3757"/>
                                <a:gd name="T61" fmla="*/ T60 w 4091"/>
                                <a:gd name="T62" fmla="+- 0 -2155 -4074"/>
                                <a:gd name="T63" fmla="*/ -2155 h 2966"/>
                                <a:gd name="T64" fmla="+- 0 3941 3757"/>
                                <a:gd name="T65" fmla="*/ T64 w 4091"/>
                                <a:gd name="T66" fmla="+- 0 -2099 -4074"/>
                                <a:gd name="T67" fmla="*/ -2099 h 2966"/>
                                <a:gd name="T68" fmla="+- 0 4006 3757"/>
                                <a:gd name="T69" fmla="*/ T68 w 4091"/>
                                <a:gd name="T70" fmla="+- 0 -2055 -4074"/>
                                <a:gd name="T71" fmla="*/ -2055 h 2966"/>
                                <a:gd name="T72" fmla="+- 0 4077 3757"/>
                                <a:gd name="T73" fmla="*/ T72 w 4091"/>
                                <a:gd name="T74" fmla="+- 0 -2022 -4074"/>
                                <a:gd name="T75" fmla="*/ -2022 h 2966"/>
                                <a:gd name="T76" fmla="+- 0 4154 3757"/>
                                <a:gd name="T77" fmla="*/ T76 w 4091"/>
                                <a:gd name="T78" fmla="+- 0 -2003 -4074"/>
                                <a:gd name="T79" fmla="*/ -2003 h 2966"/>
                                <a:gd name="T80" fmla="+- 0 4235 3757"/>
                                <a:gd name="T81" fmla="*/ T80 w 4091"/>
                                <a:gd name="T82" fmla="+- 0 -1998 -4074"/>
                                <a:gd name="T83" fmla="*/ -1998 h 2966"/>
                                <a:gd name="T84" fmla="+- 0 4276 3757"/>
                                <a:gd name="T85" fmla="*/ T84 w 4091"/>
                                <a:gd name="T86" fmla="+- 0 -2002 -4074"/>
                                <a:gd name="T87" fmla="*/ -2002 h 2966"/>
                                <a:gd name="T88" fmla="+- 0 4319 3757"/>
                                <a:gd name="T89" fmla="*/ T88 w 4091"/>
                                <a:gd name="T90" fmla="+- 0 -2010 -4074"/>
                                <a:gd name="T91" fmla="*/ -2010 h 2966"/>
                                <a:gd name="T92" fmla="+- 0 4333 3757"/>
                                <a:gd name="T93" fmla="*/ T92 w 4091"/>
                                <a:gd name="T94" fmla="+- 0 -2012 -4074"/>
                                <a:gd name="T95" fmla="*/ -2012 h 2966"/>
                                <a:gd name="T96" fmla="+- 0 7836 3757"/>
                                <a:gd name="T97" fmla="*/ T96 w 4091"/>
                                <a:gd name="T98" fmla="+- 0 -2012 -4074"/>
                                <a:gd name="T99" fmla="*/ -2012 h 2966"/>
                                <a:gd name="T100" fmla="+- 0 7891 3757"/>
                                <a:gd name="T101" fmla="*/ T100 w 4091"/>
                                <a:gd name="T102" fmla="+- 0 -2021 -4074"/>
                                <a:gd name="T103" fmla="*/ -2021 h 2966"/>
                                <a:gd name="T104" fmla="+- 0 8012 3757"/>
                                <a:gd name="T105" fmla="*/ T104 w 4091"/>
                                <a:gd name="T106" fmla="+- 0 -2083 -4074"/>
                                <a:gd name="T107" fmla="*/ -2083 h 2966"/>
                                <a:gd name="T108" fmla="+- 0 8111 3757"/>
                                <a:gd name="T109" fmla="*/ T108 w 4091"/>
                                <a:gd name="T110" fmla="+- 0 -2180 -4074"/>
                                <a:gd name="T111" fmla="*/ -2180 h 2966"/>
                                <a:gd name="T112" fmla="+- 0 8180 3757"/>
                                <a:gd name="T113" fmla="*/ T112 w 4091"/>
                                <a:gd name="T114" fmla="+- 0 -2305 -4074"/>
                                <a:gd name="T115" fmla="*/ -2305 h 2966"/>
                                <a:gd name="T116" fmla="+- 0 8214 3757"/>
                                <a:gd name="T117" fmla="*/ T116 w 4091"/>
                                <a:gd name="T118" fmla="+- 0 -2450 -4074"/>
                                <a:gd name="T119" fmla="*/ -2450 h 2966"/>
                                <a:gd name="T120" fmla="+- 0 8216 3757"/>
                                <a:gd name="T121" fmla="*/ T120 w 4091"/>
                                <a:gd name="T122" fmla="+- 0 -2502 -4074"/>
                                <a:gd name="T123" fmla="*/ -2502 h 2966"/>
                                <a:gd name="T124" fmla="+- 0 8195 3757"/>
                                <a:gd name="T125" fmla="*/ T124 w 4091"/>
                                <a:gd name="T126" fmla="+- 0 -2652 -4074"/>
                                <a:gd name="T127" fmla="*/ -2652 h 2966"/>
                                <a:gd name="T128" fmla="+- 0 8137 3757"/>
                                <a:gd name="T129" fmla="*/ T128 w 4091"/>
                                <a:gd name="T130" fmla="+- 0 -2784 -4074"/>
                                <a:gd name="T131" fmla="*/ -2784 h 2966"/>
                                <a:gd name="T132" fmla="+- 0 8047 3757"/>
                                <a:gd name="T133" fmla="*/ T132 w 4091"/>
                                <a:gd name="T134" fmla="+- 0 -2891 -4074"/>
                                <a:gd name="T135" fmla="*/ -2891 h 2966"/>
                                <a:gd name="T136" fmla="+- 0 7933 3757"/>
                                <a:gd name="T137" fmla="*/ T136 w 4091"/>
                                <a:gd name="T138" fmla="+- 0 -2966 -4074"/>
                                <a:gd name="T139" fmla="*/ -2966 h 2966"/>
                                <a:gd name="T140" fmla="+- 0 7848 3757"/>
                                <a:gd name="T141" fmla="*/ T140 w 4091"/>
                                <a:gd name="T142" fmla="+- 0 -2990 -4074"/>
                                <a:gd name="T143" fmla="*/ -2990 h 2966"/>
                                <a:gd name="T144" fmla="+- 0 4333 3757"/>
                                <a:gd name="T145" fmla="*/ T144 w 4091"/>
                                <a:gd name="T146" fmla="+- 0 -2990 -4074"/>
                                <a:gd name="T147" fmla="*/ -2990 h 2966"/>
                                <a:gd name="T148" fmla="+- 0 4326 3757"/>
                                <a:gd name="T149" fmla="*/ T148 w 4091"/>
                                <a:gd name="T150" fmla="+- 0 -2993 -4074"/>
                                <a:gd name="T151" fmla="*/ -2993 h 2966"/>
                                <a:gd name="T152" fmla="+- 0 4319 3757"/>
                                <a:gd name="T153" fmla="*/ T152 w 4091"/>
                                <a:gd name="T154" fmla="+- 0 -2994 -4074"/>
                                <a:gd name="T155" fmla="*/ -2994 h 2966"/>
                                <a:gd name="T156" fmla="+- 0 4276 3757"/>
                                <a:gd name="T157" fmla="*/ T156 w 4091"/>
                                <a:gd name="T158" fmla="+- 0 -3002 -4074"/>
                                <a:gd name="T159" fmla="*/ -3002 h 2966"/>
                                <a:gd name="T160" fmla="+- 0 4235 3757"/>
                                <a:gd name="T161" fmla="*/ T160 w 4091"/>
                                <a:gd name="T162" fmla="+- 0 -3006 -4074"/>
                                <a:gd name="T163"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091" h="2966">
                                  <a:moveTo>
                                    <a:pt x="478" y="1068"/>
                                  </a:moveTo>
                                  <a:lnTo>
                                    <a:pt x="397" y="1073"/>
                                  </a:lnTo>
                                  <a:lnTo>
                                    <a:pt x="320" y="1092"/>
                                  </a:lnTo>
                                  <a:lnTo>
                                    <a:pt x="249" y="1125"/>
                                  </a:lnTo>
                                  <a:lnTo>
                                    <a:pt x="185" y="1169"/>
                                  </a:lnTo>
                                  <a:lnTo>
                                    <a:pt x="128" y="1224"/>
                                  </a:lnTo>
                                  <a:lnTo>
                                    <a:pt x="81" y="1288"/>
                                  </a:lnTo>
                                  <a:lnTo>
                                    <a:pt x="43" y="1360"/>
                                  </a:lnTo>
                                  <a:lnTo>
                                    <a:pt x="17" y="1438"/>
                                  </a:lnTo>
                                  <a:lnTo>
                                    <a:pt x="3" y="1520"/>
                                  </a:lnTo>
                                  <a:lnTo>
                                    <a:pt x="0" y="1572"/>
                                  </a:lnTo>
                                  <a:lnTo>
                                    <a:pt x="3" y="1624"/>
                                  </a:lnTo>
                                  <a:lnTo>
                                    <a:pt x="16" y="1706"/>
                                  </a:lnTo>
                                  <a:lnTo>
                                    <a:pt x="43" y="1784"/>
                                  </a:lnTo>
                                  <a:lnTo>
                                    <a:pt x="80" y="1855"/>
                                  </a:lnTo>
                                  <a:lnTo>
                                    <a:pt x="128" y="1919"/>
                                  </a:lnTo>
                                  <a:lnTo>
                                    <a:pt x="184" y="1975"/>
                                  </a:lnTo>
                                  <a:lnTo>
                                    <a:pt x="249" y="2019"/>
                                  </a:lnTo>
                                  <a:lnTo>
                                    <a:pt x="320" y="2052"/>
                                  </a:lnTo>
                                  <a:lnTo>
                                    <a:pt x="397" y="2071"/>
                                  </a:lnTo>
                                  <a:lnTo>
                                    <a:pt x="478" y="2076"/>
                                  </a:lnTo>
                                  <a:lnTo>
                                    <a:pt x="519" y="2072"/>
                                  </a:lnTo>
                                  <a:lnTo>
                                    <a:pt x="562" y="2064"/>
                                  </a:lnTo>
                                  <a:lnTo>
                                    <a:pt x="576" y="2062"/>
                                  </a:lnTo>
                                  <a:lnTo>
                                    <a:pt x="4079" y="2062"/>
                                  </a:lnTo>
                                  <a:lnTo>
                                    <a:pt x="4134" y="2053"/>
                                  </a:lnTo>
                                  <a:lnTo>
                                    <a:pt x="4255" y="1991"/>
                                  </a:lnTo>
                                  <a:lnTo>
                                    <a:pt x="4354" y="1894"/>
                                  </a:lnTo>
                                  <a:lnTo>
                                    <a:pt x="4423" y="1769"/>
                                  </a:lnTo>
                                  <a:lnTo>
                                    <a:pt x="4457" y="1624"/>
                                  </a:lnTo>
                                  <a:lnTo>
                                    <a:pt x="4459" y="1572"/>
                                  </a:lnTo>
                                  <a:lnTo>
                                    <a:pt x="4438" y="1422"/>
                                  </a:lnTo>
                                  <a:lnTo>
                                    <a:pt x="4380" y="1290"/>
                                  </a:lnTo>
                                  <a:lnTo>
                                    <a:pt x="4290" y="1183"/>
                                  </a:lnTo>
                                  <a:lnTo>
                                    <a:pt x="4176" y="1108"/>
                                  </a:lnTo>
                                  <a:lnTo>
                                    <a:pt x="4091" y="1084"/>
                                  </a:lnTo>
                                  <a:lnTo>
                                    <a:pt x="576" y="1084"/>
                                  </a:lnTo>
                                  <a:lnTo>
                                    <a:pt x="569" y="1081"/>
                                  </a:lnTo>
                                  <a:lnTo>
                                    <a:pt x="562" y="1080"/>
                                  </a:lnTo>
                                  <a:lnTo>
                                    <a:pt x="519" y="1072"/>
                                  </a:lnTo>
                                  <a:lnTo>
                                    <a:pt x="478" y="1068"/>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3757" y="-4074"/>
                              <a:ext cx="4091" cy="2966"/>
                            </a:xfrm>
                            <a:custGeom>
                              <a:avLst/>
                              <a:gdLst>
                                <a:gd name="T0" fmla="+- 0 4934 3757"/>
                                <a:gd name="T1" fmla="*/ T0 w 4091"/>
                                <a:gd name="T2" fmla="+- 0 -3700 -4074"/>
                                <a:gd name="T3" fmla="*/ -3700 h 2966"/>
                                <a:gd name="T4" fmla="+- 0 4864 3757"/>
                                <a:gd name="T5" fmla="*/ T4 w 4091"/>
                                <a:gd name="T6" fmla="+- 0 -3693 -4074"/>
                                <a:gd name="T7" fmla="*/ -3693 h 2966"/>
                                <a:gd name="T8" fmla="+- 0 4796 3757"/>
                                <a:gd name="T9" fmla="*/ T8 w 4091"/>
                                <a:gd name="T10" fmla="+- 0 -3678 -4074"/>
                                <a:gd name="T11" fmla="*/ -3678 h 2966"/>
                                <a:gd name="T12" fmla="+- 0 4731 3757"/>
                                <a:gd name="T13" fmla="*/ T12 w 4091"/>
                                <a:gd name="T14" fmla="+- 0 -3654 -4074"/>
                                <a:gd name="T15" fmla="*/ -3654 h 2966"/>
                                <a:gd name="T16" fmla="+- 0 4669 3757"/>
                                <a:gd name="T17" fmla="*/ T16 w 4091"/>
                                <a:gd name="T18" fmla="+- 0 -3623 -4074"/>
                                <a:gd name="T19" fmla="*/ -3623 h 2966"/>
                                <a:gd name="T20" fmla="+- 0 4609 3757"/>
                                <a:gd name="T21" fmla="*/ T20 w 4091"/>
                                <a:gd name="T22" fmla="+- 0 -3585 -4074"/>
                                <a:gd name="T23" fmla="*/ -3585 h 2966"/>
                                <a:gd name="T24" fmla="+- 0 4554 3757"/>
                                <a:gd name="T25" fmla="*/ T24 w 4091"/>
                                <a:gd name="T26" fmla="+- 0 -3540 -4074"/>
                                <a:gd name="T27" fmla="*/ -3540 h 2966"/>
                                <a:gd name="T28" fmla="+- 0 4504 3757"/>
                                <a:gd name="T29" fmla="*/ T28 w 4091"/>
                                <a:gd name="T30" fmla="+- 0 -3489 -4074"/>
                                <a:gd name="T31" fmla="*/ -3489 h 2966"/>
                                <a:gd name="T32" fmla="+- 0 4459 3757"/>
                                <a:gd name="T33" fmla="*/ T32 w 4091"/>
                                <a:gd name="T34" fmla="+- 0 -3432 -4074"/>
                                <a:gd name="T35" fmla="*/ -3432 h 2966"/>
                                <a:gd name="T36" fmla="+- 0 4420 3757"/>
                                <a:gd name="T37" fmla="*/ T36 w 4091"/>
                                <a:gd name="T38" fmla="+- 0 -3370 -4074"/>
                                <a:gd name="T39" fmla="*/ -3370 h 2966"/>
                                <a:gd name="T40" fmla="+- 0 4387 3757"/>
                                <a:gd name="T41" fmla="*/ T40 w 4091"/>
                                <a:gd name="T42" fmla="+- 0 -3303 -4074"/>
                                <a:gd name="T43" fmla="*/ -3303 h 2966"/>
                                <a:gd name="T44" fmla="+- 0 4361 3757"/>
                                <a:gd name="T45" fmla="*/ T44 w 4091"/>
                                <a:gd name="T46" fmla="+- 0 -3231 -4074"/>
                                <a:gd name="T47" fmla="*/ -3231 h 2966"/>
                                <a:gd name="T48" fmla="+- 0 4343 3757"/>
                                <a:gd name="T49" fmla="*/ T48 w 4091"/>
                                <a:gd name="T50" fmla="+- 0 -3155 -4074"/>
                                <a:gd name="T51" fmla="*/ -3155 h 2966"/>
                                <a:gd name="T52" fmla="+- 0 4333 3757"/>
                                <a:gd name="T53" fmla="*/ T52 w 4091"/>
                                <a:gd name="T54" fmla="+- 0 -3076 -4074"/>
                                <a:gd name="T55" fmla="*/ -3076 h 2966"/>
                                <a:gd name="T56" fmla="+- 0 4332 3757"/>
                                <a:gd name="T57" fmla="*/ T56 w 4091"/>
                                <a:gd name="T58" fmla="+- 0 -2993 -4074"/>
                                <a:gd name="T59" fmla="*/ -2993 h 2966"/>
                                <a:gd name="T60" fmla="+- 0 4333 3757"/>
                                <a:gd name="T61" fmla="*/ T60 w 4091"/>
                                <a:gd name="T62" fmla="+- 0 -2990 -4074"/>
                                <a:gd name="T63" fmla="*/ -2990 h 2966"/>
                                <a:gd name="T64" fmla="+- 0 7640 3757"/>
                                <a:gd name="T65" fmla="*/ T64 w 4091"/>
                                <a:gd name="T66" fmla="+- 0 -2990 -4074"/>
                                <a:gd name="T67" fmla="*/ -2990 h 2966"/>
                                <a:gd name="T68" fmla="+- 0 7640 3757"/>
                                <a:gd name="T69" fmla="*/ T68 w 4091"/>
                                <a:gd name="T70" fmla="+- 0 -2998 -4074"/>
                                <a:gd name="T71" fmla="*/ -2998 h 2966"/>
                                <a:gd name="T72" fmla="+- 0 7641 3757"/>
                                <a:gd name="T73" fmla="*/ T72 w 4091"/>
                                <a:gd name="T74" fmla="+- 0 -3000 -4074"/>
                                <a:gd name="T75" fmla="*/ -3000 h 2966"/>
                                <a:gd name="T76" fmla="+- 0 7639 3757"/>
                                <a:gd name="T77" fmla="*/ T76 w 4091"/>
                                <a:gd name="T78" fmla="+- 0 -3080 -4074"/>
                                <a:gd name="T79" fmla="*/ -3080 h 2966"/>
                                <a:gd name="T80" fmla="+- 0 7629 3757"/>
                                <a:gd name="T81" fmla="*/ T80 w 4091"/>
                                <a:gd name="T82" fmla="+- 0 -3160 -4074"/>
                                <a:gd name="T83" fmla="*/ -3160 h 2966"/>
                                <a:gd name="T84" fmla="+- 0 7609 3757"/>
                                <a:gd name="T85" fmla="*/ T84 w 4091"/>
                                <a:gd name="T86" fmla="+- 0 -3237 -4074"/>
                                <a:gd name="T87" fmla="*/ -3237 h 2966"/>
                                <a:gd name="T88" fmla="+- 0 7582 3757"/>
                                <a:gd name="T89" fmla="*/ T88 w 4091"/>
                                <a:gd name="T90" fmla="+- 0 -3311 -4074"/>
                                <a:gd name="T91" fmla="*/ -3311 h 2966"/>
                                <a:gd name="T92" fmla="+- 0 7547 3757"/>
                                <a:gd name="T93" fmla="*/ T92 w 4091"/>
                                <a:gd name="T94" fmla="+- 0 -3381 -4074"/>
                                <a:gd name="T95" fmla="*/ -3381 h 2966"/>
                                <a:gd name="T96" fmla="+- 0 7504 3757"/>
                                <a:gd name="T97" fmla="*/ T96 w 4091"/>
                                <a:gd name="T98" fmla="+- 0 -3447 -4074"/>
                                <a:gd name="T99" fmla="*/ -3447 h 2966"/>
                                <a:gd name="T100" fmla="+- 0 7453 3757"/>
                                <a:gd name="T101" fmla="*/ T100 w 4091"/>
                                <a:gd name="T102" fmla="+- 0 -3507 -4074"/>
                                <a:gd name="T103" fmla="*/ -3507 h 2966"/>
                                <a:gd name="T104" fmla="+- 0 7436 3757"/>
                                <a:gd name="T105" fmla="*/ T104 w 4091"/>
                                <a:gd name="T106" fmla="+- 0 -3524 -4074"/>
                                <a:gd name="T107" fmla="*/ -3524 h 2966"/>
                                <a:gd name="T108" fmla="+- 0 5374 3757"/>
                                <a:gd name="T109" fmla="*/ T108 w 4091"/>
                                <a:gd name="T110" fmla="+- 0 -3524 -4074"/>
                                <a:gd name="T111" fmla="*/ -3524 h 2966"/>
                                <a:gd name="T112" fmla="+- 0 5352 3757"/>
                                <a:gd name="T113" fmla="*/ T112 w 4091"/>
                                <a:gd name="T114" fmla="+- 0 -3545 -4074"/>
                                <a:gd name="T115" fmla="*/ -3545 h 2966"/>
                                <a:gd name="T116" fmla="+- 0 5285 3757"/>
                                <a:gd name="T117" fmla="*/ T116 w 4091"/>
                                <a:gd name="T118" fmla="+- 0 -3597 -4074"/>
                                <a:gd name="T119" fmla="*/ -3597 h 2966"/>
                                <a:gd name="T120" fmla="+- 0 5216 3757"/>
                                <a:gd name="T121" fmla="*/ T120 w 4091"/>
                                <a:gd name="T122" fmla="+- 0 -3637 -4074"/>
                                <a:gd name="T123" fmla="*/ -3637 h 2966"/>
                                <a:gd name="T124" fmla="+- 0 5146 3757"/>
                                <a:gd name="T125" fmla="*/ T124 w 4091"/>
                                <a:gd name="T126" fmla="+- 0 -3668 -4074"/>
                                <a:gd name="T127" fmla="*/ -3668 h 2966"/>
                                <a:gd name="T128" fmla="+- 0 5075 3757"/>
                                <a:gd name="T129" fmla="*/ T128 w 4091"/>
                                <a:gd name="T130" fmla="+- 0 -3688 -4074"/>
                                <a:gd name="T131" fmla="*/ -3688 h 2966"/>
                                <a:gd name="T132" fmla="+- 0 5004 3757"/>
                                <a:gd name="T133" fmla="*/ T132 w 4091"/>
                                <a:gd name="T134" fmla="+- 0 -3699 -4074"/>
                                <a:gd name="T135" fmla="*/ -3699 h 2966"/>
                                <a:gd name="T136" fmla="+- 0 4934 3757"/>
                                <a:gd name="T137" fmla="*/ T136 w 4091"/>
                                <a:gd name="T138" fmla="+- 0 -3700 -4074"/>
                                <a:gd name="T139" fmla="*/ -370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91" h="2966">
                                  <a:moveTo>
                                    <a:pt x="1177" y="374"/>
                                  </a:moveTo>
                                  <a:lnTo>
                                    <a:pt x="1107" y="381"/>
                                  </a:lnTo>
                                  <a:lnTo>
                                    <a:pt x="1039" y="396"/>
                                  </a:lnTo>
                                  <a:lnTo>
                                    <a:pt x="974" y="420"/>
                                  </a:lnTo>
                                  <a:lnTo>
                                    <a:pt x="912" y="451"/>
                                  </a:lnTo>
                                  <a:lnTo>
                                    <a:pt x="852" y="489"/>
                                  </a:lnTo>
                                  <a:lnTo>
                                    <a:pt x="797" y="534"/>
                                  </a:lnTo>
                                  <a:lnTo>
                                    <a:pt x="747" y="585"/>
                                  </a:lnTo>
                                  <a:lnTo>
                                    <a:pt x="702" y="642"/>
                                  </a:lnTo>
                                  <a:lnTo>
                                    <a:pt x="663" y="704"/>
                                  </a:lnTo>
                                  <a:lnTo>
                                    <a:pt x="630" y="771"/>
                                  </a:lnTo>
                                  <a:lnTo>
                                    <a:pt x="604" y="843"/>
                                  </a:lnTo>
                                  <a:lnTo>
                                    <a:pt x="586" y="919"/>
                                  </a:lnTo>
                                  <a:lnTo>
                                    <a:pt x="576" y="998"/>
                                  </a:lnTo>
                                  <a:lnTo>
                                    <a:pt x="575" y="1081"/>
                                  </a:lnTo>
                                  <a:lnTo>
                                    <a:pt x="576" y="1084"/>
                                  </a:lnTo>
                                  <a:lnTo>
                                    <a:pt x="3883" y="1084"/>
                                  </a:lnTo>
                                  <a:lnTo>
                                    <a:pt x="3883" y="1076"/>
                                  </a:lnTo>
                                  <a:lnTo>
                                    <a:pt x="3884" y="1074"/>
                                  </a:lnTo>
                                  <a:lnTo>
                                    <a:pt x="3882" y="994"/>
                                  </a:lnTo>
                                  <a:lnTo>
                                    <a:pt x="3872" y="914"/>
                                  </a:lnTo>
                                  <a:lnTo>
                                    <a:pt x="3852" y="837"/>
                                  </a:lnTo>
                                  <a:lnTo>
                                    <a:pt x="3825" y="763"/>
                                  </a:lnTo>
                                  <a:lnTo>
                                    <a:pt x="3790" y="693"/>
                                  </a:lnTo>
                                  <a:lnTo>
                                    <a:pt x="3747" y="627"/>
                                  </a:lnTo>
                                  <a:lnTo>
                                    <a:pt x="3696" y="567"/>
                                  </a:lnTo>
                                  <a:lnTo>
                                    <a:pt x="3679" y="550"/>
                                  </a:lnTo>
                                  <a:lnTo>
                                    <a:pt x="1617" y="550"/>
                                  </a:lnTo>
                                  <a:lnTo>
                                    <a:pt x="1595" y="529"/>
                                  </a:lnTo>
                                  <a:lnTo>
                                    <a:pt x="1528" y="477"/>
                                  </a:lnTo>
                                  <a:lnTo>
                                    <a:pt x="1459" y="437"/>
                                  </a:lnTo>
                                  <a:lnTo>
                                    <a:pt x="1389" y="406"/>
                                  </a:lnTo>
                                  <a:lnTo>
                                    <a:pt x="1318" y="386"/>
                                  </a:lnTo>
                                  <a:lnTo>
                                    <a:pt x="1247" y="375"/>
                                  </a:lnTo>
                                  <a:lnTo>
                                    <a:pt x="1177" y="37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3757" y="-4074"/>
                              <a:ext cx="4091" cy="2966"/>
                            </a:xfrm>
                            <a:custGeom>
                              <a:avLst/>
                              <a:gdLst>
                                <a:gd name="T0" fmla="+- 0 7753 3757"/>
                                <a:gd name="T1" fmla="*/ T0 w 4091"/>
                                <a:gd name="T2" fmla="+- 0 -3006 -4074"/>
                                <a:gd name="T3" fmla="*/ -3006 h 2966"/>
                                <a:gd name="T4" fmla="+- 0 7739 3757"/>
                                <a:gd name="T5" fmla="*/ T4 w 4091"/>
                                <a:gd name="T6" fmla="+- 0 -3006 -4074"/>
                                <a:gd name="T7" fmla="*/ -3006 h 2966"/>
                                <a:gd name="T8" fmla="+- 0 7718 3757"/>
                                <a:gd name="T9" fmla="*/ T8 w 4091"/>
                                <a:gd name="T10" fmla="+- 0 -3005 -4074"/>
                                <a:gd name="T11" fmla="*/ -3005 h 2966"/>
                                <a:gd name="T12" fmla="+- 0 7699 3757"/>
                                <a:gd name="T13" fmla="*/ T12 w 4091"/>
                                <a:gd name="T14" fmla="+- 0 -3003 -4074"/>
                                <a:gd name="T15" fmla="*/ -3003 h 2966"/>
                                <a:gd name="T16" fmla="+- 0 7680 3757"/>
                                <a:gd name="T17" fmla="*/ T16 w 4091"/>
                                <a:gd name="T18" fmla="+- 0 -3000 -4074"/>
                                <a:gd name="T19" fmla="*/ -3000 h 2966"/>
                                <a:gd name="T20" fmla="+- 0 7660 3757"/>
                                <a:gd name="T21" fmla="*/ T20 w 4091"/>
                                <a:gd name="T22" fmla="+- 0 -2996 -4074"/>
                                <a:gd name="T23" fmla="*/ -2996 h 2966"/>
                                <a:gd name="T24" fmla="+- 0 7640 3757"/>
                                <a:gd name="T25" fmla="*/ T24 w 4091"/>
                                <a:gd name="T26" fmla="+- 0 -2990 -4074"/>
                                <a:gd name="T27" fmla="*/ -2990 h 2966"/>
                                <a:gd name="T28" fmla="+- 0 7848 3757"/>
                                <a:gd name="T29" fmla="*/ T28 w 4091"/>
                                <a:gd name="T30" fmla="+- 0 -2990 -4074"/>
                                <a:gd name="T31" fmla="*/ -2990 h 2966"/>
                                <a:gd name="T32" fmla="+- 0 7801 3757"/>
                                <a:gd name="T33" fmla="*/ T32 w 4091"/>
                                <a:gd name="T34" fmla="+- 0 -3004 -4074"/>
                                <a:gd name="T35" fmla="*/ -3004 h 2966"/>
                                <a:gd name="T36" fmla="+- 0 7753 3757"/>
                                <a:gd name="T37" fmla="*/ T36 w 4091"/>
                                <a:gd name="T38" fmla="+- 0 -3006 -4074"/>
                                <a:gd name="T39"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91" h="2966">
                                  <a:moveTo>
                                    <a:pt x="3996" y="1068"/>
                                  </a:moveTo>
                                  <a:lnTo>
                                    <a:pt x="3982" y="1068"/>
                                  </a:lnTo>
                                  <a:lnTo>
                                    <a:pt x="3961" y="1069"/>
                                  </a:lnTo>
                                  <a:lnTo>
                                    <a:pt x="3942" y="1071"/>
                                  </a:lnTo>
                                  <a:lnTo>
                                    <a:pt x="3923" y="1074"/>
                                  </a:lnTo>
                                  <a:lnTo>
                                    <a:pt x="3903" y="1078"/>
                                  </a:lnTo>
                                  <a:lnTo>
                                    <a:pt x="3883" y="1084"/>
                                  </a:lnTo>
                                  <a:lnTo>
                                    <a:pt x="4091" y="1084"/>
                                  </a:lnTo>
                                  <a:lnTo>
                                    <a:pt x="4044" y="1070"/>
                                  </a:lnTo>
                                  <a:lnTo>
                                    <a:pt x="3996" y="1068"/>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3757" y="-4074"/>
                              <a:ext cx="4091" cy="2966"/>
                            </a:xfrm>
                            <a:custGeom>
                              <a:avLst/>
                              <a:gdLst>
                                <a:gd name="T0" fmla="+- 0 5987 3757"/>
                                <a:gd name="T1" fmla="*/ T0 w 4091"/>
                                <a:gd name="T2" fmla="+- 0 -4074 -4074"/>
                                <a:gd name="T3" fmla="*/ -4074 h 2966"/>
                                <a:gd name="T4" fmla="+- 0 5911 3757"/>
                                <a:gd name="T5" fmla="*/ T4 w 4091"/>
                                <a:gd name="T6" fmla="+- 0 -4069 -4074"/>
                                <a:gd name="T7" fmla="*/ -4069 h 2966"/>
                                <a:gd name="T8" fmla="+- 0 5836 3757"/>
                                <a:gd name="T9" fmla="*/ T8 w 4091"/>
                                <a:gd name="T10" fmla="+- 0 -4054 -4074"/>
                                <a:gd name="T11" fmla="*/ -4054 h 2966"/>
                                <a:gd name="T12" fmla="+- 0 5763 3757"/>
                                <a:gd name="T13" fmla="*/ T12 w 4091"/>
                                <a:gd name="T14" fmla="+- 0 -4030 -4074"/>
                                <a:gd name="T15" fmla="*/ -4030 h 2966"/>
                                <a:gd name="T16" fmla="+- 0 5693 3757"/>
                                <a:gd name="T17" fmla="*/ T16 w 4091"/>
                                <a:gd name="T18" fmla="+- 0 -3995 -4074"/>
                                <a:gd name="T19" fmla="*/ -3995 h 2966"/>
                                <a:gd name="T20" fmla="+- 0 5627 3757"/>
                                <a:gd name="T21" fmla="*/ T20 w 4091"/>
                                <a:gd name="T22" fmla="+- 0 -3951 -4074"/>
                                <a:gd name="T23" fmla="*/ -3951 h 2966"/>
                                <a:gd name="T24" fmla="+- 0 5565 3757"/>
                                <a:gd name="T25" fmla="*/ T24 w 4091"/>
                                <a:gd name="T26" fmla="+- 0 -3897 -4074"/>
                                <a:gd name="T27" fmla="*/ -3897 h 2966"/>
                                <a:gd name="T28" fmla="+- 0 5510 3757"/>
                                <a:gd name="T29" fmla="*/ T28 w 4091"/>
                                <a:gd name="T30" fmla="+- 0 -3833 -4074"/>
                                <a:gd name="T31" fmla="*/ -3833 h 2966"/>
                                <a:gd name="T32" fmla="+- 0 5461 3757"/>
                                <a:gd name="T33" fmla="*/ T32 w 4091"/>
                                <a:gd name="T34" fmla="+- 0 -3759 -4074"/>
                                <a:gd name="T35" fmla="*/ -3759 h 2966"/>
                                <a:gd name="T36" fmla="+- 0 5419 3757"/>
                                <a:gd name="T37" fmla="*/ T36 w 4091"/>
                                <a:gd name="T38" fmla="+- 0 -3675 -4074"/>
                                <a:gd name="T39" fmla="*/ -3675 h 2966"/>
                                <a:gd name="T40" fmla="+- 0 5387 3757"/>
                                <a:gd name="T41" fmla="*/ T40 w 4091"/>
                                <a:gd name="T42" fmla="+- 0 -3582 -4074"/>
                                <a:gd name="T43" fmla="*/ -3582 h 2966"/>
                                <a:gd name="T44" fmla="+- 0 5374 3757"/>
                                <a:gd name="T45" fmla="*/ T44 w 4091"/>
                                <a:gd name="T46" fmla="+- 0 -3524 -4074"/>
                                <a:gd name="T47" fmla="*/ -3524 h 2966"/>
                                <a:gd name="T48" fmla="+- 0 6600 3757"/>
                                <a:gd name="T49" fmla="*/ T48 w 4091"/>
                                <a:gd name="T50" fmla="+- 0 -3524 -4074"/>
                                <a:gd name="T51" fmla="*/ -3524 h 2966"/>
                                <a:gd name="T52" fmla="+- 0 6554 3757"/>
                                <a:gd name="T53" fmla="*/ T52 w 4091"/>
                                <a:gd name="T54" fmla="+- 0 -3675 -4074"/>
                                <a:gd name="T55" fmla="*/ -3675 h 2966"/>
                                <a:gd name="T56" fmla="+- 0 6513 3757"/>
                                <a:gd name="T57" fmla="*/ T56 w 4091"/>
                                <a:gd name="T58" fmla="+- 0 -3759 -4074"/>
                                <a:gd name="T59" fmla="*/ -3759 h 2966"/>
                                <a:gd name="T60" fmla="+- 0 6464 3757"/>
                                <a:gd name="T61" fmla="*/ T60 w 4091"/>
                                <a:gd name="T62" fmla="+- 0 -3833 -4074"/>
                                <a:gd name="T63" fmla="*/ -3833 h 2966"/>
                                <a:gd name="T64" fmla="+- 0 6409 3757"/>
                                <a:gd name="T65" fmla="*/ T64 w 4091"/>
                                <a:gd name="T66" fmla="+- 0 -3897 -4074"/>
                                <a:gd name="T67" fmla="*/ -3897 h 2966"/>
                                <a:gd name="T68" fmla="+- 0 6347 3757"/>
                                <a:gd name="T69" fmla="*/ T68 w 4091"/>
                                <a:gd name="T70" fmla="+- 0 -3951 -4074"/>
                                <a:gd name="T71" fmla="*/ -3951 h 2966"/>
                                <a:gd name="T72" fmla="+- 0 6281 3757"/>
                                <a:gd name="T73" fmla="*/ T72 w 4091"/>
                                <a:gd name="T74" fmla="+- 0 -3995 -4074"/>
                                <a:gd name="T75" fmla="*/ -3995 h 2966"/>
                                <a:gd name="T76" fmla="+- 0 6211 3757"/>
                                <a:gd name="T77" fmla="*/ T76 w 4091"/>
                                <a:gd name="T78" fmla="+- 0 -4030 -4074"/>
                                <a:gd name="T79" fmla="*/ -4030 h 2966"/>
                                <a:gd name="T80" fmla="+- 0 6138 3757"/>
                                <a:gd name="T81" fmla="*/ T80 w 4091"/>
                                <a:gd name="T82" fmla="+- 0 -4054 -4074"/>
                                <a:gd name="T83" fmla="*/ -4054 h 2966"/>
                                <a:gd name="T84" fmla="+- 0 6063 3757"/>
                                <a:gd name="T85" fmla="*/ T84 w 4091"/>
                                <a:gd name="T86" fmla="+- 0 -4069 -4074"/>
                                <a:gd name="T87" fmla="*/ -4069 h 2966"/>
                                <a:gd name="T88" fmla="+- 0 5987 3757"/>
                                <a:gd name="T89" fmla="*/ T88 w 4091"/>
                                <a:gd name="T90" fmla="+- 0 -4074 -4074"/>
                                <a:gd name="T91" fmla="*/ -4074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91" h="2966">
                                  <a:moveTo>
                                    <a:pt x="2230" y="0"/>
                                  </a:moveTo>
                                  <a:lnTo>
                                    <a:pt x="2154" y="5"/>
                                  </a:lnTo>
                                  <a:lnTo>
                                    <a:pt x="2079" y="20"/>
                                  </a:lnTo>
                                  <a:lnTo>
                                    <a:pt x="2006" y="44"/>
                                  </a:lnTo>
                                  <a:lnTo>
                                    <a:pt x="1936" y="79"/>
                                  </a:lnTo>
                                  <a:lnTo>
                                    <a:pt x="1870" y="123"/>
                                  </a:lnTo>
                                  <a:lnTo>
                                    <a:pt x="1808" y="177"/>
                                  </a:lnTo>
                                  <a:lnTo>
                                    <a:pt x="1753" y="241"/>
                                  </a:lnTo>
                                  <a:lnTo>
                                    <a:pt x="1704" y="315"/>
                                  </a:lnTo>
                                  <a:lnTo>
                                    <a:pt x="1662" y="399"/>
                                  </a:lnTo>
                                  <a:lnTo>
                                    <a:pt x="1630" y="492"/>
                                  </a:lnTo>
                                  <a:lnTo>
                                    <a:pt x="1617" y="550"/>
                                  </a:lnTo>
                                  <a:lnTo>
                                    <a:pt x="2843" y="550"/>
                                  </a:lnTo>
                                  <a:lnTo>
                                    <a:pt x="2797" y="399"/>
                                  </a:lnTo>
                                  <a:lnTo>
                                    <a:pt x="2756" y="315"/>
                                  </a:lnTo>
                                  <a:lnTo>
                                    <a:pt x="2707" y="241"/>
                                  </a:lnTo>
                                  <a:lnTo>
                                    <a:pt x="2652" y="177"/>
                                  </a:lnTo>
                                  <a:lnTo>
                                    <a:pt x="2590" y="123"/>
                                  </a:lnTo>
                                  <a:lnTo>
                                    <a:pt x="2524" y="79"/>
                                  </a:lnTo>
                                  <a:lnTo>
                                    <a:pt x="2454" y="44"/>
                                  </a:lnTo>
                                  <a:lnTo>
                                    <a:pt x="2381" y="20"/>
                                  </a:lnTo>
                                  <a:lnTo>
                                    <a:pt x="2306" y="5"/>
                                  </a:lnTo>
                                  <a:lnTo>
                                    <a:pt x="2230" y="0"/>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
                          <wps:cNvSpPr>
                            <a:spLocks/>
                          </wps:cNvSpPr>
                          <wps:spPr bwMode="auto">
                            <a:xfrm>
                              <a:off x="3757" y="-4074"/>
                              <a:ext cx="4091" cy="2966"/>
                            </a:xfrm>
                            <a:custGeom>
                              <a:avLst/>
                              <a:gdLst>
                                <a:gd name="T0" fmla="+- 0 7009 3757"/>
                                <a:gd name="T1" fmla="*/ T0 w 4091"/>
                                <a:gd name="T2" fmla="+- 0 -3700 -4074"/>
                                <a:gd name="T3" fmla="*/ -3700 h 2966"/>
                                <a:gd name="T4" fmla="+- 0 6930 3757"/>
                                <a:gd name="T5" fmla="*/ T4 w 4091"/>
                                <a:gd name="T6" fmla="+- 0 -3693 -4074"/>
                                <a:gd name="T7" fmla="*/ -3693 h 2966"/>
                                <a:gd name="T8" fmla="+- 0 6853 3757"/>
                                <a:gd name="T9" fmla="*/ T8 w 4091"/>
                                <a:gd name="T10" fmla="+- 0 -3676 -4074"/>
                                <a:gd name="T11" fmla="*/ -3676 h 2966"/>
                                <a:gd name="T12" fmla="+- 0 6779 3757"/>
                                <a:gd name="T13" fmla="*/ T12 w 4091"/>
                                <a:gd name="T14" fmla="+- 0 -3649 -4074"/>
                                <a:gd name="T15" fmla="*/ -3649 h 2966"/>
                                <a:gd name="T16" fmla="+- 0 6709 3757"/>
                                <a:gd name="T17" fmla="*/ T16 w 4091"/>
                                <a:gd name="T18" fmla="+- 0 -3611 -4074"/>
                                <a:gd name="T19" fmla="*/ -3611 h 2966"/>
                                <a:gd name="T20" fmla="+- 0 6620 3757"/>
                                <a:gd name="T21" fmla="*/ T20 w 4091"/>
                                <a:gd name="T22" fmla="+- 0 -3545 -4074"/>
                                <a:gd name="T23" fmla="*/ -3545 h 2966"/>
                                <a:gd name="T24" fmla="+- 0 6600 3757"/>
                                <a:gd name="T25" fmla="*/ T24 w 4091"/>
                                <a:gd name="T26" fmla="+- 0 -3524 -4074"/>
                                <a:gd name="T27" fmla="*/ -3524 h 2966"/>
                                <a:gd name="T28" fmla="+- 0 7436 3757"/>
                                <a:gd name="T29" fmla="*/ T28 w 4091"/>
                                <a:gd name="T30" fmla="+- 0 -3524 -4074"/>
                                <a:gd name="T31" fmla="*/ -3524 h 2966"/>
                                <a:gd name="T32" fmla="+- 0 7364 3757"/>
                                <a:gd name="T33" fmla="*/ T32 w 4091"/>
                                <a:gd name="T34" fmla="+- 0 -3586 -4074"/>
                                <a:gd name="T35" fmla="*/ -3586 h 2966"/>
                                <a:gd name="T36" fmla="+- 0 7296 3757"/>
                                <a:gd name="T37" fmla="*/ T36 w 4091"/>
                                <a:gd name="T38" fmla="+- 0 -3629 -4074"/>
                                <a:gd name="T39" fmla="*/ -3629 h 2966"/>
                                <a:gd name="T40" fmla="+- 0 7204 3757"/>
                                <a:gd name="T41" fmla="*/ T40 w 4091"/>
                                <a:gd name="T42" fmla="+- 0 -3670 -4074"/>
                                <a:gd name="T43" fmla="*/ -3670 h 2966"/>
                                <a:gd name="T44" fmla="+- 0 7144 3757"/>
                                <a:gd name="T45" fmla="*/ T44 w 4091"/>
                                <a:gd name="T46" fmla="+- 0 -3686 -4074"/>
                                <a:gd name="T47" fmla="*/ -3686 h 2966"/>
                                <a:gd name="T48" fmla="+- 0 7063 3757"/>
                                <a:gd name="T49" fmla="*/ T48 w 4091"/>
                                <a:gd name="T50" fmla="+- 0 -3698 -4074"/>
                                <a:gd name="T51" fmla="*/ -3698 h 2966"/>
                                <a:gd name="T52" fmla="+- 0 7009 3757"/>
                                <a:gd name="T53" fmla="*/ T52 w 4091"/>
                                <a:gd name="T54" fmla="+- 0 -3700 -4074"/>
                                <a:gd name="T55" fmla="*/ -3700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91" h="2966">
                                  <a:moveTo>
                                    <a:pt x="3252" y="374"/>
                                  </a:moveTo>
                                  <a:lnTo>
                                    <a:pt x="3173" y="381"/>
                                  </a:lnTo>
                                  <a:lnTo>
                                    <a:pt x="3096" y="398"/>
                                  </a:lnTo>
                                  <a:lnTo>
                                    <a:pt x="3022" y="425"/>
                                  </a:lnTo>
                                  <a:lnTo>
                                    <a:pt x="2952" y="463"/>
                                  </a:lnTo>
                                  <a:lnTo>
                                    <a:pt x="2863" y="529"/>
                                  </a:lnTo>
                                  <a:lnTo>
                                    <a:pt x="2843" y="550"/>
                                  </a:lnTo>
                                  <a:lnTo>
                                    <a:pt x="3679" y="550"/>
                                  </a:lnTo>
                                  <a:lnTo>
                                    <a:pt x="3607" y="488"/>
                                  </a:lnTo>
                                  <a:lnTo>
                                    <a:pt x="3539" y="445"/>
                                  </a:lnTo>
                                  <a:lnTo>
                                    <a:pt x="3447" y="404"/>
                                  </a:lnTo>
                                  <a:lnTo>
                                    <a:pt x="3387" y="388"/>
                                  </a:lnTo>
                                  <a:lnTo>
                                    <a:pt x="3306" y="376"/>
                                  </a:lnTo>
                                  <a:lnTo>
                                    <a:pt x="3252" y="374"/>
                                  </a:lnTo>
                                </a:path>
                              </a:pathLst>
                            </a:custGeom>
                            <a:solidFill>
                              <a:srgbClr val="6AB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4"/>
                        <wpg:cNvGrpSpPr>
                          <a:grpSpLocks/>
                        </wpg:cNvGrpSpPr>
                        <wpg:grpSpPr bwMode="auto">
                          <a:xfrm>
                            <a:off x="3757" y="-4074"/>
                            <a:ext cx="4459" cy="2966"/>
                            <a:chOff x="3757" y="-4074"/>
                            <a:chExt cx="4459" cy="2966"/>
                          </a:xfrm>
                        </wpg:grpSpPr>
                        <wps:wsp>
                          <wps:cNvPr id="19" name="Freeform 15"/>
                          <wps:cNvSpPr>
                            <a:spLocks/>
                          </wps:cNvSpPr>
                          <wps:spPr bwMode="auto">
                            <a:xfrm>
                              <a:off x="3757" y="-4074"/>
                              <a:ext cx="4459" cy="2966"/>
                            </a:xfrm>
                            <a:custGeom>
                              <a:avLst/>
                              <a:gdLst>
                                <a:gd name="T0" fmla="+- 0 7718 3757"/>
                                <a:gd name="T1" fmla="*/ T0 w 4459"/>
                                <a:gd name="T2" fmla="+- 0 -3005 -4074"/>
                                <a:gd name="T3" fmla="*/ -3005 h 2966"/>
                                <a:gd name="T4" fmla="+- 0 7660 3757"/>
                                <a:gd name="T5" fmla="*/ T4 w 4459"/>
                                <a:gd name="T6" fmla="+- 0 -2996 -4074"/>
                                <a:gd name="T7" fmla="*/ -2996 h 2966"/>
                                <a:gd name="T8" fmla="+- 0 7642 3757"/>
                                <a:gd name="T9" fmla="*/ T8 w 4459"/>
                                <a:gd name="T10" fmla="+- 0 -3000 -4074"/>
                                <a:gd name="T11" fmla="*/ -3000 h 2966"/>
                                <a:gd name="T12" fmla="+- 0 7629 3757"/>
                                <a:gd name="T13" fmla="*/ T12 w 4459"/>
                                <a:gd name="T14" fmla="+- 0 -3160 -4074"/>
                                <a:gd name="T15" fmla="*/ -3160 h 2966"/>
                                <a:gd name="T16" fmla="+- 0 7547 3757"/>
                                <a:gd name="T17" fmla="*/ T16 w 4459"/>
                                <a:gd name="T18" fmla="+- 0 -3381 -4074"/>
                                <a:gd name="T19" fmla="*/ -3381 h 2966"/>
                                <a:gd name="T20" fmla="+- 0 7396 3757"/>
                                <a:gd name="T21" fmla="*/ T20 w 4459"/>
                                <a:gd name="T22" fmla="+- 0 -3561 -4074"/>
                                <a:gd name="T23" fmla="*/ -3561 h 2966"/>
                                <a:gd name="T24" fmla="+- 0 7204 3757"/>
                                <a:gd name="T25" fmla="*/ T24 w 4459"/>
                                <a:gd name="T26" fmla="+- 0 -3670 -4074"/>
                                <a:gd name="T27" fmla="*/ -3670 h 2966"/>
                                <a:gd name="T28" fmla="+- 0 7009 3757"/>
                                <a:gd name="T29" fmla="*/ T28 w 4459"/>
                                <a:gd name="T30" fmla="+- 0 -3700 -4074"/>
                                <a:gd name="T31" fmla="*/ -3700 h 2966"/>
                                <a:gd name="T32" fmla="+- 0 6828 3757"/>
                                <a:gd name="T33" fmla="*/ T32 w 4459"/>
                                <a:gd name="T34" fmla="+- 0 -3668 -4074"/>
                                <a:gd name="T35" fmla="*/ -3668 h 2966"/>
                                <a:gd name="T36" fmla="+- 0 6643 3757"/>
                                <a:gd name="T37" fmla="*/ T36 w 4459"/>
                                <a:gd name="T38" fmla="+- 0 -3563 -4074"/>
                                <a:gd name="T39" fmla="*/ -3563 h 2966"/>
                                <a:gd name="T40" fmla="+- 0 6587 3757"/>
                                <a:gd name="T41" fmla="*/ T40 w 4459"/>
                                <a:gd name="T42" fmla="+- 0 -3582 -4074"/>
                                <a:gd name="T43" fmla="*/ -3582 h 2966"/>
                                <a:gd name="T44" fmla="+- 0 6464 3757"/>
                                <a:gd name="T45" fmla="*/ T44 w 4459"/>
                                <a:gd name="T46" fmla="+- 0 -3833 -4074"/>
                                <a:gd name="T47" fmla="*/ -3833 h 2966"/>
                                <a:gd name="T48" fmla="+- 0 6281 3757"/>
                                <a:gd name="T49" fmla="*/ T48 w 4459"/>
                                <a:gd name="T50" fmla="+- 0 -3995 -4074"/>
                                <a:gd name="T51" fmla="*/ -3995 h 2966"/>
                                <a:gd name="T52" fmla="+- 0 6063 3757"/>
                                <a:gd name="T53" fmla="*/ T52 w 4459"/>
                                <a:gd name="T54" fmla="+- 0 -4069 -4074"/>
                                <a:gd name="T55" fmla="*/ -4069 h 2966"/>
                                <a:gd name="T56" fmla="+- 0 5836 3757"/>
                                <a:gd name="T57" fmla="*/ T56 w 4459"/>
                                <a:gd name="T58" fmla="+- 0 -4054 -4074"/>
                                <a:gd name="T59" fmla="*/ -4054 h 2966"/>
                                <a:gd name="T60" fmla="+- 0 5627 3757"/>
                                <a:gd name="T61" fmla="*/ T60 w 4459"/>
                                <a:gd name="T62" fmla="+- 0 -3951 -4074"/>
                                <a:gd name="T63" fmla="*/ -3951 h 2966"/>
                                <a:gd name="T64" fmla="+- 0 5461 3757"/>
                                <a:gd name="T65" fmla="*/ T64 w 4459"/>
                                <a:gd name="T66" fmla="+- 0 -3759 -4074"/>
                                <a:gd name="T67" fmla="*/ -3759 h 2966"/>
                                <a:gd name="T68" fmla="+- 0 5374 3757"/>
                                <a:gd name="T69" fmla="*/ T68 w 4459"/>
                                <a:gd name="T70" fmla="+- 0 -3524 -4074"/>
                                <a:gd name="T71" fmla="*/ -3524 h 2966"/>
                                <a:gd name="T72" fmla="+- 0 5216 3757"/>
                                <a:gd name="T73" fmla="*/ T72 w 4459"/>
                                <a:gd name="T74" fmla="+- 0 -3637 -4074"/>
                                <a:gd name="T75" fmla="*/ -3637 h 2966"/>
                                <a:gd name="T76" fmla="+- 0 5004 3757"/>
                                <a:gd name="T77" fmla="*/ T76 w 4459"/>
                                <a:gd name="T78" fmla="+- 0 -3699 -4074"/>
                                <a:gd name="T79" fmla="*/ -3699 h 2966"/>
                                <a:gd name="T80" fmla="+- 0 4796 3757"/>
                                <a:gd name="T81" fmla="*/ T80 w 4459"/>
                                <a:gd name="T82" fmla="+- 0 -3678 -4074"/>
                                <a:gd name="T83" fmla="*/ -3678 h 2966"/>
                                <a:gd name="T84" fmla="+- 0 4609 3757"/>
                                <a:gd name="T85" fmla="*/ T84 w 4459"/>
                                <a:gd name="T86" fmla="+- 0 -3585 -4074"/>
                                <a:gd name="T87" fmla="*/ -3585 h 2966"/>
                                <a:gd name="T88" fmla="+- 0 4459 3757"/>
                                <a:gd name="T89" fmla="*/ T88 w 4459"/>
                                <a:gd name="T90" fmla="+- 0 -3432 -4074"/>
                                <a:gd name="T91" fmla="*/ -3432 h 2966"/>
                                <a:gd name="T92" fmla="+- 0 4361 3757"/>
                                <a:gd name="T93" fmla="*/ T92 w 4459"/>
                                <a:gd name="T94" fmla="+- 0 -3231 -4074"/>
                                <a:gd name="T95" fmla="*/ -3231 h 2966"/>
                                <a:gd name="T96" fmla="+- 0 4332 3757"/>
                                <a:gd name="T97" fmla="*/ T96 w 4459"/>
                                <a:gd name="T98" fmla="+- 0 -2993 -4074"/>
                                <a:gd name="T99" fmla="*/ -2993 h 2966"/>
                                <a:gd name="T100" fmla="+- 0 4319 3757"/>
                                <a:gd name="T101" fmla="*/ T100 w 4459"/>
                                <a:gd name="T102" fmla="+- 0 -2994 -4074"/>
                                <a:gd name="T103" fmla="*/ -2994 h 2966"/>
                                <a:gd name="T104" fmla="+- 0 4154 3757"/>
                                <a:gd name="T105" fmla="*/ T104 w 4459"/>
                                <a:gd name="T106" fmla="+- 0 -3001 -4074"/>
                                <a:gd name="T107" fmla="*/ -3001 h 2966"/>
                                <a:gd name="T108" fmla="+- 0 3942 3757"/>
                                <a:gd name="T109" fmla="*/ T108 w 4459"/>
                                <a:gd name="T110" fmla="+- 0 -2905 -4074"/>
                                <a:gd name="T111" fmla="*/ -2905 h 2966"/>
                                <a:gd name="T112" fmla="+- 0 3800 3757"/>
                                <a:gd name="T113" fmla="*/ T112 w 4459"/>
                                <a:gd name="T114" fmla="+- 0 -2714 -4074"/>
                                <a:gd name="T115" fmla="*/ -2714 h 2966"/>
                                <a:gd name="T116" fmla="+- 0 3757 3757"/>
                                <a:gd name="T117" fmla="*/ T116 w 4459"/>
                                <a:gd name="T118" fmla="+- 0 -2502 -4074"/>
                                <a:gd name="T119" fmla="*/ -2502 h 2966"/>
                                <a:gd name="T120" fmla="+- 0 3800 3757"/>
                                <a:gd name="T121" fmla="*/ T120 w 4459"/>
                                <a:gd name="T122" fmla="+- 0 -2290 -4074"/>
                                <a:gd name="T123" fmla="*/ -2290 h 2966"/>
                                <a:gd name="T124" fmla="+- 0 3941 3757"/>
                                <a:gd name="T125" fmla="*/ T124 w 4459"/>
                                <a:gd name="T126" fmla="+- 0 -2099 -4074"/>
                                <a:gd name="T127" fmla="*/ -2099 h 2966"/>
                                <a:gd name="T128" fmla="+- 0 4154 3757"/>
                                <a:gd name="T129" fmla="*/ T128 w 4459"/>
                                <a:gd name="T130" fmla="+- 0 -2003 -4074"/>
                                <a:gd name="T131" fmla="*/ -2003 h 2966"/>
                                <a:gd name="T132" fmla="+- 0 4319 3757"/>
                                <a:gd name="T133" fmla="*/ T132 w 4459"/>
                                <a:gd name="T134" fmla="+- 0 -2010 -4074"/>
                                <a:gd name="T135" fmla="*/ -2010 h 2966"/>
                                <a:gd name="T136" fmla="+- 0 4345 3757"/>
                                <a:gd name="T137" fmla="*/ T136 w 4459"/>
                                <a:gd name="T138" fmla="+- 0 -1840 -4074"/>
                                <a:gd name="T139" fmla="*/ -1840 h 2966"/>
                                <a:gd name="T140" fmla="+- 0 4429 3757"/>
                                <a:gd name="T141" fmla="*/ T140 w 4459"/>
                                <a:gd name="T142" fmla="+- 0 -1618 -4074"/>
                                <a:gd name="T143" fmla="*/ -1618 h 2966"/>
                                <a:gd name="T144" fmla="+- 0 4573 3757"/>
                                <a:gd name="T145" fmla="*/ T144 w 4459"/>
                                <a:gd name="T146" fmla="+- 0 -1447 -4074"/>
                                <a:gd name="T147" fmla="*/ -1447 h 2966"/>
                                <a:gd name="T148" fmla="+- 0 4760 3757"/>
                                <a:gd name="T149" fmla="*/ T148 w 4459"/>
                                <a:gd name="T150" fmla="+- 0 -1338 -4074"/>
                                <a:gd name="T151" fmla="*/ -1338 h 2966"/>
                                <a:gd name="T152" fmla="+- 0 4971 3757"/>
                                <a:gd name="T153" fmla="*/ T152 w 4459"/>
                                <a:gd name="T154" fmla="+- 0 -1303 -4074"/>
                                <a:gd name="T155" fmla="*/ -1303 h 2966"/>
                                <a:gd name="T156" fmla="+- 0 5187 3757"/>
                                <a:gd name="T157" fmla="*/ T156 w 4459"/>
                                <a:gd name="T158" fmla="+- 0 -1352 -4074"/>
                                <a:gd name="T159" fmla="*/ -1352 h 2966"/>
                                <a:gd name="T160" fmla="+- 0 5390 3757"/>
                                <a:gd name="T161" fmla="*/ T160 w 4459"/>
                                <a:gd name="T162" fmla="+- 0 -1496 -4074"/>
                                <a:gd name="T163" fmla="*/ -1496 h 2966"/>
                                <a:gd name="T164" fmla="+- 0 5568 3757"/>
                                <a:gd name="T165" fmla="*/ T164 w 4459"/>
                                <a:gd name="T166" fmla="+- 0 -1283 -4074"/>
                                <a:gd name="T167" fmla="*/ -1283 h 2966"/>
                                <a:gd name="T168" fmla="+- 0 5939 3757"/>
                                <a:gd name="T169" fmla="*/ T168 w 4459"/>
                                <a:gd name="T170" fmla="+- 0 -1110 -4074"/>
                                <a:gd name="T171" fmla="*/ -1110 h 2966"/>
                                <a:gd name="T172" fmla="+- 0 6257 3757"/>
                                <a:gd name="T173" fmla="*/ T172 w 4459"/>
                                <a:gd name="T174" fmla="+- 0 -1174 -4074"/>
                                <a:gd name="T175" fmla="*/ -1174 h 2966"/>
                                <a:gd name="T176" fmla="+- 0 6541 3757"/>
                                <a:gd name="T177" fmla="*/ T176 w 4459"/>
                                <a:gd name="T178" fmla="+- 0 -1476 -4074"/>
                                <a:gd name="T179" fmla="*/ -1476 h 2966"/>
                                <a:gd name="T180" fmla="+- 0 6708 3757"/>
                                <a:gd name="T181" fmla="*/ T180 w 4459"/>
                                <a:gd name="T182" fmla="+- 0 -1393 -4074"/>
                                <a:gd name="T183" fmla="*/ -1393 h 2966"/>
                                <a:gd name="T184" fmla="+- 0 6984 3757"/>
                                <a:gd name="T185" fmla="*/ T184 w 4459"/>
                                <a:gd name="T186" fmla="+- 0 -1304 -4074"/>
                                <a:gd name="T187" fmla="*/ -1304 h 2966"/>
                                <a:gd name="T188" fmla="+- 0 7367 3757"/>
                                <a:gd name="T189" fmla="*/ T188 w 4459"/>
                                <a:gd name="T190" fmla="+- 0 -1420 -4074"/>
                                <a:gd name="T191" fmla="*/ -1420 h 2966"/>
                                <a:gd name="T192" fmla="+- 0 7638 3757"/>
                                <a:gd name="T193" fmla="*/ T192 w 4459"/>
                                <a:gd name="T194" fmla="+- 0 -1915 -4074"/>
                                <a:gd name="T195" fmla="*/ -1915 h 2966"/>
                                <a:gd name="T196" fmla="+- 0 7640 3757"/>
                                <a:gd name="T197" fmla="*/ T196 w 4459"/>
                                <a:gd name="T198" fmla="+- 0 -2006 -4074"/>
                                <a:gd name="T199" fmla="*/ -2006 h 2966"/>
                                <a:gd name="T200" fmla="+- 0 7681 3757"/>
                                <a:gd name="T201" fmla="*/ T200 w 4459"/>
                                <a:gd name="T202" fmla="+- 0 -2004 -4074"/>
                                <a:gd name="T203" fmla="*/ -2004 h 2966"/>
                                <a:gd name="T204" fmla="+- 0 7739 3757"/>
                                <a:gd name="T205" fmla="*/ T204 w 4459"/>
                                <a:gd name="T206" fmla="+- 0 -1998 -4074"/>
                                <a:gd name="T207" fmla="*/ -1998 h 2966"/>
                                <a:gd name="T208" fmla="+- 0 8111 3757"/>
                                <a:gd name="T209" fmla="*/ T208 w 4459"/>
                                <a:gd name="T210" fmla="+- 0 -2180 -4074"/>
                                <a:gd name="T211" fmla="*/ -2180 h 2966"/>
                                <a:gd name="T212" fmla="+- 0 8216 3757"/>
                                <a:gd name="T213" fmla="*/ T212 w 4459"/>
                                <a:gd name="T214" fmla="+- 0 -2502 -4074"/>
                                <a:gd name="T215" fmla="*/ -2502 h 2966"/>
                                <a:gd name="T216" fmla="+- 0 8047 3757"/>
                                <a:gd name="T217" fmla="*/ T216 w 4459"/>
                                <a:gd name="T218" fmla="+- 0 -2891 -4074"/>
                                <a:gd name="T219" fmla="*/ -2891 h 2966"/>
                                <a:gd name="T220" fmla="+- 0 7753 3757"/>
                                <a:gd name="T221" fmla="*/ T220 w 4459"/>
                                <a:gd name="T222" fmla="+- 0 -3006 -4074"/>
                                <a:gd name="T223" fmla="*/ -3006 h 2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459" h="2966">
                                  <a:moveTo>
                                    <a:pt x="3996" y="1068"/>
                                  </a:moveTo>
                                  <a:lnTo>
                                    <a:pt x="3982" y="1068"/>
                                  </a:lnTo>
                                  <a:lnTo>
                                    <a:pt x="3961" y="1069"/>
                                  </a:lnTo>
                                  <a:lnTo>
                                    <a:pt x="3942" y="1071"/>
                                  </a:lnTo>
                                  <a:lnTo>
                                    <a:pt x="3923" y="1074"/>
                                  </a:lnTo>
                                  <a:lnTo>
                                    <a:pt x="3903" y="1078"/>
                                  </a:lnTo>
                                  <a:lnTo>
                                    <a:pt x="3883" y="1084"/>
                                  </a:lnTo>
                                  <a:lnTo>
                                    <a:pt x="3883" y="1076"/>
                                  </a:lnTo>
                                  <a:lnTo>
                                    <a:pt x="3885" y="1074"/>
                                  </a:lnTo>
                                  <a:lnTo>
                                    <a:pt x="3885" y="1034"/>
                                  </a:lnTo>
                                  <a:lnTo>
                                    <a:pt x="3882" y="994"/>
                                  </a:lnTo>
                                  <a:lnTo>
                                    <a:pt x="3872" y="914"/>
                                  </a:lnTo>
                                  <a:lnTo>
                                    <a:pt x="3852" y="837"/>
                                  </a:lnTo>
                                  <a:lnTo>
                                    <a:pt x="3825" y="763"/>
                                  </a:lnTo>
                                  <a:lnTo>
                                    <a:pt x="3790" y="693"/>
                                  </a:lnTo>
                                  <a:lnTo>
                                    <a:pt x="3747" y="627"/>
                                  </a:lnTo>
                                  <a:lnTo>
                                    <a:pt x="3696" y="567"/>
                                  </a:lnTo>
                                  <a:lnTo>
                                    <a:pt x="3639" y="513"/>
                                  </a:lnTo>
                                  <a:lnTo>
                                    <a:pt x="3574" y="466"/>
                                  </a:lnTo>
                                  <a:lnTo>
                                    <a:pt x="3503" y="427"/>
                                  </a:lnTo>
                                  <a:lnTo>
                                    <a:pt x="3447" y="404"/>
                                  </a:lnTo>
                                  <a:lnTo>
                                    <a:pt x="3387" y="388"/>
                                  </a:lnTo>
                                  <a:lnTo>
                                    <a:pt x="3306" y="376"/>
                                  </a:lnTo>
                                  <a:lnTo>
                                    <a:pt x="3252" y="374"/>
                                  </a:lnTo>
                                  <a:lnTo>
                                    <a:pt x="3226" y="375"/>
                                  </a:lnTo>
                                  <a:lnTo>
                                    <a:pt x="3147" y="385"/>
                                  </a:lnTo>
                                  <a:lnTo>
                                    <a:pt x="3071" y="406"/>
                                  </a:lnTo>
                                  <a:lnTo>
                                    <a:pt x="2999" y="437"/>
                                  </a:lnTo>
                                  <a:lnTo>
                                    <a:pt x="2930" y="478"/>
                                  </a:lnTo>
                                  <a:lnTo>
                                    <a:pt x="2886" y="511"/>
                                  </a:lnTo>
                                  <a:lnTo>
                                    <a:pt x="2863" y="529"/>
                                  </a:lnTo>
                                  <a:lnTo>
                                    <a:pt x="2843" y="550"/>
                                  </a:lnTo>
                                  <a:lnTo>
                                    <a:pt x="2830" y="492"/>
                                  </a:lnTo>
                                  <a:lnTo>
                                    <a:pt x="2797" y="399"/>
                                  </a:lnTo>
                                  <a:lnTo>
                                    <a:pt x="2756" y="315"/>
                                  </a:lnTo>
                                  <a:lnTo>
                                    <a:pt x="2707" y="241"/>
                                  </a:lnTo>
                                  <a:lnTo>
                                    <a:pt x="2652" y="177"/>
                                  </a:lnTo>
                                  <a:lnTo>
                                    <a:pt x="2590" y="123"/>
                                  </a:lnTo>
                                  <a:lnTo>
                                    <a:pt x="2524" y="79"/>
                                  </a:lnTo>
                                  <a:lnTo>
                                    <a:pt x="2454" y="44"/>
                                  </a:lnTo>
                                  <a:lnTo>
                                    <a:pt x="2381" y="20"/>
                                  </a:lnTo>
                                  <a:lnTo>
                                    <a:pt x="2306" y="5"/>
                                  </a:lnTo>
                                  <a:lnTo>
                                    <a:pt x="2230" y="0"/>
                                  </a:lnTo>
                                  <a:lnTo>
                                    <a:pt x="2154" y="5"/>
                                  </a:lnTo>
                                  <a:lnTo>
                                    <a:pt x="2079" y="20"/>
                                  </a:lnTo>
                                  <a:lnTo>
                                    <a:pt x="2006" y="44"/>
                                  </a:lnTo>
                                  <a:lnTo>
                                    <a:pt x="1936" y="79"/>
                                  </a:lnTo>
                                  <a:lnTo>
                                    <a:pt x="1870" y="123"/>
                                  </a:lnTo>
                                  <a:lnTo>
                                    <a:pt x="1808" y="177"/>
                                  </a:lnTo>
                                  <a:lnTo>
                                    <a:pt x="1753" y="241"/>
                                  </a:lnTo>
                                  <a:lnTo>
                                    <a:pt x="1704" y="315"/>
                                  </a:lnTo>
                                  <a:lnTo>
                                    <a:pt x="1662" y="399"/>
                                  </a:lnTo>
                                  <a:lnTo>
                                    <a:pt x="1630" y="492"/>
                                  </a:lnTo>
                                  <a:lnTo>
                                    <a:pt x="1617" y="550"/>
                                  </a:lnTo>
                                  <a:lnTo>
                                    <a:pt x="1595" y="529"/>
                                  </a:lnTo>
                                  <a:lnTo>
                                    <a:pt x="1528" y="477"/>
                                  </a:lnTo>
                                  <a:lnTo>
                                    <a:pt x="1459" y="437"/>
                                  </a:lnTo>
                                  <a:lnTo>
                                    <a:pt x="1389" y="406"/>
                                  </a:lnTo>
                                  <a:lnTo>
                                    <a:pt x="1318" y="386"/>
                                  </a:lnTo>
                                  <a:lnTo>
                                    <a:pt x="1247" y="375"/>
                                  </a:lnTo>
                                  <a:lnTo>
                                    <a:pt x="1177" y="374"/>
                                  </a:lnTo>
                                  <a:lnTo>
                                    <a:pt x="1107" y="381"/>
                                  </a:lnTo>
                                  <a:lnTo>
                                    <a:pt x="1039" y="396"/>
                                  </a:lnTo>
                                  <a:lnTo>
                                    <a:pt x="974" y="420"/>
                                  </a:lnTo>
                                  <a:lnTo>
                                    <a:pt x="912" y="451"/>
                                  </a:lnTo>
                                  <a:lnTo>
                                    <a:pt x="852" y="489"/>
                                  </a:lnTo>
                                  <a:lnTo>
                                    <a:pt x="797" y="534"/>
                                  </a:lnTo>
                                  <a:lnTo>
                                    <a:pt x="747" y="585"/>
                                  </a:lnTo>
                                  <a:lnTo>
                                    <a:pt x="702" y="642"/>
                                  </a:lnTo>
                                  <a:lnTo>
                                    <a:pt x="663" y="704"/>
                                  </a:lnTo>
                                  <a:lnTo>
                                    <a:pt x="630" y="771"/>
                                  </a:lnTo>
                                  <a:lnTo>
                                    <a:pt x="604" y="843"/>
                                  </a:lnTo>
                                  <a:lnTo>
                                    <a:pt x="586" y="919"/>
                                  </a:lnTo>
                                  <a:lnTo>
                                    <a:pt x="576" y="998"/>
                                  </a:lnTo>
                                  <a:lnTo>
                                    <a:pt x="575" y="1081"/>
                                  </a:lnTo>
                                  <a:lnTo>
                                    <a:pt x="576" y="1084"/>
                                  </a:lnTo>
                                  <a:lnTo>
                                    <a:pt x="569" y="1081"/>
                                  </a:lnTo>
                                  <a:lnTo>
                                    <a:pt x="562" y="1080"/>
                                  </a:lnTo>
                                  <a:lnTo>
                                    <a:pt x="519" y="1072"/>
                                  </a:lnTo>
                                  <a:lnTo>
                                    <a:pt x="478" y="1068"/>
                                  </a:lnTo>
                                  <a:lnTo>
                                    <a:pt x="397" y="1073"/>
                                  </a:lnTo>
                                  <a:lnTo>
                                    <a:pt x="320" y="1092"/>
                                  </a:lnTo>
                                  <a:lnTo>
                                    <a:pt x="249" y="1125"/>
                                  </a:lnTo>
                                  <a:lnTo>
                                    <a:pt x="185" y="1169"/>
                                  </a:lnTo>
                                  <a:lnTo>
                                    <a:pt x="128" y="1224"/>
                                  </a:lnTo>
                                  <a:lnTo>
                                    <a:pt x="81" y="1288"/>
                                  </a:lnTo>
                                  <a:lnTo>
                                    <a:pt x="43" y="1360"/>
                                  </a:lnTo>
                                  <a:lnTo>
                                    <a:pt x="17" y="1438"/>
                                  </a:lnTo>
                                  <a:lnTo>
                                    <a:pt x="3" y="1520"/>
                                  </a:lnTo>
                                  <a:lnTo>
                                    <a:pt x="0" y="1572"/>
                                  </a:lnTo>
                                  <a:lnTo>
                                    <a:pt x="3" y="1624"/>
                                  </a:lnTo>
                                  <a:lnTo>
                                    <a:pt x="16" y="1706"/>
                                  </a:lnTo>
                                  <a:lnTo>
                                    <a:pt x="43" y="1784"/>
                                  </a:lnTo>
                                  <a:lnTo>
                                    <a:pt x="80" y="1855"/>
                                  </a:lnTo>
                                  <a:lnTo>
                                    <a:pt x="128" y="1919"/>
                                  </a:lnTo>
                                  <a:lnTo>
                                    <a:pt x="184" y="1975"/>
                                  </a:lnTo>
                                  <a:lnTo>
                                    <a:pt x="249" y="2019"/>
                                  </a:lnTo>
                                  <a:lnTo>
                                    <a:pt x="320" y="2052"/>
                                  </a:lnTo>
                                  <a:lnTo>
                                    <a:pt x="397" y="2071"/>
                                  </a:lnTo>
                                  <a:lnTo>
                                    <a:pt x="478" y="2076"/>
                                  </a:lnTo>
                                  <a:lnTo>
                                    <a:pt x="519" y="2072"/>
                                  </a:lnTo>
                                  <a:lnTo>
                                    <a:pt x="562" y="2064"/>
                                  </a:lnTo>
                                  <a:lnTo>
                                    <a:pt x="576" y="2062"/>
                                  </a:lnTo>
                                  <a:lnTo>
                                    <a:pt x="577" y="2150"/>
                                  </a:lnTo>
                                  <a:lnTo>
                                    <a:pt x="588" y="2234"/>
                                  </a:lnTo>
                                  <a:lnTo>
                                    <a:pt x="608" y="2313"/>
                                  </a:lnTo>
                                  <a:lnTo>
                                    <a:pt x="637" y="2387"/>
                                  </a:lnTo>
                                  <a:lnTo>
                                    <a:pt x="672" y="2456"/>
                                  </a:lnTo>
                                  <a:lnTo>
                                    <a:pt x="714" y="2520"/>
                                  </a:lnTo>
                                  <a:lnTo>
                                    <a:pt x="763" y="2577"/>
                                  </a:lnTo>
                                  <a:lnTo>
                                    <a:pt x="816" y="2627"/>
                                  </a:lnTo>
                                  <a:lnTo>
                                    <a:pt x="875" y="2671"/>
                                  </a:lnTo>
                                  <a:lnTo>
                                    <a:pt x="937" y="2707"/>
                                  </a:lnTo>
                                  <a:lnTo>
                                    <a:pt x="1003" y="2736"/>
                                  </a:lnTo>
                                  <a:lnTo>
                                    <a:pt x="1072" y="2756"/>
                                  </a:lnTo>
                                  <a:lnTo>
                                    <a:pt x="1142" y="2768"/>
                                  </a:lnTo>
                                  <a:lnTo>
                                    <a:pt x="1214" y="2771"/>
                                  </a:lnTo>
                                  <a:lnTo>
                                    <a:pt x="1286" y="2765"/>
                                  </a:lnTo>
                                  <a:lnTo>
                                    <a:pt x="1358" y="2748"/>
                                  </a:lnTo>
                                  <a:lnTo>
                                    <a:pt x="1430" y="2722"/>
                                  </a:lnTo>
                                  <a:lnTo>
                                    <a:pt x="1500" y="2685"/>
                                  </a:lnTo>
                                  <a:lnTo>
                                    <a:pt x="1568" y="2637"/>
                                  </a:lnTo>
                                  <a:lnTo>
                                    <a:pt x="1633" y="2578"/>
                                  </a:lnTo>
                                  <a:lnTo>
                                    <a:pt x="1656" y="2554"/>
                                  </a:lnTo>
                                  <a:lnTo>
                                    <a:pt x="1722" y="2682"/>
                                  </a:lnTo>
                                  <a:lnTo>
                                    <a:pt x="1811" y="2791"/>
                                  </a:lnTo>
                                  <a:lnTo>
                                    <a:pt x="1920" y="2878"/>
                                  </a:lnTo>
                                  <a:lnTo>
                                    <a:pt x="2045" y="2936"/>
                                  </a:lnTo>
                                  <a:lnTo>
                                    <a:pt x="2182" y="2964"/>
                                  </a:lnTo>
                                  <a:lnTo>
                                    <a:pt x="2230" y="2966"/>
                                  </a:lnTo>
                                  <a:lnTo>
                                    <a:pt x="2370" y="2950"/>
                                  </a:lnTo>
                                  <a:lnTo>
                                    <a:pt x="2500" y="2900"/>
                                  </a:lnTo>
                                  <a:lnTo>
                                    <a:pt x="2614" y="2822"/>
                                  </a:lnTo>
                                  <a:lnTo>
                                    <a:pt x="2710" y="2720"/>
                                  </a:lnTo>
                                  <a:lnTo>
                                    <a:pt x="2784" y="2598"/>
                                  </a:lnTo>
                                  <a:lnTo>
                                    <a:pt x="2805" y="2554"/>
                                  </a:lnTo>
                                  <a:lnTo>
                                    <a:pt x="2873" y="2623"/>
                                  </a:lnTo>
                                  <a:lnTo>
                                    <a:pt x="2951" y="2681"/>
                                  </a:lnTo>
                                  <a:lnTo>
                                    <a:pt x="3036" y="2725"/>
                                  </a:lnTo>
                                  <a:lnTo>
                                    <a:pt x="3129" y="2755"/>
                                  </a:lnTo>
                                  <a:lnTo>
                                    <a:pt x="3227" y="2770"/>
                                  </a:lnTo>
                                  <a:lnTo>
                                    <a:pt x="3261" y="2771"/>
                                  </a:lnTo>
                                  <a:lnTo>
                                    <a:pt x="3447" y="2740"/>
                                  </a:lnTo>
                                  <a:lnTo>
                                    <a:pt x="3610" y="2654"/>
                                  </a:lnTo>
                                  <a:lnTo>
                                    <a:pt x="3743" y="2522"/>
                                  </a:lnTo>
                                  <a:lnTo>
                                    <a:pt x="3835" y="2354"/>
                                  </a:lnTo>
                                  <a:lnTo>
                                    <a:pt x="3881" y="2159"/>
                                  </a:lnTo>
                                  <a:lnTo>
                                    <a:pt x="3885" y="2089"/>
                                  </a:lnTo>
                                  <a:lnTo>
                                    <a:pt x="3885" y="2074"/>
                                  </a:lnTo>
                                  <a:lnTo>
                                    <a:pt x="3883" y="2068"/>
                                  </a:lnTo>
                                  <a:lnTo>
                                    <a:pt x="3883" y="2062"/>
                                  </a:lnTo>
                                  <a:lnTo>
                                    <a:pt x="3904" y="2065"/>
                                  </a:lnTo>
                                  <a:lnTo>
                                    <a:pt x="3924" y="2070"/>
                                  </a:lnTo>
                                  <a:lnTo>
                                    <a:pt x="3943" y="2073"/>
                                  </a:lnTo>
                                  <a:lnTo>
                                    <a:pt x="3962" y="2075"/>
                                  </a:lnTo>
                                  <a:lnTo>
                                    <a:pt x="3982" y="2076"/>
                                  </a:lnTo>
                                  <a:lnTo>
                                    <a:pt x="4134" y="2053"/>
                                  </a:lnTo>
                                  <a:lnTo>
                                    <a:pt x="4255" y="1991"/>
                                  </a:lnTo>
                                  <a:lnTo>
                                    <a:pt x="4354" y="1894"/>
                                  </a:lnTo>
                                  <a:lnTo>
                                    <a:pt x="4423" y="1769"/>
                                  </a:lnTo>
                                  <a:lnTo>
                                    <a:pt x="4457" y="1624"/>
                                  </a:lnTo>
                                  <a:lnTo>
                                    <a:pt x="4459" y="1572"/>
                                  </a:lnTo>
                                  <a:lnTo>
                                    <a:pt x="4438" y="1422"/>
                                  </a:lnTo>
                                  <a:lnTo>
                                    <a:pt x="4380" y="1290"/>
                                  </a:lnTo>
                                  <a:lnTo>
                                    <a:pt x="4290" y="1183"/>
                                  </a:lnTo>
                                  <a:lnTo>
                                    <a:pt x="4176" y="1108"/>
                                  </a:lnTo>
                                  <a:lnTo>
                                    <a:pt x="4044" y="1070"/>
                                  </a:lnTo>
                                  <a:lnTo>
                                    <a:pt x="3996" y="1068"/>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6"/>
                        <wpg:cNvGrpSpPr>
                          <a:grpSpLocks/>
                        </wpg:cNvGrpSpPr>
                        <wpg:grpSpPr bwMode="auto">
                          <a:xfrm>
                            <a:off x="4837" y="-2016"/>
                            <a:ext cx="2542" cy="431"/>
                            <a:chOff x="4837" y="-2016"/>
                            <a:chExt cx="2542" cy="431"/>
                          </a:xfrm>
                        </wpg:grpSpPr>
                        <wps:wsp>
                          <wps:cNvPr id="21" name="Freeform 17"/>
                          <wps:cNvSpPr>
                            <a:spLocks/>
                          </wps:cNvSpPr>
                          <wps:spPr bwMode="auto">
                            <a:xfrm>
                              <a:off x="4837" y="-2016"/>
                              <a:ext cx="2542" cy="431"/>
                            </a:xfrm>
                            <a:custGeom>
                              <a:avLst/>
                              <a:gdLst>
                                <a:gd name="T0" fmla="+- 0 4837 4837"/>
                                <a:gd name="T1" fmla="*/ T0 w 2542"/>
                                <a:gd name="T2" fmla="+- 0 -1585 -2016"/>
                                <a:gd name="T3" fmla="*/ -1585 h 431"/>
                                <a:gd name="T4" fmla="+- 0 7379 4837"/>
                                <a:gd name="T5" fmla="*/ T4 w 2542"/>
                                <a:gd name="T6" fmla="+- 0 -1585 -2016"/>
                                <a:gd name="T7" fmla="*/ -1585 h 431"/>
                                <a:gd name="T8" fmla="+- 0 7379 4837"/>
                                <a:gd name="T9" fmla="*/ T8 w 2542"/>
                                <a:gd name="T10" fmla="+- 0 -2016 -2016"/>
                                <a:gd name="T11" fmla="*/ -2016 h 431"/>
                                <a:gd name="T12" fmla="+- 0 4837 4837"/>
                                <a:gd name="T13" fmla="*/ T12 w 2542"/>
                                <a:gd name="T14" fmla="+- 0 -2016 -2016"/>
                                <a:gd name="T15" fmla="*/ -2016 h 431"/>
                                <a:gd name="T16" fmla="+- 0 4837 4837"/>
                                <a:gd name="T17" fmla="*/ T16 w 2542"/>
                                <a:gd name="T18" fmla="+- 0 -1585 -2016"/>
                                <a:gd name="T19" fmla="*/ -1585 h 431"/>
                              </a:gdLst>
                              <a:ahLst/>
                              <a:cxnLst>
                                <a:cxn ang="0">
                                  <a:pos x="T1" y="T3"/>
                                </a:cxn>
                                <a:cxn ang="0">
                                  <a:pos x="T5" y="T7"/>
                                </a:cxn>
                                <a:cxn ang="0">
                                  <a:pos x="T9" y="T11"/>
                                </a:cxn>
                                <a:cxn ang="0">
                                  <a:pos x="T13" y="T15"/>
                                </a:cxn>
                                <a:cxn ang="0">
                                  <a:pos x="T17" y="T19"/>
                                </a:cxn>
                              </a:cxnLst>
                              <a:rect l="0" t="0" r="r" b="b"/>
                              <a:pathLst>
                                <a:path w="2542" h="431">
                                  <a:moveTo>
                                    <a:pt x="0" y="431"/>
                                  </a:moveTo>
                                  <a:lnTo>
                                    <a:pt x="2542" y="431"/>
                                  </a:lnTo>
                                  <a:lnTo>
                                    <a:pt x="2542" y="0"/>
                                  </a:lnTo>
                                  <a:lnTo>
                                    <a:pt x="0" y="0"/>
                                  </a:lnTo>
                                  <a:lnTo>
                                    <a:pt x="0" y="4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8"/>
                        <wpg:cNvGrpSpPr>
                          <a:grpSpLocks/>
                        </wpg:cNvGrpSpPr>
                        <wpg:grpSpPr bwMode="auto">
                          <a:xfrm>
                            <a:off x="4837" y="-2016"/>
                            <a:ext cx="2542" cy="431"/>
                            <a:chOff x="4837" y="-2016"/>
                            <a:chExt cx="2542" cy="431"/>
                          </a:xfrm>
                        </wpg:grpSpPr>
                        <wps:wsp>
                          <wps:cNvPr id="23" name="Freeform 19"/>
                          <wps:cNvSpPr>
                            <a:spLocks/>
                          </wps:cNvSpPr>
                          <wps:spPr bwMode="auto">
                            <a:xfrm>
                              <a:off x="4837" y="-2016"/>
                              <a:ext cx="2542" cy="431"/>
                            </a:xfrm>
                            <a:custGeom>
                              <a:avLst/>
                              <a:gdLst>
                                <a:gd name="T0" fmla="+- 0 7379 4837"/>
                                <a:gd name="T1" fmla="*/ T0 w 2542"/>
                                <a:gd name="T2" fmla="+- 0 -2016 -2016"/>
                                <a:gd name="T3" fmla="*/ -2016 h 431"/>
                                <a:gd name="T4" fmla="+- 0 4837 4837"/>
                                <a:gd name="T5" fmla="*/ T4 w 2542"/>
                                <a:gd name="T6" fmla="+- 0 -2016 -2016"/>
                                <a:gd name="T7" fmla="*/ -2016 h 431"/>
                                <a:gd name="T8" fmla="+- 0 4837 4837"/>
                                <a:gd name="T9" fmla="*/ T8 w 2542"/>
                                <a:gd name="T10" fmla="+- 0 -1585 -2016"/>
                                <a:gd name="T11" fmla="*/ -1585 h 431"/>
                                <a:gd name="T12" fmla="+- 0 7379 4837"/>
                                <a:gd name="T13" fmla="*/ T12 w 2542"/>
                                <a:gd name="T14" fmla="+- 0 -1585 -2016"/>
                                <a:gd name="T15" fmla="*/ -1585 h 431"/>
                                <a:gd name="T16" fmla="+- 0 7379 4837"/>
                                <a:gd name="T17" fmla="*/ T16 w 2542"/>
                                <a:gd name="T18" fmla="+- 0 -2016 -2016"/>
                                <a:gd name="T19" fmla="*/ -2016 h 431"/>
                              </a:gdLst>
                              <a:ahLst/>
                              <a:cxnLst>
                                <a:cxn ang="0">
                                  <a:pos x="T1" y="T3"/>
                                </a:cxn>
                                <a:cxn ang="0">
                                  <a:pos x="T5" y="T7"/>
                                </a:cxn>
                                <a:cxn ang="0">
                                  <a:pos x="T9" y="T11"/>
                                </a:cxn>
                                <a:cxn ang="0">
                                  <a:pos x="T13" y="T15"/>
                                </a:cxn>
                                <a:cxn ang="0">
                                  <a:pos x="T17" y="T19"/>
                                </a:cxn>
                              </a:cxnLst>
                              <a:rect l="0" t="0" r="r" b="b"/>
                              <a:pathLst>
                                <a:path w="2542" h="431">
                                  <a:moveTo>
                                    <a:pt x="2542" y="0"/>
                                  </a:moveTo>
                                  <a:lnTo>
                                    <a:pt x="0" y="0"/>
                                  </a:lnTo>
                                  <a:lnTo>
                                    <a:pt x="0" y="431"/>
                                  </a:lnTo>
                                  <a:lnTo>
                                    <a:pt x="2542" y="431"/>
                                  </a:lnTo>
                                  <a:lnTo>
                                    <a:pt x="2542"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26" y="-1932"/>
                              <a:ext cx="1776"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90" y="-1780"/>
                              <a:ext cx="290" cy="7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 name="Group 22"/>
                        <wpg:cNvGrpSpPr>
                          <a:grpSpLocks/>
                        </wpg:cNvGrpSpPr>
                        <wpg:grpSpPr bwMode="auto">
                          <a:xfrm>
                            <a:off x="4837" y="-3500"/>
                            <a:ext cx="2494" cy="479"/>
                            <a:chOff x="4837" y="-3500"/>
                            <a:chExt cx="2494" cy="479"/>
                          </a:xfrm>
                        </wpg:grpSpPr>
                        <wps:wsp>
                          <wps:cNvPr id="29" name="Freeform 23"/>
                          <wps:cNvSpPr>
                            <a:spLocks/>
                          </wps:cNvSpPr>
                          <wps:spPr bwMode="auto">
                            <a:xfrm>
                              <a:off x="4837" y="-3500"/>
                              <a:ext cx="2494" cy="479"/>
                            </a:xfrm>
                            <a:custGeom>
                              <a:avLst/>
                              <a:gdLst>
                                <a:gd name="T0" fmla="+- 0 4837 4837"/>
                                <a:gd name="T1" fmla="*/ T0 w 2494"/>
                                <a:gd name="T2" fmla="+- 0 -3022 -3500"/>
                                <a:gd name="T3" fmla="*/ -3022 h 479"/>
                                <a:gd name="T4" fmla="+- 0 7331 4837"/>
                                <a:gd name="T5" fmla="*/ T4 w 2494"/>
                                <a:gd name="T6" fmla="+- 0 -3022 -3500"/>
                                <a:gd name="T7" fmla="*/ -3022 h 479"/>
                                <a:gd name="T8" fmla="+- 0 7331 4837"/>
                                <a:gd name="T9" fmla="*/ T8 w 2494"/>
                                <a:gd name="T10" fmla="+- 0 -3500 -3500"/>
                                <a:gd name="T11" fmla="*/ -3500 h 479"/>
                                <a:gd name="T12" fmla="+- 0 4837 4837"/>
                                <a:gd name="T13" fmla="*/ T12 w 2494"/>
                                <a:gd name="T14" fmla="+- 0 -3500 -3500"/>
                                <a:gd name="T15" fmla="*/ -3500 h 479"/>
                                <a:gd name="T16" fmla="+- 0 4837 4837"/>
                                <a:gd name="T17" fmla="*/ T16 w 2494"/>
                                <a:gd name="T18" fmla="+- 0 -3022 -3500"/>
                                <a:gd name="T19" fmla="*/ -3022 h 479"/>
                              </a:gdLst>
                              <a:ahLst/>
                              <a:cxnLst>
                                <a:cxn ang="0">
                                  <a:pos x="T1" y="T3"/>
                                </a:cxn>
                                <a:cxn ang="0">
                                  <a:pos x="T5" y="T7"/>
                                </a:cxn>
                                <a:cxn ang="0">
                                  <a:pos x="T9" y="T11"/>
                                </a:cxn>
                                <a:cxn ang="0">
                                  <a:pos x="T13" y="T15"/>
                                </a:cxn>
                                <a:cxn ang="0">
                                  <a:pos x="T17" y="T19"/>
                                </a:cxn>
                              </a:cxnLst>
                              <a:rect l="0" t="0" r="r" b="b"/>
                              <a:pathLst>
                                <a:path w="2494" h="479">
                                  <a:moveTo>
                                    <a:pt x="0" y="478"/>
                                  </a:moveTo>
                                  <a:lnTo>
                                    <a:pt x="2494" y="478"/>
                                  </a:lnTo>
                                  <a:lnTo>
                                    <a:pt x="2494" y="0"/>
                                  </a:lnTo>
                                  <a:lnTo>
                                    <a:pt x="0" y="0"/>
                                  </a:lnTo>
                                  <a:lnTo>
                                    <a:pt x="0" y="4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4"/>
                        <wpg:cNvGrpSpPr>
                          <a:grpSpLocks/>
                        </wpg:cNvGrpSpPr>
                        <wpg:grpSpPr bwMode="auto">
                          <a:xfrm>
                            <a:off x="4837" y="-3500"/>
                            <a:ext cx="2494" cy="479"/>
                            <a:chOff x="4837" y="-3500"/>
                            <a:chExt cx="2494" cy="479"/>
                          </a:xfrm>
                        </wpg:grpSpPr>
                        <wps:wsp>
                          <wps:cNvPr id="31" name="Freeform 25"/>
                          <wps:cNvSpPr>
                            <a:spLocks/>
                          </wps:cNvSpPr>
                          <wps:spPr bwMode="auto">
                            <a:xfrm>
                              <a:off x="4837" y="-3500"/>
                              <a:ext cx="2494" cy="479"/>
                            </a:xfrm>
                            <a:custGeom>
                              <a:avLst/>
                              <a:gdLst>
                                <a:gd name="T0" fmla="+- 0 7331 4837"/>
                                <a:gd name="T1" fmla="*/ T0 w 2494"/>
                                <a:gd name="T2" fmla="+- 0 -3500 -3500"/>
                                <a:gd name="T3" fmla="*/ -3500 h 479"/>
                                <a:gd name="T4" fmla="+- 0 4837 4837"/>
                                <a:gd name="T5" fmla="*/ T4 w 2494"/>
                                <a:gd name="T6" fmla="+- 0 -3500 -3500"/>
                                <a:gd name="T7" fmla="*/ -3500 h 479"/>
                                <a:gd name="T8" fmla="+- 0 4837 4837"/>
                                <a:gd name="T9" fmla="*/ T8 w 2494"/>
                                <a:gd name="T10" fmla="+- 0 -3022 -3500"/>
                                <a:gd name="T11" fmla="*/ -3022 h 479"/>
                                <a:gd name="T12" fmla="+- 0 7331 4837"/>
                                <a:gd name="T13" fmla="*/ T12 w 2494"/>
                                <a:gd name="T14" fmla="+- 0 -3022 -3500"/>
                                <a:gd name="T15" fmla="*/ -3022 h 479"/>
                                <a:gd name="T16" fmla="+- 0 7331 4837"/>
                                <a:gd name="T17" fmla="*/ T16 w 2494"/>
                                <a:gd name="T18" fmla="+- 0 -3500 -3500"/>
                                <a:gd name="T19" fmla="*/ -3500 h 479"/>
                              </a:gdLst>
                              <a:ahLst/>
                              <a:cxnLst>
                                <a:cxn ang="0">
                                  <a:pos x="T1" y="T3"/>
                                </a:cxn>
                                <a:cxn ang="0">
                                  <a:pos x="T5" y="T7"/>
                                </a:cxn>
                                <a:cxn ang="0">
                                  <a:pos x="T9" y="T11"/>
                                </a:cxn>
                                <a:cxn ang="0">
                                  <a:pos x="T13" y="T15"/>
                                </a:cxn>
                                <a:cxn ang="0">
                                  <a:pos x="T17" y="T19"/>
                                </a:cxn>
                              </a:cxnLst>
                              <a:rect l="0" t="0" r="r" b="b"/>
                              <a:pathLst>
                                <a:path w="2494" h="479">
                                  <a:moveTo>
                                    <a:pt x="2494" y="0"/>
                                  </a:moveTo>
                                  <a:lnTo>
                                    <a:pt x="0" y="0"/>
                                  </a:lnTo>
                                  <a:lnTo>
                                    <a:pt x="0" y="478"/>
                                  </a:lnTo>
                                  <a:lnTo>
                                    <a:pt x="2494" y="478"/>
                                  </a:lnTo>
                                  <a:lnTo>
                                    <a:pt x="2494"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2"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070" y="-3392"/>
                              <a:ext cx="2035"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920" y="-3239"/>
                              <a:ext cx="384" cy="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522" y="-2720"/>
                              <a:ext cx="336"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463" y="-2569"/>
                              <a:ext cx="461"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6" name="Group 30"/>
                        <wpg:cNvGrpSpPr>
                          <a:grpSpLocks/>
                        </wpg:cNvGrpSpPr>
                        <wpg:grpSpPr bwMode="auto">
                          <a:xfrm>
                            <a:off x="6372" y="-5128"/>
                            <a:ext cx="1055" cy="724"/>
                            <a:chOff x="6372" y="-5128"/>
                            <a:chExt cx="1055" cy="724"/>
                          </a:xfrm>
                        </wpg:grpSpPr>
                        <wps:wsp>
                          <wps:cNvPr id="697" name="Freeform 31"/>
                          <wps:cNvSpPr>
                            <a:spLocks/>
                          </wps:cNvSpPr>
                          <wps:spPr bwMode="auto">
                            <a:xfrm>
                              <a:off x="6372" y="-5128"/>
                              <a:ext cx="1055" cy="724"/>
                            </a:xfrm>
                            <a:custGeom>
                              <a:avLst/>
                              <a:gdLst>
                                <a:gd name="T0" fmla="+- 0 6372 6372"/>
                                <a:gd name="T1" fmla="*/ T0 w 1055"/>
                                <a:gd name="T2" fmla="+- 0 -4404 -5128"/>
                                <a:gd name="T3" fmla="*/ -4404 h 724"/>
                                <a:gd name="T4" fmla="+- 0 7427 6372"/>
                                <a:gd name="T5" fmla="*/ T4 w 1055"/>
                                <a:gd name="T6" fmla="+- 0 -4404 -5128"/>
                                <a:gd name="T7" fmla="*/ -4404 h 724"/>
                                <a:gd name="T8" fmla="+- 0 7427 6372"/>
                                <a:gd name="T9" fmla="*/ T8 w 1055"/>
                                <a:gd name="T10" fmla="+- 0 -5128 -5128"/>
                                <a:gd name="T11" fmla="*/ -5128 h 724"/>
                                <a:gd name="T12" fmla="+- 0 6372 6372"/>
                                <a:gd name="T13" fmla="*/ T12 w 1055"/>
                                <a:gd name="T14" fmla="+- 0 -5128 -5128"/>
                                <a:gd name="T15" fmla="*/ -5128 h 724"/>
                                <a:gd name="T16" fmla="+- 0 6372 6372"/>
                                <a:gd name="T17" fmla="*/ T16 w 1055"/>
                                <a:gd name="T18" fmla="+- 0 -4404 -5128"/>
                                <a:gd name="T19" fmla="*/ -4404 h 724"/>
                              </a:gdLst>
                              <a:ahLst/>
                              <a:cxnLst>
                                <a:cxn ang="0">
                                  <a:pos x="T1" y="T3"/>
                                </a:cxn>
                                <a:cxn ang="0">
                                  <a:pos x="T5" y="T7"/>
                                </a:cxn>
                                <a:cxn ang="0">
                                  <a:pos x="T9" y="T11"/>
                                </a:cxn>
                                <a:cxn ang="0">
                                  <a:pos x="T13" y="T15"/>
                                </a:cxn>
                                <a:cxn ang="0">
                                  <a:pos x="T17" y="T19"/>
                                </a:cxn>
                              </a:cxnLst>
                              <a:rect l="0" t="0" r="r" b="b"/>
                              <a:pathLst>
                                <a:path w="1055" h="724">
                                  <a:moveTo>
                                    <a:pt x="0" y="724"/>
                                  </a:moveTo>
                                  <a:lnTo>
                                    <a:pt x="1055" y="724"/>
                                  </a:lnTo>
                                  <a:lnTo>
                                    <a:pt x="1055"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8"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99" y="-4974"/>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516" y="-4819"/>
                              <a:ext cx="778"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775" y="-4667"/>
                              <a:ext cx="259" cy="5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1" name="Group 35"/>
                        <wpg:cNvGrpSpPr>
                          <a:grpSpLocks/>
                        </wpg:cNvGrpSpPr>
                        <wpg:grpSpPr bwMode="auto">
                          <a:xfrm>
                            <a:off x="6416" y="-4320"/>
                            <a:ext cx="391" cy="736"/>
                            <a:chOff x="6416" y="-4320"/>
                            <a:chExt cx="391" cy="736"/>
                          </a:xfrm>
                        </wpg:grpSpPr>
                        <wps:wsp>
                          <wps:cNvPr id="702" name="Freeform 36"/>
                          <wps:cNvSpPr>
                            <a:spLocks/>
                          </wps:cNvSpPr>
                          <wps:spPr bwMode="auto">
                            <a:xfrm>
                              <a:off x="6416" y="-4320"/>
                              <a:ext cx="391" cy="736"/>
                            </a:xfrm>
                            <a:custGeom>
                              <a:avLst/>
                              <a:gdLst>
                                <a:gd name="T0" fmla="+- 0 6808 6416"/>
                                <a:gd name="T1" fmla="*/ T0 w 391"/>
                                <a:gd name="T2" fmla="+- 0 -4320 -4320"/>
                                <a:gd name="T3" fmla="*/ -4320 h 736"/>
                                <a:gd name="T4" fmla="+- 0 6416 6416"/>
                                <a:gd name="T5" fmla="*/ T4 w 391"/>
                                <a:gd name="T6" fmla="+- 0 -3584 -4320"/>
                                <a:gd name="T7" fmla="*/ -3584 h 736"/>
                              </a:gdLst>
                              <a:ahLst/>
                              <a:cxnLst>
                                <a:cxn ang="0">
                                  <a:pos x="T1" y="T3"/>
                                </a:cxn>
                                <a:cxn ang="0">
                                  <a:pos x="T5" y="T7"/>
                                </a:cxn>
                              </a:cxnLst>
                              <a:rect l="0" t="0" r="r" b="b"/>
                              <a:pathLst>
                                <a:path w="391" h="736">
                                  <a:moveTo>
                                    <a:pt x="392" y="0"/>
                                  </a:moveTo>
                                  <a:lnTo>
                                    <a:pt x="0" y="736"/>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37"/>
                        <wpg:cNvGrpSpPr>
                          <a:grpSpLocks/>
                        </wpg:cNvGrpSpPr>
                        <wpg:grpSpPr bwMode="auto">
                          <a:xfrm>
                            <a:off x="6773" y="-4404"/>
                            <a:ext cx="79" cy="107"/>
                            <a:chOff x="6773" y="-4404"/>
                            <a:chExt cx="79" cy="107"/>
                          </a:xfrm>
                        </wpg:grpSpPr>
                        <wps:wsp>
                          <wps:cNvPr id="480" name="Freeform 38"/>
                          <wps:cNvSpPr>
                            <a:spLocks/>
                          </wps:cNvSpPr>
                          <wps:spPr bwMode="auto">
                            <a:xfrm>
                              <a:off x="6773" y="-4404"/>
                              <a:ext cx="79" cy="107"/>
                            </a:xfrm>
                            <a:custGeom>
                              <a:avLst/>
                              <a:gdLst>
                                <a:gd name="T0" fmla="+- 0 6852 6773"/>
                                <a:gd name="T1" fmla="*/ T0 w 79"/>
                                <a:gd name="T2" fmla="+- 0 -4404 -4404"/>
                                <a:gd name="T3" fmla="*/ -4404 h 107"/>
                                <a:gd name="T4" fmla="+- 0 6773 6773"/>
                                <a:gd name="T5" fmla="*/ T4 w 79"/>
                                <a:gd name="T6" fmla="+- 0 -4330 -4404"/>
                                <a:gd name="T7" fmla="*/ -4330 h 107"/>
                                <a:gd name="T8" fmla="+- 0 6834 6773"/>
                                <a:gd name="T9" fmla="*/ T8 w 79"/>
                                <a:gd name="T10" fmla="+- 0 -4297 -4404"/>
                                <a:gd name="T11" fmla="*/ -4297 h 107"/>
                                <a:gd name="T12" fmla="+- 0 6852 6773"/>
                                <a:gd name="T13" fmla="*/ T12 w 79"/>
                                <a:gd name="T14" fmla="+- 0 -4404 -4404"/>
                                <a:gd name="T15" fmla="*/ -4404 h 107"/>
                              </a:gdLst>
                              <a:ahLst/>
                              <a:cxnLst>
                                <a:cxn ang="0">
                                  <a:pos x="T1" y="T3"/>
                                </a:cxn>
                                <a:cxn ang="0">
                                  <a:pos x="T5" y="T7"/>
                                </a:cxn>
                                <a:cxn ang="0">
                                  <a:pos x="T9" y="T11"/>
                                </a:cxn>
                                <a:cxn ang="0">
                                  <a:pos x="T13" y="T15"/>
                                </a:cxn>
                              </a:cxnLst>
                              <a:rect l="0" t="0" r="r" b="b"/>
                              <a:pathLst>
                                <a:path w="79" h="107">
                                  <a:moveTo>
                                    <a:pt x="79" y="0"/>
                                  </a:moveTo>
                                  <a:lnTo>
                                    <a:pt x="0" y="74"/>
                                  </a:lnTo>
                                  <a:lnTo>
                                    <a:pt x="61" y="107"/>
                                  </a:lnTo>
                                  <a:lnTo>
                                    <a:pt x="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39"/>
                        <wpg:cNvGrpSpPr>
                          <a:grpSpLocks/>
                        </wpg:cNvGrpSpPr>
                        <wpg:grpSpPr bwMode="auto">
                          <a:xfrm>
                            <a:off x="6372" y="-3608"/>
                            <a:ext cx="79" cy="108"/>
                            <a:chOff x="6372" y="-3608"/>
                            <a:chExt cx="79" cy="108"/>
                          </a:xfrm>
                        </wpg:grpSpPr>
                        <wps:wsp>
                          <wps:cNvPr id="482" name="Freeform 40"/>
                          <wps:cNvSpPr>
                            <a:spLocks/>
                          </wps:cNvSpPr>
                          <wps:spPr bwMode="auto">
                            <a:xfrm>
                              <a:off x="6372" y="-3608"/>
                              <a:ext cx="79" cy="108"/>
                            </a:xfrm>
                            <a:custGeom>
                              <a:avLst/>
                              <a:gdLst>
                                <a:gd name="T0" fmla="+- 0 6390 6372"/>
                                <a:gd name="T1" fmla="*/ T0 w 79"/>
                                <a:gd name="T2" fmla="+- 0 -3608 -3608"/>
                                <a:gd name="T3" fmla="*/ -3608 h 108"/>
                                <a:gd name="T4" fmla="+- 0 6372 6372"/>
                                <a:gd name="T5" fmla="*/ T4 w 79"/>
                                <a:gd name="T6" fmla="+- 0 -3500 -3608"/>
                                <a:gd name="T7" fmla="*/ -3500 h 108"/>
                                <a:gd name="T8" fmla="+- 0 6451 6372"/>
                                <a:gd name="T9" fmla="*/ T8 w 79"/>
                                <a:gd name="T10" fmla="+- 0 -3576 -3608"/>
                                <a:gd name="T11" fmla="*/ -3576 h 108"/>
                                <a:gd name="T12" fmla="+- 0 6390 6372"/>
                                <a:gd name="T13" fmla="*/ T12 w 79"/>
                                <a:gd name="T14" fmla="+- 0 -3608 -3608"/>
                                <a:gd name="T15" fmla="*/ -3608 h 108"/>
                              </a:gdLst>
                              <a:ahLst/>
                              <a:cxnLst>
                                <a:cxn ang="0">
                                  <a:pos x="T1" y="T3"/>
                                </a:cxn>
                                <a:cxn ang="0">
                                  <a:pos x="T5" y="T7"/>
                                </a:cxn>
                                <a:cxn ang="0">
                                  <a:pos x="T9" y="T11"/>
                                </a:cxn>
                                <a:cxn ang="0">
                                  <a:pos x="T13" y="T15"/>
                                </a:cxn>
                              </a:cxnLst>
                              <a:rect l="0" t="0" r="r" b="b"/>
                              <a:pathLst>
                                <a:path w="79" h="108">
                                  <a:moveTo>
                                    <a:pt x="18" y="0"/>
                                  </a:moveTo>
                                  <a:lnTo>
                                    <a:pt x="0" y="108"/>
                                  </a:lnTo>
                                  <a:lnTo>
                                    <a:pt x="79" y="32"/>
                                  </a:lnTo>
                                  <a:lnTo>
                                    <a:pt x="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1"/>
                        <wpg:cNvGrpSpPr>
                          <a:grpSpLocks/>
                        </wpg:cNvGrpSpPr>
                        <wpg:grpSpPr bwMode="auto">
                          <a:xfrm>
                            <a:off x="5605" y="-4318"/>
                            <a:ext cx="2" cy="725"/>
                            <a:chOff x="5605" y="-4318"/>
                            <a:chExt cx="2" cy="725"/>
                          </a:xfrm>
                        </wpg:grpSpPr>
                        <wps:wsp>
                          <wps:cNvPr id="484" name="Freeform 42"/>
                          <wps:cNvSpPr>
                            <a:spLocks/>
                          </wps:cNvSpPr>
                          <wps:spPr bwMode="auto">
                            <a:xfrm>
                              <a:off x="5605" y="-4318"/>
                              <a:ext cx="2" cy="725"/>
                            </a:xfrm>
                            <a:custGeom>
                              <a:avLst/>
                              <a:gdLst>
                                <a:gd name="T0" fmla="+- 0 -4318 -4318"/>
                                <a:gd name="T1" fmla="*/ -4318 h 725"/>
                                <a:gd name="T2" fmla="+- 0 -3593 -4318"/>
                                <a:gd name="T3" fmla="*/ -3593 h 725"/>
                              </a:gdLst>
                              <a:ahLst/>
                              <a:cxnLst>
                                <a:cxn ang="0">
                                  <a:pos x="0" y="T1"/>
                                </a:cxn>
                                <a:cxn ang="0">
                                  <a:pos x="0" y="T3"/>
                                </a:cxn>
                              </a:cxnLst>
                              <a:rect l="0" t="0" r="r" b="b"/>
                              <a:pathLst>
                                <a:path h="725">
                                  <a:moveTo>
                                    <a:pt x="0" y="0"/>
                                  </a:moveTo>
                                  <a:lnTo>
                                    <a:pt x="0" y="725"/>
                                  </a:lnTo>
                                </a:path>
                              </a:pathLst>
                            </a:custGeom>
                            <a:noFill/>
                            <a:ln w="96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3"/>
                        <wpg:cNvGrpSpPr>
                          <a:grpSpLocks/>
                        </wpg:cNvGrpSpPr>
                        <wpg:grpSpPr bwMode="auto">
                          <a:xfrm>
                            <a:off x="5496" y="-4410"/>
                            <a:ext cx="67" cy="108"/>
                            <a:chOff x="5496" y="-4410"/>
                            <a:chExt cx="67" cy="108"/>
                          </a:xfrm>
                        </wpg:grpSpPr>
                        <wps:wsp>
                          <wps:cNvPr id="486" name="Freeform 44"/>
                          <wps:cNvSpPr>
                            <a:spLocks/>
                          </wps:cNvSpPr>
                          <wps:spPr bwMode="auto">
                            <a:xfrm>
                              <a:off x="5496" y="-4410"/>
                              <a:ext cx="67" cy="108"/>
                            </a:xfrm>
                            <a:custGeom>
                              <a:avLst/>
                              <a:gdLst>
                                <a:gd name="T0" fmla="+- 0 5508 5496"/>
                                <a:gd name="T1" fmla="*/ T0 w 67"/>
                                <a:gd name="T2" fmla="+- 0 -4410 -4410"/>
                                <a:gd name="T3" fmla="*/ -4410 h 108"/>
                                <a:gd name="T4" fmla="+- 0 5496 5496"/>
                                <a:gd name="T5" fmla="*/ T4 w 67"/>
                                <a:gd name="T6" fmla="+- 0 -4302 -4410"/>
                                <a:gd name="T7" fmla="*/ -4302 h 108"/>
                                <a:gd name="T8" fmla="+- 0 5563 5496"/>
                                <a:gd name="T9" fmla="*/ T8 w 67"/>
                                <a:gd name="T10" fmla="+- 0 -4315 -4410"/>
                                <a:gd name="T11" fmla="*/ -4315 h 108"/>
                                <a:gd name="T12" fmla="+- 0 5508 5496"/>
                                <a:gd name="T13" fmla="*/ T12 w 67"/>
                                <a:gd name="T14" fmla="+- 0 -4410 -4410"/>
                                <a:gd name="T15" fmla="*/ -4410 h 108"/>
                              </a:gdLst>
                              <a:ahLst/>
                              <a:cxnLst>
                                <a:cxn ang="0">
                                  <a:pos x="T1" y="T3"/>
                                </a:cxn>
                                <a:cxn ang="0">
                                  <a:pos x="T5" y="T7"/>
                                </a:cxn>
                                <a:cxn ang="0">
                                  <a:pos x="T9" y="T11"/>
                                </a:cxn>
                                <a:cxn ang="0">
                                  <a:pos x="T13" y="T15"/>
                                </a:cxn>
                              </a:cxnLst>
                              <a:rect l="0" t="0" r="r" b="b"/>
                              <a:pathLst>
                                <a:path w="67" h="108">
                                  <a:moveTo>
                                    <a:pt x="12" y="0"/>
                                  </a:moveTo>
                                  <a:lnTo>
                                    <a:pt x="0" y="108"/>
                                  </a:lnTo>
                                  <a:lnTo>
                                    <a:pt x="67" y="95"/>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5"/>
                        <wpg:cNvGrpSpPr>
                          <a:grpSpLocks/>
                        </wpg:cNvGrpSpPr>
                        <wpg:grpSpPr bwMode="auto">
                          <a:xfrm>
                            <a:off x="5645" y="-3608"/>
                            <a:ext cx="68" cy="108"/>
                            <a:chOff x="5645" y="-3608"/>
                            <a:chExt cx="68" cy="108"/>
                          </a:xfrm>
                        </wpg:grpSpPr>
                        <wps:wsp>
                          <wps:cNvPr id="488" name="Freeform 46"/>
                          <wps:cNvSpPr>
                            <a:spLocks/>
                          </wps:cNvSpPr>
                          <wps:spPr bwMode="auto">
                            <a:xfrm>
                              <a:off x="5645" y="-3608"/>
                              <a:ext cx="68" cy="108"/>
                            </a:xfrm>
                            <a:custGeom>
                              <a:avLst/>
                              <a:gdLst>
                                <a:gd name="T0" fmla="+- 0 5713 5645"/>
                                <a:gd name="T1" fmla="*/ T0 w 68"/>
                                <a:gd name="T2" fmla="+- 0 -3608 -3608"/>
                                <a:gd name="T3" fmla="*/ -3608 h 108"/>
                                <a:gd name="T4" fmla="+- 0 5645 5645"/>
                                <a:gd name="T5" fmla="*/ T4 w 68"/>
                                <a:gd name="T6" fmla="+- 0 -3594 -3608"/>
                                <a:gd name="T7" fmla="*/ -3594 h 108"/>
                                <a:gd name="T8" fmla="+- 0 5700 5645"/>
                                <a:gd name="T9" fmla="*/ T8 w 68"/>
                                <a:gd name="T10" fmla="+- 0 -3500 -3608"/>
                                <a:gd name="T11" fmla="*/ -3500 h 108"/>
                                <a:gd name="T12" fmla="+- 0 5713 5645"/>
                                <a:gd name="T13" fmla="*/ T12 w 68"/>
                                <a:gd name="T14" fmla="+- 0 -3608 -3608"/>
                                <a:gd name="T15" fmla="*/ -3608 h 108"/>
                              </a:gdLst>
                              <a:ahLst/>
                              <a:cxnLst>
                                <a:cxn ang="0">
                                  <a:pos x="T1" y="T3"/>
                                </a:cxn>
                                <a:cxn ang="0">
                                  <a:pos x="T5" y="T7"/>
                                </a:cxn>
                                <a:cxn ang="0">
                                  <a:pos x="T9" y="T11"/>
                                </a:cxn>
                                <a:cxn ang="0">
                                  <a:pos x="T13" y="T15"/>
                                </a:cxn>
                              </a:cxnLst>
                              <a:rect l="0" t="0" r="r" b="b"/>
                              <a:pathLst>
                                <a:path w="68" h="108">
                                  <a:moveTo>
                                    <a:pt x="68" y="0"/>
                                  </a:moveTo>
                                  <a:lnTo>
                                    <a:pt x="0" y="14"/>
                                  </a:lnTo>
                                  <a:lnTo>
                                    <a:pt x="55" y="108"/>
                                  </a:lnTo>
                                  <a:lnTo>
                                    <a:pt x="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7"/>
                        <wpg:cNvGrpSpPr>
                          <a:grpSpLocks/>
                        </wpg:cNvGrpSpPr>
                        <wpg:grpSpPr bwMode="auto">
                          <a:xfrm>
                            <a:off x="3515" y="-5128"/>
                            <a:ext cx="1034" cy="724"/>
                            <a:chOff x="3515" y="-5128"/>
                            <a:chExt cx="1034" cy="724"/>
                          </a:xfrm>
                        </wpg:grpSpPr>
                        <wps:wsp>
                          <wps:cNvPr id="490" name="Freeform 48"/>
                          <wps:cNvSpPr>
                            <a:spLocks/>
                          </wps:cNvSpPr>
                          <wps:spPr bwMode="auto">
                            <a:xfrm>
                              <a:off x="3515" y="-5128"/>
                              <a:ext cx="1034" cy="724"/>
                            </a:xfrm>
                            <a:custGeom>
                              <a:avLst/>
                              <a:gdLst>
                                <a:gd name="T0" fmla="+- 0 3515 3515"/>
                                <a:gd name="T1" fmla="*/ T0 w 1034"/>
                                <a:gd name="T2" fmla="+- 0 -4404 -5128"/>
                                <a:gd name="T3" fmla="*/ -4404 h 724"/>
                                <a:gd name="T4" fmla="+- 0 4549 3515"/>
                                <a:gd name="T5" fmla="*/ T4 w 1034"/>
                                <a:gd name="T6" fmla="+- 0 -4404 -5128"/>
                                <a:gd name="T7" fmla="*/ -4404 h 724"/>
                                <a:gd name="T8" fmla="+- 0 4549 3515"/>
                                <a:gd name="T9" fmla="*/ T8 w 1034"/>
                                <a:gd name="T10" fmla="+- 0 -5128 -5128"/>
                                <a:gd name="T11" fmla="*/ -5128 h 724"/>
                                <a:gd name="T12" fmla="+- 0 3515 3515"/>
                                <a:gd name="T13" fmla="*/ T12 w 1034"/>
                                <a:gd name="T14" fmla="+- 0 -5128 -5128"/>
                                <a:gd name="T15" fmla="*/ -5128 h 724"/>
                                <a:gd name="T16" fmla="+- 0 3515 3515"/>
                                <a:gd name="T17" fmla="*/ T16 w 1034"/>
                                <a:gd name="T18" fmla="+- 0 -4404 -5128"/>
                                <a:gd name="T19" fmla="*/ -4404 h 724"/>
                              </a:gdLst>
                              <a:ahLst/>
                              <a:cxnLst>
                                <a:cxn ang="0">
                                  <a:pos x="T1" y="T3"/>
                                </a:cxn>
                                <a:cxn ang="0">
                                  <a:pos x="T5" y="T7"/>
                                </a:cxn>
                                <a:cxn ang="0">
                                  <a:pos x="T9" y="T11"/>
                                </a:cxn>
                                <a:cxn ang="0">
                                  <a:pos x="T13" y="T15"/>
                                </a:cxn>
                                <a:cxn ang="0">
                                  <a:pos x="T17" y="T19"/>
                                </a:cxn>
                              </a:cxnLst>
                              <a:rect l="0" t="0" r="r" b="b"/>
                              <a:pathLst>
                                <a:path w="1034" h="724">
                                  <a:moveTo>
                                    <a:pt x="0" y="724"/>
                                  </a:moveTo>
                                  <a:lnTo>
                                    <a:pt x="1034" y="724"/>
                                  </a:lnTo>
                                  <a:lnTo>
                                    <a:pt x="1034"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32" y="-4974"/>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91" y="-4819"/>
                              <a:ext cx="490"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24" y="-4668"/>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4" name="Group 52"/>
                        <wpg:cNvGrpSpPr>
                          <a:grpSpLocks/>
                        </wpg:cNvGrpSpPr>
                        <wpg:grpSpPr bwMode="auto">
                          <a:xfrm>
                            <a:off x="4139" y="-4339"/>
                            <a:ext cx="821" cy="774"/>
                            <a:chOff x="4139" y="-4339"/>
                            <a:chExt cx="821" cy="774"/>
                          </a:xfrm>
                        </wpg:grpSpPr>
                        <wps:wsp>
                          <wps:cNvPr id="495" name="Freeform 53"/>
                          <wps:cNvSpPr>
                            <a:spLocks/>
                          </wps:cNvSpPr>
                          <wps:spPr bwMode="auto">
                            <a:xfrm>
                              <a:off x="4139" y="-4339"/>
                              <a:ext cx="821" cy="774"/>
                            </a:xfrm>
                            <a:custGeom>
                              <a:avLst/>
                              <a:gdLst>
                                <a:gd name="T0" fmla="+- 0 4139 4139"/>
                                <a:gd name="T1" fmla="*/ T0 w 821"/>
                                <a:gd name="T2" fmla="+- 0 -4339 -4339"/>
                                <a:gd name="T3" fmla="*/ -4339 h 774"/>
                                <a:gd name="T4" fmla="+- 0 4960 4139"/>
                                <a:gd name="T5" fmla="*/ T4 w 821"/>
                                <a:gd name="T6" fmla="+- 0 -3565 -4339"/>
                                <a:gd name="T7" fmla="*/ -3565 h 774"/>
                              </a:gdLst>
                              <a:ahLst/>
                              <a:cxnLst>
                                <a:cxn ang="0">
                                  <a:pos x="T1" y="T3"/>
                                </a:cxn>
                                <a:cxn ang="0">
                                  <a:pos x="T5" y="T7"/>
                                </a:cxn>
                              </a:cxnLst>
                              <a:rect l="0" t="0" r="r" b="b"/>
                              <a:pathLst>
                                <a:path w="821" h="774">
                                  <a:moveTo>
                                    <a:pt x="0" y="0"/>
                                  </a:moveTo>
                                  <a:lnTo>
                                    <a:pt x="821" y="774"/>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54"/>
                        <wpg:cNvGrpSpPr>
                          <a:grpSpLocks/>
                        </wpg:cNvGrpSpPr>
                        <wpg:grpSpPr bwMode="auto">
                          <a:xfrm>
                            <a:off x="4069" y="-4404"/>
                            <a:ext cx="100" cy="96"/>
                            <a:chOff x="4069" y="-4404"/>
                            <a:chExt cx="100" cy="96"/>
                          </a:xfrm>
                        </wpg:grpSpPr>
                        <wps:wsp>
                          <wps:cNvPr id="497" name="Freeform 55"/>
                          <wps:cNvSpPr>
                            <a:spLocks/>
                          </wps:cNvSpPr>
                          <wps:spPr bwMode="auto">
                            <a:xfrm>
                              <a:off x="4069" y="-4404"/>
                              <a:ext cx="100" cy="96"/>
                            </a:xfrm>
                            <a:custGeom>
                              <a:avLst/>
                              <a:gdLst>
                                <a:gd name="T0" fmla="+- 0 4069 4069"/>
                                <a:gd name="T1" fmla="*/ T0 w 100"/>
                                <a:gd name="T2" fmla="+- 0 -4404 -4404"/>
                                <a:gd name="T3" fmla="*/ -4404 h 96"/>
                                <a:gd name="T4" fmla="+- 0 4121 4069"/>
                                <a:gd name="T5" fmla="*/ T4 w 100"/>
                                <a:gd name="T6" fmla="+- 0 -4308 -4404"/>
                                <a:gd name="T7" fmla="*/ -4308 h 96"/>
                                <a:gd name="T8" fmla="+- 0 4169 4069"/>
                                <a:gd name="T9" fmla="*/ T8 w 100"/>
                                <a:gd name="T10" fmla="+- 0 -4358 -4404"/>
                                <a:gd name="T11" fmla="*/ -4358 h 96"/>
                                <a:gd name="T12" fmla="+- 0 4069 4069"/>
                                <a:gd name="T13" fmla="*/ T12 w 100"/>
                                <a:gd name="T14" fmla="+- 0 -4404 -4404"/>
                                <a:gd name="T15" fmla="*/ -4404 h 96"/>
                              </a:gdLst>
                              <a:ahLst/>
                              <a:cxnLst>
                                <a:cxn ang="0">
                                  <a:pos x="T1" y="T3"/>
                                </a:cxn>
                                <a:cxn ang="0">
                                  <a:pos x="T5" y="T7"/>
                                </a:cxn>
                                <a:cxn ang="0">
                                  <a:pos x="T9" y="T11"/>
                                </a:cxn>
                                <a:cxn ang="0">
                                  <a:pos x="T13" y="T15"/>
                                </a:cxn>
                              </a:cxnLst>
                              <a:rect l="0" t="0" r="r" b="b"/>
                              <a:pathLst>
                                <a:path w="100" h="96">
                                  <a:moveTo>
                                    <a:pt x="0" y="0"/>
                                  </a:moveTo>
                                  <a:lnTo>
                                    <a:pt x="52" y="96"/>
                                  </a:lnTo>
                                  <a:lnTo>
                                    <a:pt x="100" y="4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56"/>
                        <wpg:cNvGrpSpPr>
                          <a:grpSpLocks/>
                        </wpg:cNvGrpSpPr>
                        <wpg:grpSpPr bwMode="auto">
                          <a:xfrm>
                            <a:off x="4930" y="-3596"/>
                            <a:ext cx="100" cy="96"/>
                            <a:chOff x="4930" y="-3596"/>
                            <a:chExt cx="100" cy="96"/>
                          </a:xfrm>
                        </wpg:grpSpPr>
                        <wps:wsp>
                          <wps:cNvPr id="499" name="Freeform 57"/>
                          <wps:cNvSpPr>
                            <a:spLocks/>
                          </wps:cNvSpPr>
                          <wps:spPr bwMode="auto">
                            <a:xfrm>
                              <a:off x="4930" y="-3596"/>
                              <a:ext cx="100" cy="96"/>
                            </a:xfrm>
                            <a:custGeom>
                              <a:avLst/>
                              <a:gdLst>
                                <a:gd name="T0" fmla="+- 0 4978 4930"/>
                                <a:gd name="T1" fmla="*/ T0 w 100"/>
                                <a:gd name="T2" fmla="+- 0 -3596 -3596"/>
                                <a:gd name="T3" fmla="*/ -3596 h 96"/>
                                <a:gd name="T4" fmla="+- 0 4930 4930"/>
                                <a:gd name="T5" fmla="*/ T4 w 100"/>
                                <a:gd name="T6" fmla="+- 0 -3546 -3596"/>
                                <a:gd name="T7" fmla="*/ -3546 h 96"/>
                                <a:gd name="T8" fmla="+- 0 5029 4930"/>
                                <a:gd name="T9" fmla="*/ T8 w 100"/>
                                <a:gd name="T10" fmla="+- 0 -3500 -3596"/>
                                <a:gd name="T11" fmla="*/ -3500 h 96"/>
                                <a:gd name="T12" fmla="+- 0 4978 4930"/>
                                <a:gd name="T13" fmla="*/ T12 w 100"/>
                                <a:gd name="T14" fmla="+- 0 -3596 -3596"/>
                                <a:gd name="T15" fmla="*/ -3596 h 96"/>
                              </a:gdLst>
                              <a:ahLst/>
                              <a:cxnLst>
                                <a:cxn ang="0">
                                  <a:pos x="T1" y="T3"/>
                                </a:cxn>
                                <a:cxn ang="0">
                                  <a:pos x="T5" y="T7"/>
                                </a:cxn>
                                <a:cxn ang="0">
                                  <a:pos x="T9" y="T11"/>
                                </a:cxn>
                                <a:cxn ang="0">
                                  <a:pos x="T13" y="T15"/>
                                </a:cxn>
                              </a:cxnLst>
                              <a:rect l="0" t="0" r="r" b="b"/>
                              <a:pathLst>
                                <a:path w="100" h="96">
                                  <a:moveTo>
                                    <a:pt x="48" y="0"/>
                                  </a:moveTo>
                                  <a:lnTo>
                                    <a:pt x="0" y="50"/>
                                  </a:lnTo>
                                  <a:lnTo>
                                    <a:pt x="99" y="96"/>
                                  </a:lnTo>
                                  <a:lnTo>
                                    <a:pt x="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58"/>
                        <wpg:cNvGrpSpPr>
                          <a:grpSpLocks/>
                        </wpg:cNvGrpSpPr>
                        <wpg:grpSpPr bwMode="auto">
                          <a:xfrm>
                            <a:off x="6325" y="-1505"/>
                            <a:ext cx="371" cy="604"/>
                            <a:chOff x="6325" y="-1505"/>
                            <a:chExt cx="371" cy="604"/>
                          </a:xfrm>
                        </wpg:grpSpPr>
                        <wps:wsp>
                          <wps:cNvPr id="501" name="Freeform 59"/>
                          <wps:cNvSpPr>
                            <a:spLocks/>
                          </wps:cNvSpPr>
                          <wps:spPr bwMode="auto">
                            <a:xfrm>
                              <a:off x="6325" y="-1505"/>
                              <a:ext cx="371" cy="604"/>
                            </a:xfrm>
                            <a:custGeom>
                              <a:avLst/>
                              <a:gdLst>
                                <a:gd name="T0" fmla="+- 0 6325 6325"/>
                                <a:gd name="T1" fmla="*/ T0 w 371"/>
                                <a:gd name="T2" fmla="+- 0 -1505 -1505"/>
                                <a:gd name="T3" fmla="*/ -1505 h 604"/>
                                <a:gd name="T4" fmla="+- 0 6696 6325"/>
                                <a:gd name="T5" fmla="*/ T4 w 371"/>
                                <a:gd name="T6" fmla="+- 0 -901 -1505"/>
                                <a:gd name="T7" fmla="*/ -901 h 604"/>
                              </a:gdLst>
                              <a:ahLst/>
                              <a:cxnLst>
                                <a:cxn ang="0">
                                  <a:pos x="T1" y="T3"/>
                                </a:cxn>
                                <a:cxn ang="0">
                                  <a:pos x="T5" y="T7"/>
                                </a:cxn>
                              </a:cxnLst>
                              <a:rect l="0" t="0" r="r" b="b"/>
                              <a:pathLst>
                                <a:path w="371" h="604">
                                  <a:moveTo>
                                    <a:pt x="0" y="0"/>
                                  </a:moveTo>
                                  <a:lnTo>
                                    <a:pt x="371" y="604"/>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0"/>
                        <wpg:cNvGrpSpPr>
                          <a:grpSpLocks/>
                        </wpg:cNvGrpSpPr>
                        <wpg:grpSpPr bwMode="auto">
                          <a:xfrm>
                            <a:off x="6276" y="-1585"/>
                            <a:ext cx="84" cy="106"/>
                            <a:chOff x="6276" y="-1585"/>
                            <a:chExt cx="84" cy="106"/>
                          </a:xfrm>
                        </wpg:grpSpPr>
                        <wps:wsp>
                          <wps:cNvPr id="503" name="Freeform 61"/>
                          <wps:cNvSpPr>
                            <a:spLocks/>
                          </wps:cNvSpPr>
                          <wps:spPr bwMode="auto">
                            <a:xfrm>
                              <a:off x="6276" y="-1585"/>
                              <a:ext cx="84" cy="106"/>
                            </a:xfrm>
                            <a:custGeom>
                              <a:avLst/>
                              <a:gdLst>
                                <a:gd name="T0" fmla="+- 0 6276 6276"/>
                                <a:gd name="T1" fmla="*/ T0 w 84"/>
                                <a:gd name="T2" fmla="+- 0 -1585 -1585"/>
                                <a:gd name="T3" fmla="*/ -1585 h 106"/>
                                <a:gd name="T4" fmla="+- 0 6300 6276"/>
                                <a:gd name="T5" fmla="*/ T4 w 84"/>
                                <a:gd name="T6" fmla="+- 0 -1480 -1585"/>
                                <a:gd name="T7" fmla="*/ -1480 h 106"/>
                                <a:gd name="T8" fmla="+- 0 6360 6276"/>
                                <a:gd name="T9" fmla="*/ T8 w 84"/>
                                <a:gd name="T10" fmla="+- 0 -1516 -1585"/>
                                <a:gd name="T11" fmla="*/ -1516 h 106"/>
                                <a:gd name="T12" fmla="+- 0 6276 6276"/>
                                <a:gd name="T13" fmla="*/ T12 w 84"/>
                                <a:gd name="T14" fmla="+- 0 -1585 -1585"/>
                                <a:gd name="T15" fmla="*/ -1585 h 106"/>
                              </a:gdLst>
                              <a:ahLst/>
                              <a:cxnLst>
                                <a:cxn ang="0">
                                  <a:pos x="T1" y="T3"/>
                                </a:cxn>
                                <a:cxn ang="0">
                                  <a:pos x="T5" y="T7"/>
                                </a:cxn>
                                <a:cxn ang="0">
                                  <a:pos x="T9" y="T11"/>
                                </a:cxn>
                                <a:cxn ang="0">
                                  <a:pos x="T13" y="T15"/>
                                </a:cxn>
                              </a:cxnLst>
                              <a:rect l="0" t="0" r="r" b="b"/>
                              <a:pathLst>
                                <a:path w="84" h="106">
                                  <a:moveTo>
                                    <a:pt x="0" y="0"/>
                                  </a:moveTo>
                                  <a:lnTo>
                                    <a:pt x="24" y="105"/>
                                  </a:lnTo>
                                  <a:lnTo>
                                    <a:pt x="84" y="6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62"/>
                        <wpg:cNvGrpSpPr>
                          <a:grpSpLocks/>
                        </wpg:cNvGrpSpPr>
                        <wpg:grpSpPr bwMode="auto">
                          <a:xfrm>
                            <a:off x="6428" y="-1505"/>
                            <a:ext cx="1481" cy="1397"/>
                            <a:chOff x="6428" y="-1505"/>
                            <a:chExt cx="1481" cy="1397"/>
                          </a:xfrm>
                        </wpg:grpSpPr>
                        <wps:wsp>
                          <wps:cNvPr id="505" name="Freeform 63"/>
                          <wps:cNvSpPr>
                            <a:spLocks/>
                          </wps:cNvSpPr>
                          <wps:spPr bwMode="auto">
                            <a:xfrm>
                              <a:off x="6777" y="-1505"/>
                              <a:ext cx="1132" cy="574"/>
                            </a:xfrm>
                            <a:custGeom>
                              <a:avLst/>
                              <a:gdLst>
                                <a:gd name="T0" fmla="+- 0 7312 6180"/>
                                <a:gd name="T1" fmla="*/ T0 w 1132"/>
                                <a:gd name="T2" fmla="+- 0 -820 -820"/>
                                <a:gd name="T3" fmla="*/ -820 h 574"/>
                                <a:gd name="T4" fmla="+- 0 6180 6180"/>
                                <a:gd name="T5" fmla="*/ T4 w 1132"/>
                                <a:gd name="T6" fmla="+- 0 -820 -820"/>
                                <a:gd name="T7" fmla="*/ -820 h 574"/>
                                <a:gd name="T8" fmla="+- 0 6180 6180"/>
                                <a:gd name="T9" fmla="*/ T8 w 1132"/>
                                <a:gd name="T10" fmla="+- 0 -246 -820"/>
                                <a:gd name="T11" fmla="*/ -246 h 574"/>
                                <a:gd name="T12" fmla="+- 0 7312 6180"/>
                                <a:gd name="T13" fmla="*/ T12 w 1132"/>
                                <a:gd name="T14" fmla="+- 0 -246 -820"/>
                                <a:gd name="T15" fmla="*/ -246 h 574"/>
                                <a:gd name="T16" fmla="+- 0 7312 6180"/>
                                <a:gd name="T17" fmla="*/ T16 w 1132"/>
                                <a:gd name="T18" fmla="+- 0 -820 -820"/>
                                <a:gd name="T19" fmla="*/ -820 h 574"/>
                              </a:gdLst>
                              <a:ahLst/>
                              <a:cxnLst>
                                <a:cxn ang="0">
                                  <a:pos x="T1" y="T3"/>
                                </a:cxn>
                                <a:cxn ang="0">
                                  <a:pos x="T5" y="T7"/>
                                </a:cxn>
                                <a:cxn ang="0">
                                  <a:pos x="T9" y="T11"/>
                                </a:cxn>
                                <a:cxn ang="0">
                                  <a:pos x="T13" y="T15"/>
                                </a:cxn>
                                <a:cxn ang="0">
                                  <a:pos x="T17" y="T19"/>
                                </a:cxn>
                              </a:cxnLst>
                              <a:rect l="0" t="0" r="r" b="b"/>
                              <a:pathLst>
                                <a:path w="1132" h="574">
                                  <a:moveTo>
                                    <a:pt x="1132" y="0"/>
                                  </a:moveTo>
                                  <a:lnTo>
                                    <a:pt x="0" y="0"/>
                                  </a:lnTo>
                                  <a:lnTo>
                                    <a:pt x="0" y="574"/>
                                  </a:lnTo>
                                  <a:lnTo>
                                    <a:pt x="1132" y="574"/>
                                  </a:lnTo>
                                  <a:lnTo>
                                    <a:pt x="1132"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6" name="Picture 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575" y="-662"/>
                              <a:ext cx="355"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428" y="-511"/>
                              <a:ext cx="643" cy="35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9" name="Group 66"/>
                        <wpg:cNvGrpSpPr>
                          <a:grpSpLocks/>
                        </wpg:cNvGrpSpPr>
                        <wpg:grpSpPr bwMode="auto">
                          <a:xfrm>
                            <a:off x="6662" y="-926"/>
                            <a:ext cx="84" cy="107"/>
                            <a:chOff x="6662" y="-926"/>
                            <a:chExt cx="84" cy="107"/>
                          </a:xfrm>
                        </wpg:grpSpPr>
                        <wps:wsp>
                          <wps:cNvPr id="288" name="Freeform 67"/>
                          <wps:cNvSpPr>
                            <a:spLocks/>
                          </wps:cNvSpPr>
                          <wps:spPr bwMode="auto">
                            <a:xfrm>
                              <a:off x="6662" y="-926"/>
                              <a:ext cx="84" cy="107"/>
                            </a:xfrm>
                            <a:custGeom>
                              <a:avLst/>
                              <a:gdLst>
                                <a:gd name="T0" fmla="+- 0 6721 6662"/>
                                <a:gd name="T1" fmla="*/ T0 w 84"/>
                                <a:gd name="T2" fmla="+- 0 -926 -926"/>
                                <a:gd name="T3" fmla="*/ -926 h 107"/>
                                <a:gd name="T4" fmla="+- 0 6662 6662"/>
                                <a:gd name="T5" fmla="*/ T4 w 84"/>
                                <a:gd name="T6" fmla="+- 0 -890 -926"/>
                                <a:gd name="T7" fmla="*/ -890 h 107"/>
                                <a:gd name="T8" fmla="+- 0 6746 6662"/>
                                <a:gd name="T9" fmla="*/ T8 w 84"/>
                                <a:gd name="T10" fmla="+- 0 -820 -926"/>
                                <a:gd name="T11" fmla="*/ -820 h 107"/>
                                <a:gd name="T12" fmla="+- 0 6721 6662"/>
                                <a:gd name="T13" fmla="*/ T12 w 84"/>
                                <a:gd name="T14" fmla="+- 0 -926 -926"/>
                                <a:gd name="T15" fmla="*/ -926 h 107"/>
                              </a:gdLst>
                              <a:ahLst/>
                              <a:cxnLst>
                                <a:cxn ang="0">
                                  <a:pos x="T1" y="T3"/>
                                </a:cxn>
                                <a:cxn ang="0">
                                  <a:pos x="T5" y="T7"/>
                                </a:cxn>
                                <a:cxn ang="0">
                                  <a:pos x="T9" y="T11"/>
                                </a:cxn>
                                <a:cxn ang="0">
                                  <a:pos x="T13" y="T15"/>
                                </a:cxn>
                              </a:cxnLst>
                              <a:rect l="0" t="0" r="r" b="b"/>
                              <a:pathLst>
                                <a:path w="84" h="107">
                                  <a:moveTo>
                                    <a:pt x="59" y="0"/>
                                  </a:moveTo>
                                  <a:lnTo>
                                    <a:pt x="0" y="36"/>
                                  </a:lnTo>
                                  <a:lnTo>
                                    <a:pt x="84" y="106"/>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68"/>
                        <wpg:cNvGrpSpPr>
                          <a:grpSpLocks/>
                        </wpg:cNvGrpSpPr>
                        <wpg:grpSpPr bwMode="auto">
                          <a:xfrm>
                            <a:off x="7042" y="-1513"/>
                            <a:ext cx="630" cy="763"/>
                            <a:chOff x="7042" y="-1513"/>
                            <a:chExt cx="630" cy="763"/>
                          </a:xfrm>
                        </wpg:grpSpPr>
                        <wps:wsp>
                          <wps:cNvPr id="290" name="Freeform 69"/>
                          <wps:cNvSpPr>
                            <a:spLocks/>
                          </wps:cNvSpPr>
                          <wps:spPr bwMode="auto">
                            <a:xfrm>
                              <a:off x="7042" y="-1513"/>
                              <a:ext cx="630" cy="763"/>
                            </a:xfrm>
                            <a:custGeom>
                              <a:avLst/>
                              <a:gdLst>
                                <a:gd name="T0" fmla="+- 0 7042 7042"/>
                                <a:gd name="T1" fmla="*/ T0 w 630"/>
                                <a:gd name="T2" fmla="+- 0 -1513 -1513"/>
                                <a:gd name="T3" fmla="*/ -1513 h 763"/>
                                <a:gd name="T4" fmla="+- 0 7672 7042"/>
                                <a:gd name="T5" fmla="*/ T4 w 630"/>
                                <a:gd name="T6" fmla="+- 0 -750 -1513"/>
                                <a:gd name="T7" fmla="*/ -750 h 763"/>
                              </a:gdLst>
                              <a:ahLst/>
                              <a:cxnLst>
                                <a:cxn ang="0">
                                  <a:pos x="T1" y="T3"/>
                                </a:cxn>
                                <a:cxn ang="0">
                                  <a:pos x="T5" y="T7"/>
                                </a:cxn>
                              </a:cxnLst>
                              <a:rect l="0" t="0" r="r" b="b"/>
                              <a:pathLst>
                                <a:path w="630" h="763">
                                  <a:moveTo>
                                    <a:pt x="0" y="0"/>
                                  </a:moveTo>
                                  <a:lnTo>
                                    <a:pt x="630" y="763"/>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70"/>
                        <wpg:cNvGrpSpPr>
                          <a:grpSpLocks/>
                        </wpg:cNvGrpSpPr>
                        <wpg:grpSpPr bwMode="auto">
                          <a:xfrm>
                            <a:off x="6980" y="-1585"/>
                            <a:ext cx="94" cy="101"/>
                            <a:chOff x="6980" y="-1585"/>
                            <a:chExt cx="94" cy="101"/>
                          </a:xfrm>
                        </wpg:grpSpPr>
                        <wps:wsp>
                          <wps:cNvPr id="292" name="Freeform 71"/>
                          <wps:cNvSpPr>
                            <a:spLocks/>
                          </wps:cNvSpPr>
                          <wps:spPr bwMode="auto">
                            <a:xfrm>
                              <a:off x="6980" y="-1585"/>
                              <a:ext cx="94" cy="101"/>
                            </a:xfrm>
                            <a:custGeom>
                              <a:avLst/>
                              <a:gdLst>
                                <a:gd name="T0" fmla="+- 0 6980 6980"/>
                                <a:gd name="T1" fmla="*/ T0 w 94"/>
                                <a:gd name="T2" fmla="+- 0 -1585 -1585"/>
                                <a:gd name="T3" fmla="*/ -1585 h 101"/>
                                <a:gd name="T4" fmla="+- 0 7020 6980"/>
                                <a:gd name="T5" fmla="*/ T4 w 94"/>
                                <a:gd name="T6" fmla="+- 0 -1484 -1585"/>
                                <a:gd name="T7" fmla="*/ -1484 h 101"/>
                                <a:gd name="T8" fmla="+- 0 7074 6980"/>
                                <a:gd name="T9" fmla="*/ T8 w 94"/>
                                <a:gd name="T10" fmla="+- 0 -1528 -1585"/>
                                <a:gd name="T11" fmla="*/ -1528 h 101"/>
                                <a:gd name="T12" fmla="+- 0 6980 6980"/>
                                <a:gd name="T13" fmla="*/ T12 w 94"/>
                                <a:gd name="T14" fmla="+- 0 -1585 -1585"/>
                                <a:gd name="T15" fmla="*/ -1585 h 101"/>
                              </a:gdLst>
                              <a:ahLst/>
                              <a:cxnLst>
                                <a:cxn ang="0">
                                  <a:pos x="T1" y="T3"/>
                                </a:cxn>
                                <a:cxn ang="0">
                                  <a:pos x="T5" y="T7"/>
                                </a:cxn>
                                <a:cxn ang="0">
                                  <a:pos x="T9" y="T11"/>
                                </a:cxn>
                                <a:cxn ang="0">
                                  <a:pos x="T13" y="T15"/>
                                </a:cxn>
                              </a:cxnLst>
                              <a:rect l="0" t="0" r="r" b="b"/>
                              <a:pathLst>
                                <a:path w="94" h="101">
                                  <a:moveTo>
                                    <a:pt x="0" y="0"/>
                                  </a:moveTo>
                                  <a:lnTo>
                                    <a:pt x="40" y="101"/>
                                  </a:lnTo>
                                  <a:lnTo>
                                    <a:pt x="94" y="5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72"/>
                        <wpg:cNvGrpSpPr>
                          <a:grpSpLocks/>
                        </wpg:cNvGrpSpPr>
                        <wpg:grpSpPr bwMode="auto">
                          <a:xfrm>
                            <a:off x="7693" y="-671"/>
                            <a:ext cx="77" cy="74"/>
                            <a:chOff x="7693" y="-671"/>
                            <a:chExt cx="77" cy="74"/>
                          </a:xfrm>
                        </wpg:grpSpPr>
                        <wps:wsp>
                          <wps:cNvPr id="294" name="Freeform 73"/>
                          <wps:cNvSpPr>
                            <a:spLocks/>
                          </wps:cNvSpPr>
                          <wps:spPr bwMode="auto">
                            <a:xfrm>
                              <a:off x="7693" y="-671"/>
                              <a:ext cx="77" cy="74"/>
                            </a:xfrm>
                            <a:custGeom>
                              <a:avLst/>
                              <a:gdLst>
                                <a:gd name="T0" fmla="+- 0 7693 7693"/>
                                <a:gd name="T1" fmla="*/ T0 w 77"/>
                                <a:gd name="T2" fmla="+- 0 -636 -671"/>
                                <a:gd name="T3" fmla="*/ -636 h 74"/>
                                <a:gd name="T4" fmla="+- 0 7700 7693"/>
                                <a:gd name="T5" fmla="*/ T4 w 77"/>
                                <a:gd name="T6" fmla="+- 0 -657 -671"/>
                                <a:gd name="T7" fmla="*/ -657 h 74"/>
                                <a:gd name="T8" fmla="+- 0 7716 7693"/>
                                <a:gd name="T9" fmla="*/ T8 w 77"/>
                                <a:gd name="T10" fmla="+- 0 -671 -671"/>
                                <a:gd name="T11" fmla="*/ -671 h 74"/>
                                <a:gd name="T12" fmla="+- 0 7744 7693"/>
                                <a:gd name="T13" fmla="*/ T12 w 77"/>
                                <a:gd name="T14" fmla="+- 0 -669 -671"/>
                                <a:gd name="T15" fmla="*/ -669 h 74"/>
                                <a:gd name="T16" fmla="+- 0 7762 7693"/>
                                <a:gd name="T17" fmla="*/ T16 w 77"/>
                                <a:gd name="T18" fmla="+- 0 -660 -671"/>
                                <a:gd name="T19" fmla="*/ -660 h 74"/>
                                <a:gd name="T20" fmla="+- 0 7770 7693"/>
                                <a:gd name="T21" fmla="*/ T20 w 77"/>
                                <a:gd name="T22" fmla="+- 0 -644 -671"/>
                                <a:gd name="T23" fmla="*/ -644 h 74"/>
                                <a:gd name="T24" fmla="+- 0 7766 7693"/>
                                <a:gd name="T25" fmla="*/ T24 w 77"/>
                                <a:gd name="T26" fmla="+- 0 -619 -671"/>
                                <a:gd name="T27" fmla="*/ -619 h 74"/>
                                <a:gd name="T28" fmla="+- 0 7753 7693"/>
                                <a:gd name="T29" fmla="*/ T28 w 77"/>
                                <a:gd name="T30" fmla="+- 0 -603 -671"/>
                                <a:gd name="T31" fmla="*/ -603 h 74"/>
                                <a:gd name="T32" fmla="+- 0 7735 7693"/>
                                <a:gd name="T33" fmla="*/ T32 w 77"/>
                                <a:gd name="T34" fmla="+- 0 -596 -671"/>
                                <a:gd name="T35" fmla="*/ -596 h 74"/>
                                <a:gd name="T36" fmla="+- 0 7713 7693"/>
                                <a:gd name="T37" fmla="*/ T36 w 77"/>
                                <a:gd name="T38" fmla="+- 0 -602 -671"/>
                                <a:gd name="T39" fmla="*/ -602 h 74"/>
                                <a:gd name="T40" fmla="+- 0 7698 7693"/>
                                <a:gd name="T41" fmla="*/ T40 w 77"/>
                                <a:gd name="T42" fmla="+- 0 -618 -671"/>
                                <a:gd name="T43" fmla="*/ -618 h 74"/>
                                <a:gd name="T44" fmla="+- 0 7693 7693"/>
                                <a:gd name="T45" fmla="*/ T44 w 77"/>
                                <a:gd name="T46" fmla="+- 0 -636 -671"/>
                                <a:gd name="T47" fmla="*/ -63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74">
                                  <a:moveTo>
                                    <a:pt x="0" y="35"/>
                                  </a:moveTo>
                                  <a:lnTo>
                                    <a:pt x="7" y="14"/>
                                  </a:lnTo>
                                  <a:lnTo>
                                    <a:pt x="23" y="0"/>
                                  </a:lnTo>
                                  <a:lnTo>
                                    <a:pt x="51" y="2"/>
                                  </a:lnTo>
                                  <a:lnTo>
                                    <a:pt x="69" y="11"/>
                                  </a:lnTo>
                                  <a:lnTo>
                                    <a:pt x="77" y="27"/>
                                  </a:lnTo>
                                  <a:lnTo>
                                    <a:pt x="73" y="52"/>
                                  </a:lnTo>
                                  <a:lnTo>
                                    <a:pt x="60" y="68"/>
                                  </a:lnTo>
                                  <a:lnTo>
                                    <a:pt x="42" y="75"/>
                                  </a:lnTo>
                                  <a:lnTo>
                                    <a:pt x="20" y="69"/>
                                  </a:lnTo>
                                  <a:lnTo>
                                    <a:pt x="5" y="53"/>
                                  </a:lnTo>
                                  <a:lnTo>
                                    <a:pt x="0" y="35"/>
                                  </a:lnTo>
                                  <a:close/>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74"/>
                        <wpg:cNvGrpSpPr>
                          <a:grpSpLocks/>
                        </wpg:cNvGrpSpPr>
                        <wpg:grpSpPr bwMode="auto">
                          <a:xfrm>
                            <a:off x="7655" y="-558"/>
                            <a:ext cx="156" cy="2"/>
                            <a:chOff x="7655" y="-558"/>
                            <a:chExt cx="156" cy="2"/>
                          </a:xfrm>
                        </wpg:grpSpPr>
                        <wps:wsp>
                          <wps:cNvPr id="296" name="Freeform 75"/>
                          <wps:cNvSpPr>
                            <a:spLocks/>
                          </wps:cNvSpPr>
                          <wps:spPr bwMode="auto">
                            <a:xfrm>
                              <a:off x="7655" y="-558"/>
                              <a:ext cx="156" cy="2"/>
                            </a:xfrm>
                            <a:custGeom>
                              <a:avLst/>
                              <a:gdLst>
                                <a:gd name="T0" fmla="+- 0 7655 7655"/>
                                <a:gd name="T1" fmla="*/ T0 w 156"/>
                                <a:gd name="T2" fmla="+- 0 7811 7655"/>
                                <a:gd name="T3" fmla="*/ T2 w 156"/>
                              </a:gdLst>
                              <a:ahLst/>
                              <a:cxnLst>
                                <a:cxn ang="0">
                                  <a:pos x="T1" y="0"/>
                                </a:cxn>
                                <a:cxn ang="0">
                                  <a:pos x="T3" y="0"/>
                                </a:cxn>
                              </a:cxnLst>
                              <a:rect l="0" t="0" r="r" b="b"/>
                              <a:pathLst>
                                <a:path w="156">
                                  <a:moveTo>
                                    <a:pt x="0" y="0"/>
                                  </a:moveTo>
                                  <a:lnTo>
                                    <a:pt x="156" y="0"/>
                                  </a:lnTo>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76"/>
                        <wpg:cNvGrpSpPr>
                          <a:grpSpLocks/>
                        </wpg:cNvGrpSpPr>
                        <wpg:grpSpPr bwMode="auto">
                          <a:xfrm>
                            <a:off x="7772" y="-402"/>
                            <a:ext cx="2" cy="156"/>
                            <a:chOff x="7772" y="-402"/>
                            <a:chExt cx="2" cy="156"/>
                          </a:xfrm>
                        </wpg:grpSpPr>
                        <wps:wsp>
                          <wps:cNvPr id="298" name="Freeform 77"/>
                          <wps:cNvSpPr>
                            <a:spLocks/>
                          </wps:cNvSpPr>
                          <wps:spPr bwMode="auto">
                            <a:xfrm>
                              <a:off x="7772" y="-402"/>
                              <a:ext cx="2" cy="156"/>
                            </a:xfrm>
                            <a:custGeom>
                              <a:avLst/>
                              <a:gdLst>
                                <a:gd name="T0" fmla="+- 0 -402 -402"/>
                                <a:gd name="T1" fmla="*/ -402 h 156"/>
                                <a:gd name="T2" fmla="+- 0 -246 -402"/>
                                <a:gd name="T3" fmla="*/ -246 h 156"/>
                              </a:gdLst>
                              <a:ahLst/>
                              <a:cxnLst>
                                <a:cxn ang="0">
                                  <a:pos x="0" y="T1"/>
                                </a:cxn>
                                <a:cxn ang="0">
                                  <a:pos x="0" y="T3"/>
                                </a:cxn>
                              </a:cxnLst>
                              <a:rect l="0" t="0" r="r" b="b"/>
                              <a:pathLst>
                                <a:path h="156">
                                  <a:moveTo>
                                    <a:pt x="0" y="0"/>
                                  </a:moveTo>
                                  <a:lnTo>
                                    <a:pt x="0" y="156"/>
                                  </a:lnTo>
                                </a:path>
                              </a:pathLst>
                            </a:custGeom>
                            <a:noFill/>
                            <a:ln w="495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78"/>
                        <wpg:cNvGrpSpPr>
                          <a:grpSpLocks/>
                        </wpg:cNvGrpSpPr>
                        <wpg:grpSpPr bwMode="auto">
                          <a:xfrm>
                            <a:off x="7655" y="-596"/>
                            <a:ext cx="78" cy="350"/>
                            <a:chOff x="7655" y="-596"/>
                            <a:chExt cx="78" cy="350"/>
                          </a:xfrm>
                        </wpg:grpSpPr>
                        <wps:wsp>
                          <wps:cNvPr id="300" name="Freeform 79"/>
                          <wps:cNvSpPr>
                            <a:spLocks/>
                          </wps:cNvSpPr>
                          <wps:spPr bwMode="auto">
                            <a:xfrm>
                              <a:off x="7655" y="-596"/>
                              <a:ext cx="78" cy="350"/>
                            </a:xfrm>
                            <a:custGeom>
                              <a:avLst/>
                              <a:gdLst>
                                <a:gd name="T0" fmla="+- 0 7733 7655"/>
                                <a:gd name="T1" fmla="*/ T0 w 78"/>
                                <a:gd name="T2" fmla="+- 0 -596 -596"/>
                                <a:gd name="T3" fmla="*/ -596 h 350"/>
                                <a:gd name="T4" fmla="+- 0 7733 7655"/>
                                <a:gd name="T5" fmla="*/ T4 w 78"/>
                                <a:gd name="T6" fmla="+- 0 -402 -596"/>
                                <a:gd name="T7" fmla="*/ -402 h 350"/>
                                <a:gd name="T8" fmla="+- 0 7655 7655"/>
                                <a:gd name="T9" fmla="*/ T8 w 78"/>
                                <a:gd name="T10" fmla="+- 0 -246 -596"/>
                                <a:gd name="T11" fmla="*/ -246 h 350"/>
                              </a:gdLst>
                              <a:ahLst/>
                              <a:cxnLst>
                                <a:cxn ang="0">
                                  <a:pos x="T1" y="T3"/>
                                </a:cxn>
                                <a:cxn ang="0">
                                  <a:pos x="T5" y="T7"/>
                                </a:cxn>
                                <a:cxn ang="0">
                                  <a:pos x="T9" y="T11"/>
                                </a:cxn>
                              </a:cxnLst>
                              <a:rect l="0" t="0" r="r" b="b"/>
                              <a:pathLst>
                                <a:path w="78" h="350">
                                  <a:moveTo>
                                    <a:pt x="78" y="0"/>
                                  </a:moveTo>
                                  <a:lnTo>
                                    <a:pt x="78" y="194"/>
                                  </a:lnTo>
                                  <a:lnTo>
                                    <a:pt x="0" y="350"/>
                                  </a:lnTo>
                                </a:path>
                              </a:pathLst>
                            </a:custGeom>
                            <a:noFill/>
                            <a:ln w="32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80"/>
                        <wpg:cNvGrpSpPr>
                          <a:grpSpLocks/>
                        </wpg:cNvGrpSpPr>
                        <wpg:grpSpPr bwMode="auto">
                          <a:xfrm>
                            <a:off x="7640" y="-779"/>
                            <a:ext cx="92" cy="102"/>
                            <a:chOff x="7640" y="-779"/>
                            <a:chExt cx="92" cy="102"/>
                          </a:xfrm>
                        </wpg:grpSpPr>
                        <wps:wsp>
                          <wps:cNvPr id="302" name="Freeform 81"/>
                          <wps:cNvSpPr>
                            <a:spLocks/>
                          </wps:cNvSpPr>
                          <wps:spPr bwMode="auto">
                            <a:xfrm>
                              <a:off x="7640" y="-779"/>
                              <a:ext cx="92" cy="102"/>
                            </a:xfrm>
                            <a:custGeom>
                              <a:avLst/>
                              <a:gdLst>
                                <a:gd name="T0" fmla="+- 0 7693 7640"/>
                                <a:gd name="T1" fmla="*/ T0 w 92"/>
                                <a:gd name="T2" fmla="+- 0 -779 -779"/>
                                <a:gd name="T3" fmla="*/ -779 h 102"/>
                                <a:gd name="T4" fmla="+- 0 7640 7640"/>
                                <a:gd name="T5" fmla="*/ T4 w 92"/>
                                <a:gd name="T6" fmla="+- 0 -734 -779"/>
                                <a:gd name="T7" fmla="*/ -734 h 102"/>
                                <a:gd name="T8" fmla="+- 0 7733 7640"/>
                                <a:gd name="T9" fmla="*/ T8 w 92"/>
                                <a:gd name="T10" fmla="+- 0 -677 -779"/>
                                <a:gd name="T11" fmla="*/ -677 h 102"/>
                                <a:gd name="T12" fmla="+- 0 7693 7640"/>
                                <a:gd name="T13" fmla="*/ T12 w 92"/>
                                <a:gd name="T14" fmla="+- 0 -779 -779"/>
                                <a:gd name="T15" fmla="*/ -779 h 102"/>
                              </a:gdLst>
                              <a:ahLst/>
                              <a:cxnLst>
                                <a:cxn ang="0">
                                  <a:pos x="T1" y="T3"/>
                                </a:cxn>
                                <a:cxn ang="0">
                                  <a:pos x="T5" y="T7"/>
                                </a:cxn>
                                <a:cxn ang="0">
                                  <a:pos x="T9" y="T11"/>
                                </a:cxn>
                                <a:cxn ang="0">
                                  <a:pos x="T13" y="T15"/>
                                </a:cxn>
                              </a:cxnLst>
                              <a:rect l="0" t="0" r="r" b="b"/>
                              <a:pathLst>
                                <a:path w="92" h="102">
                                  <a:moveTo>
                                    <a:pt x="53" y="0"/>
                                  </a:moveTo>
                                  <a:lnTo>
                                    <a:pt x="0" y="45"/>
                                  </a:lnTo>
                                  <a:lnTo>
                                    <a:pt x="93" y="102"/>
                                  </a:lnTo>
                                  <a:lnTo>
                                    <a:pt x="5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82"/>
                        <wpg:cNvGrpSpPr>
                          <a:grpSpLocks/>
                        </wpg:cNvGrpSpPr>
                        <wpg:grpSpPr bwMode="auto">
                          <a:xfrm>
                            <a:off x="3206" y="-820"/>
                            <a:ext cx="1151" cy="574"/>
                            <a:chOff x="3206" y="-820"/>
                            <a:chExt cx="1151" cy="574"/>
                          </a:xfrm>
                        </wpg:grpSpPr>
                        <wps:wsp>
                          <wps:cNvPr id="304" name="Freeform 83"/>
                          <wps:cNvSpPr>
                            <a:spLocks/>
                          </wps:cNvSpPr>
                          <wps:spPr bwMode="auto">
                            <a:xfrm>
                              <a:off x="3206" y="-820"/>
                              <a:ext cx="1151" cy="574"/>
                            </a:xfrm>
                            <a:custGeom>
                              <a:avLst/>
                              <a:gdLst>
                                <a:gd name="T0" fmla="+- 0 3302 3206"/>
                                <a:gd name="T1" fmla="*/ T0 w 1151"/>
                                <a:gd name="T2" fmla="+- 0 -820 -820"/>
                                <a:gd name="T3" fmla="*/ -820 h 574"/>
                                <a:gd name="T4" fmla="+- 0 4261 3206"/>
                                <a:gd name="T5" fmla="*/ T4 w 1151"/>
                                <a:gd name="T6" fmla="+- 0 -820 -820"/>
                                <a:gd name="T7" fmla="*/ -820 h 574"/>
                                <a:gd name="T8" fmla="+- 0 4272 3206"/>
                                <a:gd name="T9" fmla="*/ T8 w 1151"/>
                                <a:gd name="T10" fmla="+- 0 -818 -820"/>
                                <a:gd name="T11" fmla="*/ -818 h 574"/>
                                <a:gd name="T12" fmla="+- 0 4317 3206"/>
                                <a:gd name="T13" fmla="*/ T12 w 1151"/>
                                <a:gd name="T14" fmla="+- 0 -765 -820"/>
                                <a:gd name="T15" fmla="*/ -765 h 574"/>
                                <a:gd name="T16" fmla="+- 0 4338 3206"/>
                                <a:gd name="T17" fmla="*/ T16 w 1151"/>
                                <a:gd name="T18" fmla="+- 0 -704 -820"/>
                                <a:gd name="T19" fmla="*/ -704 h 574"/>
                                <a:gd name="T20" fmla="+- 0 4352 3206"/>
                                <a:gd name="T21" fmla="*/ T20 w 1151"/>
                                <a:gd name="T22" fmla="+- 0 -626 -820"/>
                                <a:gd name="T23" fmla="*/ -626 h 574"/>
                                <a:gd name="T24" fmla="+- 0 4357 3206"/>
                                <a:gd name="T25" fmla="*/ T24 w 1151"/>
                                <a:gd name="T26" fmla="+- 0 -537 -820"/>
                                <a:gd name="T27" fmla="*/ -537 h 574"/>
                                <a:gd name="T28" fmla="+- 0 4357 3206"/>
                                <a:gd name="T29" fmla="*/ T28 w 1151"/>
                                <a:gd name="T30" fmla="+- 0 -505 -820"/>
                                <a:gd name="T31" fmla="*/ -505 h 574"/>
                                <a:gd name="T32" fmla="+- 0 4349 3206"/>
                                <a:gd name="T33" fmla="*/ T32 w 1151"/>
                                <a:gd name="T34" fmla="+- 0 -418 -820"/>
                                <a:gd name="T35" fmla="*/ -418 h 574"/>
                                <a:gd name="T36" fmla="+- 0 4333 3206"/>
                                <a:gd name="T37" fmla="*/ T36 w 1151"/>
                                <a:gd name="T38" fmla="+- 0 -344 -820"/>
                                <a:gd name="T39" fmla="*/ -344 h 574"/>
                                <a:gd name="T40" fmla="+- 0 4311 3206"/>
                                <a:gd name="T41" fmla="*/ T40 w 1151"/>
                                <a:gd name="T42" fmla="+- 0 -288 -820"/>
                                <a:gd name="T43" fmla="*/ -288 h 574"/>
                                <a:gd name="T44" fmla="+- 0 4264 3206"/>
                                <a:gd name="T45" fmla="*/ T44 w 1151"/>
                                <a:gd name="T46" fmla="+- 0 -246 -820"/>
                                <a:gd name="T47" fmla="*/ -246 h 574"/>
                                <a:gd name="T48" fmla="+- 0 3302 3206"/>
                                <a:gd name="T49" fmla="*/ T48 w 1151"/>
                                <a:gd name="T50" fmla="+- 0 -246 -820"/>
                                <a:gd name="T51" fmla="*/ -246 h 574"/>
                                <a:gd name="T52" fmla="+- 0 3292 3206"/>
                                <a:gd name="T53" fmla="*/ T52 w 1151"/>
                                <a:gd name="T54" fmla="+- 0 -248 -820"/>
                                <a:gd name="T55" fmla="*/ -248 h 574"/>
                                <a:gd name="T56" fmla="+- 0 3246 3206"/>
                                <a:gd name="T57" fmla="*/ T56 w 1151"/>
                                <a:gd name="T58" fmla="+- 0 -301 -820"/>
                                <a:gd name="T59" fmla="*/ -301 h 574"/>
                                <a:gd name="T60" fmla="+- 0 3225 3206"/>
                                <a:gd name="T61" fmla="*/ T60 w 1151"/>
                                <a:gd name="T62" fmla="+- 0 -362 -820"/>
                                <a:gd name="T63" fmla="*/ -362 h 574"/>
                                <a:gd name="T64" fmla="+- 0 3212 3206"/>
                                <a:gd name="T65" fmla="*/ T64 w 1151"/>
                                <a:gd name="T66" fmla="+- 0 -439 -820"/>
                                <a:gd name="T67" fmla="*/ -439 h 574"/>
                                <a:gd name="T68" fmla="+- 0 3206 3206"/>
                                <a:gd name="T69" fmla="*/ T68 w 1151"/>
                                <a:gd name="T70" fmla="+- 0 -529 -820"/>
                                <a:gd name="T71" fmla="*/ -529 h 574"/>
                                <a:gd name="T72" fmla="+- 0 3207 3206"/>
                                <a:gd name="T73" fmla="*/ T72 w 1151"/>
                                <a:gd name="T74" fmla="+- 0 -560 -820"/>
                                <a:gd name="T75" fmla="*/ -560 h 574"/>
                                <a:gd name="T76" fmla="+- 0 3214 3206"/>
                                <a:gd name="T77" fmla="*/ T76 w 1151"/>
                                <a:gd name="T78" fmla="+- 0 -648 -820"/>
                                <a:gd name="T79" fmla="*/ -648 h 574"/>
                                <a:gd name="T80" fmla="+- 0 3230 3206"/>
                                <a:gd name="T81" fmla="*/ T80 w 1151"/>
                                <a:gd name="T82" fmla="+- 0 -721 -820"/>
                                <a:gd name="T83" fmla="*/ -721 h 574"/>
                                <a:gd name="T84" fmla="+- 0 3252 3206"/>
                                <a:gd name="T85" fmla="*/ T84 w 1151"/>
                                <a:gd name="T86" fmla="+- 0 -777 -820"/>
                                <a:gd name="T87" fmla="*/ -777 h 574"/>
                                <a:gd name="T88" fmla="+- 0 3299 3206"/>
                                <a:gd name="T89" fmla="*/ T88 w 1151"/>
                                <a:gd name="T90" fmla="+- 0 -819 -820"/>
                                <a:gd name="T91" fmla="*/ -819 h 574"/>
                                <a:gd name="T92" fmla="+- 0 3302 3206"/>
                                <a:gd name="T93" fmla="*/ T92 w 1151"/>
                                <a:gd name="T94" fmla="+- 0 -820 -820"/>
                                <a:gd name="T95" fmla="*/ -82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1" h="574">
                                  <a:moveTo>
                                    <a:pt x="96" y="0"/>
                                  </a:moveTo>
                                  <a:lnTo>
                                    <a:pt x="1055" y="0"/>
                                  </a:lnTo>
                                  <a:lnTo>
                                    <a:pt x="1066" y="2"/>
                                  </a:lnTo>
                                  <a:lnTo>
                                    <a:pt x="1111" y="55"/>
                                  </a:lnTo>
                                  <a:lnTo>
                                    <a:pt x="1132" y="116"/>
                                  </a:lnTo>
                                  <a:lnTo>
                                    <a:pt x="1146" y="194"/>
                                  </a:lnTo>
                                  <a:lnTo>
                                    <a:pt x="1151" y="283"/>
                                  </a:lnTo>
                                  <a:lnTo>
                                    <a:pt x="1151" y="315"/>
                                  </a:lnTo>
                                  <a:lnTo>
                                    <a:pt x="1143" y="402"/>
                                  </a:lnTo>
                                  <a:lnTo>
                                    <a:pt x="1127" y="476"/>
                                  </a:lnTo>
                                  <a:lnTo>
                                    <a:pt x="1105" y="532"/>
                                  </a:lnTo>
                                  <a:lnTo>
                                    <a:pt x="1058" y="574"/>
                                  </a:lnTo>
                                  <a:lnTo>
                                    <a:pt x="96" y="574"/>
                                  </a:lnTo>
                                  <a:lnTo>
                                    <a:pt x="86" y="572"/>
                                  </a:lnTo>
                                  <a:lnTo>
                                    <a:pt x="40" y="519"/>
                                  </a:lnTo>
                                  <a:lnTo>
                                    <a:pt x="19" y="458"/>
                                  </a:lnTo>
                                  <a:lnTo>
                                    <a:pt x="6" y="381"/>
                                  </a:lnTo>
                                  <a:lnTo>
                                    <a:pt x="0" y="291"/>
                                  </a:lnTo>
                                  <a:lnTo>
                                    <a:pt x="1" y="260"/>
                                  </a:lnTo>
                                  <a:lnTo>
                                    <a:pt x="8" y="172"/>
                                  </a:lnTo>
                                  <a:lnTo>
                                    <a:pt x="24" y="99"/>
                                  </a:lnTo>
                                  <a:lnTo>
                                    <a:pt x="46" y="43"/>
                                  </a:lnTo>
                                  <a:lnTo>
                                    <a:pt x="93" y="1"/>
                                  </a:lnTo>
                                  <a:lnTo>
                                    <a:pt x="96"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38" y="-662"/>
                              <a:ext cx="6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500" y="-510"/>
                              <a:ext cx="566"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8" name="Group 86"/>
                        <wpg:cNvGrpSpPr>
                          <a:grpSpLocks/>
                        </wpg:cNvGrpSpPr>
                        <wpg:grpSpPr bwMode="auto">
                          <a:xfrm>
                            <a:off x="3865" y="-1541"/>
                            <a:ext cx="1272" cy="677"/>
                            <a:chOff x="3865" y="-1541"/>
                            <a:chExt cx="1272" cy="677"/>
                          </a:xfrm>
                        </wpg:grpSpPr>
                        <wps:wsp>
                          <wps:cNvPr id="309" name="Freeform 87"/>
                          <wps:cNvSpPr>
                            <a:spLocks/>
                          </wps:cNvSpPr>
                          <wps:spPr bwMode="auto">
                            <a:xfrm>
                              <a:off x="3865" y="-1541"/>
                              <a:ext cx="1272" cy="677"/>
                            </a:xfrm>
                            <a:custGeom>
                              <a:avLst/>
                              <a:gdLst>
                                <a:gd name="T0" fmla="+- 0 5137 3865"/>
                                <a:gd name="T1" fmla="*/ T0 w 1272"/>
                                <a:gd name="T2" fmla="+- 0 -1541 -1541"/>
                                <a:gd name="T3" fmla="*/ -1541 h 677"/>
                                <a:gd name="T4" fmla="+- 0 3865 3865"/>
                                <a:gd name="T5" fmla="*/ T4 w 1272"/>
                                <a:gd name="T6" fmla="+- 0 -864 -1541"/>
                                <a:gd name="T7" fmla="*/ -864 h 677"/>
                              </a:gdLst>
                              <a:ahLst/>
                              <a:cxnLst>
                                <a:cxn ang="0">
                                  <a:pos x="T1" y="T3"/>
                                </a:cxn>
                                <a:cxn ang="0">
                                  <a:pos x="T5" y="T7"/>
                                </a:cxn>
                              </a:cxnLst>
                              <a:rect l="0" t="0" r="r" b="b"/>
                              <a:pathLst>
                                <a:path w="1272" h="677">
                                  <a:moveTo>
                                    <a:pt x="1272" y="0"/>
                                  </a:moveTo>
                                  <a:lnTo>
                                    <a:pt x="0" y="677"/>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88"/>
                        <wpg:cNvGrpSpPr>
                          <a:grpSpLocks/>
                        </wpg:cNvGrpSpPr>
                        <wpg:grpSpPr bwMode="auto">
                          <a:xfrm>
                            <a:off x="5113" y="-1585"/>
                            <a:ext cx="107" cy="78"/>
                            <a:chOff x="5113" y="-1585"/>
                            <a:chExt cx="107" cy="78"/>
                          </a:xfrm>
                        </wpg:grpSpPr>
                        <wps:wsp>
                          <wps:cNvPr id="311" name="Freeform 89"/>
                          <wps:cNvSpPr>
                            <a:spLocks/>
                          </wps:cNvSpPr>
                          <wps:spPr bwMode="auto">
                            <a:xfrm>
                              <a:off x="5113" y="-1585"/>
                              <a:ext cx="107" cy="78"/>
                            </a:xfrm>
                            <a:custGeom>
                              <a:avLst/>
                              <a:gdLst>
                                <a:gd name="T0" fmla="+- 0 5220 5113"/>
                                <a:gd name="T1" fmla="*/ T0 w 107"/>
                                <a:gd name="T2" fmla="+- 0 -1585 -1585"/>
                                <a:gd name="T3" fmla="*/ -1585 h 78"/>
                                <a:gd name="T4" fmla="+- 0 5113 5113"/>
                                <a:gd name="T5" fmla="*/ T4 w 107"/>
                                <a:gd name="T6" fmla="+- 0 -1567 -1585"/>
                                <a:gd name="T7" fmla="*/ -1567 h 78"/>
                                <a:gd name="T8" fmla="+- 0 5146 5113"/>
                                <a:gd name="T9" fmla="*/ T8 w 107"/>
                                <a:gd name="T10" fmla="+- 0 -1507 -1585"/>
                                <a:gd name="T11" fmla="*/ -1507 h 78"/>
                                <a:gd name="T12" fmla="+- 0 5220 5113"/>
                                <a:gd name="T13" fmla="*/ T12 w 107"/>
                                <a:gd name="T14" fmla="+- 0 -1585 -1585"/>
                                <a:gd name="T15" fmla="*/ -1585 h 78"/>
                              </a:gdLst>
                              <a:ahLst/>
                              <a:cxnLst>
                                <a:cxn ang="0">
                                  <a:pos x="T1" y="T3"/>
                                </a:cxn>
                                <a:cxn ang="0">
                                  <a:pos x="T5" y="T7"/>
                                </a:cxn>
                                <a:cxn ang="0">
                                  <a:pos x="T9" y="T11"/>
                                </a:cxn>
                                <a:cxn ang="0">
                                  <a:pos x="T13" y="T15"/>
                                </a:cxn>
                              </a:cxnLst>
                              <a:rect l="0" t="0" r="r" b="b"/>
                              <a:pathLst>
                                <a:path w="107" h="78">
                                  <a:moveTo>
                                    <a:pt x="107" y="0"/>
                                  </a:moveTo>
                                  <a:lnTo>
                                    <a:pt x="0" y="18"/>
                                  </a:lnTo>
                                  <a:lnTo>
                                    <a:pt x="33" y="78"/>
                                  </a:lnTo>
                                  <a:lnTo>
                                    <a:pt x="1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90"/>
                        <wpg:cNvGrpSpPr>
                          <a:grpSpLocks/>
                        </wpg:cNvGrpSpPr>
                        <wpg:grpSpPr bwMode="auto">
                          <a:xfrm>
                            <a:off x="3781" y="-899"/>
                            <a:ext cx="108" cy="79"/>
                            <a:chOff x="3781" y="-899"/>
                            <a:chExt cx="108" cy="79"/>
                          </a:xfrm>
                        </wpg:grpSpPr>
                        <wps:wsp>
                          <wps:cNvPr id="313" name="Freeform 91"/>
                          <wps:cNvSpPr>
                            <a:spLocks/>
                          </wps:cNvSpPr>
                          <wps:spPr bwMode="auto">
                            <a:xfrm>
                              <a:off x="3781" y="-899"/>
                              <a:ext cx="108" cy="79"/>
                            </a:xfrm>
                            <a:custGeom>
                              <a:avLst/>
                              <a:gdLst>
                                <a:gd name="T0" fmla="+- 0 3857 3781"/>
                                <a:gd name="T1" fmla="*/ T0 w 108"/>
                                <a:gd name="T2" fmla="+- 0 -899 -899"/>
                                <a:gd name="T3" fmla="*/ -899 h 79"/>
                                <a:gd name="T4" fmla="+- 0 3781 3781"/>
                                <a:gd name="T5" fmla="*/ T4 w 108"/>
                                <a:gd name="T6" fmla="+- 0 -820 -899"/>
                                <a:gd name="T7" fmla="*/ -820 h 79"/>
                                <a:gd name="T8" fmla="+- 0 3889 3781"/>
                                <a:gd name="T9" fmla="*/ T8 w 108"/>
                                <a:gd name="T10" fmla="+- 0 -838 -899"/>
                                <a:gd name="T11" fmla="*/ -838 h 79"/>
                                <a:gd name="T12" fmla="+- 0 3857 3781"/>
                                <a:gd name="T13" fmla="*/ T12 w 108"/>
                                <a:gd name="T14" fmla="+- 0 -899 -899"/>
                                <a:gd name="T15" fmla="*/ -899 h 79"/>
                              </a:gdLst>
                              <a:ahLst/>
                              <a:cxnLst>
                                <a:cxn ang="0">
                                  <a:pos x="T1" y="T3"/>
                                </a:cxn>
                                <a:cxn ang="0">
                                  <a:pos x="T5" y="T7"/>
                                </a:cxn>
                                <a:cxn ang="0">
                                  <a:pos x="T9" y="T11"/>
                                </a:cxn>
                                <a:cxn ang="0">
                                  <a:pos x="T13" y="T15"/>
                                </a:cxn>
                              </a:cxnLst>
                              <a:rect l="0" t="0" r="r" b="b"/>
                              <a:pathLst>
                                <a:path w="108" h="79">
                                  <a:moveTo>
                                    <a:pt x="76" y="0"/>
                                  </a:moveTo>
                                  <a:lnTo>
                                    <a:pt x="0" y="79"/>
                                  </a:lnTo>
                                  <a:lnTo>
                                    <a:pt x="108" y="61"/>
                                  </a:lnTo>
                                  <a:lnTo>
                                    <a:pt x="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92"/>
                        <wpg:cNvGrpSpPr>
                          <a:grpSpLocks/>
                        </wpg:cNvGrpSpPr>
                        <wpg:grpSpPr bwMode="auto">
                          <a:xfrm>
                            <a:off x="4741" y="-820"/>
                            <a:ext cx="1151" cy="574"/>
                            <a:chOff x="4741" y="-820"/>
                            <a:chExt cx="1151" cy="574"/>
                          </a:xfrm>
                        </wpg:grpSpPr>
                        <wps:wsp>
                          <wps:cNvPr id="315" name="Freeform 93"/>
                          <wps:cNvSpPr>
                            <a:spLocks/>
                          </wps:cNvSpPr>
                          <wps:spPr bwMode="auto">
                            <a:xfrm>
                              <a:off x="4741" y="-820"/>
                              <a:ext cx="1151" cy="574"/>
                            </a:xfrm>
                            <a:custGeom>
                              <a:avLst/>
                              <a:gdLst>
                                <a:gd name="T0" fmla="+- 0 4837 4741"/>
                                <a:gd name="T1" fmla="*/ T0 w 1151"/>
                                <a:gd name="T2" fmla="+- 0 -820 -820"/>
                                <a:gd name="T3" fmla="*/ -820 h 574"/>
                                <a:gd name="T4" fmla="+- 0 5796 4741"/>
                                <a:gd name="T5" fmla="*/ T4 w 1151"/>
                                <a:gd name="T6" fmla="+- 0 -820 -820"/>
                                <a:gd name="T7" fmla="*/ -820 h 574"/>
                                <a:gd name="T8" fmla="+- 0 5806 4741"/>
                                <a:gd name="T9" fmla="*/ T8 w 1151"/>
                                <a:gd name="T10" fmla="+- 0 -818 -820"/>
                                <a:gd name="T11" fmla="*/ -818 h 574"/>
                                <a:gd name="T12" fmla="+- 0 5852 4741"/>
                                <a:gd name="T13" fmla="*/ T12 w 1151"/>
                                <a:gd name="T14" fmla="+- 0 -765 -820"/>
                                <a:gd name="T15" fmla="*/ -765 h 574"/>
                                <a:gd name="T16" fmla="+- 0 5873 4741"/>
                                <a:gd name="T17" fmla="*/ T16 w 1151"/>
                                <a:gd name="T18" fmla="+- 0 -704 -820"/>
                                <a:gd name="T19" fmla="*/ -704 h 574"/>
                                <a:gd name="T20" fmla="+- 0 5887 4741"/>
                                <a:gd name="T21" fmla="*/ T20 w 1151"/>
                                <a:gd name="T22" fmla="+- 0 -626 -820"/>
                                <a:gd name="T23" fmla="*/ -626 h 574"/>
                                <a:gd name="T24" fmla="+- 0 5892 4741"/>
                                <a:gd name="T25" fmla="*/ T24 w 1151"/>
                                <a:gd name="T26" fmla="+- 0 -537 -820"/>
                                <a:gd name="T27" fmla="*/ -537 h 574"/>
                                <a:gd name="T28" fmla="+- 0 5891 4741"/>
                                <a:gd name="T29" fmla="*/ T28 w 1151"/>
                                <a:gd name="T30" fmla="+- 0 -505 -820"/>
                                <a:gd name="T31" fmla="*/ -505 h 574"/>
                                <a:gd name="T32" fmla="+- 0 5884 4741"/>
                                <a:gd name="T33" fmla="*/ T32 w 1151"/>
                                <a:gd name="T34" fmla="+- 0 -418 -820"/>
                                <a:gd name="T35" fmla="*/ -418 h 574"/>
                                <a:gd name="T36" fmla="+- 0 5868 4741"/>
                                <a:gd name="T37" fmla="*/ T36 w 1151"/>
                                <a:gd name="T38" fmla="+- 0 -344 -820"/>
                                <a:gd name="T39" fmla="*/ -344 h 574"/>
                                <a:gd name="T40" fmla="+- 0 5846 4741"/>
                                <a:gd name="T41" fmla="*/ T40 w 1151"/>
                                <a:gd name="T42" fmla="+- 0 -288 -820"/>
                                <a:gd name="T43" fmla="*/ -288 h 574"/>
                                <a:gd name="T44" fmla="+- 0 5799 4741"/>
                                <a:gd name="T45" fmla="*/ T44 w 1151"/>
                                <a:gd name="T46" fmla="+- 0 -246 -820"/>
                                <a:gd name="T47" fmla="*/ -246 h 574"/>
                                <a:gd name="T48" fmla="+- 0 4837 4741"/>
                                <a:gd name="T49" fmla="*/ T48 w 1151"/>
                                <a:gd name="T50" fmla="+- 0 -246 -820"/>
                                <a:gd name="T51" fmla="*/ -246 h 574"/>
                                <a:gd name="T52" fmla="+- 0 4827 4741"/>
                                <a:gd name="T53" fmla="*/ T52 w 1151"/>
                                <a:gd name="T54" fmla="+- 0 -248 -820"/>
                                <a:gd name="T55" fmla="*/ -248 h 574"/>
                                <a:gd name="T56" fmla="+- 0 4781 4741"/>
                                <a:gd name="T57" fmla="*/ T56 w 1151"/>
                                <a:gd name="T58" fmla="+- 0 -301 -820"/>
                                <a:gd name="T59" fmla="*/ -301 h 574"/>
                                <a:gd name="T60" fmla="+- 0 4760 4741"/>
                                <a:gd name="T61" fmla="*/ T60 w 1151"/>
                                <a:gd name="T62" fmla="+- 0 -362 -820"/>
                                <a:gd name="T63" fmla="*/ -362 h 574"/>
                                <a:gd name="T64" fmla="+- 0 4746 4741"/>
                                <a:gd name="T65" fmla="*/ T64 w 1151"/>
                                <a:gd name="T66" fmla="+- 0 -439 -820"/>
                                <a:gd name="T67" fmla="*/ -439 h 574"/>
                                <a:gd name="T68" fmla="+- 0 4741 4741"/>
                                <a:gd name="T69" fmla="*/ T68 w 1151"/>
                                <a:gd name="T70" fmla="+- 0 -529 -820"/>
                                <a:gd name="T71" fmla="*/ -529 h 574"/>
                                <a:gd name="T72" fmla="+- 0 4742 4741"/>
                                <a:gd name="T73" fmla="*/ T72 w 1151"/>
                                <a:gd name="T74" fmla="+- 0 -560 -820"/>
                                <a:gd name="T75" fmla="*/ -560 h 574"/>
                                <a:gd name="T76" fmla="+- 0 4749 4741"/>
                                <a:gd name="T77" fmla="*/ T76 w 1151"/>
                                <a:gd name="T78" fmla="+- 0 -648 -820"/>
                                <a:gd name="T79" fmla="*/ -648 h 574"/>
                                <a:gd name="T80" fmla="+- 0 4765 4741"/>
                                <a:gd name="T81" fmla="*/ T80 w 1151"/>
                                <a:gd name="T82" fmla="+- 0 -721 -820"/>
                                <a:gd name="T83" fmla="*/ -721 h 574"/>
                                <a:gd name="T84" fmla="+- 0 4787 4741"/>
                                <a:gd name="T85" fmla="*/ T84 w 1151"/>
                                <a:gd name="T86" fmla="+- 0 -777 -820"/>
                                <a:gd name="T87" fmla="*/ -777 h 574"/>
                                <a:gd name="T88" fmla="+- 0 4834 4741"/>
                                <a:gd name="T89" fmla="*/ T88 w 1151"/>
                                <a:gd name="T90" fmla="+- 0 -819 -820"/>
                                <a:gd name="T91" fmla="*/ -819 h 574"/>
                                <a:gd name="T92" fmla="+- 0 4837 4741"/>
                                <a:gd name="T93" fmla="*/ T92 w 1151"/>
                                <a:gd name="T94" fmla="+- 0 -820 -820"/>
                                <a:gd name="T95" fmla="*/ -820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51" h="574">
                                  <a:moveTo>
                                    <a:pt x="96" y="0"/>
                                  </a:moveTo>
                                  <a:lnTo>
                                    <a:pt x="1055" y="0"/>
                                  </a:lnTo>
                                  <a:lnTo>
                                    <a:pt x="1065" y="2"/>
                                  </a:lnTo>
                                  <a:lnTo>
                                    <a:pt x="1111" y="55"/>
                                  </a:lnTo>
                                  <a:lnTo>
                                    <a:pt x="1132" y="116"/>
                                  </a:lnTo>
                                  <a:lnTo>
                                    <a:pt x="1146" y="194"/>
                                  </a:lnTo>
                                  <a:lnTo>
                                    <a:pt x="1151" y="283"/>
                                  </a:lnTo>
                                  <a:lnTo>
                                    <a:pt x="1150" y="315"/>
                                  </a:lnTo>
                                  <a:lnTo>
                                    <a:pt x="1143" y="402"/>
                                  </a:lnTo>
                                  <a:lnTo>
                                    <a:pt x="1127" y="476"/>
                                  </a:lnTo>
                                  <a:lnTo>
                                    <a:pt x="1105" y="532"/>
                                  </a:lnTo>
                                  <a:lnTo>
                                    <a:pt x="1058" y="574"/>
                                  </a:lnTo>
                                  <a:lnTo>
                                    <a:pt x="96" y="574"/>
                                  </a:lnTo>
                                  <a:lnTo>
                                    <a:pt x="86" y="572"/>
                                  </a:lnTo>
                                  <a:lnTo>
                                    <a:pt x="40" y="519"/>
                                  </a:lnTo>
                                  <a:lnTo>
                                    <a:pt x="19" y="458"/>
                                  </a:lnTo>
                                  <a:lnTo>
                                    <a:pt x="5" y="381"/>
                                  </a:lnTo>
                                  <a:lnTo>
                                    <a:pt x="0" y="291"/>
                                  </a:lnTo>
                                  <a:lnTo>
                                    <a:pt x="1" y="260"/>
                                  </a:lnTo>
                                  <a:lnTo>
                                    <a:pt x="8" y="172"/>
                                  </a:lnTo>
                                  <a:lnTo>
                                    <a:pt x="24" y="99"/>
                                  </a:lnTo>
                                  <a:lnTo>
                                    <a:pt x="46" y="43"/>
                                  </a:lnTo>
                                  <a:lnTo>
                                    <a:pt x="93" y="1"/>
                                  </a:lnTo>
                                  <a:lnTo>
                                    <a:pt x="96" y="0"/>
                                  </a:lnTo>
                                  <a:close/>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973" y="-662"/>
                              <a:ext cx="691"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160" y="-510"/>
                              <a:ext cx="326" cy="5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8" name="Group 96"/>
                        <wpg:cNvGrpSpPr>
                          <a:grpSpLocks/>
                        </wpg:cNvGrpSpPr>
                        <wpg:grpSpPr bwMode="auto">
                          <a:xfrm>
                            <a:off x="5359" y="-1501"/>
                            <a:ext cx="299" cy="596"/>
                            <a:chOff x="5359" y="-1501"/>
                            <a:chExt cx="299" cy="596"/>
                          </a:xfrm>
                        </wpg:grpSpPr>
                        <wps:wsp>
                          <wps:cNvPr id="319" name="Freeform 97"/>
                          <wps:cNvSpPr>
                            <a:spLocks/>
                          </wps:cNvSpPr>
                          <wps:spPr bwMode="auto">
                            <a:xfrm>
                              <a:off x="5359" y="-1501"/>
                              <a:ext cx="299" cy="596"/>
                            </a:xfrm>
                            <a:custGeom>
                              <a:avLst/>
                              <a:gdLst>
                                <a:gd name="T0" fmla="+- 0 5359 5359"/>
                                <a:gd name="T1" fmla="*/ T0 w 299"/>
                                <a:gd name="T2" fmla="+- 0 -905 -1501"/>
                                <a:gd name="T3" fmla="*/ -905 h 596"/>
                                <a:gd name="T4" fmla="+- 0 5658 5359"/>
                                <a:gd name="T5" fmla="*/ T4 w 299"/>
                                <a:gd name="T6" fmla="+- 0 -1501 -1501"/>
                                <a:gd name="T7" fmla="*/ -1501 h 596"/>
                              </a:gdLst>
                              <a:ahLst/>
                              <a:cxnLst>
                                <a:cxn ang="0">
                                  <a:pos x="T1" y="T3"/>
                                </a:cxn>
                                <a:cxn ang="0">
                                  <a:pos x="T5" y="T7"/>
                                </a:cxn>
                              </a:cxnLst>
                              <a:rect l="0" t="0" r="r" b="b"/>
                              <a:pathLst>
                                <a:path w="299" h="596">
                                  <a:moveTo>
                                    <a:pt x="0" y="596"/>
                                  </a:moveTo>
                                  <a:lnTo>
                                    <a:pt x="299"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98"/>
                        <wpg:cNvGrpSpPr>
                          <a:grpSpLocks/>
                        </wpg:cNvGrpSpPr>
                        <wpg:grpSpPr bwMode="auto">
                          <a:xfrm>
                            <a:off x="5316" y="-928"/>
                            <a:ext cx="78" cy="108"/>
                            <a:chOff x="5316" y="-928"/>
                            <a:chExt cx="78" cy="108"/>
                          </a:xfrm>
                        </wpg:grpSpPr>
                        <wps:wsp>
                          <wps:cNvPr id="96" name="Freeform 99"/>
                          <wps:cNvSpPr>
                            <a:spLocks/>
                          </wps:cNvSpPr>
                          <wps:spPr bwMode="auto">
                            <a:xfrm>
                              <a:off x="5316" y="-928"/>
                              <a:ext cx="78" cy="108"/>
                            </a:xfrm>
                            <a:custGeom>
                              <a:avLst/>
                              <a:gdLst>
                                <a:gd name="T0" fmla="+- 0 5332 5316"/>
                                <a:gd name="T1" fmla="*/ T0 w 78"/>
                                <a:gd name="T2" fmla="+- 0 -928 -928"/>
                                <a:gd name="T3" fmla="*/ -928 h 108"/>
                                <a:gd name="T4" fmla="+- 0 5316 5316"/>
                                <a:gd name="T5" fmla="*/ T4 w 78"/>
                                <a:gd name="T6" fmla="+- 0 -820 -928"/>
                                <a:gd name="T7" fmla="*/ -820 h 108"/>
                                <a:gd name="T8" fmla="+- 0 5394 5316"/>
                                <a:gd name="T9" fmla="*/ T8 w 78"/>
                                <a:gd name="T10" fmla="+- 0 -896 -928"/>
                                <a:gd name="T11" fmla="*/ -896 h 108"/>
                                <a:gd name="T12" fmla="+- 0 5332 5316"/>
                                <a:gd name="T13" fmla="*/ T12 w 78"/>
                                <a:gd name="T14" fmla="+- 0 -928 -928"/>
                                <a:gd name="T15" fmla="*/ -928 h 108"/>
                              </a:gdLst>
                              <a:ahLst/>
                              <a:cxnLst>
                                <a:cxn ang="0">
                                  <a:pos x="T1" y="T3"/>
                                </a:cxn>
                                <a:cxn ang="0">
                                  <a:pos x="T5" y="T7"/>
                                </a:cxn>
                                <a:cxn ang="0">
                                  <a:pos x="T9" y="T11"/>
                                </a:cxn>
                                <a:cxn ang="0">
                                  <a:pos x="T13" y="T15"/>
                                </a:cxn>
                              </a:cxnLst>
                              <a:rect l="0" t="0" r="r" b="b"/>
                              <a:pathLst>
                                <a:path w="78" h="108">
                                  <a:moveTo>
                                    <a:pt x="16" y="0"/>
                                  </a:moveTo>
                                  <a:lnTo>
                                    <a:pt x="0" y="108"/>
                                  </a:lnTo>
                                  <a:lnTo>
                                    <a:pt x="78" y="32"/>
                                  </a:lnTo>
                                  <a:lnTo>
                                    <a:pt x="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00"/>
                        <wpg:cNvGrpSpPr>
                          <a:grpSpLocks/>
                        </wpg:cNvGrpSpPr>
                        <wpg:grpSpPr bwMode="auto">
                          <a:xfrm>
                            <a:off x="5623" y="-1585"/>
                            <a:ext cx="77" cy="107"/>
                            <a:chOff x="5623" y="-1585"/>
                            <a:chExt cx="77" cy="107"/>
                          </a:xfrm>
                        </wpg:grpSpPr>
                        <wps:wsp>
                          <wps:cNvPr id="98" name="Freeform 101"/>
                          <wps:cNvSpPr>
                            <a:spLocks/>
                          </wps:cNvSpPr>
                          <wps:spPr bwMode="auto">
                            <a:xfrm>
                              <a:off x="5623" y="-1585"/>
                              <a:ext cx="77" cy="107"/>
                            </a:xfrm>
                            <a:custGeom>
                              <a:avLst/>
                              <a:gdLst>
                                <a:gd name="T0" fmla="+- 0 5700 5623"/>
                                <a:gd name="T1" fmla="*/ T0 w 77"/>
                                <a:gd name="T2" fmla="+- 0 -1585 -1585"/>
                                <a:gd name="T3" fmla="*/ -1585 h 107"/>
                                <a:gd name="T4" fmla="+- 0 5623 5623"/>
                                <a:gd name="T5" fmla="*/ T4 w 77"/>
                                <a:gd name="T6" fmla="+- 0 -1508 -1585"/>
                                <a:gd name="T7" fmla="*/ -1508 h 107"/>
                                <a:gd name="T8" fmla="+- 0 5684 5623"/>
                                <a:gd name="T9" fmla="*/ T8 w 77"/>
                                <a:gd name="T10" fmla="+- 0 -1478 -1585"/>
                                <a:gd name="T11" fmla="*/ -1478 h 107"/>
                                <a:gd name="T12" fmla="+- 0 5700 5623"/>
                                <a:gd name="T13" fmla="*/ T12 w 77"/>
                                <a:gd name="T14" fmla="+- 0 -1585 -1585"/>
                                <a:gd name="T15" fmla="*/ -1585 h 107"/>
                              </a:gdLst>
                              <a:ahLst/>
                              <a:cxnLst>
                                <a:cxn ang="0">
                                  <a:pos x="T1" y="T3"/>
                                </a:cxn>
                                <a:cxn ang="0">
                                  <a:pos x="T5" y="T7"/>
                                </a:cxn>
                                <a:cxn ang="0">
                                  <a:pos x="T9" y="T11"/>
                                </a:cxn>
                                <a:cxn ang="0">
                                  <a:pos x="T13" y="T15"/>
                                </a:cxn>
                              </a:cxnLst>
                              <a:rect l="0" t="0" r="r" b="b"/>
                              <a:pathLst>
                                <a:path w="77" h="107">
                                  <a:moveTo>
                                    <a:pt x="77" y="0"/>
                                  </a:moveTo>
                                  <a:lnTo>
                                    <a:pt x="0" y="77"/>
                                  </a:lnTo>
                                  <a:lnTo>
                                    <a:pt x="61" y="107"/>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02"/>
                        <wpg:cNvGrpSpPr>
                          <a:grpSpLocks/>
                        </wpg:cNvGrpSpPr>
                        <wpg:grpSpPr bwMode="auto">
                          <a:xfrm>
                            <a:off x="6180" y="-2735"/>
                            <a:ext cx="911" cy="431"/>
                            <a:chOff x="6180" y="-2735"/>
                            <a:chExt cx="911" cy="431"/>
                          </a:xfrm>
                        </wpg:grpSpPr>
                        <wps:wsp>
                          <wps:cNvPr id="101" name="Freeform 103"/>
                          <wps:cNvSpPr>
                            <a:spLocks/>
                          </wps:cNvSpPr>
                          <wps:spPr bwMode="auto">
                            <a:xfrm>
                              <a:off x="6180" y="-2735"/>
                              <a:ext cx="911" cy="431"/>
                            </a:xfrm>
                            <a:custGeom>
                              <a:avLst/>
                              <a:gdLst>
                                <a:gd name="T0" fmla="+- 0 6180 6180"/>
                                <a:gd name="T1" fmla="*/ T0 w 911"/>
                                <a:gd name="T2" fmla="+- 0 -2304 -2735"/>
                                <a:gd name="T3" fmla="*/ -2304 h 431"/>
                                <a:gd name="T4" fmla="+- 0 7091 6180"/>
                                <a:gd name="T5" fmla="*/ T4 w 911"/>
                                <a:gd name="T6" fmla="+- 0 -2304 -2735"/>
                                <a:gd name="T7" fmla="*/ -2304 h 431"/>
                                <a:gd name="T8" fmla="+- 0 7091 6180"/>
                                <a:gd name="T9" fmla="*/ T8 w 911"/>
                                <a:gd name="T10" fmla="+- 0 -2735 -2735"/>
                                <a:gd name="T11" fmla="*/ -2735 h 431"/>
                                <a:gd name="T12" fmla="+- 0 6180 6180"/>
                                <a:gd name="T13" fmla="*/ T12 w 911"/>
                                <a:gd name="T14" fmla="+- 0 -2735 -2735"/>
                                <a:gd name="T15" fmla="*/ -2735 h 431"/>
                                <a:gd name="T16" fmla="+- 0 6180 6180"/>
                                <a:gd name="T17" fmla="*/ T16 w 911"/>
                                <a:gd name="T18" fmla="+- 0 -2304 -2735"/>
                                <a:gd name="T19" fmla="*/ -2304 h 431"/>
                              </a:gdLst>
                              <a:ahLst/>
                              <a:cxnLst>
                                <a:cxn ang="0">
                                  <a:pos x="T1" y="T3"/>
                                </a:cxn>
                                <a:cxn ang="0">
                                  <a:pos x="T5" y="T7"/>
                                </a:cxn>
                                <a:cxn ang="0">
                                  <a:pos x="T9" y="T11"/>
                                </a:cxn>
                                <a:cxn ang="0">
                                  <a:pos x="T13" y="T15"/>
                                </a:cxn>
                                <a:cxn ang="0">
                                  <a:pos x="T17" y="T19"/>
                                </a:cxn>
                              </a:cxnLst>
                              <a:rect l="0" t="0" r="r" b="b"/>
                              <a:pathLst>
                                <a:path w="911" h="431">
                                  <a:moveTo>
                                    <a:pt x="0" y="431"/>
                                  </a:moveTo>
                                  <a:lnTo>
                                    <a:pt x="911" y="431"/>
                                  </a:lnTo>
                                  <a:lnTo>
                                    <a:pt x="911" y="0"/>
                                  </a:lnTo>
                                  <a:lnTo>
                                    <a:pt x="0" y="0"/>
                                  </a:lnTo>
                                  <a:lnTo>
                                    <a:pt x="0" y="4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04"/>
                        <wpg:cNvGrpSpPr>
                          <a:grpSpLocks/>
                        </wpg:cNvGrpSpPr>
                        <wpg:grpSpPr bwMode="auto">
                          <a:xfrm>
                            <a:off x="6180" y="-2735"/>
                            <a:ext cx="911" cy="431"/>
                            <a:chOff x="6180" y="-2735"/>
                            <a:chExt cx="911" cy="431"/>
                          </a:xfrm>
                        </wpg:grpSpPr>
                        <wps:wsp>
                          <wps:cNvPr id="103" name="Freeform 105"/>
                          <wps:cNvSpPr>
                            <a:spLocks/>
                          </wps:cNvSpPr>
                          <wps:spPr bwMode="auto">
                            <a:xfrm>
                              <a:off x="6180" y="-2735"/>
                              <a:ext cx="911" cy="431"/>
                            </a:xfrm>
                            <a:custGeom>
                              <a:avLst/>
                              <a:gdLst>
                                <a:gd name="T0" fmla="+- 0 6180 6180"/>
                                <a:gd name="T1" fmla="*/ T0 w 911"/>
                                <a:gd name="T2" fmla="+- 0 -2304 -2735"/>
                                <a:gd name="T3" fmla="*/ -2304 h 431"/>
                                <a:gd name="T4" fmla="+- 0 7091 6180"/>
                                <a:gd name="T5" fmla="*/ T4 w 911"/>
                                <a:gd name="T6" fmla="+- 0 -2304 -2735"/>
                                <a:gd name="T7" fmla="*/ -2304 h 431"/>
                                <a:gd name="T8" fmla="+- 0 7091 6180"/>
                                <a:gd name="T9" fmla="*/ T8 w 911"/>
                                <a:gd name="T10" fmla="+- 0 -2735 -2735"/>
                                <a:gd name="T11" fmla="*/ -2735 h 431"/>
                                <a:gd name="T12" fmla="+- 0 6180 6180"/>
                                <a:gd name="T13" fmla="*/ T12 w 911"/>
                                <a:gd name="T14" fmla="+- 0 -2735 -2735"/>
                                <a:gd name="T15" fmla="*/ -2735 h 431"/>
                                <a:gd name="T16" fmla="+- 0 6180 6180"/>
                                <a:gd name="T17" fmla="*/ T16 w 911"/>
                                <a:gd name="T18" fmla="+- 0 -2304 -2735"/>
                                <a:gd name="T19" fmla="*/ -2304 h 431"/>
                              </a:gdLst>
                              <a:ahLst/>
                              <a:cxnLst>
                                <a:cxn ang="0">
                                  <a:pos x="T1" y="T3"/>
                                </a:cxn>
                                <a:cxn ang="0">
                                  <a:pos x="T5" y="T7"/>
                                </a:cxn>
                                <a:cxn ang="0">
                                  <a:pos x="T9" y="T11"/>
                                </a:cxn>
                                <a:cxn ang="0">
                                  <a:pos x="T13" y="T15"/>
                                </a:cxn>
                                <a:cxn ang="0">
                                  <a:pos x="T17" y="T19"/>
                                </a:cxn>
                              </a:cxnLst>
                              <a:rect l="0" t="0" r="r" b="b"/>
                              <a:pathLst>
                                <a:path w="911" h="431">
                                  <a:moveTo>
                                    <a:pt x="0" y="431"/>
                                  </a:moveTo>
                                  <a:lnTo>
                                    <a:pt x="911" y="431"/>
                                  </a:lnTo>
                                  <a:lnTo>
                                    <a:pt x="911" y="0"/>
                                  </a:lnTo>
                                  <a:lnTo>
                                    <a:pt x="0" y="0"/>
                                  </a:lnTo>
                                  <a:lnTo>
                                    <a:pt x="0" y="431"/>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493" y="-2651"/>
                              <a:ext cx="288"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364" y="-2497"/>
                              <a:ext cx="557"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6" name="Group 108"/>
                        <wpg:cNvGrpSpPr>
                          <a:grpSpLocks/>
                        </wpg:cNvGrpSpPr>
                        <wpg:grpSpPr bwMode="auto">
                          <a:xfrm>
                            <a:off x="5699" y="-2543"/>
                            <a:ext cx="386" cy="2"/>
                            <a:chOff x="5699" y="-2543"/>
                            <a:chExt cx="386" cy="2"/>
                          </a:xfrm>
                        </wpg:grpSpPr>
                        <wps:wsp>
                          <wps:cNvPr id="107" name="Freeform 109"/>
                          <wps:cNvSpPr>
                            <a:spLocks/>
                          </wps:cNvSpPr>
                          <wps:spPr bwMode="auto">
                            <a:xfrm>
                              <a:off x="5699" y="-2543"/>
                              <a:ext cx="386" cy="2"/>
                            </a:xfrm>
                            <a:custGeom>
                              <a:avLst/>
                              <a:gdLst>
                                <a:gd name="T0" fmla="+- 0 6085 5699"/>
                                <a:gd name="T1" fmla="*/ T0 w 386"/>
                                <a:gd name="T2" fmla="+- 0 5699 5699"/>
                                <a:gd name="T3" fmla="*/ T2 w 386"/>
                              </a:gdLst>
                              <a:ahLst/>
                              <a:cxnLst>
                                <a:cxn ang="0">
                                  <a:pos x="T1" y="0"/>
                                </a:cxn>
                                <a:cxn ang="0">
                                  <a:pos x="T3" y="0"/>
                                </a:cxn>
                              </a:cxnLst>
                              <a:rect l="0" t="0" r="r" b="b"/>
                              <a:pathLst>
                                <a:path w="386">
                                  <a:moveTo>
                                    <a:pt x="386" y="0"/>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10"/>
                        <wpg:cNvGrpSpPr>
                          <a:grpSpLocks/>
                        </wpg:cNvGrpSpPr>
                        <wpg:grpSpPr bwMode="auto">
                          <a:xfrm>
                            <a:off x="6077" y="-2578"/>
                            <a:ext cx="103" cy="68"/>
                            <a:chOff x="6077" y="-2578"/>
                            <a:chExt cx="103" cy="68"/>
                          </a:xfrm>
                        </wpg:grpSpPr>
                        <wps:wsp>
                          <wps:cNvPr id="109" name="Freeform 111"/>
                          <wps:cNvSpPr>
                            <a:spLocks/>
                          </wps:cNvSpPr>
                          <wps:spPr bwMode="auto">
                            <a:xfrm>
                              <a:off x="6077" y="-2578"/>
                              <a:ext cx="103" cy="68"/>
                            </a:xfrm>
                            <a:custGeom>
                              <a:avLst/>
                              <a:gdLst>
                                <a:gd name="T0" fmla="+- 0 6077 6077"/>
                                <a:gd name="T1" fmla="*/ T0 w 103"/>
                                <a:gd name="T2" fmla="+- 0 -2578 -2578"/>
                                <a:gd name="T3" fmla="*/ -2578 h 68"/>
                                <a:gd name="T4" fmla="+- 0 6077 6077"/>
                                <a:gd name="T5" fmla="*/ T4 w 103"/>
                                <a:gd name="T6" fmla="+- 0 -2509 -2578"/>
                                <a:gd name="T7" fmla="*/ -2509 h 68"/>
                                <a:gd name="T8" fmla="+- 0 6180 6077"/>
                                <a:gd name="T9" fmla="*/ T8 w 103"/>
                                <a:gd name="T10" fmla="+- 0 -2543 -2578"/>
                                <a:gd name="T11" fmla="*/ -2543 h 68"/>
                                <a:gd name="T12" fmla="+- 0 6077 6077"/>
                                <a:gd name="T13" fmla="*/ T12 w 103"/>
                                <a:gd name="T14" fmla="+- 0 -2578 -2578"/>
                                <a:gd name="T15" fmla="*/ -2578 h 68"/>
                              </a:gdLst>
                              <a:ahLst/>
                              <a:cxnLst>
                                <a:cxn ang="0">
                                  <a:pos x="T1" y="T3"/>
                                </a:cxn>
                                <a:cxn ang="0">
                                  <a:pos x="T5" y="T7"/>
                                </a:cxn>
                                <a:cxn ang="0">
                                  <a:pos x="T9" y="T11"/>
                                </a:cxn>
                                <a:cxn ang="0">
                                  <a:pos x="T13" y="T15"/>
                                </a:cxn>
                              </a:cxnLst>
                              <a:rect l="0" t="0" r="r" b="b"/>
                              <a:pathLst>
                                <a:path w="103" h="68">
                                  <a:moveTo>
                                    <a:pt x="0" y="0"/>
                                  </a:moveTo>
                                  <a:lnTo>
                                    <a:pt x="0" y="69"/>
                                  </a:lnTo>
                                  <a:lnTo>
                                    <a:pt x="103" y="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12"/>
                        <wpg:cNvGrpSpPr>
                          <a:grpSpLocks/>
                        </wpg:cNvGrpSpPr>
                        <wpg:grpSpPr bwMode="auto">
                          <a:xfrm>
                            <a:off x="5604" y="-2578"/>
                            <a:ext cx="104" cy="68"/>
                            <a:chOff x="5604" y="-2578"/>
                            <a:chExt cx="104" cy="68"/>
                          </a:xfrm>
                        </wpg:grpSpPr>
                        <wps:wsp>
                          <wps:cNvPr id="111" name="Freeform 113"/>
                          <wps:cNvSpPr>
                            <a:spLocks/>
                          </wps:cNvSpPr>
                          <wps:spPr bwMode="auto">
                            <a:xfrm>
                              <a:off x="5604" y="-2578"/>
                              <a:ext cx="104" cy="68"/>
                            </a:xfrm>
                            <a:custGeom>
                              <a:avLst/>
                              <a:gdLst>
                                <a:gd name="T0" fmla="+- 0 5708 5604"/>
                                <a:gd name="T1" fmla="*/ T0 w 104"/>
                                <a:gd name="T2" fmla="+- 0 -2578 -2578"/>
                                <a:gd name="T3" fmla="*/ -2578 h 68"/>
                                <a:gd name="T4" fmla="+- 0 5604 5604"/>
                                <a:gd name="T5" fmla="*/ T4 w 104"/>
                                <a:gd name="T6" fmla="+- 0 -2543 -2578"/>
                                <a:gd name="T7" fmla="*/ -2543 h 68"/>
                                <a:gd name="T8" fmla="+- 0 5708 5604"/>
                                <a:gd name="T9" fmla="*/ T8 w 104"/>
                                <a:gd name="T10" fmla="+- 0 -2509 -2578"/>
                                <a:gd name="T11" fmla="*/ -2509 h 68"/>
                                <a:gd name="T12" fmla="+- 0 5708 5604"/>
                                <a:gd name="T13" fmla="*/ T12 w 104"/>
                                <a:gd name="T14" fmla="+- 0 -2578 -2578"/>
                                <a:gd name="T15" fmla="*/ -2578 h 68"/>
                              </a:gdLst>
                              <a:ahLst/>
                              <a:cxnLst>
                                <a:cxn ang="0">
                                  <a:pos x="T1" y="T3"/>
                                </a:cxn>
                                <a:cxn ang="0">
                                  <a:pos x="T5" y="T7"/>
                                </a:cxn>
                                <a:cxn ang="0">
                                  <a:pos x="T9" y="T11"/>
                                </a:cxn>
                                <a:cxn ang="0">
                                  <a:pos x="T13" y="T15"/>
                                </a:cxn>
                              </a:cxnLst>
                              <a:rect l="0" t="0" r="r" b="b"/>
                              <a:pathLst>
                                <a:path w="104" h="68">
                                  <a:moveTo>
                                    <a:pt x="104" y="0"/>
                                  </a:moveTo>
                                  <a:lnTo>
                                    <a:pt x="0" y="35"/>
                                  </a:lnTo>
                                  <a:lnTo>
                                    <a:pt x="104" y="69"/>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14"/>
                        <wpg:cNvGrpSpPr>
                          <a:grpSpLocks/>
                        </wpg:cNvGrpSpPr>
                        <wpg:grpSpPr bwMode="auto">
                          <a:xfrm>
                            <a:off x="6652" y="-2927"/>
                            <a:ext cx="2" cy="97"/>
                            <a:chOff x="6652" y="-2927"/>
                            <a:chExt cx="2" cy="97"/>
                          </a:xfrm>
                        </wpg:grpSpPr>
                        <wps:wsp>
                          <wps:cNvPr id="113" name="Freeform 115"/>
                          <wps:cNvSpPr>
                            <a:spLocks/>
                          </wps:cNvSpPr>
                          <wps:spPr bwMode="auto">
                            <a:xfrm>
                              <a:off x="6652" y="-2927"/>
                              <a:ext cx="2" cy="97"/>
                            </a:xfrm>
                            <a:custGeom>
                              <a:avLst/>
                              <a:gdLst>
                                <a:gd name="T0" fmla="+- 0 -2830 -2927"/>
                                <a:gd name="T1" fmla="*/ -2830 h 97"/>
                                <a:gd name="T2" fmla="+- 0 -2927 -2927"/>
                                <a:gd name="T3" fmla="*/ -2927 h 97"/>
                              </a:gdLst>
                              <a:ahLst/>
                              <a:cxnLst>
                                <a:cxn ang="0">
                                  <a:pos x="0" y="T1"/>
                                </a:cxn>
                                <a:cxn ang="0">
                                  <a:pos x="0" y="T3"/>
                                </a:cxn>
                              </a:cxnLst>
                              <a:rect l="0" t="0" r="r" b="b"/>
                              <a:pathLst>
                                <a:path h="97">
                                  <a:moveTo>
                                    <a:pt x="0" y="97"/>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6"/>
                        <wpg:cNvGrpSpPr>
                          <a:grpSpLocks/>
                        </wpg:cNvGrpSpPr>
                        <wpg:grpSpPr bwMode="auto">
                          <a:xfrm>
                            <a:off x="6617" y="-2838"/>
                            <a:ext cx="70" cy="103"/>
                            <a:chOff x="6617" y="-2838"/>
                            <a:chExt cx="70" cy="103"/>
                          </a:xfrm>
                        </wpg:grpSpPr>
                        <wps:wsp>
                          <wps:cNvPr id="115" name="Freeform 117"/>
                          <wps:cNvSpPr>
                            <a:spLocks/>
                          </wps:cNvSpPr>
                          <wps:spPr bwMode="auto">
                            <a:xfrm>
                              <a:off x="6617" y="-2838"/>
                              <a:ext cx="70" cy="103"/>
                            </a:xfrm>
                            <a:custGeom>
                              <a:avLst/>
                              <a:gdLst>
                                <a:gd name="T0" fmla="+- 0 6686 6617"/>
                                <a:gd name="T1" fmla="*/ T0 w 70"/>
                                <a:gd name="T2" fmla="+- 0 -2838 -2838"/>
                                <a:gd name="T3" fmla="*/ -2838 h 103"/>
                                <a:gd name="T4" fmla="+- 0 6617 6617"/>
                                <a:gd name="T5" fmla="*/ T4 w 70"/>
                                <a:gd name="T6" fmla="+- 0 -2838 -2838"/>
                                <a:gd name="T7" fmla="*/ -2838 h 103"/>
                                <a:gd name="T8" fmla="+- 0 6652 6617"/>
                                <a:gd name="T9" fmla="*/ T8 w 70"/>
                                <a:gd name="T10" fmla="+- 0 -2735 -2838"/>
                                <a:gd name="T11" fmla="*/ -2735 h 103"/>
                                <a:gd name="T12" fmla="+- 0 6686 6617"/>
                                <a:gd name="T13" fmla="*/ T12 w 70"/>
                                <a:gd name="T14" fmla="+- 0 -2838 -2838"/>
                                <a:gd name="T15" fmla="*/ -2838 h 103"/>
                              </a:gdLst>
                              <a:ahLst/>
                              <a:cxnLst>
                                <a:cxn ang="0">
                                  <a:pos x="T1" y="T3"/>
                                </a:cxn>
                                <a:cxn ang="0">
                                  <a:pos x="T5" y="T7"/>
                                </a:cxn>
                                <a:cxn ang="0">
                                  <a:pos x="T9" y="T11"/>
                                </a:cxn>
                                <a:cxn ang="0">
                                  <a:pos x="T13" y="T15"/>
                                </a:cxn>
                              </a:cxnLst>
                              <a:rect l="0" t="0" r="r" b="b"/>
                              <a:pathLst>
                                <a:path w="70" h="103">
                                  <a:moveTo>
                                    <a:pt x="69" y="0"/>
                                  </a:moveTo>
                                  <a:lnTo>
                                    <a:pt x="0" y="0"/>
                                  </a:lnTo>
                                  <a:lnTo>
                                    <a:pt x="35" y="103"/>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18"/>
                        <wpg:cNvGrpSpPr>
                          <a:grpSpLocks/>
                        </wpg:cNvGrpSpPr>
                        <wpg:grpSpPr bwMode="auto">
                          <a:xfrm>
                            <a:off x="6617" y="-3022"/>
                            <a:ext cx="70" cy="103"/>
                            <a:chOff x="6617" y="-3022"/>
                            <a:chExt cx="70" cy="103"/>
                          </a:xfrm>
                        </wpg:grpSpPr>
                        <wps:wsp>
                          <wps:cNvPr id="117" name="Freeform 119"/>
                          <wps:cNvSpPr>
                            <a:spLocks/>
                          </wps:cNvSpPr>
                          <wps:spPr bwMode="auto">
                            <a:xfrm>
                              <a:off x="6617" y="-3022"/>
                              <a:ext cx="70" cy="103"/>
                            </a:xfrm>
                            <a:custGeom>
                              <a:avLst/>
                              <a:gdLst>
                                <a:gd name="T0" fmla="+- 0 6652 6617"/>
                                <a:gd name="T1" fmla="*/ T0 w 70"/>
                                <a:gd name="T2" fmla="+- 0 -3022 -3022"/>
                                <a:gd name="T3" fmla="*/ -3022 h 103"/>
                                <a:gd name="T4" fmla="+- 0 6617 6617"/>
                                <a:gd name="T5" fmla="*/ T4 w 70"/>
                                <a:gd name="T6" fmla="+- 0 -2918 -3022"/>
                                <a:gd name="T7" fmla="*/ -2918 h 103"/>
                                <a:gd name="T8" fmla="+- 0 6686 6617"/>
                                <a:gd name="T9" fmla="*/ T8 w 70"/>
                                <a:gd name="T10" fmla="+- 0 -2918 -3022"/>
                                <a:gd name="T11" fmla="*/ -2918 h 103"/>
                                <a:gd name="T12" fmla="+- 0 6652 6617"/>
                                <a:gd name="T13" fmla="*/ T12 w 70"/>
                                <a:gd name="T14" fmla="+- 0 -3022 -3022"/>
                                <a:gd name="T15" fmla="*/ -3022 h 103"/>
                              </a:gdLst>
                              <a:ahLst/>
                              <a:cxnLst>
                                <a:cxn ang="0">
                                  <a:pos x="T1" y="T3"/>
                                </a:cxn>
                                <a:cxn ang="0">
                                  <a:pos x="T5" y="T7"/>
                                </a:cxn>
                                <a:cxn ang="0">
                                  <a:pos x="T9" y="T11"/>
                                </a:cxn>
                                <a:cxn ang="0">
                                  <a:pos x="T13" y="T15"/>
                                </a:cxn>
                              </a:cxnLst>
                              <a:rect l="0" t="0" r="r" b="b"/>
                              <a:pathLst>
                                <a:path w="70" h="103">
                                  <a:moveTo>
                                    <a:pt x="35" y="0"/>
                                  </a:moveTo>
                                  <a:lnTo>
                                    <a:pt x="0" y="104"/>
                                  </a:lnTo>
                                  <a:lnTo>
                                    <a:pt x="69" y="104"/>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20"/>
                        <wpg:cNvGrpSpPr>
                          <a:grpSpLocks/>
                        </wpg:cNvGrpSpPr>
                        <wpg:grpSpPr bwMode="auto">
                          <a:xfrm>
                            <a:off x="6660" y="-2209"/>
                            <a:ext cx="2" cy="98"/>
                            <a:chOff x="6660" y="-2209"/>
                            <a:chExt cx="2" cy="98"/>
                          </a:xfrm>
                        </wpg:grpSpPr>
                        <wps:wsp>
                          <wps:cNvPr id="119" name="Freeform 121"/>
                          <wps:cNvSpPr>
                            <a:spLocks/>
                          </wps:cNvSpPr>
                          <wps:spPr bwMode="auto">
                            <a:xfrm>
                              <a:off x="6660" y="-2209"/>
                              <a:ext cx="2" cy="98"/>
                            </a:xfrm>
                            <a:custGeom>
                              <a:avLst/>
                              <a:gdLst>
                                <a:gd name="T0" fmla="+- 0 -2111 -2209"/>
                                <a:gd name="T1" fmla="*/ -2111 h 98"/>
                                <a:gd name="T2" fmla="+- 0 -2209 -2209"/>
                                <a:gd name="T3" fmla="*/ -2209 h 98"/>
                              </a:gdLst>
                              <a:ahLst/>
                              <a:cxnLst>
                                <a:cxn ang="0">
                                  <a:pos x="0" y="T1"/>
                                </a:cxn>
                                <a:cxn ang="0">
                                  <a:pos x="0" y="T3"/>
                                </a:cxn>
                              </a:cxnLst>
                              <a:rect l="0" t="0" r="r" b="b"/>
                              <a:pathLst>
                                <a:path h="98">
                                  <a:moveTo>
                                    <a:pt x="0" y="98"/>
                                  </a:moveTo>
                                  <a:lnTo>
                                    <a:pt x="0"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2"/>
                        <wpg:cNvGrpSpPr>
                          <a:grpSpLocks/>
                        </wpg:cNvGrpSpPr>
                        <wpg:grpSpPr bwMode="auto">
                          <a:xfrm>
                            <a:off x="6625" y="-2120"/>
                            <a:ext cx="68" cy="104"/>
                            <a:chOff x="6625" y="-2120"/>
                            <a:chExt cx="68" cy="104"/>
                          </a:xfrm>
                        </wpg:grpSpPr>
                        <wps:wsp>
                          <wps:cNvPr id="121" name="Freeform 123"/>
                          <wps:cNvSpPr>
                            <a:spLocks/>
                          </wps:cNvSpPr>
                          <wps:spPr bwMode="auto">
                            <a:xfrm>
                              <a:off x="6625" y="-2120"/>
                              <a:ext cx="68" cy="104"/>
                            </a:xfrm>
                            <a:custGeom>
                              <a:avLst/>
                              <a:gdLst>
                                <a:gd name="T0" fmla="+- 0 6694 6625"/>
                                <a:gd name="T1" fmla="*/ T0 w 68"/>
                                <a:gd name="T2" fmla="+- 0 -2120 -2120"/>
                                <a:gd name="T3" fmla="*/ -2120 h 104"/>
                                <a:gd name="T4" fmla="+- 0 6625 6625"/>
                                <a:gd name="T5" fmla="*/ T4 w 68"/>
                                <a:gd name="T6" fmla="+- 0 -2120 -2120"/>
                                <a:gd name="T7" fmla="*/ -2120 h 104"/>
                                <a:gd name="T8" fmla="+- 0 6660 6625"/>
                                <a:gd name="T9" fmla="*/ T8 w 68"/>
                                <a:gd name="T10" fmla="+- 0 -2016 -2120"/>
                                <a:gd name="T11" fmla="*/ -2016 h 104"/>
                                <a:gd name="T12" fmla="+- 0 6694 6625"/>
                                <a:gd name="T13" fmla="*/ T12 w 68"/>
                                <a:gd name="T14" fmla="+- 0 -2120 -2120"/>
                                <a:gd name="T15" fmla="*/ -2120 h 104"/>
                              </a:gdLst>
                              <a:ahLst/>
                              <a:cxnLst>
                                <a:cxn ang="0">
                                  <a:pos x="T1" y="T3"/>
                                </a:cxn>
                                <a:cxn ang="0">
                                  <a:pos x="T5" y="T7"/>
                                </a:cxn>
                                <a:cxn ang="0">
                                  <a:pos x="T9" y="T11"/>
                                </a:cxn>
                                <a:cxn ang="0">
                                  <a:pos x="T13" y="T15"/>
                                </a:cxn>
                              </a:cxnLst>
                              <a:rect l="0" t="0" r="r" b="b"/>
                              <a:pathLst>
                                <a:path w="68" h="104">
                                  <a:moveTo>
                                    <a:pt x="69" y="0"/>
                                  </a:moveTo>
                                  <a:lnTo>
                                    <a:pt x="0" y="0"/>
                                  </a:lnTo>
                                  <a:lnTo>
                                    <a:pt x="35" y="104"/>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24"/>
                        <wpg:cNvGrpSpPr>
                          <a:grpSpLocks/>
                        </wpg:cNvGrpSpPr>
                        <wpg:grpSpPr bwMode="auto">
                          <a:xfrm>
                            <a:off x="6625" y="-2304"/>
                            <a:ext cx="68" cy="103"/>
                            <a:chOff x="6625" y="-2304"/>
                            <a:chExt cx="68" cy="103"/>
                          </a:xfrm>
                        </wpg:grpSpPr>
                        <wps:wsp>
                          <wps:cNvPr id="123" name="Freeform 125"/>
                          <wps:cNvSpPr>
                            <a:spLocks/>
                          </wps:cNvSpPr>
                          <wps:spPr bwMode="auto">
                            <a:xfrm>
                              <a:off x="6625" y="-2304"/>
                              <a:ext cx="68" cy="103"/>
                            </a:xfrm>
                            <a:custGeom>
                              <a:avLst/>
                              <a:gdLst>
                                <a:gd name="T0" fmla="+- 0 6660 6625"/>
                                <a:gd name="T1" fmla="*/ T0 w 68"/>
                                <a:gd name="T2" fmla="+- 0 -2304 -2304"/>
                                <a:gd name="T3" fmla="*/ -2304 h 103"/>
                                <a:gd name="T4" fmla="+- 0 6625 6625"/>
                                <a:gd name="T5" fmla="*/ T4 w 68"/>
                                <a:gd name="T6" fmla="+- 0 -2201 -2304"/>
                                <a:gd name="T7" fmla="*/ -2201 h 103"/>
                                <a:gd name="T8" fmla="+- 0 6694 6625"/>
                                <a:gd name="T9" fmla="*/ T8 w 68"/>
                                <a:gd name="T10" fmla="+- 0 -2201 -2304"/>
                                <a:gd name="T11" fmla="*/ -2201 h 103"/>
                                <a:gd name="T12" fmla="+- 0 6660 6625"/>
                                <a:gd name="T13" fmla="*/ T12 w 68"/>
                                <a:gd name="T14" fmla="+- 0 -2304 -2304"/>
                                <a:gd name="T15" fmla="*/ -2304 h 103"/>
                              </a:gdLst>
                              <a:ahLst/>
                              <a:cxnLst>
                                <a:cxn ang="0">
                                  <a:pos x="T1" y="T3"/>
                                </a:cxn>
                                <a:cxn ang="0">
                                  <a:pos x="T5" y="T7"/>
                                </a:cxn>
                                <a:cxn ang="0">
                                  <a:pos x="T9" y="T11"/>
                                </a:cxn>
                                <a:cxn ang="0">
                                  <a:pos x="T13" y="T15"/>
                                </a:cxn>
                              </a:cxnLst>
                              <a:rect l="0" t="0" r="r" b="b"/>
                              <a:pathLst>
                                <a:path w="68" h="103">
                                  <a:moveTo>
                                    <a:pt x="35" y="0"/>
                                  </a:moveTo>
                                  <a:lnTo>
                                    <a:pt x="0" y="103"/>
                                  </a:lnTo>
                                  <a:lnTo>
                                    <a:pt x="69" y="103"/>
                                  </a:lnTo>
                                  <a:lnTo>
                                    <a:pt x="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6"/>
                        <wpg:cNvGrpSpPr>
                          <a:grpSpLocks/>
                        </wpg:cNvGrpSpPr>
                        <wpg:grpSpPr bwMode="auto">
                          <a:xfrm>
                            <a:off x="7235" y="-2927"/>
                            <a:ext cx="2" cy="816"/>
                            <a:chOff x="7235" y="-2927"/>
                            <a:chExt cx="2" cy="816"/>
                          </a:xfrm>
                        </wpg:grpSpPr>
                        <wps:wsp>
                          <wps:cNvPr id="125" name="Freeform 127"/>
                          <wps:cNvSpPr>
                            <a:spLocks/>
                          </wps:cNvSpPr>
                          <wps:spPr bwMode="auto">
                            <a:xfrm>
                              <a:off x="7235" y="-2927"/>
                              <a:ext cx="2" cy="816"/>
                            </a:xfrm>
                            <a:custGeom>
                              <a:avLst/>
                              <a:gdLst>
                                <a:gd name="T0" fmla="+- 0 -2927 -2927"/>
                                <a:gd name="T1" fmla="*/ -2927 h 816"/>
                                <a:gd name="T2" fmla="+- 0 -2111 -2927"/>
                                <a:gd name="T3" fmla="*/ -2111 h 816"/>
                              </a:gdLst>
                              <a:ahLst/>
                              <a:cxnLst>
                                <a:cxn ang="0">
                                  <a:pos x="0" y="T1"/>
                                </a:cxn>
                                <a:cxn ang="0">
                                  <a:pos x="0" y="T3"/>
                                </a:cxn>
                              </a:cxnLst>
                              <a:rect l="0" t="0" r="r" b="b"/>
                              <a:pathLst>
                                <a:path h="816">
                                  <a:moveTo>
                                    <a:pt x="0" y="0"/>
                                  </a:moveTo>
                                  <a:lnTo>
                                    <a:pt x="0" y="816"/>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8"/>
                        <wpg:cNvGrpSpPr>
                          <a:grpSpLocks/>
                        </wpg:cNvGrpSpPr>
                        <wpg:grpSpPr bwMode="auto">
                          <a:xfrm>
                            <a:off x="7201" y="-3022"/>
                            <a:ext cx="68" cy="103"/>
                            <a:chOff x="7201" y="-3022"/>
                            <a:chExt cx="68" cy="103"/>
                          </a:xfrm>
                        </wpg:grpSpPr>
                        <wps:wsp>
                          <wps:cNvPr id="127" name="Freeform 129"/>
                          <wps:cNvSpPr>
                            <a:spLocks/>
                          </wps:cNvSpPr>
                          <wps:spPr bwMode="auto">
                            <a:xfrm>
                              <a:off x="7201" y="-3022"/>
                              <a:ext cx="68" cy="103"/>
                            </a:xfrm>
                            <a:custGeom>
                              <a:avLst/>
                              <a:gdLst>
                                <a:gd name="T0" fmla="+- 0 7235 7201"/>
                                <a:gd name="T1" fmla="*/ T0 w 68"/>
                                <a:gd name="T2" fmla="+- 0 -3022 -3022"/>
                                <a:gd name="T3" fmla="*/ -3022 h 103"/>
                                <a:gd name="T4" fmla="+- 0 7201 7201"/>
                                <a:gd name="T5" fmla="*/ T4 w 68"/>
                                <a:gd name="T6" fmla="+- 0 -2918 -3022"/>
                                <a:gd name="T7" fmla="*/ -2918 h 103"/>
                                <a:gd name="T8" fmla="+- 0 7270 7201"/>
                                <a:gd name="T9" fmla="*/ T8 w 68"/>
                                <a:gd name="T10" fmla="+- 0 -2918 -3022"/>
                                <a:gd name="T11" fmla="*/ -2918 h 103"/>
                                <a:gd name="T12" fmla="+- 0 7235 7201"/>
                                <a:gd name="T13" fmla="*/ T12 w 68"/>
                                <a:gd name="T14" fmla="+- 0 -3022 -3022"/>
                                <a:gd name="T15" fmla="*/ -3022 h 103"/>
                              </a:gdLst>
                              <a:ahLst/>
                              <a:cxnLst>
                                <a:cxn ang="0">
                                  <a:pos x="T1" y="T3"/>
                                </a:cxn>
                                <a:cxn ang="0">
                                  <a:pos x="T5" y="T7"/>
                                </a:cxn>
                                <a:cxn ang="0">
                                  <a:pos x="T9" y="T11"/>
                                </a:cxn>
                                <a:cxn ang="0">
                                  <a:pos x="T13" y="T15"/>
                                </a:cxn>
                              </a:cxnLst>
                              <a:rect l="0" t="0" r="r" b="b"/>
                              <a:pathLst>
                                <a:path w="68" h="103">
                                  <a:moveTo>
                                    <a:pt x="34" y="0"/>
                                  </a:moveTo>
                                  <a:lnTo>
                                    <a:pt x="0" y="104"/>
                                  </a:lnTo>
                                  <a:lnTo>
                                    <a:pt x="69" y="104"/>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130"/>
                        <wpg:cNvGrpSpPr>
                          <a:grpSpLocks/>
                        </wpg:cNvGrpSpPr>
                        <wpg:grpSpPr bwMode="auto">
                          <a:xfrm>
                            <a:off x="7201" y="-2120"/>
                            <a:ext cx="68" cy="104"/>
                            <a:chOff x="7201" y="-2120"/>
                            <a:chExt cx="68" cy="104"/>
                          </a:xfrm>
                        </wpg:grpSpPr>
                        <wps:wsp>
                          <wps:cNvPr id="385" name="Freeform 131"/>
                          <wps:cNvSpPr>
                            <a:spLocks/>
                          </wps:cNvSpPr>
                          <wps:spPr bwMode="auto">
                            <a:xfrm>
                              <a:off x="7201" y="-2120"/>
                              <a:ext cx="68" cy="104"/>
                            </a:xfrm>
                            <a:custGeom>
                              <a:avLst/>
                              <a:gdLst>
                                <a:gd name="T0" fmla="+- 0 7270 7201"/>
                                <a:gd name="T1" fmla="*/ T0 w 68"/>
                                <a:gd name="T2" fmla="+- 0 -2120 -2120"/>
                                <a:gd name="T3" fmla="*/ -2120 h 104"/>
                                <a:gd name="T4" fmla="+- 0 7201 7201"/>
                                <a:gd name="T5" fmla="*/ T4 w 68"/>
                                <a:gd name="T6" fmla="+- 0 -2120 -2120"/>
                                <a:gd name="T7" fmla="*/ -2120 h 104"/>
                                <a:gd name="T8" fmla="+- 0 7235 7201"/>
                                <a:gd name="T9" fmla="*/ T8 w 68"/>
                                <a:gd name="T10" fmla="+- 0 -2016 -2120"/>
                                <a:gd name="T11" fmla="*/ -2016 h 104"/>
                                <a:gd name="T12" fmla="+- 0 7270 7201"/>
                                <a:gd name="T13" fmla="*/ T12 w 68"/>
                                <a:gd name="T14" fmla="+- 0 -2120 -2120"/>
                                <a:gd name="T15" fmla="*/ -2120 h 104"/>
                              </a:gdLst>
                              <a:ahLst/>
                              <a:cxnLst>
                                <a:cxn ang="0">
                                  <a:pos x="T1" y="T3"/>
                                </a:cxn>
                                <a:cxn ang="0">
                                  <a:pos x="T5" y="T7"/>
                                </a:cxn>
                                <a:cxn ang="0">
                                  <a:pos x="T9" y="T11"/>
                                </a:cxn>
                                <a:cxn ang="0">
                                  <a:pos x="T13" y="T15"/>
                                </a:cxn>
                              </a:cxnLst>
                              <a:rect l="0" t="0" r="r" b="b"/>
                              <a:pathLst>
                                <a:path w="68" h="104">
                                  <a:moveTo>
                                    <a:pt x="69" y="0"/>
                                  </a:moveTo>
                                  <a:lnTo>
                                    <a:pt x="0" y="0"/>
                                  </a:lnTo>
                                  <a:lnTo>
                                    <a:pt x="34" y="104"/>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132"/>
                        <wpg:cNvGrpSpPr>
                          <a:grpSpLocks/>
                        </wpg:cNvGrpSpPr>
                        <wpg:grpSpPr bwMode="auto">
                          <a:xfrm>
                            <a:off x="4981" y="-5128"/>
                            <a:ext cx="1055" cy="718"/>
                            <a:chOff x="4981" y="-5128"/>
                            <a:chExt cx="1055" cy="718"/>
                          </a:xfrm>
                        </wpg:grpSpPr>
                        <wps:wsp>
                          <wps:cNvPr id="387" name="Freeform 133"/>
                          <wps:cNvSpPr>
                            <a:spLocks/>
                          </wps:cNvSpPr>
                          <wps:spPr bwMode="auto">
                            <a:xfrm>
                              <a:off x="4981" y="-5128"/>
                              <a:ext cx="1055" cy="718"/>
                            </a:xfrm>
                            <a:custGeom>
                              <a:avLst/>
                              <a:gdLst>
                                <a:gd name="T0" fmla="+- 0 4981 4981"/>
                                <a:gd name="T1" fmla="*/ T0 w 1055"/>
                                <a:gd name="T2" fmla="+- 0 -4410 -5128"/>
                                <a:gd name="T3" fmla="*/ -4410 h 718"/>
                                <a:gd name="T4" fmla="+- 0 6036 4981"/>
                                <a:gd name="T5" fmla="*/ T4 w 1055"/>
                                <a:gd name="T6" fmla="+- 0 -4410 -5128"/>
                                <a:gd name="T7" fmla="*/ -4410 h 718"/>
                                <a:gd name="T8" fmla="+- 0 6036 4981"/>
                                <a:gd name="T9" fmla="*/ T8 w 1055"/>
                                <a:gd name="T10" fmla="+- 0 -5128 -5128"/>
                                <a:gd name="T11" fmla="*/ -5128 h 718"/>
                                <a:gd name="T12" fmla="+- 0 4981 4981"/>
                                <a:gd name="T13" fmla="*/ T12 w 1055"/>
                                <a:gd name="T14" fmla="+- 0 -5128 -5128"/>
                                <a:gd name="T15" fmla="*/ -5128 h 718"/>
                                <a:gd name="T16" fmla="+- 0 4981 4981"/>
                                <a:gd name="T17" fmla="*/ T16 w 1055"/>
                                <a:gd name="T18" fmla="+- 0 -4410 -5128"/>
                                <a:gd name="T19" fmla="*/ -4410 h 718"/>
                              </a:gdLst>
                              <a:ahLst/>
                              <a:cxnLst>
                                <a:cxn ang="0">
                                  <a:pos x="T1" y="T3"/>
                                </a:cxn>
                                <a:cxn ang="0">
                                  <a:pos x="T5" y="T7"/>
                                </a:cxn>
                                <a:cxn ang="0">
                                  <a:pos x="T9" y="T11"/>
                                </a:cxn>
                                <a:cxn ang="0">
                                  <a:pos x="T13" y="T15"/>
                                </a:cxn>
                                <a:cxn ang="0">
                                  <a:pos x="T17" y="T19"/>
                                </a:cxn>
                              </a:cxnLst>
                              <a:rect l="0" t="0" r="r" b="b"/>
                              <a:pathLst>
                                <a:path w="1055" h="718">
                                  <a:moveTo>
                                    <a:pt x="0" y="718"/>
                                  </a:moveTo>
                                  <a:lnTo>
                                    <a:pt x="1055" y="718"/>
                                  </a:lnTo>
                                  <a:lnTo>
                                    <a:pt x="1055" y="0"/>
                                  </a:lnTo>
                                  <a:lnTo>
                                    <a:pt x="0" y="0"/>
                                  </a:lnTo>
                                  <a:lnTo>
                                    <a:pt x="0" y="718"/>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1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208" y="-4976"/>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1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183" y="-4824"/>
                              <a:ext cx="662"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1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200" y="-4670"/>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2" name="Group 137"/>
                        <wpg:cNvGrpSpPr>
                          <a:grpSpLocks/>
                        </wpg:cNvGrpSpPr>
                        <wpg:grpSpPr bwMode="auto">
                          <a:xfrm>
                            <a:off x="7667" y="-5128"/>
                            <a:ext cx="1056" cy="724"/>
                            <a:chOff x="7667" y="-5128"/>
                            <a:chExt cx="1056" cy="724"/>
                          </a:xfrm>
                        </wpg:grpSpPr>
                        <wps:wsp>
                          <wps:cNvPr id="394" name="Freeform 138"/>
                          <wps:cNvSpPr>
                            <a:spLocks/>
                          </wps:cNvSpPr>
                          <wps:spPr bwMode="auto">
                            <a:xfrm>
                              <a:off x="7667" y="-5128"/>
                              <a:ext cx="1056" cy="724"/>
                            </a:xfrm>
                            <a:custGeom>
                              <a:avLst/>
                              <a:gdLst>
                                <a:gd name="T0" fmla="+- 0 7667 7667"/>
                                <a:gd name="T1" fmla="*/ T0 w 1056"/>
                                <a:gd name="T2" fmla="+- 0 -4404 -5128"/>
                                <a:gd name="T3" fmla="*/ -4404 h 724"/>
                                <a:gd name="T4" fmla="+- 0 8723 7667"/>
                                <a:gd name="T5" fmla="*/ T4 w 1056"/>
                                <a:gd name="T6" fmla="+- 0 -4404 -5128"/>
                                <a:gd name="T7" fmla="*/ -4404 h 724"/>
                                <a:gd name="T8" fmla="+- 0 8723 7667"/>
                                <a:gd name="T9" fmla="*/ T8 w 1056"/>
                                <a:gd name="T10" fmla="+- 0 -5128 -5128"/>
                                <a:gd name="T11" fmla="*/ -5128 h 724"/>
                                <a:gd name="T12" fmla="+- 0 7667 7667"/>
                                <a:gd name="T13" fmla="*/ T12 w 1056"/>
                                <a:gd name="T14" fmla="+- 0 -5128 -5128"/>
                                <a:gd name="T15" fmla="*/ -5128 h 724"/>
                                <a:gd name="T16" fmla="+- 0 7667 7667"/>
                                <a:gd name="T17" fmla="*/ T16 w 1056"/>
                                <a:gd name="T18" fmla="+- 0 -4404 -5128"/>
                                <a:gd name="T19" fmla="*/ -4404 h 724"/>
                              </a:gdLst>
                              <a:ahLst/>
                              <a:cxnLst>
                                <a:cxn ang="0">
                                  <a:pos x="T1" y="T3"/>
                                </a:cxn>
                                <a:cxn ang="0">
                                  <a:pos x="T5" y="T7"/>
                                </a:cxn>
                                <a:cxn ang="0">
                                  <a:pos x="T9" y="T11"/>
                                </a:cxn>
                                <a:cxn ang="0">
                                  <a:pos x="T13" y="T15"/>
                                </a:cxn>
                                <a:cxn ang="0">
                                  <a:pos x="T17" y="T19"/>
                                </a:cxn>
                              </a:cxnLst>
                              <a:rect l="0" t="0" r="r" b="b"/>
                              <a:pathLst>
                                <a:path w="1056" h="724">
                                  <a:moveTo>
                                    <a:pt x="0" y="724"/>
                                  </a:moveTo>
                                  <a:lnTo>
                                    <a:pt x="1056" y="724"/>
                                  </a:lnTo>
                                  <a:lnTo>
                                    <a:pt x="1056" y="0"/>
                                  </a:lnTo>
                                  <a:lnTo>
                                    <a:pt x="0" y="0"/>
                                  </a:lnTo>
                                  <a:lnTo>
                                    <a:pt x="0" y="724"/>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1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895" y="-5051"/>
                              <a:ext cx="614"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1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050" y="-4896"/>
                              <a:ext cx="288"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1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781" y="-4742"/>
                              <a:ext cx="427"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1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209" y="-4740"/>
                              <a:ext cx="394"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Picture 1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886" y="-4591"/>
                              <a:ext cx="624" cy="28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0" name="Group 144"/>
                        <wpg:cNvGrpSpPr>
                          <a:grpSpLocks/>
                        </wpg:cNvGrpSpPr>
                        <wpg:grpSpPr bwMode="auto">
                          <a:xfrm>
                            <a:off x="7211" y="-4343"/>
                            <a:ext cx="912" cy="781"/>
                            <a:chOff x="7211" y="-4343"/>
                            <a:chExt cx="912" cy="781"/>
                          </a:xfrm>
                        </wpg:grpSpPr>
                        <wps:wsp>
                          <wps:cNvPr id="401" name="Freeform 145"/>
                          <wps:cNvSpPr>
                            <a:spLocks/>
                          </wps:cNvSpPr>
                          <wps:spPr bwMode="auto">
                            <a:xfrm>
                              <a:off x="7211" y="-4343"/>
                              <a:ext cx="912" cy="781"/>
                            </a:xfrm>
                            <a:custGeom>
                              <a:avLst/>
                              <a:gdLst>
                                <a:gd name="T0" fmla="+- 0 8123 7211"/>
                                <a:gd name="T1" fmla="*/ T0 w 912"/>
                                <a:gd name="T2" fmla="+- 0 -4343 -4343"/>
                                <a:gd name="T3" fmla="*/ -4343 h 781"/>
                                <a:gd name="T4" fmla="+- 0 7211 7211"/>
                                <a:gd name="T5" fmla="*/ T4 w 912"/>
                                <a:gd name="T6" fmla="+- 0 -3562 -4343"/>
                                <a:gd name="T7" fmla="*/ -3562 h 781"/>
                              </a:gdLst>
                              <a:ahLst/>
                              <a:cxnLst>
                                <a:cxn ang="0">
                                  <a:pos x="T1" y="T3"/>
                                </a:cxn>
                                <a:cxn ang="0">
                                  <a:pos x="T5" y="T7"/>
                                </a:cxn>
                              </a:cxnLst>
                              <a:rect l="0" t="0" r="r" b="b"/>
                              <a:pathLst>
                                <a:path w="912" h="781">
                                  <a:moveTo>
                                    <a:pt x="912" y="0"/>
                                  </a:moveTo>
                                  <a:lnTo>
                                    <a:pt x="0" y="781"/>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46"/>
                        <wpg:cNvGrpSpPr>
                          <a:grpSpLocks/>
                        </wpg:cNvGrpSpPr>
                        <wpg:grpSpPr bwMode="auto">
                          <a:xfrm>
                            <a:off x="8094" y="-4404"/>
                            <a:ext cx="101" cy="94"/>
                            <a:chOff x="8094" y="-4404"/>
                            <a:chExt cx="101" cy="94"/>
                          </a:xfrm>
                        </wpg:grpSpPr>
                        <wps:wsp>
                          <wps:cNvPr id="403" name="Freeform 147"/>
                          <wps:cNvSpPr>
                            <a:spLocks/>
                          </wps:cNvSpPr>
                          <wps:spPr bwMode="auto">
                            <a:xfrm>
                              <a:off x="8094" y="-4404"/>
                              <a:ext cx="101" cy="94"/>
                            </a:xfrm>
                            <a:custGeom>
                              <a:avLst/>
                              <a:gdLst>
                                <a:gd name="T0" fmla="+- 0 8195 8094"/>
                                <a:gd name="T1" fmla="*/ T0 w 101"/>
                                <a:gd name="T2" fmla="+- 0 -4404 -4404"/>
                                <a:gd name="T3" fmla="*/ -4404 h 94"/>
                                <a:gd name="T4" fmla="+- 0 8094 8094"/>
                                <a:gd name="T5" fmla="*/ T4 w 101"/>
                                <a:gd name="T6" fmla="+- 0 -4363 -4404"/>
                                <a:gd name="T7" fmla="*/ -4363 h 94"/>
                                <a:gd name="T8" fmla="+- 0 8138 8094"/>
                                <a:gd name="T9" fmla="*/ T8 w 101"/>
                                <a:gd name="T10" fmla="+- 0 -4310 -4404"/>
                                <a:gd name="T11" fmla="*/ -4310 h 94"/>
                                <a:gd name="T12" fmla="+- 0 8195 8094"/>
                                <a:gd name="T13" fmla="*/ T12 w 101"/>
                                <a:gd name="T14" fmla="+- 0 -4404 -4404"/>
                                <a:gd name="T15" fmla="*/ -4404 h 94"/>
                              </a:gdLst>
                              <a:ahLst/>
                              <a:cxnLst>
                                <a:cxn ang="0">
                                  <a:pos x="T1" y="T3"/>
                                </a:cxn>
                                <a:cxn ang="0">
                                  <a:pos x="T5" y="T7"/>
                                </a:cxn>
                                <a:cxn ang="0">
                                  <a:pos x="T9" y="T11"/>
                                </a:cxn>
                                <a:cxn ang="0">
                                  <a:pos x="T13" y="T15"/>
                                </a:cxn>
                              </a:cxnLst>
                              <a:rect l="0" t="0" r="r" b="b"/>
                              <a:pathLst>
                                <a:path w="101" h="94">
                                  <a:moveTo>
                                    <a:pt x="101" y="0"/>
                                  </a:moveTo>
                                  <a:lnTo>
                                    <a:pt x="0" y="41"/>
                                  </a:lnTo>
                                  <a:lnTo>
                                    <a:pt x="44" y="94"/>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148"/>
                        <wpg:cNvGrpSpPr>
                          <a:grpSpLocks/>
                        </wpg:cNvGrpSpPr>
                        <wpg:grpSpPr bwMode="auto">
                          <a:xfrm>
                            <a:off x="7139" y="-3594"/>
                            <a:ext cx="102" cy="94"/>
                            <a:chOff x="7139" y="-3594"/>
                            <a:chExt cx="102" cy="94"/>
                          </a:xfrm>
                        </wpg:grpSpPr>
                        <wps:wsp>
                          <wps:cNvPr id="405" name="Freeform 149"/>
                          <wps:cNvSpPr>
                            <a:spLocks/>
                          </wps:cNvSpPr>
                          <wps:spPr bwMode="auto">
                            <a:xfrm>
                              <a:off x="7139" y="-3594"/>
                              <a:ext cx="102" cy="94"/>
                            </a:xfrm>
                            <a:custGeom>
                              <a:avLst/>
                              <a:gdLst>
                                <a:gd name="T0" fmla="+- 0 7195 7139"/>
                                <a:gd name="T1" fmla="*/ T0 w 102"/>
                                <a:gd name="T2" fmla="+- 0 -3594 -3594"/>
                                <a:gd name="T3" fmla="*/ -3594 h 94"/>
                                <a:gd name="T4" fmla="+- 0 7139 7139"/>
                                <a:gd name="T5" fmla="*/ T4 w 102"/>
                                <a:gd name="T6" fmla="+- 0 -3500 -3594"/>
                                <a:gd name="T7" fmla="*/ -3500 h 94"/>
                                <a:gd name="T8" fmla="+- 0 7241 7139"/>
                                <a:gd name="T9" fmla="*/ T8 w 102"/>
                                <a:gd name="T10" fmla="+- 0 -3541 -3594"/>
                                <a:gd name="T11" fmla="*/ -3541 h 94"/>
                                <a:gd name="T12" fmla="+- 0 7195 7139"/>
                                <a:gd name="T13" fmla="*/ T12 w 102"/>
                                <a:gd name="T14" fmla="+- 0 -3594 -3594"/>
                                <a:gd name="T15" fmla="*/ -3594 h 94"/>
                              </a:gdLst>
                              <a:ahLst/>
                              <a:cxnLst>
                                <a:cxn ang="0">
                                  <a:pos x="T1" y="T3"/>
                                </a:cxn>
                                <a:cxn ang="0">
                                  <a:pos x="T5" y="T7"/>
                                </a:cxn>
                                <a:cxn ang="0">
                                  <a:pos x="T9" y="T11"/>
                                </a:cxn>
                                <a:cxn ang="0">
                                  <a:pos x="T13" y="T15"/>
                                </a:cxn>
                              </a:cxnLst>
                              <a:rect l="0" t="0" r="r" b="b"/>
                              <a:pathLst>
                                <a:path w="102" h="94">
                                  <a:moveTo>
                                    <a:pt x="56" y="0"/>
                                  </a:moveTo>
                                  <a:lnTo>
                                    <a:pt x="0" y="94"/>
                                  </a:lnTo>
                                  <a:lnTo>
                                    <a:pt x="102" y="53"/>
                                  </a:lnTo>
                                  <a:lnTo>
                                    <a:pt x="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150"/>
                        <wpg:cNvGrpSpPr>
                          <a:grpSpLocks/>
                        </wpg:cNvGrpSpPr>
                        <wpg:grpSpPr bwMode="auto">
                          <a:xfrm>
                            <a:off x="4837" y="-2926"/>
                            <a:ext cx="767" cy="862"/>
                            <a:chOff x="4837" y="-2926"/>
                            <a:chExt cx="767" cy="862"/>
                          </a:xfrm>
                        </wpg:grpSpPr>
                        <wps:wsp>
                          <wps:cNvPr id="407" name="Freeform 151"/>
                          <wps:cNvSpPr>
                            <a:spLocks/>
                          </wps:cNvSpPr>
                          <wps:spPr bwMode="auto">
                            <a:xfrm>
                              <a:off x="4837" y="-2926"/>
                              <a:ext cx="767" cy="862"/>
                            </a:xfrm>
                            <a:custGeom>
                              <a:avLst/>
                              <a:gdLst>
                                <a:gd name="T0" fmla="+- 0 4837 4837"/>
                                <a:gd name="T1" fmla="*/ T0 w 767"/>
                                <a:gd name="T2" fmla="+- 0 -2064 -2926"/>
                                <a:gd name="T3" fmla="*/ -2064 h 862"/>
                                <a:gd name="T4" fmla="+- 0 5604 4837"/>
                                <a:gd name="T5" fmla="*/ T4 w 767"/>
                                <a:gd name="T6" fmla="+- 0 -2064 -2926"/>
                                <a:gd name="T7" fmla="*/ -2064 h 862"/>
                                <a:gd name="T8" fmla="+- 0 5604 4837"/>
                                <a:gd name="T9" fmla="*/ T8 w 767"/>
                                <a:gd name="T10" fmla="+- 0 -2926 -2926"/>
                                <a:gd name="T11" fmla="*/ -2926 h 862"/>
                                <a:gd name="T12" fmla="+- 0 4837 4837"/>
                                <a:gd name="T13" fmla="*/ T12 w 767"/>
                                <a:gd name="T14" fmla="+- 0 -2926 -2926"/>
                                <a:gd name="T15" fmla="*/ -2926 h 862"/>
                                <a:gd name="T16" fmla="+- 0 4837 4837"/>
                                <a:gd name="T17" fmla="*/ T16 w 767"/>
                                <a:gd name="T18" fmla="+- 0 -2064 -2926"/>
                                <a:gd name="T19" fmla="*/ -2064 h 862"/>
                              </a:gdLst>
                              <a:ahLst/>
                              <a:cxnLst>
                                <a:cxn ang="0">
                                  <a:pos x="T1" y="T3"/>
                                </a:cxn>
                                <a:cxn ang="0">
                                  <a:pos x="T5" y="T7"/>
                                </a:cxn>
                                <a:cxn ang="0">
                                  <a:pos x="T9" y="T11"/>
                                </a:cxn>
                                <a:cxn ang="0">
                                  <a:pos x="T13" y="T15"/>
                                </a:cxn>
                                <a:cxn ang="0">
                                  <a:pos x="T17" y="T19"/>
                                </a:cxn>
                              </a:cxnLst>
                              <a:rect l="0" t="0" r="r" b="b"/>
                              <a:pathLst>
                                <a:path w="767" h="862">
                                  <a:moveTo>
                                    <a:pt x="0" y="862"/>
                                  </a:moveTo>
                                  <a:lnTo>
                                    <a:pt x="767" y="862"/>
                                  </a:lnTo>
                                  <a:lnTo>
                                    <a:pt x="767" y="0"/>
                                  </a:lnTo>
                                  <a:lnTo>
                                    <a:pt x="0" y="0"/>
                                  </a:lnTo>
                                  <a:lnTo>
                                    <a:pt x="0" y="8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152"/>
                        <wpg:cNvGrpSpPr>
                          <a:grpSpLocks/>
                        </wpg:cNvGrpSpPr>
                        <wpg:grpSpPr bwMode="auto">
                          <a:xfrm>
                            <a:off x="4837" y="-2926"/>
                            <a:ext cx="767" cy="862"/>
                            <a:chOff x="4837" y="-2926"/>
                            <a:chExt cx="767" cy="862"/>
                          </a:xfrm>
                        </wpg:grpSpPr>
                        <wps:wsp>
                          <wps:cNvPr id="409" name="Freeform 153"/>
                          <wps:cNvSpPr>
                            <a:spLocks/>
                          </wps:cNvSpPr>
                          <wps:spPr bwMode="auto">
                            <a:xfrm>
                              <a:off x="4837" y="-2926"/>
                              <a:ext cx="767" cy="862"/>
                            </a:xfrm>
                            <a:custGeom>
                              <a:avLst/>
                              <a:gdLst>
                                <a:gd name="T0" fmla="+- 0 4837 4837"/>
                                <a:gd name="T1" fmla="*/ T0 w 767"/>
                                <a:gd name="T2" fmla="+- 0 -2064 -2926"/>
                                <a:gd name="T3" fmla="*/ -2064 h 862"/>
                                <a:gd name="T4" fmla="+- 0 5604 4837"/>
                                <a:gd name="T5" fmla="*/ T4 w 767"/>
                                <a:gd name="T6" fmla="+- 0 -2064 -2926"/>
                                <a:gd name="T7" fmla="*/ -2064 h 862"/>
                                <a:gd name="T8" fmla="+- 0 5604 4837"/>
                                <a:gd name="T9" fmla="*/ T8 w 767"/>
                                <a:gd name="T10" fmla="+- 0 -2926 -2926"/>
                                <a:gd name="T11" fmla="*/ -2926 h 862"/>
                                <a:gd name="T12" fmla="+- 0 4837 4837"/>
                                <a:gd name="T13" fmla="*/ T12 w 767"/>
                                <a:gd name="T14" fmla="+- 0 -2926 -2926"/>
                                <a:gd name="T15" fmla="*/ -2926 h 862"/>
                                <a:gd name="T16" fmla="+- 0 4837 4837"/>
                                <a:gd name="T17" fmla="*/ T16 w 767"/>
                                <a:gd name="T18" fmla="+- 0 -2064 -2926"/>
                                <a:gd name="T19" fmla="*/ -2064 h 862"/>
                              </a:gdLst>
                              <a:ahLst/>
                              <a:cxnLst>
                                <a:cxn ang="0">
                                  <a:pos x="T1" y="T3"/>
                                </a:cxn>
                                <a:cxn ang="0">
                                  <a:pos x="T5" y="T7"/>
                                </a:cxn>
                                <a:cxn ang="0">
                                  <a:pos x="T9" y="T11"/>
                                </a:cxn>
                                <a:cxn ang="0">
                                  <a:pos x="T13" y="T15"/>
                                </a:cxn>
                                <a:cxn ang="0">
                                  <a:pos x="T17" y="T19"/>
                                </a:cxn>
                              </a:cxnLst>
                              <a:rect l="0" t="0" r="r" b="b"/>
                              <a:pathLst>
                                <a:path w="767" h="862">
                                  <a:moveTo>
                                    <a:pt x="0" y="862"/>
                                  </a:moveTo>
                                  <a:lnTo>
                                    <a:pt x="767" y="862"/>
                                  </a:lnTo>
                                  <a:lnTo>
                                    <a:pt x="767" y="0"/>
                                  </a:lnTo>
                                  <a:lnTo>
                                    <a:pt x="0" y="0"/>
                                  </a:lnTo>
                                  <a:lnTo>
                                    <a:pt x="0" y="862"/>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1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18" y="-2855"/>
                              <a:ext cx="413"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1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095" y="-2702"/>
                              <a:ext cx="259"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1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979" y="-2549"/>
                              <a:ext cx="490"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1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912" y="-2395"/>
                              <a:ext cx="634" cy="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1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083" y="-2243"/>
                              <a:ext cx="331" cy="6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5" name="Group 159"/>
                        <wpg:cNvGrpSpPr>
                          <a:grpSpLocks/>
                        </wpg:cNvGrpSpPr>
                        <wpg:grpSpPr bwMode="auto">
                          <a:xfrm>
                            <a:off x="5699" y="-2256"/>
                            <a:ext cx="289" cy="2"/>
                            <a:chOff x="5699" y="-2256"/>
                            <a:chExt cx="289" cy="2"/>
                          </a:xfrm>
                        </wpg:grpSpPr>
                        <wps:wsp>
                          <wps:cNvPr id="704" name="Freeform 160"/>
                          <wps:cNvSpPr>
                            <a:spLocks/>
                          </wps:cNvSpPr>
                          <wps:spPr bwMode="auto">
                            <a:xfrm>
                              <a:off x="5699" y="-2256"/>
                              <a:ext cx="289" cy="2"/>
                            </a:xfrm>
                            <a:custGeom>
                              <a:avLst/>
                              <a:gdLst>
                                <a:gd name="T0" fmla="+- 0 5699 5699"/>
                                <a:gd name="T1" fmla="*/ T0 w 289"/>
                                <a:gd name="T2" fmla="+- 0 5988 5699"/>
                                <a:gd name="T3" fmla="*/ T2 w 289"/>
                              </a:gdLst>
                              <a:ahLst/>
                              <a:cxnLst>
                                <a:cxn ang="0">
                                  <a:pos x="T1" y="0"/>
                                </a:cxn>
                                <a:cxn ang="0">
                                  <a:pos x="T3" y="0"/>
                                </a:cxn>
                              </a:cxnLst>
                              <a:rect l="0" t="0" r="r" b="b"/>
                              <a:pathLst>
                                <a:path w="289">
                                  <a:moveTo>
                                    <a:pt x="0" y="0"/>
                                  </a:moveTo>
                                  <a:lnTo>
                                    <a:pt x="289"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61"/>
                        <wpg:cNvGrpSpPr>
                          <a:grpSpLocks/>
                        </wpg:cNvGrpSpPr>
                        <wpg:grpSpPr bwMode="auto">
                          <a:xfrm>
                            <a:off x="5604" y="-2291"/>
                            <a:ext cx="104" cy="70"/>
                            <a:chOff x="5604" y="-2291"/>
                            <a:chExt cx="104" cy="70"/>
                          </a:xfrm>
                        </wpg:grpSpPr>
                        <wps:wsp>
                          <wps:cNvPr id="706" name="Freeform 162"/>
                          <wps:cNvSpPr>
                            <a:spLocks/>
                          </wps:cNvSpPr>
                          <wps:spPr bwMode="auto">
                            <a:xfrm>
                              <a:off x="5604" y="-2291"/>
                              <a:ext cx="104" cy="70"/>
                            </a:xfrm>
                            <a:custGeom>
                              <a:avLst/>
                              <a:gdLst>
                                <a:gd name="T0" fmla="+- 0 5708 5604"/>
                                <a:gd name="T1" fmla="*/ T0 w 104"/>
                                <a:gd name="T2" fmla="+- 0 -2291 -2291"/>
                                <a:gd name="T3" fmla="*/ -2291 h 70"/>
                                <a:gd name="T4" fmla="+- 0 5604 5604"/>
                                <a:gd name="T5" fmla="*/ T4 w 104"/>
                                <a:gd name="T6" fmla="+- 0 -2256 -2291"/>
                                <a:gd name="T7" fmla="*/ -2256 h 70"/>
                                <a:gd name="T8" fmla="+- 0 5708 5604"/>
                                <a:gd name="T9" fmla="*/ T8 w 104"/>
                                <a:gd name="T10" fmla="+- 0 -2221 -2291"/>
                                <a:gd name="T11" fmla="*/ -2221 h 70"/>
                                <a:gd name="T12" fmla="+- 0 5708 5604"/>
                                <a:gd name="T13" fmla="*/ T12 w 104"/>
                                <a:gd name="T14" fmla="+- 0 -2291 -2291"/>
                                <a:gd name="T15" fmla="*/ -2291 h 70"/>
                              </a:gdLst>
                              <a:ahLst/>
                              <a:cxnLst>
                                <a:cxn ang="0">
                                  <a:pos x="T1" y="T3"/>
                                </a:cxn>
                                <a:cxn ang="0">
                                  <a:pos x="T5" y="T7"/>
                                </a:cxn>
                                <a:cxn ang="0">
                                  <a:pos x="T9" y="T11"/>
                                </a:cxn>
                                <a:cxn ang="0">
                                  <a:pos x="T13" y="T15"/>
                                </a:cxn>
                              </a:cxnLst>
                              <a:rect l="0" t="0" r="r" b="b"/>
                              <a:pathLst>
                                <a:path w="104" h="70">
                                  <a:moveTo>
                                    <a:pt x="104" y="0"/>
                                  </a:moveTo>
                                  <a:lnTo>
                                    <a:pt x="0" y="35"/>
                                  </a:lnTo>
                                  <a:lnTo>
                                    <a:pt x="104" y="70"/>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163"/>
                        <wpg:cNvGrpSpPr>
                          <a:grpSpLocks/>
                        </wpg:cNvGrpSpPr>
                        <wpg:grpSpPr bwMode="auto">
                          <a:xfrm>
                            <a:off x="5988" y="-2256"/>
                            <a:ext cx="2" cy="145"/>
                            <a:chOff x="5988" y="-2256"/>
                            <a:chExt cx="2" cy="145"/>
                          </a:xfrm>
                        </wpg:grpSpPr>
                        <wps:wsp>
                          <wps:cNvPr id="708" name="Freeform 164"/>
                          <wps:cNvSpPr>
                            <a:spLocks/>
                          </wps:cNvSpPr>
                          <wps:spPr bwMode="auto">
                            <a:xfrm>
                              <a:off x="5988" y="-2256"/>
                              <a:ext cx="2" cy="145"/>
                            </a:xfrm>
                            <a:custGeom>
                              <a:avLst/>
                              <a:gdLst>
                                <a:gd name="T0" fmla="+- 0 -2256 -2256"/>
                                <a:gd name="T1" fmla="*/ -2256 h 145"/>
                                <a:gd name="T2" fmla="+- 0 -2111 -2256"/>
                                <a:gd name="T3" fmla="*/ -2111 h 145"/>
                              </a:gdLst>
                              <a:ahLst/>
                              <a:cxnLst>
                                <a:cxn ang="0">
                                  <a:pos x="0" y="T1"/>
                                </a:cxn>
                                <a:cxn ang="0">
                                  <a:pos x="0" y="T3"/>
                                </a:cxn>
                              </a:cxnLst>
                              <a:rect l="0" t="0" r="r" b="b"/>
                              <a:pathLst>
                                <a:path h="145">
                                  <a:moveTo>
                                    <a:pt x="0" y="0"/>
                                  </a:moveTo>
                                  <a:lnTo>
                                    <a:pt x="0" y="145"/>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65"/>
                        <wpg:cNvGrpSpPr>
                          <a:grpSpLocks/>
                        </wpg:cNvGrpSpPr>
                        <wpg:grpSpPr bwMode="auto">
                          <a:xfrm>
                            <a:off x="5953" y="-2120"/>
                            <a:ext cx="70" cy="104"/>
                            <a:chOff x="5953" y="-2120"/>
                            <a:chExt cx="70" cy="104"/>
                          </a:xfrm>
                        </wpg:grpSpPr>
                        <wps:wsp>
                          <wps:cNvPr id="710" name="Freeform 166"/>
                          <wps:cNvSpPr>
                            <a:spLocks/>
                          </wps:cNvSpPr>
                          <wps:spPr bwMode="auto">
                            <a:xfrm>
                              <a:off x="5953" y="-2120"/>
                              <a:ext cx="70" cy="104"/>
                            </a:xfrm>
                            <a:custGeom>
                              <a:avLst/>
                              <a:gdLst>
                                <a:gd name="T0" fmla="+- 0 6023 5953"/>
                                <a:gd name="T1" fmla="*/ T0 w 70"/>
                                <a:gd name="T2" fmla="+- 0 -2120 -2120"/>
                                <a:gd name="T3" fmla="*/ -2120 h 104"/>
                                <a:gd name="T4" fmla="+- 0 5953 5953"/>
                                <a:gd name="T5" fmla="*/ T4 w 70"/>
                                <a:gd name="T6" fmla="+- 0 -2120 -2120"/>
                                <a:gd name="T7" fmla="*/ -2120 h 104"/>
                                <a:gd name="T8" fmla="+- 0 5988 5953"/>
                                <a:gd name="T9" fmla="*/ T8 w 70"/>
                                <a:gd name="T10" fmla="+- 0 -2016 -2120"/>
                                <a:gd name="T11" fmla="*/ -2016 h 104"/>
                                <a:gd name="T12" fmla="+- 0 6023 5953"/>
                                <a:gd name="T13" fmla="*/ T12 w 70"/>
                                <a:gd name="T14" fmla="+- 0 -2120 -2120"/>
                                <a:gd name="T15" fmla="*/ -2120 h 104"/>
                              </a:gdLst>
                              <a:ahLst/>
                              <a:cxnLst>
                                <a:cxn ang="0">
                                  <a:pos x="T1" y="T3"/>
                                </a:cxn>
                                <a:cxn ang="0">
                                  <a:pos x="T5" y="T7"/>
                                </a:cxn>
                                <a:cxn ang="0">
                                  <a:pos x="T9" y="T11"/>
                                </a:cxn>
                                <a:cxn ang="0">
                                  <a:pos x="T13" y="T15"/>
                                </a:cxn>
                              </a:cxnLst>
                              <a:rect l="0" t="0" r="r" b="b"/>
                              <a:pathLst>
                                <a:path w="70" h="104">
                                  <a:moveTo>
                                    <a:pt x="70" y="0"/>
                                  </a:moveTo>
                                  <a:lnTo>
                                    <a:pt x="0" y="0"/>
                                  </a:lnTo>
                                  <a:lnTo>
                                    <a:pt x="35" y="104"/>
                                  </a:lnTo>
                                  <a:lnTo>
                                    <a:pt x="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167"/>
                        <wpg:cNvGrpSpPr>
                          <a:grpSpLocks/>
                        </wpg:cNvGrpSpPr>
                        <wpg:grpSpPr bwMode="auto">
                          <a:xfrm>
                            <a:off x="3973" y="-2877"/>
                            <a:ext cx="576" cy="717"/>
                            <a:chOff x="3973" y="-2877"/>
                            <a:chExt cx="576" cy="717"/>
                          </a:xfrm>
                        </wpg:grpSpPr>
                        <wps:wsp>
                          <wps:cNvPr id="712" name="Freeform 168"/>
                          <wps:cNvSpPr>
                            <a:spLocks/>
                          </wps:cNvSpPr>
                          <wps:spPr bwMode="auto">
                            <a:xfrm>
                              <a:off x="3973" y="-2877"/>
                              <a:ext cx="576" cy="717"/>
                            </a:xfrm>
                            <a:custGeom>
                              <a:avLst/>
                              <a:gdLst>
                                <a:gd name="T0" fmla="+- 0 4287 3973"/>
                                <a:gd name="T1" fmla="*/ T0 w 576"/>
                                <a:gd name="T2" fmla="+- 0 -2877 -2877"/>
                                <a:gd name="T3" fmla="*/ -2877 h 717"/>
                                <a:gd name="T4" fmla="+- 0 4221 3973"/>
                                <a:gd name="T5" fmla="*/ T4 w 576"/>
                                <a:gd name="T6" fmla="+- 0 -2876 -2877"/>
                                <a:gd name="T7" fmla="*/ -2876 h 717"/>
                                <a:gd name="T8" fmla="+- 0 4161 3973"/>
                                <a:gd name="T9" fmla="*/ T8 w 576"/>
                                <a:gd name="T10" fmla="+- 0 -2872 -2877"/>
                                <a:gd name="T11" fmla="*/ -2872 h 717"/>
                                <a:gd name="T12" fmla="+- 0 4084 3973"/>
                                <a:gd name="T13" fmla="*/ T12 w 576"/>
                                <a:gd name="T14" fmla="+- 0 -2862 -2877"/>
                                <a:gd name="T15" fmla="*/ -2862 h 717"/>
                                <a:gd name="T16" fmla="+- 0 4025 3973"/>
                                <a:gd name="T17" fmla="*/ T16 w 576"/>
                                <a:gd name="T18" fmla="+- 0 -2847 -2877"/>
                                <a:gd name="T19" fmla="*/ -2847 h 717"/>
                                <a:gd name="T20" fmla="+- 0 3973 3973"/>
                                <a:gd name="T21" fmla="*/ T20 w 576"/>
                                <a:gd name="T22" fmla="+- 0 -2808 -2877"/>
                                <a:gd name="T23" fmla="*/ -2808 h 717"/>
                                <a:gd name="T24" fmla="+- 0 3973 3973"/>
                                <a:gd name="T25" fmla="*/ T24 w 576"/>
                                <a:gd name="T26" fmla="+- 0 -2232 -2877"/>
                                <a:gd name="T27" fmla="*/ -2232 h 717"/>
                                <a:gd name="T28" fmla="+- 0 3975 3973"/>
                                <a:gd name="T29" fmla="*/ T28 w 576"/>
                                <a:gd name="T30" fmla="+- 0 -2224 -2877"/>
                                <a:gd name="T31" fmla="*/ -2224 h 717"/>
                                <a:gd name="T32" fmla="+- 0 4030 3973"/>
                                <a:gd name="T33" fmla="*/ T32 w 576"/>
                                <a:gd name="T34" fmla="+- 0 -2189 -2877"/>
                                <a:gd name="T35" fmla="*/ -2189 h 717"/>
                                <a:gd name="T36" fmla="+- 0 4094 3973"/>
                                <a:gd name="T37" fmla="*/ T36 w 576"/>
                                <a:gd name="T38" fmla="+- 0 -2174 -2877"/>
                                <a:gd name="T39" fmla="*/ -2174 h 717"/>
                                <a:gd name="T40" fmla="+- 0 4174 3973"/>
                                <a:gd name="T41" fmla="*/ T40 w 576"/>
                                <a:gd name="T42" fmla="+- 0 -2163 -2877"/>
                                <a:gd name="T43" fmla="*/ -2163 h 717"/>
                                <a:gd name="T44" fmla="+- 0 4235 3973"/>
                                <a:gd name="T45" fmla="*/ T44 w 576"/>
                                <a:gd name="T46" fmla="+- 0 -2160 -2877"/>
                                <a:gd name="T47" fmla="*/ -2160 h 717"/>
                                <a:gd name="T48" fmla="+- 0 4268 3973"/>
                                <a:gd name="T49" fmla="*/ T48 w 576"/>
                                <a:gd name="T50" fmla="+- 0 -2161 -2877"/>
                                <a:gd name="T51" fmla="*/ -2161 h 717"/>
                                <a:gd name="T52" fmla="+- 0 4331 3973"/>
                                <a:gd name="T53" fmla="*/ T52 w 576"/>
                                <a:gd name="T54" fmla="+- 0 -2163 -2877"/>
                                <a:gd name="T55" fmla="*/ -2163 h 717"/>
                                <a:gd name="T56" fmla="+- 0 4414 3973"/>
                                <a:gd name="T57" fmla="*/ T56 w 576"/>
                                <a:gd name="T58" fmla="+- 0 -2172 -2877"/>
                                <a:gd name="T59" fmla="*/ -2172 h 717"/>
                                <a:gd name="T60" fmla="+- 0 4479 3973"/>
                                <a:gd name="T61" fmla="*/ T60 w 576"/>
                                <a:gd name="T62" fmla="+- 0 -2186 -2877"/>
                                <a:gd name="T63" fmla="*/ -2186 h 717"/>
                                <a:gd name="T64" fmla="+- 0 4535 3973"/>
                                <a:gd name="T65" fmla="*/ T64 w 576"/>
                                <a:gd name="T66" fmla="+- 0 -2210 -2877"/>
                                <a:gd name="T67" fmla="*/ -2210 h 717"/>
                                <a:gd name="T68" fmla="+- 0 4549 3973"/>
                                <a:gd name="T69" fmla="*/ T68 w 576"/>
                                <a:gd name="T70" fmla="+- 0 -2231 -2877"/>
                                <a:gd name="T71" fmla="*/ -2231 h 717"/>
                                <a:gd name="T72" fmla="+- 0 4549 3973"/>
                                <a:gd name="T73" fmla="*/ T72 w 576"/>
                                <a:gd name="T74" fmla="+- 0 -2808 -2877"/>
                                <a:gd name="T75" fmla="*/ -2808 h 717"/>
                                <a:gd name="T76" fmla="+- 0 4492 3973"/>
                                <a:gd name="T77" fmla="*/ T76 w 576"/>
                                <a:gd name="T78" fmla="+- 0 -2849 -2877"/>
                                <a:gd name="T79" fmla="*/ -2849 h 717"/>
                                <a:gd name="T80" fmla="+- 0 4429 3973"/>
                                <a:gd name="T81" fmla="*/ T80 w 576"/>
                                <a:gd name="T82" fmla="+- 0 -2865 -2877"/>
                                <a:gd name="T83" fmla="*/ -2865 h 717"/>
                                <a:gd name="T84" fmla="+- 0 4348 3973"/>
                                <a:gd name="T85" fmla="*/ T84 w 576"/>
                                <a:gd name="T86" fmla="+- 0 -2874 -2877"/>
                                <a:gd name="T87" fmla="*/ -2874 h 717"/>
                                <a:gd name="T88" fmla="+- 0 4287 3973"/>
                                <a:gd name="T89" fmla="*/ T88 w 576"/>
                                <a:gd name="T90" fmla="+- 0 -2877 -2877"/>
                                <a:gd name="T91" fmla="*/ -2877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6" h="717">
                                  <a:moveTo>
                                    <a:pt x="314" y="0"/>
                                  </a:moveTo>
                                  <a:lnTo>
                                    <a:pt x="248" y="1"/>
                                  </a:lnTo>
                                  <a:lnTo>
                                    <a:pt x="188" y="5"/>
                                  </a:lnTo>
                                  <a:lnTo>
                                    <a:pt x="111" y="15"/>
                                  </a:lnTo>
                                  <a:lnTo>
                                    <a:pt x="52" y="30"/>
                                  </a:lnTo>
                                  <a:lnTo>
                                    <a:pt x="0" y="69"/>
                                  </a:lnTo>
                                  <a:lnTo>
                                    <a:pt x="0" y="645"/>
                                  </a:lnTo>
                                  <a:lnTo>
                                    <a:pt x="2" y="653"/>
                                  </a:lnTo>
                                  <a:lnTo>
                                    <a:pt x="57" y="688"/>
                                  </a:lnTo>
                                  <a:lnTo>
                                    <a:pt x="121" y="703"/>
                                  </a:lnTo>
                                  <a:lnTo>
                                    <a:pt x="201" y="714"/>
                                  </a:lnTo>
                                  <a:lnTo>
                                    <a:pt x="262" y="717"/>
                                  </a:lnTo>
                                  <a:lnTo>
                                    <a:pt x="295" y="716"/>
                                  </a:lnTo>
                                  <a:lnTo>
                                    <a:pt x="358" y="714"/>
                                  </a:lnTo>
                                  <a:lnTo>
                                    <a:pt x="441" y="705"/>
                                  </a:lnTo>
                                  <a:lnTo>
                                    <a:pt x="506" y="691"/>
                                  </a:lnTo>
                                  <a:lnTo>
                                    <a:pt x="562" y="667"/>
                                  </a:lnTo>
                                  <a:lnTo>
                                    <a:pt x="576" y="646"/>
                                  </a:lnTo>
                                  <a:lnTo>
                                    <a:pt x="576" y="69"/>
                                  </a:lnTo>
                                  <a:lnTo>
                                    <a:pt x="519" y="28"/>
                                  </a:lnTo>
                                  <a:lnTo>
                                    <a:pt x="456" y="12"/>
                                  </a:lnTo>
                                  <a:lnTo>
                                    <a:pt x="375" y="3"/>
                                  </a:lnTo>
                                  <a:lnTo>
                                    <a:pt x="3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169"/>
                        <wpg:cNvGrpSpPr>
                          <a:grpSpLocks/>
                        </wpg:cNvGrpSpPr>
                        <wpg:grpSpPr bwMode="auto">
                          <a:xfrm>
                            <a:off x="3973" y="-2877"/>
                            <a:ext cx="576" cy="717"/>
                            <a:chOff x="3973" y="-2877"/>
                            <a:chExt cx="576" cy="717"/>
                          </a:xfrm>
                        </wpg:grpSpPr>
                        <wps:wsp>
                          <wps:cNvPr id="714" name="Freeform 170"/>
                          <wps:cNvSpPr>
                            <a:spLocks/>
                          </wps:cNvSpPr>
                          <wps:spPr bwMode="auto">
                            <a:xfrm>
                              <a:off x="3973" y="-2877"/>
                              <a:ext cx="576" cy="717"/>
                            </a:xfrm>
                            <a:custGeom>
                              <a:avLst/>
                              <a:gdLst>
                                <a:gd name="T0" fmla="+- 0 3973 3973"/>
                                <a:gd name="T1" fmla="*/ T0 w 576"/>
                                <a:gd name="T2" fmla="+- 0 -2807 -2877"/>
                                <a:gd name="T3" fmla="*/ -2807 h 717"/>
                                <a:gd name="T4" fmla="+- 0 3973 3973"/>
                                <a:gd name="T5" fmla="*/ T4 w 576"/>
                                <a:gd name="T6" fmla="+- 0 -2232 -2877"/>
                                <a:gd name="T7" fmla="*/ -2232 h 717"/>
                                <a:gd name="T8" fmla="+- 0 3975 3973"/>
                                <a:gd name="T9" fmla="*/ T8 w 576"/>
                                <a:gd name="T10" fmla="+- 0 -2224 -2877"/>
                                <a:gd name="T11" fmla="*/ -2224 h 717"/>
                                <a:gd name="T12" fmla="+- 0 4030 3973"/>
                                <a:gd name="T13" fmla="*/ T12 w 576"/>
                                <a:gd name="T14" fmla="+- 0 -2189 -2877"/>
                                <a:gd name="T15" fmla="*/ -2189 h 717"/>
                                <a:gd name="T16" fmla="+- 0 4094 3973"/>
                                <a:gd name="T17" fmla="*/ T16 w 576"/>
                                <a:gd name="T18" fmla="+- 0 -2174 -2877"/>
                                <a:gd name="T19" fmla="*/ -2174 h 717"/>
                                <a:gd name="T20" fmla="+- 0 4174 3973"/>
                                <a:gd name="T21" fmla="*/ T20 w 576"/>
                                <a:gd name="T22" fmla="+- 0 -2163 -2877"/>
                                <a:gd name="T23" fmla="*/ -2163 h 717"/>
                                <a:gd name="T24" fmla="+- 0 4235 3973"/>
                                <a:gd name="T25" fmla="*/ T24 w 576"/>
                                <a:gd name="T26" fmla="+- 0 -2160 -2877"/>
                                <a:gd name="T27" fmla="*/ -2160 h 717"/>
                                <a:gd name="T28" fmla="+- 0 4268 3973"/>
                                <a:gd name="T29" fmla="*/ T28 w 576"/>
                                <a:gd name="T30" fmla="+- 0 -2161 -2877"/>
                                <a:gd name="T31" fmla="*/ -2161 h 717"/>
                                <a:gd name="T32" fmla="+- 0 4331 3973"/>
                                <a:gd name="T33" fmla="*/ T32 w 576"/>
                                <a:gd name="T34" fmla="+- 0 -2163 -2877"/>
                                <a:gd name="T35" fmla="*/ -2163 h 717"/>
                                <a:gd name="T36" fmla="+- 0 4414 3973"/>
                                <a:gd name="T37" fmla="*/ T36 w 576"/>
                                <a:gd name="T38" fmla="+- 0 -2172 -2877"/>
                                <a:gd name="T39" fmla="*/ -2172 h 717"/>
                                <a:gd name="T40" fmla="+- 0 4479 3973"/>
                                <a:gd name="T41" fmla="*/ T40 w 576"/>
                                <a:gd name="T42" fmla="+- 0 -2186 -2877"/>
                                <a:gd name="T43" fmla="*/ -2186 h 717"/>
                                <a:gd name="T44" fmla="+- 0 4535 3973"/>
                                <a:gd name="T45" fmla="*/ T44 w 576"/>
                                <a:gd name="T46" fmla="+- 0 -2210 -2877"/>
                                <a:gd name="T47" fmla="*/ -2210 h 717"/>
                                <a:gd name="T48" fmla="+- 0 4549 3973"/>
                                <a:gd name="T49" fmla="*/ T48 w 576"/>
                                <a:gd name="T50" fmla="+- 0 -2807 -2877"/>
                                <a:gd name="T51" fmla="*/ -2807 h 717"/>
                                <a:gd name="T52" fmla="+- 0 4547 3973"/>
                                <a:gd name="T53" fmla="*/ T52 w 576"/>
                                <a:gd name="T54" fmla="+- 0 -2815 -2877"/>
                                <a:gd name="T55" fmla="*/ -2815 h 717"/>
                                <a:gd name="T56" fmla="+- 0 4492 3973"/>
                                <a:gd name="T57" fmla="*/ T56 w 576"/>
                                <a:gd name="T58" fmla="+- 0 -2849 -2877"/>
                                <a:gd name="T59" fmla="*/ -2849 h 717"/>
                                <a:gd name="T60" fmla="+- 0 4429 3973"/>
                                <a:gd name="T61" fmla="*/ T60 w 576"/>
                                <a:gd name="T62" fmla="+- 0 -2865 -2877"/>
                                <a:gd name="T63" fmla="*/ -2865 h 717"/>
                                <a:gd name="T64" fmla="+- 0 4348 3973"/>
                                <a:gd name="T65" fmla="*/ T64 w 576"/>
                                <a:gd name="T66" fmla="+- 0 -2874 -2877"/>
                                <a:gd name="T67" fmla="*/ -2874 h 717"/>
                                <a:gd name="T68" fmla="+- 0 4287 3973"/>
                                <a:gd name="T69" fmla="*/ T68 w 576"/>
                                <a:gd name="T70" fmla="+- 0 -2877 -2877"/>
                                <a:gd name="T71" fmla="*/ -2877 h 717"/>
                                <a:gd name="T72" fmla="+- 0 4254 3973"/>
                                <a:gd name="T73" fmla="*/ T72 w 576"/>
                                <a:gd name="T74" fmla="+- 0 -2877 -2877"/>
                                <a:gd name="T75" fmla="*/ -2877 h 717"/>
                                <a:gd name="T76" fmla="+- 0 4191 3973"/>
                                <a:gd name="T77" fmla="*/ T76 w 576"/>
                                <a:gd name="T78" fmla="+- 0 -2874 -2877"/>
                                <a:gd name="T79" fmla="*/ -2874 h 717"/>
                                <a:gd name="T80" fmla="+- 0 4108 3973"/>
                                <a:gd name="T81" fmla="*/ T80 w 576"/>
                                <a:gd name="T82" fmla="+- 0 -2866 -2877"/>
                                <a:gd name="T83" fmla="*/ -2866 h 717"/>
                                <a:gd name="T84" fmla="+- 0 4043 3973"/>
                                <a:gd name="T85" fmla="*/ T84 w 576"/>
                                <a:gd name="T86" fmla="+- 0 -2852 -2877"/>
                                <a:gd name="T87" fmla="*/ -2852 h 717"/>
                                <a:gd name="T88" fmla="+- 0 3987 3973"/>
                                <a:gd name="T89" fmla="*/ T88 w 576"/>
                                <a:gd name="T90" fmla="+- 0 -2829 -2877"/>
                                <a:gd name="T91" fmla="*/ -2829 h 717"/>
                                <a:gd name="T92" fmla="+- 0 3973 3973"/>
                                <a:gd name="T93" fmla="*/ T92 w 576"/>
                                <a:gd name="T94" fmla="+- 0 -2807 -2877"/>
                                <a:gd name="T95" fmla="*/ -2807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6" h="717">
                                  <a:moveTo>
                                    <a:pt x="0" y="70"/>
                                  </a:moveTo>
                                  <a:lnTo>
                                    <a:pt x="0" y="645"/>
                                  </a:lnTo>
                                  <a:lnTo>
                                    <a:pt x="2" y="653"/>
                                  </a:lnTo>
                                  <a:lnTo>
                                    <a:pt x="57" y="688"/>
                                  </a:lnTo>
                                  <a:lnTo>
                                    <a:pt x="121" y="703"/>
                                  </a:lnTo>
                                  <a:lnTo>
                                    <a:pt x="201" y="714"/>
                                  </a:lnTo>
                                  <a:lnTo>
                                    <a:pt x="262" y="717"/>
                                  </a:lnTo>
                                  <a:lnTo>
                                    <a:pt x="295" y="716"/>
                                  </a:lnTo>
                                  <a:lnTo>
                                    <a:pt x="358" y="714"/>
                                  </a:lnTo>
                                  <a:lnTo>
                                    <a:pt x="441" y="705"/>
                                  </a:lnTo>
                                  <a:lnTo>
                                    <a:pt x="506" y="691"/>
                                  </a:lnTo>
                                  <a:lnTo>
                                    <a:pt x="562" y="667"/>
                                  </a:lnTo>
                                  <a:lnTo>
                                    <a:pt x="576" y="70"/>
                                  </a:lnTo>
                                  <a:lnTo>
                                    <a:pt x="574" y="62"/>
                                  </a:lnTo>
                                  <a:lnTo>
                                    <a:pt x="519" y="28"/>
                                  </a:lnTo>
                                  <a:lnTo>
                                    <a:pt x="456" y="12"/>
                                  </a:lnTo>
                                  <a:lnTo>
                                    <a:pt x="375" y="3"/>
                                  </a:lnTo>
                                  <a:lnTo>
                                    <a:pt x="314" y="0"/>
                                  </a:lnTo>
                                  <a:lnTo>
                                    <a:pt x="281" y="0"/>
                                  </a:lnTo>
                                  <a:lnTo>
                                    <a:pt x="218" y="3"/>
                                  </a:lnTo>
                                  <a:lnTo>
                                    <a:pt x="135" y="11"/>
                                  </a:lnTo>
                                  <a:lnTo>
                                    <a:pt x="70" y="25"/>
                                  </a:lnTo>
                                  <a:lnTo>
                                    <a:pt x="14" y="48"/>
                                  </a:lnTo>
                                  <a:lnTo>
                                    <a:pt x="0" y="70"/>
                                  </a:lnTo>
                                  <a:close/>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71"/>
                        <wpg:cNvGrpSpPr>
                          <a:grpSpLocks/>
                        </wpg:cNvGrpSpPr>
                        <wpg:grpSpPr bwMode="auto">
                          <a:xfrm>
                            <a:off x="3973" y="-2807"/>
                            <a:ext cx="576" cy="72"/>
                            <a:chOff x="3973" y="-2807"/>
                            <a:chExt cx="576" cy="72"/>
                          </a:xfrm>
                        </wpg:grpSpPr>
                        <wps:wsp>
                          <wps:cNvPr id="716" name="Freeform 172"/>
                          <wps:cNvSpPr>
                            <a:spLocks/>
                          </wps:cNvSpPr>
                          <wps:spPr bwMode="auto">
                            <a:xfrm>
                              <a:off x="3973" y="-2807"/>
                              <a:ext cx="576" cy="72"/>
                            </a:xfrm>
                            <a:custGeom>
                              <a:avLst/>
                              <a:gdLst>
                                <a:gd name="T0" fmla="+- 0 3973 3973"/>
                                <a:gd name="T1" fmla="*/ T0 w 576"/>
                                <a:gd name="T2" fmla="+- 0 -2807 -2807"/>
                                <a:gd name="T3" fmla="*/ -2807 h 72"/>
                                <a:gd name="T4" fmla="+- 0 4030 3973"/>
                                <a:gd name="T5" fmla="*/ T4 w 576"/>
                                <a:gd name="T6" fmla="+- 0 -2764 -2807"/>
                                <a:gd name="T7" fmla="*/ -2764 h 72"/>
                                <a:gd name="T8" fmla="+- 0 4094 3973"/>
                                <a:gd name="T9" fmla="*/ T8 w 576"/>
                                <a:gd name="T10" fmla="+- 0 -2748 -2807"/>
                                <a:gd name="T11" fmla="*/ -2748 h 72"/>
                                <a:gd name="T12" fmla="+- 0 4174 3973"/>
                                <a:gd name="T13" fmla="*/ T12 w 576"/>
                                <a:gd name="T14" fmla="+- 0 -2738 -2807"/>
                                <a:gd name="T15" fmla="*/ -2738 h 72"/>
                                <a:gd name="T16" fmla="+- 0 4235 3973"/>
                                <a:gd name="T17" fmla="*/ T16 w 576"/>
                                <a:gd name="T18" fmla="+- 0 -2735 -2807"/>
                                <a:gd name="T19" fmla="*/ -2735 h 72"/>
                                <a:gd name="T20" fmla="+- 0 4268 3973"/>
                                <a:gd name="T21" fmla="*/ T20 w 576"/>
                                <a:gd name="T22" fmla="+- 0 -2735 -2807"/>
                                <a:gd name="T23" fmla="*/ -2735 h 72"/>
                                <a:gd name="T24" fmla="+- 0 4331 3973"/>
                                <a:gd name="T25" fmla="*/ T24 w 576"/>
                                <a:gd name="T26" fmla="+- 0 -2738 -2807"/>
                                <a:gd name="T27" fmla="*/ -2738 h 72"/>
                                <a:gd name="T28" fmla="+- 0 4414 3973"/>
                                <a:gd name="T29" fmla="*/ T28 w 576"/>
                                <a:gd name="T30" fmla="+- 0 -2747 -2807"/>
                                <a:gd name="T31" fmla="*/ -2747 h 72"/>
                                <a:gd name="T32" fmla="+- 0 4479 3973"/>
                                <a:gd name="T33" fmla="*/ T32 w 576"/>
                                <a:gd name="T34" fmla="+- 0 -2761 -2807"/>
                                <a:gd name="T35" fmla="*/ -2761 h 72"/>
                                <a:gd name="T36" fmla="+- 0 4535 3973"/>
                                <a:gd name="T37" fmla="*/ T36 w 576"/>
                                <a:gd name="T38" fmla="+- 0 -2785 -2807"/>
                                <a:gd name="T39" fmla="*/ -2785 h 72"/>
                                <a:gd name="T40" fmla="+- 0 4547 3973"/>
                                <a:gd name="T41" fmla="*/ T40 w 576"/>
                                <a:gd name="T42" fmla="+- 0 -2798 -2807"/>
                                <a:gd name="T43" fmla="*/ -2798 h 72"/>
                                <a:gd name="T44" fmla="+- 0 4549 3973"/>
                                <a:gd name="T45" fmla="*/ T44 w 576"/>
                                <a:gd name="T46" fmla="+- 0 -2806 -2807"/>
                                <a:gd name="T47" fmla="*/ -280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6" h="72">
                                  <a:moveTo>
                                    <a:pt x="0" y="0"/>
                                  </a:moveTo>
                                  <a:lnTo>
                                    <a:pt x="57" y="43"/>
                                  </a:lnTo>
                                  <a:lnTo>
                                    <a:pt x="121" y="59"/>
                                  </a:lnTo>
                                  <a:lnTo>
                                    <a:pt x="201" y="69"/>
                                  </a:lnTo>
                                  <a:lnTo>
                                    <a:pt x="262" y="72"/>
                                  </a:lnTo>
                                  <a:lnTo>
                                    <a:pt x="295" y="72"/>
                                  </a:lnTo>
                                  <a:lnTo>
                                    <a:pt x="358" y="69"/>
                                  </a:lnTo>
                                  <a:lnTo>
                                    <a:pt x="441" y="60"/>
                                  </a:lnTo>
                                  <a:lnTo>
                                    <a:pt x="506" y="46"/>
                                  </a:lnTo>
                                  <a:lnTo>
                                    <a:pt x="562" y="22"/>
                                  </a:lnTo>
                                  <a:lnTo>
                                    <a:pt x="574" y="9"/>
                                  </a:lnTo>
                                  <a:lnTo>
                                    <a:pt x="576" y="1"/>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7" name="Picture 1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60" y="-2690"/>
                              <a:ext cx="413"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Picture 1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136" y="-2537"/>
                              <a:ext cx="259"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Picture 1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032" y="-2384"/>
                              <a:ext cx="461" cy="5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0" name="Group 176"/>
                        <wpg:cNvGrpSpPr>
                          <a:grpSpLocks/>
                        </wpg:cNvGrpSpPr>
                        <wpg:grpSpPr bwMode="auto">
                          <a:xfrm>
                            <a:off x="4644" y="-2519"/>
                            <a:ext cx="98" cy="2"/>
                            <a:chOff x="4644" y="-2519"/>
                            <a:chExt cx="98" cy="2"/>
                          </a:xfrm>
                        </wpg:grpSpPr>
                        <wps:wsp>
                          <wps:cNvPr id="721" name="Freeform 177"/>
                          <wps:cNvSpPr>
                            <a:spLocks/>
                          </wps:cNvSpPr>
                          <wps:spPr bwMode="auto">
                            <a:xfrm>
                              <a:off x="4644" y="-2519"/>
                              <a:ext cx="98" cy="2"/>
                            </a:xfrm>
                            <a:custGeom>
                              <a:avLst/>
                              <a:gdLst>
                                <a:gd name="T0" fmla="+- 0 4644 4644"/>
                                <a:gd name="T1" fmla="*/ T0 w 98"/>
                                <a:gd name="T2" fmla="+- 0 4742 4644"/>
                                <a:gd name="T3" fmla="*/ T2 w 98"/>
                              </a:gdLst>
                              <a:ahLst/>
                              <a:cxnLst>
                                <a:cxn ang="0">
                                  <a:pos x="T1" y="0"/>
                                </a:cxn>
                                <a:cxn ang="0">
                                  <a:pos x="T3" y="0"/>
                                </a:cxn>
                              </a:cxnLst>
                              <a:rect l="0" t="0" r="r" b="b"/>
                              <a:pathLst>
                                <a:path w="98">
                                  <a:moveTo>
                                    <a:pt x="0" y="0"/>
                                  </a:moveTo>
                                  <a:lnTo>
                                    <a:pt x="98" y="0"/>
                                  </a:lnTo>
                                </a:path>
                              </a:pathLst>
                            </a:custGeom>
                            <a:noFill/>
                            <a:ln w="48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178"/>
                        <wpg:cNvGrpSpPr>
                          <a:grpSpLocks/>
                        </wpg:cNvGrpSpPr>
                        <wpg:grpSpPr bwMode="auto">
                          <a:xfrm>
                            <a:off x="4549" y="-2554"/>
                            <a:ext cx="103" cy="68"/>
                            <a:chOff x="4549" y="-2554"/>
                            <a:chExt cx="103" cy="68"/>
                          </a:xfrm>
                        </wpg:grpSpPr>
                        <wps:wsp>
                          <wps:cNvPr id="723" name="Freeform 179"/>
                          <wps:cNvSpPr>
                            <a:spLocks/>
                          </wps:cNvSpPr>
                          <wps:spPr bwMode="auto">
                            <a:xfrm>
                              <a:off x="4549" y="-2554"/>
                              <a:ext cx="103" cy="68"/>
                            </a:xfrm>
                            <a:custGeom>
                              <a:avLst/>
                              <a:gdLst>
                                <a:gd name="T0" fmla="+- 0 4652 4549"/>
                                <a:gd name="T1" fmla="*/ T0 w 103"/>
                                <a:gd name="T2" fmla="+- 0 -2554 -2554"/>
                                <a:gd name="T3" fmla="*/ -2554 h 68"/>
                                <a:gd name="T4" fmla="+- 0 4549 4549"/>
                                <a:gd name="T5" fmla="*/ T4 w 103"/>
                                <a:gd name="T6" fmla="+- 0 -2519 -2554"/>
                                <a:gd name="T7" fmla="*/ -2519 h 68"/>
                                <a:gd name="T8" fmla="+- 0 4652 4549"/>
                                <a:gd name="T9" fmla="*/ T8 w 103"/>
                                <a:gd name="T10" fmla="+- 0 -2485 -2554"/>
                                <a:gd name="T11" fmla="*/ -2485 h 68"/>
                                <a:gd name="T12" fmla="+- 0 4652 4549"/>
                                <a:gd name="T13" fmla="*/ T12 w 103"/>
                                <a:gd name="T14" fmla="+- 0 -2554 -2554"/>
                                <a:gd name="T15" fmla="*/ -2554 h 68"/>
                              </a:gdLst>
                              <a:ahLst/>
                              <a:cxnLst>
                                <a:cxn ang="0">
                                  <a:pos x="T1" y="T3"/>
                                </a:cxn>
                                <a:cxn ang="0">
                                  <a:pos x="T5" y="T7"/>
                                </a:cxn>
                                <a:cxn ang="0">
                                  <a:pos x="T9" y="T11"/>
                                </a:cxn>
                                <a:cxn ang="0">
                                  <a:pos x="T13" y="T15"/>
                                </a:cxn>
                              </a:cxnLst>
                              <a:rect l="0" t="0" r="r" b="b"/>
                              <a:pathLst>
                                <a:path w="103" h="68">
                                  <a:moveTo>
                                    <a:pt x="103" y="0"/>
                                  </a:moveTo>
                                  <a:lnTo>
                                    <a:pt x="0" y="35"/>
                                  </a:lnTo>
                                  <a:lnTo>
                                    <a:pt x="103" y="69"/>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180"/>
                        <wpg:cNvGrpSpPr>
                          <a:grpSpLocks/>
                        </wpg:cNvGrpSpPr>
                        <wpg:grpSpPr bwMode="auto">
                          <a:xfrm>
                            <a:off x="4733" y="-2554"/>
                            <a:ext cx="104" cy="68"/>
                            <a:chOff x="4733" y="-2554"/>
                            <a:chExt cx="104" cy="68"/>
                          </a:xfrm>
                        </wpg:grpSpPr>
                        <wps:wsp>
                          <wps:cNvPr id="725" name="Freeform 181"/>
                          <wps:cNvSpPr>
                            <a:spLocks/>
                          </wps:cNvSpPr>
                          <wps:spPr bwMode="auto">
                            <a:xfrm>
                              <a:off x="4733" y="-2554"/>
                              <a:ext cx="104" cy="68"/>
                            </a:xfrm>
                            <a:custGeom>
                              <a:avLst/>
                              <a:gdLst>
                                <a:gd name="T0" fmla="+- 0 4733 4733"/>
                                <a:gd name="T1" fmla="*/ T0 w 104"/>
                                <a:gd name="T2" fmla="+- 0 -2554 -2554"/>
                                <a:gd name="T3" fmla="*/ -2554 h 68"/>
                                <a:gd name="T4" fmla="+- 0 4733 4733"/>
                                <a:gd name="T5" fmla="*/ T4 w 104"/>
                                <a:gd name="T6" fmla="+- 0 -2485 -2554"/>
                                <a:gd name="T7" fmla="*/ -2485 h 68"/>
                                <a:gd name="T8" fmla="+- 0 4837 4733"/>
                                <a:gd name="T9" fmla="*/ T8 w 104"/>
                                <a:gd name="T10" fmla="+- 0 -2519 -2554"/>
                                <a:gd name="T11" fmla="*/ -2519 h 68"/>
                                <a:gd name="T12" fmla="+- 0 4733 4733"/>
                                <a:gd name="T13" fmla="*/ T12 w 104"/>
                                <a:gd name="T14" fmla="+- 0 -2554 -2554"/>
                                <a:gd name="T15" fmla="*/ -2554 h 68"/>
                              </a:gdLst>
                              <a:ahLst/>
                              <a:cxnLst>
                                <a:cxn ang="0">
                                  <a:pos x="T1" y="T3"/>
                                </a:cxn>
                                <a:cxn ang="0">
                                  <a:pos x="T5" y="T7"/>
                                </a:cxn>
                                <a:cxn ang="0">
                                  <a:pos x="T9" y="T11"/>
                                </a:cxn>
                                <a:cxn ang="0">
                                  <a:pos x="T13" y="T15"/>
                                </a:cxn>
                              </a:cxnLst>
                              <a:rect l="0" t="0" r="r" b="b"/>
                              <a:pathLst>
                                <a:path w="104" h="68">
                                  <a:moveTo>
                                    <a:pt x="0" y="0"/>
                                  </a:moveTo>
                                  <a:lnTo>
                                    <a:pt x="0" y="69"/>
                                  </a:lnTo>
                                  <a:lnTo>
                                    <a:pt x="104" y="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0CFBC2" id="Group 513" o:spid="_x0000_s1026" style="position:absolute;margin-left:3.7pt;margin-top:322.25pt;width:162.25pt;height:141.15pt;z-index:-251661312;mso-position-horizontal-relative:margin;mso-position-vertical-relative:margin" coordorigin="3206,-5128" coordsize="5517,5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">
                <v:group id="Group 4" o:spid="_x0000_s1027" style="position:absolute;left:3757;top:-4074;width:4091;height:2966" coordorigin="3757,-4074" coordsize="4091,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 o:spid="_x0000_s1028"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CmMUA&#10;AADaAAAADwAAAGRycy9kb3ducmV2LnhtbESPW2vCQBSE34X+h+UU+qYbS/ESXaWXFIo+iOvl+ZA9&#10;JqHZsyG71dhf7wqFPg4z8w0zX3a2FmdqfeVYwXCQgCDOnam4ULDfffYnIHxANlg7JgVX8rBcPPTm&#10;mBp34S2ddShEhLBPUUEZQpNK6fOSLPqBa4ijd3KtxRBlW0jT4iXCbS2fk2QkLVYcF0ps6L2k/Fv/&#10;WAXbF60/JpnL1t3x95C96c2qGW+UenrsXmcgAnXhP/zX/jIKpnC/Em+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sKYxQAAANoAAAAPAAAAAAAAAAAAAAAAAJgCAABkcnMv&#10;ZG93bnJldi54bWxQSwUGAAAAAAQABAD1AAAAigMAAAAA&#10;" path="m2805,2554r-1149,l1722,2682r89,109l1920,2878r125,58l2182,2964r48,2l2370,2950r130,-50l2614,2822r96,-102l2784,2598r21,-44e" fillcolor="#6abfe3" stroked="f">
                    <v:path arrowok="t" o:connecttype="custom" o:connectlocs="2805,-1520;1656,-1520;1722,-1392;1811,-1283;1920,-1196;2045,-1138;2182,-1110;2230,-1108;2370,-1124;2500,-1174;2614,-1252;2710,-1354;2784,-1476;2805,-1520" o:connectangles="0,0,0,0,0,0,0,0,0,0,0,0,0,0"/>
                  </v:shape>
                  <v:shape id="Freeform 6" o:spid="_x0000_s1029"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pMYA&#10;AADbAAAADwAAAGRycy9kb3ducmV2LnhtbESPQU/CQBCF7yT+h82YeIOtxCApLESlJkQPhFU5T7pj&#10;29idbborFH69cyDxNpP35r1vluvBt+pIfWwCG7ifZKCIy+Aargx8fryO56BiQnbYBiYDZ4qwXt2M&#10;lpi7cOI9HW2qlIRwzNFAnVKXax3LmjzGSeiIRfsOvccka19p1+NJwn2rp1k20x4bloYaO3qpqfyx&#10;v97A/sHazbwIxftwuHwVz3b31j3ujLm7HZ4WoBIN6d98vd46wRd6+UU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pMYAAADbAAAADwAAAAAAAAAAAAAAAACYAgAAZHJz&#10;L2Rvd25yZXYueG1sUEsFBgAAAAAEAAQA9QAAAIsDAAAAAA==&#10;" path="m3883,2062r-3307,l575,2063r2,87l588,2234r20,79l637,2387r35,69l714,2520r49,57l816,2627r59,44l937,2707r66,29l1072,2756r70,12l1214,2771r72,-6l1358,2748r72,-26l1500,2685r68,-48l1633,2578r23,-24l3712,2554r31,-32l3835,2354r46,-195l3885,2089r,-16l3883,2068r,-6e" fillcolor="#6abfe3" stroked="f">
                    <v:path arrowok="t" o:connecttype="custom" o:connectlocs="3883,-2012;576,-2012;575,-2011;577,-1924;588,-1840;608,-1761;637,-1687;672,-1618;714,-1554;763,-1497;816,-1447;875,-1403;937,-1367;1003,-1338;1072,-1318;1142,-1306;1214,-1303;1286,-1309;1358,-1326;1430,-1352;1500,-1389;1568,-1437;1633,-1496;1656,-1520;3712,-1520;3743,-1552;3835,-1720;3881,-1915;3885,-1985;3885,-2001;3883,-2006;3883,-2012" o:connectangles="0,0,0,0,0,0,0,0,0,0,0,0,0,0,0,0,0,0,0,0,0,0,0,0,0,0,0,0,0,0,0,0"/>
                  </v:shape>
                  <v:shape id="Freeform 7" o:spid="_x0000_s1030"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ZP8MA&#10;AADbAAAADwAAAGRycy9kb3ducmV2LnhtbERPTWvCQBC9C/0PyxR6040ibYiu0moEaQ/iVj0P2WkS&#10;mp0N2a2m/fWuIPQ2j/c582VvG3GmzteOFYxHCQjiwpmaSwWHz80wBeEDssHGMSn4JQ/LxcNgjplx&#10;F97TWYdSxBD2GSqoQmgzKX1RkUU/ci1x5L5cZzFE2JXSdHiJ4baRkyR5lhZrjg0VtrSqqPjWP1bB&#10;fqr1Os1d/tGf/o75m969ty87pZ4e+9cZiEB9+Bff3VsT54/h9ks8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ZP8MAAADbAAAADwAAAAAAAAAAAAAAAACYAgAAZHJzL2Rv&#10;d25yZXYueG1sUEsFBgAAAAAEAAQA9QAAAIgDAAAAAA==&#10;" path="m3712,2554r-907,l2873,2623r78,58l3036,2725r93,30l3227,2770r34,1l3447,2740r163,-86l3712,2554e" fillcolor="#6abfe3" stroked="f">
                    <v:path arrowok="t" o:connecttype="custom" o:connectlocs="3712,-1520;2805,-1520;2873,-1451;2951,-1393;3036,-1349;3129,-1319;3227,-1304;3261,-1303;3447,-1334;3610,-1420;3712,-1520" o:connectangles="0,0,0,0,0,0,0,0,0,0,0"/>
                  </v:shape>
                  <v:shape id="Freeform 8" o:spid="_x0000_s1031"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SMMA&#10;AADbAAAADwAAAGRycy9kb3ducmV2LnhtbERPS2vCQBC+C/0PyxS86UYRK9FVfKRQ2oO4Vc9DdpqE&#10;ZmdDdtXYX98tCL3Nx/ecxaqztbhS6yvHCkbDBARx7kzFhYLj5+tgBsIHZIO1Y1JwJw+r5VNvgalx&#10;Nz7QVYdCxBD2KSooQ2hSKX1ekkU/dA1x5L5cazFE2BbStHiL4baW4ySZSosVx4YSG9qWlH/ri1Vw&#10;mGi9m2Uu++jOP6dso/fvzcteqf5zt56DCNSFf/HD/Wbi/DH8/R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HSMMAAADbAAAADwAAAAAAAAAAAAAAAACYAgAAZHJzL2Rv&#10;d25yZXYueG1sUEsFBgAAAAAEAAQA9QAAAIgDAAAAAA==&#10;" path="m4079,2062r-196,l3904,2065r20,5l3943,2073r19,2l3982,2076r97,-14e" fillcolor="#6abfe3" stroked="f">
                    <v:path arrowok="t" o:connecttype="custom" o:connectlocs="4079,-2012;3883,-2012;3904,-2009;3924,-2004;3943,-2001;3962,-1999;3982,-1998;4079,-2012" o:connectangles="0,0,0,0,0,0,0,0"/>
                  </v:shape>
                  <v:shape id="Freeform 9" o:spid="_x0000_s1032"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i08MA&#10;AADbAAAADwAAAGRycy9kb3ducmV2LnhtbERPTWvCQBC9C/6HZYTedGNbrERXsZpC0YO4bT0P2TEJ&#10;ZmdDdqtpf323IHibx/uc+bKztbhQ6yvHCsajBARx7kzFhYLPj7fhFIQPyAZrx6TghzwsF/3eHFPj&#10;rnygiw6FiCHsU1RQhtCkUvq8JIt+5BriyJ1cazFE2BbStHiN4baWj0kykRYrjg0lNrQuKT/rb6vg&#10;8Kz1Zpq5bNcdf7+yV73fNi97pR4G3WoGIlAX7uKb+93E+U/w/0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Ti08MAAADbAAAADwAAAAAAAAAAAAAAAACYAgAAZHJzL2Rv&#10;d25yZXYueG1sUEsFBgAAAAAEAAQA9QAAAIgDAAAAAA==&#10;" path="m478,1068r-81,5l320,1092r-71,33l185,1169r-57,55l81,1288r-38,72l17,1438,3,1520,,1572r3,52l16,1706r27,78l80,1855r48,64l184,1975r65,44l320,2052r77,19l478,2076r41,-4l562,2064r14,-2l4079,2062r55,-9l4255,1991r99,-97l4423,1769r34,-145l4459,1572r-21,-150l4380,1290r-90,-107l4176,1108r-85,-24l576,1084r-7,-3l562,1080r-43,-8l478,1068e" fillcolor="#6abfe3" stroked="f">
                    <v:path arrowok="t" o:connecttype="custom" o:connectlocs="478,-3006;397,-3001;320,-2982;249,-2949;185,-2905;128,-2850;81,-2786;43,-2714;17,-2636;3,-2554;0,-2502;3,-2450;16,-2368;43,-2290;80,-2219;128,-2155;184,-2099;249,-2055;320,-2022;397,-2003;478,-1998;519,-2002;562,-2010;576,-2012;4079,-2012;4134,-2021;4255,-2083;4354,-2180;4423,-2305;4457,-2450;4459,-2502;4438,-2652;4380,-2784;4290,-2891;4176,-2966;4091,-2990;576,-2990;569,-2993;562,-2994;519,-3002;478,-3006" o:connectangles="0,0,0,0,0,0,0,0,0,0,0,0,0,0,0,0,0,0,0,0,0,0,0,0,0,0,0,0,0,0,0,0,0,0,0,0,0,0,0,0,0"/>
                  </v:shape>
                  <v:shape id="Freeform 10" o:spid="_x0000_s1033"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p8IA&#10;AADbAAAADwAAAGRycy9kb3ducmV2LnhtbERPTWvCQBC9C/0PyxS86cYiKtFV1KZQ6kHcquchO01C&#10;s7Mhu2rsr+8WhN7m8T5nsepsLa7U+sqxgtEwAUGcO1NxoeD4+TaYgfAB2WDtmBTcycNq+dRbYGrc&#10;jQ901aEQMYR9igrKEJpUSp+XZNEPXUMcuS/XWgwRtoU0Ld5iuK3lS5JMpMWKY0OJDW1Lyr/1xSo4&#10;jLV+nWUu23Xnn1O20fuPZrpXqv/crecgAnXhX/xwv5s4fwx/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XqnwgAAANsAAAAPAAAAAAAAAAAAAAAAAJgCAABkcnMvZG93&#10;bnJldi54bWxQSwUGAAAAAAQABAD1AAAAhwMAAAAA&#10;" path="m1177,374r-70,7l1039,396r-65,24l912,451r-60,38l797,534r-50,51l702,642r-39,62l630,771r-26,72l586,919r-10,79l575,1081r1,3l3883,1084r,-8l3884,1074r-2,-80l3872,914r-20,-77l3825,763r-35,-70l3747,627r-51,-60l3679,550r-2062,l1595,529r-67,-52l1459,437r-70,-31l1318,386r-71,-11l1177,374e" fillcolor="#6abfe3" stroked="f">
                    <v:path arrowok="t" o:connecttype="custom" o:connectlocs="1177,-3700;1107,-3693;1039,-3678;974,-3654;912,-3623;852,-3585;797,-3540;747,-3489;702,-3432;663,-3370;630,-3303;604,-3231;586,-3155;576,-3076;575,-2993;576,-2990;3883,-2990;3883,-2998;3884,-3000;3882,-3080;3872,-3160;3852,-3237;3825,-3311;3790,-3381;3747,-3447;3696,-3507;3679,-3524;1617,-3524;1595,-3545;1528,-3597;1459,-3637;1389,-3668;1318,-3688;1247,-3699;1177,-3700" o:connectangles="0,0,0,0,0,0,0,0,0,0,0,0,0,0,0,0,0,0,0,0,0,0,0,0,0,0,0,0,0,0,0,0,0,0,0"/>
                  </v:shape>
                  <v:shape id="Freeform 11" o:spid="_x0000_s1034"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fPMMA&#10;AADbAAAADwAAAGRycy9kb3ducmV2LnhtbERPTWvCQBC9C/6HZYTedGNprURXsZpC0YO4bT0P2TEJ&#10;ZmdDdqtpf323IHibx/uc+bKztbhQ6yvHCsajBARx7kzFhYLPj7fhFIQPyAZrx6TghzwsF/3eHFPj&#10;rnygiw6FiCHsU1RQhtCkUvq8JIt+5BriyJ1cazFE2BbStHiN4baWj0kykRYrjg0lNrQuKT/rb6vg&#10;8KT1Zpq5bNcdf7+yV73fNi97pR4G3WoGIlAX7uKb+93E+c/w/0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fPMMAAADbAAAADwAAAAAAAAAAAAAAAACYAgAAZHJzL2Rv&#10;d25yZXYueG1sUEsFBgAAAAAEAAQA9QAAAIgDAAAAAA==&#10;" path="m3996,1068r-14,l3961,1069r-19,2l3923,1074r-20,4l3883,1084r208,l4044,1070r-48,-2e" fillcolor="#6abfe3" stroked="f">
                    <v:path arrowok="t" o:connecttype="custom" o:connectlocs="3996,-3006;3982,-3006;3961,-3005;3942,-3003;3923,-3000;3903,-2996;3883,-2990;4091,-2990;4044,-3004;3996,-3006" o:connectangles="0,0,0,0,0,0,0,0,0,0"/>
                  </v:shape>
                  <v:shape id="Freeform 12" o:spid="_x0000_s1035"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BS8MA&#10;AADbAAAADwAAAGRycy9kb3ducmV2LnhtbERPS2vCQBC+F/oflil4qxtFNKSuYmsKogdx+zgP2WkS&#10;mp0N2a1Gf70rCL3Nx/ec+bK3jThS52vHCkbDBARx4UzNpYLPj/fnFIQPyAYbx6TgTB6Wi8eHOWbG&#10;nfhARx1KEUPYZ6igCqHNpPRFRRb90LXEkftxncUQYVdK0+EphttGjpNkKi3WHBsqbOmtouJX/1kF&#10;h4nW6zR3+a7/vnzlr3q/bWd7pQZP/eoFRKA+/Ivv7o2J86dw+yU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NBS8MAAADbAAAADwAAAAAAAAAAAAAAAACYAgAAZHJzL2Rv&#10;d25yZXYueG1sUEsFBgAAAAAEAAQA9QAAAIgDAAAAAA==&#10;" path="m2230,r-76,5l2079,20r-73,24l1936,79r-66,44l1808,177r-55,64l1704,315r-42,84l1630,492r-13,58l2843,550,2797,399r-41,-84l2707,241r-55,-64l2590,123,2524,79,2454,44,2381,20,2306,5,2230,e" fillcolor="#6abfe3" stroked="f">
                    <v:path arrowok="t" o:connecttype="custom" o:connectlocs="2230,-4074;2154,-4069;2079,-4054;2006,-4030;1936,-3995;1870,-3951;1808,-3897;1753,-3833;1704,-3759;1662,-3675;1630,-3582;1617,-3524;2843,-3524;2797,-3675;2756,-3759;2707,-3833;2652,-3897;2590,-3951;2524,-3995;2454,-4030;2381,-4054;2306,-4069;2230,-4074" o:connectangles="0,0,0,0,0,0,0,0,0,0,0,0,0,0,0,0,0,0,0,0,0,0,0"/>
                  </v:shape>
                  <v:shape id="Freeform 13" o:spid="_x0000_s1036" style="position:absolute;left:3757;top:-4074;width:4091;height:2966;visibility:visible;mso-wrap-style:square;v-text-anchor:top" coordsize="4091,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0MMA&#10;AADbAAAADwAAAGRycy9kb3ducmV2LnhtbERPTWvCQBC9F/wPywi91U2l1JC6StUUih7Ete15yI5J&#10;MDsbsltN++tdQfA2j/c503lvG3GizteOFTyPEhDEhTM1lwq+9h9PKQgfkA02jknBH3mYzwYPU8yM&#10;O/OOTjqUIoawz1BBFUKbSemLiiz6kWuJI3dwncUQYVdK0+E5httGjpPkVVqsOTZU2NKyouKof62C&#10;3YvWqzR3+ab/+f/OF3q7bidbpR6H/fsbiEB9uItv7k8T50/g+ks8QM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0MMAAADbAAAADwAAAAAAAAAAAAAAAACYAgAAZHJzL2Rv&#10;d25yZXYueG1sUEsFBgAAAAAEAAQA9QAAAIgDAAAAAA==&#10;" path="m3252,374r-79,7l3096,398r-74,27l2952,463r-89,66l2843,550r836,l3607,488r-68,-43l3447,404r-60,-16l3306,376r-54,-2e" fillcolor="#6abfe3" stroked="f">
                    <v:path arrowok="t" o:connecttype="custom" o:connectlocs="3252,-3700;3173,-3693;3096,-3676;3022,-3649;2952,-3611;2863,-3545;2843,-3524;3679,-3524;3607,-3586;3539,-3629;3447,-3670;3387,-3686;3306,-3698;3252,-3700" o:connectangles="0,0,0,0,0,0,0,0,0,0,0,0,0,0"/>
                  </v:shape>
                </v:group>
                <v:group id="Group 14" o:spid="_x0000_s1037" style="position:absolute;left:3757;top:-4074;width:4459;height:2966" coordorigin="3757,-4074" coordsize="4459,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 o:spid="_x0000_s1038" style="position:absolute;left:3757;top:-4074;width:4459;height:2966;visibility:visible;mso-wrap-style:square;v-text-anchor:top" coordsize="4459,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EwcYA&#10;AADbAAAADwAAAGRycy9kb3ducmV2LnhtbESPT2sCMRDF74V+hzCF3mq2PZR2NYoUSkWQ1j8I3sbN&#10;mF3dTLabuBu/fVMQvM3w3rzfm9Ek2lp01PrKsYLnQQaCuHC6YqNgs/58egPhA7LG2jEpuJCHyfj+&#10;boS5dj0vqVsFI1II+xwVlCE0uZS+KMmiH7iGOGkH11oMaW2N1C32KdzW8iXLXqXFihOhxIY+SipO&#10;q7NNkJ/KnLbdcffVX+JyEb9/997MlXp8iNMhiEAx3MzX65lO9d/h/5c0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TEwcYAAADbAAAADwAAAAAAAAAAAAAAAACYAgAAZHJz&#10;L2Rvd25yZXYueG1sUEsFBgAAAAAEAAQA9QAAAIsDAAAAAA==&#10;" path="m3996,1068r-14,l3961,1069r-19,2l3923,1074r-20,4l3883,1084r,-8l3885,1074r,-40l3882,994r-10,-80l3852,837r-27,-74l3790,693r-43,-66l3696,567r-57,-54l3574,466r-71,-39l3447,404r-60,-16l3306,376r-54,-2l3226,375r-79,10l3071,406r-72,31l2930,478r-44,33l2863,529r-20,21l2830,492r-33,-93l2756,315r-49,-74l2652,177r-62,-54l2524,79,2454,44,2381,20,2306,5,2230,r-76,5l2079,20r-73,24l1936,79r-66,44l1808,177r-55,64l1704,315r-42,84l1630,492r-13,58l1595,529r-67,-52l1459,437r-70,-31l1318,386r-71,-11l1177,374r-70,7l1039,396r-65,24l912,451r-60,38l797,534r-50,51l702,642r-39,62l630,771r-26,72l586,919r-10,79l575,1081r1,3l569,1081r-7,-1l519,1072r-41,-4l397,1073r-77,19l249,1125r-64,44l128,1224r-47,64l43,1360r-26,78l3,1520,,1572r3,52l16,1706r27,78l80,1855r48,64l184,1975r65,44l320,2052r77,19l478,2076r41,-4l562,2064r14,-2l577,2150r11,84l608,2313r29,74l672,2456r42,64l763,2577r53,50l875,2671r62,36l1003,2736r69,20l1142,2768r72,3l1286,2765r72,-17l1430,2722r70,-37l1568,2637r65,-59l1656,2554r66,128l1811,2791r109,87l2045,2936r137,28l2230,2966r140,-16l2500,2900r114,-78l2710,2720r74,-122l2805,2554r68,69l2951,2681r85,44l3129,2755r98,15l3261,2771r186,-31l3610,2654r133,-132l3835,2354r46,-195l3885,2089r,-15l3883,2068r,-6l3904,2065r20,5l3943,2073r19,2l3982,2076r152,-23l4255,1991r99,-97l4423,1769r34,-145l4459,1572r-21,-150l4380,1290r-90,-107l4176,1108r-132,-38l3996,1068xe" filled="f" strokeweight=".04517mm">
                    <v:path arrowok="t" o:connecttype="custom" o:connectlocs="3961,-3005;3903,-2996;3885,-3000;3872,-3160;3790,-3381;3639,-3561;3447,-3670;3252,-3700;3071,-3668;2886,-3563;2830,-3582;2707,-3833;2524,-3995;2306,-4069;2079,-4054;1870,-3951;1704,-3759;1617,-3524;1459,-3637;1247,-3699;1039,-3678;852,-3585;702,-3432;604,-3231;575,-2993;562,-2994;397,-3001;185,-2905;43,-2714;0,-2502;43,-2290;184,-2099;397,-2003;562,-2010;588,-1840;672,-1618;816,-1447;1003,-1338;1214,-1303;1430,-1352;1633,-1496;1811,-1283;2182,-1110;2500,-1174;2784,-1476;2951,-1393;3227,-1304;3610,-1420;3881,-1915;3883,-2006;3924,-2004;3982,-1998;4354,-2180;4459,-2502;4290,-2891;3996,-3006" o:connectangles="0,0,0,0,0,0,0,0,0,0,0,0,0,0,0,0,0,0,0,0,0,0,0,0,0,0,0,0,0,0,0,0,0,0,0,0,0,0,0,0,0,0,0,0,0,0,0,0,0,0,0,0,0,0,0,0"/>
                  </v:shape>
                </v:group>
                <v:group id="Group 16" o:spid="_x0000_s1039" style="position:absolute;left:4837;top:-2016;width:2542;height:431" coordorigin="4837,-2016" coordsize="254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7" o:spid="_x0000_s1040" style="position:absolute;left:4837;top:-2016;width:2542;height:431;visibility:visible;mso-wrap-style:square;v-text-anchor:top" coordsize="254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478MA&#10;AADbAAAADwAAAGRycy9kb3ducmV2LnhtbESPQWvCQBSE7wX/w/KE3uomoYikrlKKQjyVxLZeH7vP&#10;JJh9G7Krpv31XUHwOMzMN8xyPdpOXGjwrWMF6SwBQaydablW8LXfvixA+IBssHNMCn7Jw3o1eVpi&#10;btyVS7pUoRYRwj5HBU0IfS6l1w1Z9DPXE0fv6AaLIcqhlmbAa4TbTmZJMpcWW44LDfb00ZA+VWer&#10;YPO9+6Px9fDZWlP8uNJrd8i0Us/T8f0NRKAxPML3dmEUZCncvs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478MAAADbAAAADwAAAAAAAAAAAAAAAACYAgAAZHJzL2Rv&#10;d25yZXYueG1sUEsFBgAAAAAEAAQA9QAAAIgDAAAAAA==&#10;" path="m,431r2542,l2542,,,,,431e" stroked="f">
                    <v:path arrowok="t" o:connecttype="custom" o:connectlocs="0,-1585;2542,-1585;2542,-2016;0,-2016;0,-1585" o:connectangles="0,0,0,0,0"/>
                  </v:shape>
                </v:group>
                <v:group id="Group 18" o:spid="_x0000_s1041" style="position:absolute;left:4837;top:-2016;width:2542;height:431" coordorigin="4837,-2016" coordsize="254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9" o:spid="_x0000_s1042" style="position:absolute;left:4837;top:-2016;width:2542;height:431;visibility:visible;mso-wrap-style:square;v-text-anchor:top" coordsize="254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qsIA&#10;AADbAAAADwAAAGRycy9kb3ducmV2LnhtbESPQYvCMBSE78L+h/AEb5rWBXG7RhGhsKAXay/e3jbP&#10;tmzz0m1irf/eCILHYWa+YVabwTSip87VlhXEswgEcWF1zaWC/JROlyCcR9bYWCYFd3KwWX+MVpho&#10;e+Mj9ZkvRYCwS1BB5X2bSOmKigy6mW2Jg3exnUEfZFdK3eEtwE0j51G0kAZrDgsVtrSrqPjLrkZB&#10;8fXb/1+yw/4cpeT3+T12KcVKTcbD9huEp8G/w6/2j1Yw/4T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lSqwgAAANsAAAAPAAAAAAAAAAAAAAAAAJgCAABkcnMvZG93&#10;bnJldi54bWxQSwUGAAAAAAQABAD1AAAAhwMAAAAA&#10;" path="m2542,l,,,431r2542,l2542,xe" filled="f" strokeweight=".04517mm">
                    <v:path arrowok="t" o:connecttype="custom" o:connectlocs="2542,-2016;0,-2016;0,-1585;2542,-1585;2542,-2016" o:connectangles="0,0,0,0,0"/>
                  </v:shape>
                  <v:shape id="Picture 20" o:spid="_x0000_s1043" type="#_x0000_t75" style="position:absolute;left:5226;top:-1932;width:1776;height: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z/bDEAAAA2wAAAA8AAABkcnMvZG93bnJldi54bWxEj0+LwjAUxO+C3yE8wYusqUUW6RpFBEGQ&#10;Ff9denvbvG2rzUttslq/vREWPA4z8xtmOm9NJW7UuNKygtEwAkGcWV1yruB0XH1MQDiPrLGyTAoe&#10;5GA+63ammGh75z3dDj4XAcIuQQWF93UipcsKMuiGtiYO3q9tDPogm1zqBu8BbioZR9GnNFhyWCiw&#10;pmVB2eXwZxTszj96ZXXstt/XzSBL08sY40ipfq9dfIHw1Pp3+L+91griMby+hB8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z/bDEAAAA2wAAAA8AAAAAAAAAAAAAAAAA&#10;nwIAAGRycy9kb3ducmV2LnhtbFBLBQYAAAAABAAEAPcAAACQAwAAAAA=&#10;">
                    <v:imagedata r:id="rId52" o:title=""/>
                  </v:shape>
                  <v:shape id="Picture 21" o:spid="_x0000_s1044" type="#_x0000_t75" style="position:absolute;left:5990;top:-1780;width:290;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6dMTDAAAA2wAAAA8AAABkcnMvZG93bnJldi54bWxEj0FrwkAUhO+C/2F5gjfdKFJLdBNELCjU&#10;Q2N7f2SfSdrs2zS7uvHfdwuFHoeZ+YbZ5oNpxZ1611hWsJgnIIhLqxuuFLxfXmbPIJxH1thaJgUP&#10;cpBn49EWU20Dv9G98JWIEHYpKqi971IpXVmTQTe3HXH0rrY36KPsK6l7DBFuWrlMkidpsOG4UGNH&#10;+5rKr+JmFBzC9xkP4RQ+C/26/risQnteVEpNJ8NuA8LT4P/Df+2jVrBcw++X+AN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p0xMMAAADbAAAADwAAAAAAAAAAAAAAAACf&#10;AgAAZHJzL2Rvd25yZXYueG1sUEsFBgAAAAAEAAQA9wAAAI8DAAAAAA==&#10;">
                    <v:imagedata r:id="rId53" o:title=""/>
                  </v:shape>
                </v:group>
                <v:group id="Group 22" o:spid="_x0000_s1045" style="position:absolute;left:4837;top:-3500;width:2494;height:479" coordorigin="4837,-3500" coordsize="249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3" o:spid="_x0000_s1046" style="position:absolute;left:4837;top:-3500;width:2494;height:479;visibility:visible;mso-wrap-style:square;v-text-anchor:top" coordsize="249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65sQA&#10;AADbAAAADwAAAGRycy9kb3ducmV2LnhtbESPQWvCQBSE7wX/w/KE3pqNoUgTXUUEQaSXJlJ6fGSf&#10;STD7NmbXuP333UKhx2FmvmHW22B6MdHoOssKFkkKgri2uuNGwbk6vLyBcB5ZY2+ZFHyTg+1m9rTG&#10;QtsHf9BU+kZECLsCFbTeD4WUrm7JoEvsQBy9ix0N+ijHRuoRHxFuepml6VIa7DgutDjQvqX6Wt6N&#10;gur2GV7z93BeHhe1k/fJnL5cptTzPOxWIDwF/x/+ax+1giyH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uubEAAAA2wAAAA8AAAAAAAAAAAAAAAAAmAIAAGRycy9k&#10;b3ducmV2LnhtbFBLBQYAAAAABAAEAPUAAACJAwAAAAA=&#10;" path="m,478r2494,l2494,,,,,478e" stroked="f">
                    <v:path arrowok="t" o:connecttype="custom" o:connectlocs="0,-3022;2494,-3022;2494,-3500;0,-3500;0,-3022" o:connectangles="0,0,0,0,0"/>
                  </v:shape>
                </v:group>
                <v:group id="Group 24" o:spid="_x0000_s1047" style="position:absolute;left:4837;top:-3500;width:2494;height:479" coordorigin="4837,-3500" coordsize="249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5" o:spid="_x0000_s1048" style="position:absolute;left:4837;top:-3500;width:2494;height:479;visibility:visible;mso-wrap-style:square;v-text-anchor:top" coordsize="249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rdsMA&#10;AADbAAAADwAAAGRycy9kb3ducmV2LnhtbESP0WrCQBRE3wv+w3IF3+pGA9ZG1xCkBZ/EWj/gmr0m&#10;wezdkF1N4te7QqGPw8ycYdZpb2pxp9ZVlhXMphEI4tzqigsFp9/v9yUI55E11pZJwUAO0s3obY2J&#10;th3/0P3oCxEg7BJUUHrfJFK6vCSDbmob4uBdbGvQB9kWUrfYBbip5TyKFtJgxWGhxIa2JeXX480o&#10;sFl36w/7YffgOl5+fR4+yJ/OSk3GfbYC4an3/+G/9k4riGf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JrdsMAAADbAAAADwAAAAAAAAAAAAAAAACYAgAAZHJzL2Rv&#10;d25yZXYueG1sUEsFBgAAAAAEAAQA9QAAAIgDAAAAAA==&#10;" path="m2494,l,,,478r2494,l2494,xe" filled="f" strokeweight=".04517mm">
                    <v:path arrowok="t" o:connecttype="custom" o:connectlocs="2494,-3500;0,-3500;0,-3022;2494,-3022;2494,-3500" o:connectangles="0,0,0,0,0"/>
                  </v:shape>
                  <v:shape id="Picture 26" o:spid="_x0000_s1049" type="#_x0000_t75" style="position:absolute;left:5070;top:-3392;width:203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uwHGAAAA3AAAAA8AAABkcnMvZG93bnJldi54bWxEj0FLAzEUhO9C/0N4BW8261oWu21aSqm0&#10;F5FWoT0+Ns/d1c1LTNLu+u+NIHgcZuYbZrEaTCeu5ENrWcH9JANBXFndcq3g7fXp7hFEiMgaO8uk&#10;4JsCrJajmwWW2vZ8oOsx1iJBOJSooInRlVKGqiGDYWIdcfLerTcYk/S11B77BDedzLOskAZbTgsN&#10;Oto0VH0eL0bB9uFc5Jfth+z9i9t9PTueTuuTUrfjYT0HEWmI/+G/9l4rKGY5/J5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q7AcYAAADcAAAADwAAAAAAAAAAAAAA&#10;AACfAgAAZHJzL2Rvd25yZXYueG1sUEsFBgAAAAAEAAQA9wAAAJIDAAAAAA==&#10;">
                    <v:imagedata r:id="rId54" o:title=""/>
                  </v:shape>
                  <v:shape id="Picture 27" o:spid="_x0000_s1050" type="#_x0000_t75" style="position:absolute;left:5920;top:-3239;width:384;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9NZzGAAAA3AAAAA8AAABkcnMvZG93bnJldi54bWxEj0FrwkAUhO8F/8PyhN7qxraIRlexlUJP&#10;FdNK6+2RfSbB7Nt0d6Px37uC4HGYmW+Y2aIztTiS85VlBcNBAoI4t7riQsHP98fTGIQPyBpry6Tg&#10;TB4W897DDFNtT7yhYxYKESHsU1RQhtCkUvq8JIN+YBvi6O2tMxiidIXUDk8Rbmr5nCQjabDiuFBi&#10;Q+8l5YesNQrqrzfOln+r1W7/u17L7rX937pWqcd+t5yCCNSFe/jW/tQKRpMXuJ6JR0D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01nMYAAADcAAAADwAAAAAAAAAAAAAA&#10;AACfAgAAZHJzL2Rvd25yZXYueG1sUEsFBgAAAAAEAAQA9wAAAJIDAAAAAA==&#10;">
                    <v:imagedata r:id="rId55" o:title=""/>
                  </v:shape>
                  <v:shape id="Picture 28" o:spid="_x0000_s1051" type="#_x0000_t75" style="position:absolute;left:7522;top:-2720;width:33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ITvHAAAA3AAAAA8AAABkcnMvZG93bnJldi54bWxEj09rwkAUxO9Cv8PyCl6kbvwX2tRVqiCI&#10;6KHR0usj+5qEZt+G3VXTfvpuQfA4zMxvmPmyM424kPO1ZQWjYQKCuLC65lLB6bh5egbhA7LGxjIp&#10;+CEPy8VDb46Ztld+p0seShEh7DNUUIXQZlL6oiKDfmhb4uh9WWcwROlKqR1eI9w0cpwkqTRYc1yo&#10;sKV1RcV3fjYK9oPtbmBmIS/S0a5bffxO3GH9qVT/sXt7BRGoC/fwrb3VCtKXKfyfiU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oITvHAAAA3AAAAA8AAAAAAAAAAAAA&#10;AAAAnwIAAGRycy9kb3ducmV2LnhtbFBLBQYAAAAABAAEAPcAAACTAwAAAAA=&#10;">
                    <v:imagedata r:id="rId56" o:title=""/>
                  </v:shape>
                  <v:shape id="Picture 29" o:spid="_x0000_s1052" type="#_x0000_t75" style="position:absolute;left:7463;top:-2569;width:461;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YWrDAAAA3AAAAA8AAABkcnMvZG93bnJldi54bWxEj0GLwjAUhO8L/ofwBG+auqjYahQpu66e&#10;xCp4fTTPtti8lCar9d9vBGGPw8x8wyzXnanFnVpXWVYwHkUgiHOrKy4UnE/fwzkI55E11pZJwZMc&#10;rFe9jyUm2j74SPfMFyJA2CWooPS+SaR0eUkG3cg2xMG72tagD7ItpG7xEeCmlp9RNJMGKw4LJTaU&#10;lpTfsl+jYPKMs9Sll8k4nu4P2+Yn2jv+UmrQ7zYLEJ46/x9+t3dawSyewutMO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ZhasMAAADcAAAADwAAAAAAAAAAAAAAAACf&#10;AgAAZHJzL2Rvd25yZXYueG1sUEsFBgAAAAAEAAQA9wAAAI8DAAAAAA==&#10;">
                    <v:imagedata r:id="rId57" o:title=""/>
                  </v:shape>
                </v:group>
                <v:group id="Group 30" o:spid="_x0000_s1053" style="position:absolute;left:6372;top:-5128;width:1055;height:724" coordorigin="6372,-5128" coordsize="1055,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31" o:spid="_x0000_s1054" style="position:absolute;left:6372;top:-5128;width:1055;height:724;visibility:visible;mso-wrap-style:square;v-text-anchor:top" coordsize="105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S88UA&#10;AADcAAAADwAAAGRycy9kb3ducmV2LnhtbESPW2vCQBSE3wv+h+UIvtWNxXqJrmKFlD4Ughf09ZA9&#10;JsHs2ZBdY/z3bqHg4zAz3zDLdWcq0VLjSssKRsMIBHFmdcm5guMheZ+BcB5ZY2WZFDzIwXrVe1ti&#10;rO2dd9TufS4ChF2MCgrv61hKlxVk0A1tTRy8i20M+iCbXOoG7wFuKvkRRRNpsOSwUGBN24Ky6/5m&#10;FKTn39mXadMssfI0ps/kdJHpt1KDfrdZgPDU+Vf4v/2jFUzmU/g7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LzxQAAANwAAAAPAAAAAAAAAAAAAAAAAJgCAABkcnMv&#10;ZG93bnJldi54bWxQSwUGAAAAAAQABAD1AAAAigMAAAAA&#10;" path="m,724r1055,l1055,,,,,724xe" filled="f" strokeweight=".1355mm">
                    <v:path arrowok="t" o:connecttype="custom" o:connectlocs="0,-4404;1055,-4404;1055,-5128;0,-5128;0,-4404" o:connectangles="0,0,0,0,0"/>
                  </v:shape>
                  <v:shape id="Picture 32" o:spid="_x0000_s1055" type="#_x0000_t75" style="position:absolute;left:6599;top:-4974;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7JHHBAAAA3AAAAA8AAABkcnMvZG93bnJldi54bWxET0trwkAQvgv9D8sUetONPYhN3QQtFDwU&#10;alXqdchOHrg7G7Jbk/5751Do8eN7b8rJO3WjIXaBDSwXGSjiKtiOGwPn0/t8DSomZIsuMBn4pQhl&#10;8TDbYG7DyF90O6ZGSQjHHA20KfW51rFqyWNchJ5YuDoMHpPAodF2wFHCvdPPWbbSHjuWhhZ7emup&#10;uh5/vPR+uENYjm6Nl93++/zZN3V92Rrz9DhtX0ElmtK/+M+9twZWL7JWzsgR0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7JHHBAAAA3AAAAA8AAAAAAAAAAAAAAAAAnwIA&#10;AGRycy9kb3ducmV2LnhtbFBLBQYAAAAABAAEAPcAAACNAwAAAAA=&#10;">
                    <v:imagedata r:id="rId58" o:title=""/>
                  </v:shape>
                  <v:shape id="Picture 33" o:spid="_x0000_s1056" type="#_x0000_t75" style="position:absolute;left:6516;top:-4819;width:778;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9nL7DAAAA3AAAAA8AAABkcnMvZG93bnJldi54bWxEj1FrAjEQhN8F/0NYoW+aawuip1GkUFoo&#10;Unr6A5bLejmabI7LVk9/fSMU+jjMzDfMejsEr87UpzaygcdZAYq4jrblxsDx8DpdgEqCbNFHJgNX&#10;SrDdjEdrLG288BedK2lUhnAq0YAT6UqtU+0oYJrFjjh7p9gHlCz7RtseLxkevH4qirkO2HJecNjR&#10;i6P6u/oJBqrD7uhvi5PnT0sfLsjzXtybMQ+TYbcCJTTIf/iv/W4NzJdLuJ/JR0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2cvsMAAADcAAAADwAAAAAAAAAAAAAAAACf&#10;AgAAZHJzL2Rvd25yZXYueG1sUEsFBgAAAAAEAAQA9wAAAI8DAAAAAA==&#10;">
                    <v:imagedata r:id="rId59" o:title=""/>
                  </v:shape>
                  <v:shape id="Picture 34" o:spid="_x0000_s1057" type="#_x0000_t75" style="position:absolute;left:6775;top:-4667;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0LDAAAA3AAAAA8AAABkcnMvZG93bnJldi54bWxET7tuwjAU3ZH6D9atxFKBXSpRlGJQG9GH&#10;2BpY2C72bRIRX6exA+Hv66ES49F5L9eDa8SZulB71vA4VSCIjbc1lxr2u/fJAkSIyBYbz6ThSgHW&#10;q7vREjPrL/xN5yKWIoVwyFBDFWObSRlMRQ7D1LfEifvxncOYYFdK2+ElhbtGzpSaS4c1p4YKW8or&#10;Mqeidxpm1+3prfg1n08P/UevzDE/bOa51uP74fUFRKQh3sT/7i+r4Vml+elMO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8DQsMAAADcAAAADwAAAAAAAAAAAAAAAACf&#10;AgAAZHJzL2Rvd25yZXYueG1sUEsFBgAAAAAEAAQA9wAAAI8DAAAAAA==&#10;">
                    <v:imagedata r:id="rId60" o:title=""/>
                  </v:shape>
                </v:group>
                <v:group id="Group 35" o:spid="_x0000_s1058" style="position:absolute;left:6416;top:-4320;width:391;height:736" coordorigin="6416,-4320" coordsize="391,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36" o:spid="_x0000_s1059" style="position:absolute;left:6416;top:-4320;width:391;height:736;visibility:visible;mso-wrap-style:square;v-text-anchor:top" coordsize="39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BfsUA&#10;AADcAAAADwAAAGRycy9kb3ducmV2LnhtbESPT2sCMRTE7wW/Q3hCL0Wz9WDLalZEFEqFUv9cvD03&#10;z01w87Js0nX77RtB6HGYmd8w80XvatFRG6xnBa/jDARx6bXlSsHxsBm9gwgRWWPtmRT8UoBFMXia&#10;Y679jXfU7WMlEoRDjgpMjE0uZSgNOQxj3xAn7+JbhzHJtpK6xVuCu1pOsmwqHVpOCwYbWhkqr/sf&#10;p4BLtz2/fJmgv7frzdqe+qn93Cn1POyXMxCR+vgffrQ/tIK3bAL3M+k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YF+xQAAANwAAAAPAAAAAAAAAAAAAAAAAJgCAABkcnMv&#10;ZG93bnJldi54bWxQSwUGAAAAAAQABAD1AAAAigMAAAAA&#10;" path="m392,l,736e" filled="f" strokeweight=".1355mm">
                    <v:path arrowok="t" o:connecttype="custom" o:connectlocs="392,-4320;0,-3584" o:connectangles="0,0"/>
                  </v:shape>
                </v:group>
                <v:group id="Group 37" o:spid="_x0000_s1060" style="position:absolute;left:6773;top:-4404;width:79;height:107" coordorigin="6773,-4404" coordsize="7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38" o:spid="_x0000_s1061" style="position:absolute;left:6773;top:-4404;width:79;height:107;visibility:visible;mso-wrap-style:square;v-text-anchor:top" coordsize="7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qVMAA&#10;AADcAAAADwAAAGRycy9kb3ducmV2LnhtbERP3WqDMBS+H+wdwhn0bo2TrRTXKGM48G7a9gFOzZmR&#10;mhMxmdq3Xy4Gvfz4/g/Fagcx0+R7xwpetgkI4tbpnjsF59PX8x6ED8gaB8ek4EYeivzx4YCZdgs3&#10;NB9DJ2II+wwVmBDGTErfGrLot24kjtyPmyyGCKdO6gmXGG4HmSbJTlrsOTYYHOnTUHs9/loF3/Ny&#10;WZpTOVd1aS7urXbXlCulNk/rxzuIQGu4i//dlVbwuo/z45l4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CqVMAAAADcAAAADwAAAAAAAAAAAAAAAACYAgAAZHJzL2Rvd25y&#10;ZXYueG1sUEsFBgAAAAAEAAQA9QAAAIUDAAAAAA==&#10;" path="m79,l,74r61,33l79,e" fillcolor="black" stroked="f">
                    <v:path arrowok="t" o:connecttype="custom" o:connectlocs="79,-4404;0,-4330;61,-4297;79,-4404" o:connectangles="0,0,0,0"/>
                  </v:shape>
                </v:group>
                <v:group id="Group 39" o:spid="_x0000_s1062" style="position:absolute;left:6372;top:-3608;width:79;height:108" coordorigin="6372,-3608" coordsize="7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0" o:spid="_x0000_s1063" style="position:absolute;left:6372;top:-3608;width:79;height:108;visibility:visible;mso-wrap-style:square;v-text-anchor:top" coordsize="7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PWMQA&#10;AADcAAAADwAAAGRycy9kb3ducmV2LnhtbESPQWvCQBSE7wX/w/KE3urGIJJGVxGx2EMv1er5mX0m&#10;wex7Ibs1aX99t1DocZiZb5jlenCNulPna2ED00kCirgQW3Np4OP48pSB8gHZYiNMBr7Iw3o1elhi&#10;bqXnd7ofQqkihH2OBqoQ2lxrX1Tk0E+kJY7eVTqHIcqu1LbDPsJdo9MkmWuHNceFClvaVlTcDp/O&#10;wD612dup98/1XNpvfb5IsSvFmMfxsFmACjSE//Bf+9UamGUp/J6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j1jEAAAA3AAAAA8AAAAAAAAAAAAAAAAAmAIAAGRycy9k&#10;b3ducmV2LnhtbFBLBQYAAAAABAAEAPUAAACJAwAAAAA=&#10;" path="m18,l,108,79,32,18,e" fillcolor="black" stroked="f">
                    <v:path arrowok="t" o:connecttype="custom" o:connectlocs="18,-3608;0,-3500;79,-3576;18,-3608" o:connectangles="0,0,0,0"/>
                  </v:shape>
                </v:group>
                <v:group id="Group 41" o:spid="_x0000_s1064" style="position:absolute;left:5605;top:-4318;width:2;height:725" coordorigin="5605,-4318"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42" o:spid="_x0000_s1065" style="position:absolute;left:5605;top:-4318;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OMsUA&#10;AADcAAAADwAAAGRycy9kb3ducmV2LnhtbESPQWvCQBSE74X+h+UVvNWNRUSimyCC2J5EK7THR/aZ&#10;rGbfJtmtif76bqHgcZiZb5hlPthaXKnzxrGCyTgBQVw4bbhUcPzcvM5B+ICssXZMCm7kIc+en5aY&#10;atfznq6HUIoIYZ+igiqEJpXSFxVZ9GPXEEfv5DqLIcqulLrDPsJtLd+SZCYtGo4LFTa0rqi4HH6s&#10;AtcOJ3OetUfD23vz8XXr2+9dr9ToZVgtQAQawiP8337XCqbz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E4yxQAAANwAAAAPAAAAAAAAAAAAAAAAAJgCAABkcnMv&#10;ZG93bnJldi54bWxQSwUGAAAAAAQABAD1AAAAigMAAAAA&#10;" path="m,l,725e" filled="f" strokeweight="7.62pt">
                    <v:path arrowok="t" o:connecttype="custom" o:connectlocs="0,-4318;0,-3593" o:connectangles="0,0"/>
                  </v:shape>
                </v:group>
                <v:group id="Group 43" o:spid="_x0000_s1066" style="position:absolute;left:5496;top:-4410;width:67;height:108" coordorigin="5496,-4410" coordsize="6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44" o:spid="_x0000_s1067" style="position:absolute;left:5496;top:-4410;width:67;height:108;visibility:visible;mso-wrap-style:square;v-text-anchor:top" coordsize="6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9E8QA&#10;AADcAAAADwAAAGRycy9kb3ducmV2LnhtbESPQWvCQBSE7wX/w/IEb3VjLRKimyBCQU+lsRS8PbPP&#10;JJh9G3ZX3f77bqHQ4zAz3zCbKppB3Mn53rKCxTwDQdxY3XOr4PP49pyD8AFZ42CZFHyTh6qcPG2w&#10;0PbBH3SvQysShH2BCroQxkJK33Rk0M/tSJy8i3UGQ5KuldrhI8HNIF+ybCUN9pwWOhxp11FzrW9G&#10;wfn8VbvTEDkcl9t3y+Mh5v1Bqdk0btcgAsXwH/5r77WC13wF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RPEAAAA3AAAAA8AAAAAAAAAAAAAAAAAmAIAAGRycy9k&#10;b3ducmV2LnhtbFBLBQYAAAAABAAEAPUAAACJAwAAAAA=&#10;" path="m12,l,108,67,95,12,e" fillcolor="black" stroked="f">
                    <v:path arrowok="t" o:connecttype="custom" o:connectlocs="12,-4410;0,-4302;67,-4315;12,-4410" o:connectangles="0,0,0,0"/>
                  </v:shape>
                </v:group>
                <v:group id="Group 45" o:spid="_x0000_s1068" style="position:absolute;left:5645;top:-3608;width:68;height:108" coordorigin="5645,-3608" coordsize="6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6" o:spid="_x0000_s1069" style="position:absolute;left:5645;top:-3608;width:68;height:108;visibility:visible;mso-wrap-style:square;v-text-anchor:top" coordsize="6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xmcIA&#10;AADcAAAADwAAAGRycy9kb3ducmV2LnhtbERPy2rCQBTdC/7DcAV3OqmPEqKjiKBEu2lNFy4vmdsk&#10;mLkTM2NM/76zKLg8nPd625tadNS6yrKCt2kEgji3uuJCwXd2mMQgnEfWWFsmBb/kYLsZDtaYaPvk&#10;L+ouvhAhhF2CCkrvm0RKl5dk0E1tQxy4H9sa9AG2hdQtPkO4qeUsit6lwYpDQ4kN7UvKb5eHUZDJ&#10;Y3e+n9N5vKTT7cOnnya77pQaj/rdCoSn3r/E/+5UK1jEYW04E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3GZwgAAANwAAAAPAAAAAAAAAAAAAAAAAJgCAABkcnMvZG93&#10;bnJldi54bWxQSwUGAAAAAAQABAD1AAAAhwMAAAAA&#10;" path="m68,l,14r55,94l68,e" fillcolor="black" stroked="f">
                    <v:path arrowok="t" o:connecttype="custom" o:connectlocs="68,-3608;0,-3594;55,-3500;68,-3608" o:connectangles="0,0,0,0"/>
                  </v:shape>
                </v:group>
                <v:group id="Group 47" o:spid="_x0000_s1070" style="position:absolute;left:3515;top:-5128;width:1034;height:724" coordorigin="3515,-5128" coordsize="10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48" o:spid="_x0000_s1071" style="position:absolute;left:3515;top:-5128;width:1034;height:724;visibility:visible;mso-wrap-style:square;v-text-anchor:top" coordsize="103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GqcAA&#10;AADcAAAADwAAAGRycy9kb3ducmV2LnhtbERPz2vCMBS+D/Y/hDfwNtPJkK0apROE6UWmA6+P5tlW&#10;m5eYRFv/e3MQPH58v6fz3rTiSj40lhV8DDMQxKXVDVcK/nfL9y8QISJrbC2TghsFmM9eX6aYa9vx&#10;H123sRIphEOOCuoYXS5lKGsyGIbWESfuYL3BmKCvpPbYpXDTylGWjaXBhlNDjY4WNZWn7cUooLW7&#10;2I1vVkc+u/2h+KliseqUGrz1xQREpD4+xQ/3r1bw+Z3mpzPpCMjZ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rGqcAAAADcAAAADwAAAAAAAAAAAAAAAACYAgAAZHJzL2Rvd25y&#10;ZXYueG1sUEsFBgAAAAAEAAQA9QAAAIUDAAAAAA==&#10;" path="m,724r1034,l1034,,,,,724xe" filled="f" strokeweight=".1355mm">
                    <v:path arrowok="t" o:connecttype="custom" o:connectlocs="0,-4404;1034,-4404;1034,-5128;0,-5128;0,-4404" o:connectangles="0,0,0,0,0"/>
                  </v:shape>
                  <v:shape id="Picture 49" o:spid="_x0000_s1072" type="#_x0000_t75" style="position:absolute;left:3732;top:-4974;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U8PnFAAAA3AAAAA8AAABkcnMvZG93bnJldi54bWxEj0FrwkAUhO9C/8PyBG+6sZZSo6uoReip&#10;1LQHe3vNPpPY7Nuwuybpv3cFocdhZr5hluve1KIl5yvLCqaTBARxbnXFhYKvz/34BYQPyBpry6Tg&#10;jzysVw+DJabadnygNguFiBD2KSooQ2hSKX1ekkE/sQ1x9E7WGQxRukJqh12Em1o+JsmzNFhxXCix&#10;oV1J+W92MQp85/sfN9u339vX7nB+312y4wcpNRr2mwWIQH34D9/bb1rB03wKtzPxCM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PD5xQAAANwAAAAPAAAAAAAAAAAAAAAA&#10;AJ8CAABkcnMvZG93bnJldi54bWxQSwUGAAAAAAQABAD3AAAAkQMAAAAA&#10;">
                    <v:imagedata r:id="rId61" o:title=""/>
                  </v:shape>
                  <v:shape id="Picture 50" o:spid="_x0000_s1073" type="#_x0000_t75" style="position:absolute;left:3791;top:-4819;width:490;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bbQnFAAAA3AAAAA8AAABkcnMvZG93bnJldi54bWxEj81qwzAQhO+BvoPYQi+hkWtCaN0oIQRK&#10;0t7i+AEWa2v5RyvXUhz37atAIcdhZr5h1tvJdmKkwdeOFbwsEhDEpdM1VwqK88fzKwgfkDV2jknB&#10;L3nYbh5ma8y0u/KJxjxUIkLYZ6jAhNBnUvrSkEW/cD1x9L7dYDFEOVRSD3iNcNvJNElW0mLNccFg&#10;T3tDZZtfrIKm/hzT477IczPffRXtzyE5NazU0+O0ewcRaAr38H/7qBUs31K4nY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W20JxQAAANwAAAAPAAAAAAAAAAAAAAAA&#10;AJ8CAABkcnMvZG93bnJldi54bWxQSwUGAAAAAAQABAD3AAAAkQMAAAAA&#10;">
                    <v:imagedata r:id="rId62" o:title=""/>
                  </v:shape>
                  <v:shape id="Picture 51" o:spid="_x0000_s1074" type="#_x0000_t75" style="position:absolute;left:3724;top:-4668;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dlLGAAAA3AAAAA8AAABkcnMvZG93bnJldi54bWxEj09rAjEUxO9Cv0N4hV6km61WqatRqlDw&#10;IJW1xfNj8/YPbl7CJtWtn94IhR6HmfkNs1j1phVn6nxjWcFLkoIgLqxuuFLw/fXx/AbCB2SNrWVS&#10;8EseVsuHwQIzbS+c0/kQKhEh7DNUUIfgMil9UZNBn1hHHL3SdgZDlF0ldYeXCDetHKXpVBpsOC7U&#10;6GhTU3E6/BgFcrPr8+268uV+Mjy6q5vw+NMp9fTYv89BBOrDf/ivvdUKXmdjuJ+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8l2UsYAAADcAAAADwAAAAAAAAAAAAAA&#10;AACfAgAAZHJzL2Rvd25yZXYueG1sUEsFBgAAAAAEAAQA9wAAAJIDAAAAAA==&#10;">
                    <v:imagedata r:id="rId63" o:title=""/>
                  </v:shape>
                </v:group>
                <v:group id="Group 52" o:spid="_x0000_s1075" style="position:absolute;left:4139;top:-4339;width:821;height:774" coordorigin="4139,-4339" coordsize="821,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53" o:spid="_x0000_s1076" style="position:absolute;left:4139;top:-4339;width:821;height:774;visibility:visible;mso-wrap-style:square;v-text-anchor:top" coordsize="82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gDMcA&#10;AADcAAAADwAAAGRycy9kb3ducmV2LnhtbESPS2vDMBCE74X8B7GB3hrZafNyogRTaCkhBPI45LhY&#10;G9vYWhlLcdz++qpQyHGYmW+Y1aY3teiodaVlBfEoAkGcWV1yruB8+niZg3AeWWNtmRR8k4PNevC0&#10;wkTbOx+oO/pcBAi7BBUU3jeJlC4ryKAb2YY4eFfbGvRBtrnULd4D3NRyHEVTabDksFBgQ+8FZdXx&#10;ZhSk1da9nuLd5cce0s/tfjaZ3bpGqedhny5BeOr9I/zf/tIK3hYT+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GoAzHAAAA3AAAAA8AAAAAAAAAAAAAAAAAmAIAAGRy&#10;cy9kb3ducmV2LnhtbFBLBQYAAAAABAAEAPUAAACMAwAAAAA=&#10;" path="m,l821,774e" filled="f" strokeweight=".1355mm">
                    <v:path arrowok="t" o:connecttype="custom" o:connectlocs="0,-4339;821,-3565" o:connectangles="0,0"/>
                  </v:shape>
                </v:group>
                <v:group id="Group 54" o:spid="_x0000_s1077" style="position:absolute;left:4069;top:-4404;width:100;height:96" coordorigin="4069,-4404" coordsize="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55" o:spid="_x0000_s1078" style="position:absolute;left:4069;top:-4404;width:100;height:96;visibility:visible;mso-wrap-style:square;v-text-anchor:top" coordsize="1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Ib8MA&#10;AADcAAAADwAAAGRycy9kb3ducmV2LnhtbESPQWvCQBSE70L/w/IKvemmUrRN3UgRhHoSNZfeXrOv&#10;myXZtyG7mvTfu4LgcZiZb5jVenStuFAfrGcFr7MMBHHltWWjoDxtp+8gQkTW2HomBf8UYF08TVaY&#10;az/wgS7HaESCcMhRQR1jl0sZqpochpnviJP353uHMcneSN3jkOCulfMsW0iHltNCjR1taqqa49kp&#10;sO0W9/I87BqJP6Mp7W9pTkulXp7Hr08Qkcb4CN/b31rB28cSbmfS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3Ib8MAAADcAAAADwAAAAAAAAAAAAAAAACYAgAAZHJzL2Rv&#10;d25yZXYueG1sUEsFBgAAAAAEAAQA9QAAAIgDAAAAAA==&#10;" path="m,l52,96,100,46,,e" fillcolor="black" stroked="f">
                    <v:path arrowok="t" o:connecttype="custom" o:connectlocs="0,-4404;52,-4308;100,-4358;0,-4404" o:connectangles="0,0,0,0"/>
                  </v:shape>
                </v:group>
                <v:group id="Group 56" o:spid="_x0000_s1079" style="position:absolute;left:4930;top:-3596;width:100;height:96" coordorigin="4930,-3596" coordsize="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7" o:spid="_x0000_s1080" style="position:absolute;left:4930;top:-3596;width:100;height:96;visibility:visible;mso-wrap-style:square;v-text-anchor:top" coordsize="1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75hsMA&#10;AADcAAAADwAAAGRycy9kb3ducmV2LnhtbESPQWsCMRSE74X+h/AKvdWspVhdjVIKQj2J7l68PTfP&#10;bHDzsmyiu/57Iwg9DjPzDbNYDa4RV+qC9axgPMpAEFdeWzYKymL9MQURIrLGxjMpuFGA1fL1ZYG5&#10;9j3v6LqPRiQIhxwV1DG2uZShqslhGPmWOHkn3zmMSXZG6g77BHeN/MyyiXRoOS3U2NJvTdV5f3EK&#10;bLPGrbz0m7PEw2BKeyxN8a3U+9vwMwcRaYj/4Wf7Tyv4ms3g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75hsMAAADcAAAADwAAAAAAAAAAAAAAAACYAgAAZHJzL2Rv&#10;d25yZXYueG1sUEsFBgAAAAAEAAQA9QAAAIgDAAAAAA==&#10;" path="m48,l,50,99,96,48,e" fillcolor="black" stroked="f">
                    <v:path arrowok="t" o:connecttype="custom" o:connectlocs="48,-3596;0,-3546;99,-3500;48,-3596" o:connectangles="0,0,0,0"/>
                  </v:shape>
                </v:group>
                <v:group id="Group 58" o:spid="_x0000_s1081" style="position:absolute;left:6325;top:-1505;width:371;height:604" coordorigin="6325,-1505" coordsize="37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9" o:spid="_x0000_s1082" style="position:absolute;left:6325;top:-1505;width:371;height:604;visibility:visible;mso-wrap-style:square;v-text-anchor:top" coordsize="37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kScQA&#10;AADcAAAADwAAAGRycy9kb3ducmV2LnhtbESPQWsCMRSE7wX/Q3hCbzW7FYusRhGhoO2pKoi3x+a5&#10;G928LJu42f77plDocZiZb5jlerCN6KnzxrGCfJKBIC6dNlwpOB3fX+YgfEDW2DgmBd/kYb0aPS2x&#10;0C7yF/WHUIkEYV+ggjqEtpDSlzVZ9BPXEifv6jqLIcmukrrDmOC2ka9Z9iYtGk4LNba0ram8Hx5W&#10;Qew/L/ocT7Ob9R+VjEeTT/dGqefxsFmACDSE//Bfe6cVzLIc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fJEnEAAAA3AAAAA8AAAAAAAAAAAAAAAAAmAIAAGRycy9k&#10;b3ducmV2LnhtbFBLBQYAAAAABAAEAPUAAACJAwAAAAA=&#10;" path="m,l371,604e" filled="f" strokeweight=".1355mm">
                    <v:path arrowok="t" o:connecttype="custom" o:connectlocs="0,-1505;371,-901" o:connectangles="0,0"/>
                  </v:shape>
                </v:group>
                <v:group id="Group 60" o:spid="_x0000_s1083" style="position:absolute;left:6276;top:-1585;width:84;height:106" coordorigin="6276,-1585" coordsize="8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61" o:spid="_x0000_s1084" style="position:absolute;left:6276;top:-1585;width:84;height:106;visibility:visible;mso-wrap-style:square;v-text-anchor:top" coordsize="8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9ycUA&#10;AADcAAAADwAAAGRycy9kb3ducmV2LnhtbESP0WrCQBRE3wv+w3KFvjWbKkqJrlJEQR9KMPoBt9lr&#10;knb3bsiumvx9tyD4OMzMGWa57q0RN+p841jBe5KCIC6dbrhScD7t3j5A+ICs0TgmBQN5WK9GL0vM&#10;tLvzkW5FqESEsM9QQR1Cm0npy5os+sS1xNG7uM5iiLKrpO7wHuHWyEmazqXFhuNCjS1taip/i6tV&#10;8O2/5vlsayZFvr/mx7MZDj+HQanXcf+5ABGoD8/wo73XCmb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33JxQAAANwAAAAPAAAAAAAAAAAAAAAAAJgCAABkcnMv&#10;ZG93bnJldi54bWxQSwUGAAAAAAQABAD1AAAAigMAAAAA&#10;" path="m,l24,105,84,69,,e" fillcolor="black" stroked="f">
                    <v:path arrowok="t" o:connecttype="custom" o:connectlocs="0,-1585;24,-1480;84,-1516;0,-1585" o:connectangles="0,0,0,0"/>
                  </v:shape>
                </v:group>
                <v:group id="Group 62" o:spid="_x0000_s1085" style="position:absolute;left:6428;top:-1505;width:1481;height:1397" coordorigin="6428,-1505" coordsize="1481,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63" o:spid="_x0000_s1086" style="position:absolute;left:6777;top:-1505;width:1132;height:574;visibility:visible;mso-wrap-style:square;v-text-anchor:top" coordsize="11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gsQA&#10;AADcAAAADwAAAGRycy9kb3ducmV2LnhtbESPzWrDMBCE74G8g9hAboncQprgRjEl4P6AL3X8AIu1&#10;tY2tlSOpsfP2VaHQ4zAz3zDHbDaDuJHznWUFD9sEBHFtdceNguqSbw4gfEDWOFgmBXfykJ2WiyOm&#10;2k78SbcyNCJC2KeooA1hTKX0dUsG/daOxNH7ss5giNI1UjucItwM8jFJnqTBjuNCiyOdW6r78tso&#10;0Pu3vuqKSk/FtXzdjx+F6/ODUuvV/PIMItAc/sN/7XetYJfs4PdMP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P4LEAAAA3AAAAA8AAAAAAAAAAAAAAAAAmAIAAGRycy9k&#10;b3ducmV2LnhtbFBLBQYAAAAABAAEAPUAAACJAwAAAAA=&#10;" path="m1132,l,,,574r1132,l1132,xe" filled="f" strokeweight=".04517mm">
                    <v:path arrowok="t" o:connecttype="custom" o:connectlocs="1132,-820;0,-820;0,-246;1132,-246;1132,-820" o:connectangles="0,0,0,0,0"/>
                  </v:shape>
                  <v:shape id="Picture 64" o:spid="_x0000_s1087" type="#_x0000_t75" style="position:absolute;left:6575;top:-662;width:355;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vYDBAAAA3AAAAA8AAABkcnMvZG93bnJldi54bWxEj9GKwjAURN8X/IdwBV8WTRUsbjWKCIJv&#10;ou4HXJprW2xuapJq9euNIPg4zMwZZrHqTC1u5HxlWcF4lIAgzq2uuFDwf9oOZyB8QNZYWyYFD/Kw&#10;WvZ+Fphpe+cD3Y6hEBHCPkMFZQhNJqXPSzLoR7Yhjt7ZOoMhSldI7fAe4aaWkyRJpcGK40KJDW1K&#10;yi/H1ihI20Nhfmv73LvrmNfN82/WtVqpQb9bz0EE6sI3/GnvtIJpksL7TDwC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yvYDBAAAA3AAAAA8AAAAAAAAAAAAAAAAAnwIA&#10;AGRycy9kb3ducmV2LnhtbFBLBQYAAAAABAAEAPcAAACNAwAAAAA=&#10;">
                    <v:imagedata r:id="rId64" o:title=""/>
                  </v:shape>
                  <v:shape id="Picture 65" o:spid="_x0000_s1088" type="#_x0000_t75" style="position:absolute;left:6428;top:-511;width:643;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t+LEAAAA3AAAAA8AAABkcnMvZG93bnJldi54bWxEj09rAjEUxO8Fv0N4greaKNjK1ij+RU8V&#10;rZfeHpvX3dXkZdlE3X57IxR6HGbmN8xk1jorbtSEyrOGQV+BIM69qbjQcPravI5BhIhs0HomDb8U&#10;YDbtvEwwM/7OB7odYyEShEOGGsoY60zKkJfkMPR9TZy8H984jEk2hTQN3hPcWTlU6k06rDgtlFjT&#10;sqT8crw6DdYO5Hz9SYvv3X50Vqttbk/roHWv284/QERq43/4r70zGkbqHZ5n0h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wt+LEAAAA3AAAAA8AAAAAAAAAAAAAAAAA&#10;nwIAAGRycy9kb3ducmV2LnhtbFBLBQYAAAAABAAEAPcAAACQAwAAAAA=&#10;">
                    <v:imagedata r:id="rId65" o:title=""/>
                  </v:shape>
                </v:group>
                <v:group id="Group 66" o:spid="_x0000_s1089" style="position:absolute;left:6662;top:-926;width:84;height:107" coordorigin="6662,-926" coordsize="8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67" o:spid="_x0000_s1090" style="position:absolute;left:6662;top:-926;width:84;height:107;visibility:visible;mso-wrap-style:square;v-text-anchor:top" coordsize="8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xAb4A&#10;AADcAAAADwAAAGRycy9kb3ducmV2LnhtbERPzQ7BQBC+S7zDZiRubDkgZUkjhAMR5eA46Y620Z1t&#10;uot6e3uQOH75/her1lTiRY0rLSsYDSMQxJnVJecKrpftYAbCeWSNlWVS8CEHq2W3s8BY2zef6ZX6&#10;XIQQdjEqKLyvYyldVpBBN7Q1ceDutjHoA2xyqRt8h3BTyXEUTaTBkkNDgTWtC8oe6dMoSI+TQ/08&#10;rfeetrvktpnmx49LlOr32mQOwlPr/+Kfe68VjGdhbTgTj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z8QG+AAAA3AAAAA8AAAAAAAAAAAAAAAAAmAIAAGRycy9kb3ducmV2&#10;LnhtbFBLBQYAAAAABAAEAPUAAACDAwAAAAA=&#10;" path="m59,l,36r84,70l59,e" fillcolor="black" stroked="f">
                    <v:path arrowok="t" o:connecttype="custom" o:connectlocs="59,-926;0,-890;84,-820;59,-926" o:connectangles="0,0,0,0"/>
                  </v:shape>
                </v:group>
                <v:group id="Group 68" o:spid="_x0000_s1091" style="position:absolute;left:7042;top:-1513;width:630;height:763" coordorigin="7042,-1513" coordsize="63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9" o:spid="_x0000_s1092" style="position:absolute;left:7042;top:-1513;width:630;height:763;visibility:visible;mso-wrap-style:square;v-text-anchor:top" coordsize="63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bjcQA&#10;AADcAAAADwAAAGRycy9kb3ducmV2LnhtbERPy2rCQBTdC/7DcIVuSp0otKRpJlJagoaKoC1dXzI3&#10;D83cCZmpxr93FgWXh/NOV6PpxJkG11pWsJhHIIhLq1uuFfx8508xCOeRNXaWScGVHKyy6STFRNsL&#10;7+l88LUIIewSVNB43ydSurIhg25ue+LAVXYw6AMcaqkHvIRw08llFL1Igy2HhgZ7+mioPB3+jIJ1&#10;sVlEj1VVfD3vijzfrj/j7veo1MNsfH8D4Wn0d/G/e6MVLF/D/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m43EAAAA3AAAAA8AAAAAAAAAAAAAAAAAmAIAAGRycy9k&#10;b3ducmV2LnhtbFBLBQYAAAAABAAEAPUAAACJAwAAAAA=&#10;" path="m,l630,763e" filled="f" strokeweight=".1355mm">
                    <v:path arrowok="t" o:connecttype="custom" o:connectlocs="0,-1513;630,-750" o:connectangles="0,0"/>
                  </v:shape>
                </v:group>
                <v:group id="Group 70" o:spid="_x0000_s1093" style="position:absolute;left:6980;top:-1585;width:94;height:101" coordorigin="6980,-1585" coordsize="9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71" o:spid="_x0000_s1094" style="position:absolute;left:6980;top:-1585;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Z6cUA&#10;AADcAAAADwAAAGRycy9kb3ducmV2LnhtbESPzW7CMBCE70h9B2srcQOnOUSQYhB/RRUHRBMeYBUv&#10;SUS8TmM3pG+PK1XiOJqZbzSL1WAa0VPnassK3qYRCOLC6ppLBZf8YzID4TyyxsYyKfglB6vly2iB&#10;qbZ3/qI+86UIEHYpKqi8b1MpXVGRQTe1LXHwrrYz6IPsSqk7vAe4aWQcRYk0WHNYqLClbUXFLfsx&#10;CvpZcjjvT/luTv6Ybzf9d71OUKnx67B+B+Fp8M/wf/tTK4jnM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lnpxQAAANwAAAAPAAAAAAAAAAAAAAAAAJgCAABkcnMv&#10;ZG93bnJldi54bWxQSwUGAAAAAAQABAD1AAAAigMAAAAA&#10;" path="m,l40,101,94,57,,e" fillcolor="black" stroked="f">
                    <v:path arrowok="t" o:connecttype="custom" o:connectlocs="0,-1585;40,-1484;94,-1528;0,-1585" o:connectangles="0,0,0,0"/>
                  </v:shape>
                </v:group>
                <v:group id="Group 72" o:spid="_x0000_s1095" style="position:absolute;left:7693;top:-671;width:77;height:74" coordorigin="7693,-671" coordsize="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73" o:spid="_x0000_s1096" style="position:absolute;left:7693;top:-671;width:77;height:74;visibility:visible;mso-wrap-style:square;v-text-anchor:top" coordsize="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lMMA&#10;AADcAAAADwAAAGRycy9kb3ducmV2LnhtbESPQUsDMRSE74L/ITyhN5vtWtRum5alUFpvWvX+2Lxm&#10;l25ewubZrv/eCILHYWa+YVab0ffqQkPqAhuYTQtQxE2wHTsDH++7+2dQSZAt9oHJwDcl2Kxvb1ZY&#10;2XDlN7ocxakM4VShgVYkVlqnpiWPaRoicfZOYfAoWQ5O2wGvGe57XRbFo/bYcV5oMdK2peZ8/PIG&#10;XNxvH04vtpQn/Vo7qT8l7npjJndjvQQlNMp/+K99sAbKxRx+z+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ZlMMAAADcAAAADwAAAAAAAAAAAAAAAACYAgAAZHJzL2Rv&#10;d25yZXYueG1sUEsFBgAAAAAEAAQA9QAAAIgDAAAAAA==&#10;" path="m,35l7,14,23,,51,2r18,9l77,27,73,52,60,68,42,75,20,69,5,53,,35xe" filled="f" strokeweight=".09031mm">
                    <v:path arrowok="t" o:connecttype="custom" o:connectlocs="0,-636;7,-657;23,-671;51,-669;69,-660;77,-644;73,-619;60,-603;42,-596;20,-602;5,-618;0,-636" o:connectangles="0,0,0,0,0,0,0,0,0,0,0,0"/>
                  </v:shape>
                </v:group>
                <v:group id="Group 74" o:spid="_x0000_s1097" style="position:absolute;left:7655;top:-558;width:156;height:2" coordorigin="7655,-558"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75" o:spid="_x0000_s1098" style="position:absolute;left:7655;top:-558;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Of8YA&#10;AADcAAAADwAAAGRycy9kb3ducmV2LnhtbESPQWvCQBSE70L/w/IKvUjdNBWpqZsgQqAFe2jSi7dH&#10;9pkEs29DdjVpf70rFDwOM98Ms8km04kLDa61rOBlEYEgrqxuuVbwU+bPbyCcR9bYWSYFv+QgSx9m&#10;G0y0HfmbLoWvRShhl6CCxvs+kdJVDRl0C9sTB+9oB4M+yKGWesAxlJtOxlG0kgZbDgsN9rRrqDoV&#10;Z6Mgzu3hb79dluXnvM6/9kvpTq9HpZ4ep+07CE+Tv4f/6Q8duPUK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Of8YAAADcAAAADwAAAAAAAAAAAAAAAACYAgAAZHJz&#10;L2Rvd25yZXYueG1sUEsFBgAAAAAEAAQA9QAAAIsDAAAAAA==&#10;" path="m,l156,e" filled="f" strokeweight=".09031mm">
                    <v:path arrowok="t" o:connecttype="custom" o:connectlocs="0,0;156,0" o:connectangles="0,0"/>
                  </v:shape>
                </v:group>
                <v:group id="Group 76" o:spid="_x0000_s1099" style="position:absolute;left:7772;top:-402;width:2;height:156" coordorigin="7772,-402" coordsize="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77" o:spid="_x0000_s1100" style="position:absolute;left:7772;top:-402;width:2;height:156;visibility:visible;mso-wrap-style:square;v-text-anchor:top" coordsize="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PpcMA&#10;AADcAAAADwAAAGRycy9kb3ducmV2LnhtbERPTUvDQBC9F/wPywje2o0R1MZuSytGtJfStFB6G7Jj&#10;EszOhuy2if/eOQgeH+97sRpdq67Uh8azgftZAoq49LbhysDxkE+fQYWIbLH1TAZ+KMBqeTNZYGb9&#10;wHu6FrFSEsIhQwN1jF2mdShrchhmviMW7sv3DqPAvtK2x0HCXavTJHnUDhuWhho7eq2p/C4uTko+&#10;N8M2yd/O26d09x6G3UORX07G3N2O6xdQkcb4L/5zf1gD6VzWyhk5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PpcMAAADcAAAADwAAAAAAAAAAAAAAAACYAgAAZHJzL2Rv&#10;d25yZXYueG1sUEsFBgAAAAAEAAQA9QAAAIgDAAAAAA==&#10;" path="m,l,156e" filled="f" strokeweight="3.9pt">
                    <v:path arrowok="t" o:connecttype="custom" o:connectlocs="0,-402;0,-246" o:connectangles="0,0"/>
                  </v:shape>
                </v:group>
                <v:group id="Group 78" o:spid="_x0000_s1101" style="position:absolute;left:7655;top:-596;width:78;height:350" coordorigin="7655,-596" coordsize="7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79" o:spid="_x0000_s1102" style="position:absolute;left:7655;top:-596;width:78;height:350;visibility:visible;mso-wrap-style:square;v-text-anchor:top" coordsize="7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9MIA&#10;AADcAAAADwAAAGRycy9kb3ducmV2LnhtbERP3WrCMBS+H/gO4QjeaTqdIp1RdDCciMKqD3Bojk1n&#10;c1KSqN3bLxfCLj++/8Wqs424kw+1YwWvowwEcel0zZWC8+lzOAcRIrLGxjEp+KUAq2XvZYG5dg/+&#10;pnsRK5FCOOSowMTY5lKG0pDFMHItceIuzluMCfpKao+PFG4bOc6ymbRYc2ow2NKHofJa3KyC7WF3&#10;/VnPi7fL7iTPfru/mc30qNSg363fQUTq4r/46f7SCiZZmp/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v/0wgAAANwAAAAPAAAAAAAAAAAAAAAAAJgCAABkcnMvZG93&#10;bnJldi54bWxQSwUGAAAAAAQABAD1AAAAhwMAAAAA&#10;" path="m78,r,194l,350e" filled="f" strokeweight=".09031mm">
                    <v:path arrowok="t" o:connecttype="custom" o:connectlocs="78,-596;78,-402;0,-246" o:connectangles="0,0,0"/>
                  </v:shape>
                </v:group>
                <v:group id="Group 80" o:spid="_x0000_s1103" style="position:absolute;left:7640;top:-779;width:92;height:102" coordorigin="7640,-779" coordsize="9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81" o:spid="_x0000_s1104" style="position:absolute;left:7640;top:-779;width:92;height:102;visibility:visible;mso-wrap-style:square;v-text-anchor:top" coordsize="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8q8UA&#10;AADcAAAADwAAAGRycy9kb3ducmV2LnhtbESP3WoCMRSE7wu+QziF3hTN+oPK1igiXRAvpFUf4LA5&#10;m13cnCxJqtu3N0Khl8PMfMOsNr1txY18aBwrGI8yEMSl0w0bBZdzMVyCCBFZY+uYFPxSgM168LLC&#10;XLs7f9PtFI1IEA45Kqhj7HIpQ1mTxTByHXHyKuctxiS9kdrjPcFtKydZNpcWG04LNXa0q6m8nn6s&#10;gn3VL/zn4auQ1buZm+V1diysU+rttd9+gIjUx//wX3uvFUyzCTz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3yrxQAAANwAAAAPAAAAAAAAAAAAAAAAAJgCAABkcnMv&#10;ZG93bnJldi54bWxQSwUGAAAAAAQABAD1AAAAigMAAAAA&#10;" path="m53,l,45r93,57l53,e" fillcolor="black" stroked="f">
                    <v:path arrowok="t" o:connecttype="custom" o:connectlocs="53,-779;0,-734;93,-677;53,-779" o:connectangles="0,0,0,0"/>
                  </v:shape>
                </v:group>
                <v:group id="Group 82" o:spid="_x0000_s1105" style="position:absolute;left:3206;top:-820;width:1151;height:574" coordorigin="3206,-820" coordsize="115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83" o:spid="_x0000_s1106" style="position:absolute;left:3206;top:-820;width:1151;height:574;visibility:visible;mso-wrap-style:square;v-text-anchor:top" coordsize="11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YrscA&#10;AADcAAAADwAAAGRycy9kb3ducmV2LnhtbESPQUsDMRSE7wX/Q3iCtzapLatdmxYtFYogaFvo9bl5&#10;3axuXtZN3G7/vSkIHoeZ+YaZL3tXi47aUHnWMB4pEMSFNxWXGva75+E9iBCRDdaeScOZAiwXV4M5&#10;5saf+J26bSxFgnDIUYONscmlDIUlh2HkG+LkHX3rMCbZltK0eEpwV8tbpTLpsOK0YLGhlaXia/vj&#10;NMyedod19/F5p94Or99r+5KF8ybT+ua6f3wAEamP/+G/9sZomKgpXM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j2K7HAAAA3AAAAA8AAAAAAAAAAAAAAAAAmAIAAGRy&#10;cy9kb3ducmV2LnhtbFBLBQYAAAAABAAEAPUAAACMAwAAAAA=&#10;" path="m96,r959,l1066,2r45,53l1132,116r14,78l1151,283r,32l1143,402r-16,74l1105,532r-47,42l96,574,86,572,40,519,19,458,6,381,,291,1,260,8,172,24,99,46,43,93,1,96,xe" filled="f" strokeweight=".04517mm">
                    <v:path arrowok="t" o:connecttype="custom" o:connectlocs="96,-820;1055,-820;1066,-818;1111,-765;1132,-704;1146,-626;1151,-537;1151,-505;1143,-418;1127,-344;1105,-288;1058,-246;96,-246;86,-248;40,-301;19,-362;6,-439;0,-529;1,-560;8,-648;24,-721;46,-777;93,-819;96,-820" o:connectangles="0,0,0,0,0,0,0,0,0,0,0,0,0,0,0,0,0,0,0,0,0,0,0,0"/>
                  </v:shape>
                  <v:shape id="Picture 84" o:spid="_x0000_s1107" type="#_x0000_t75" style="position:absolute;left:3438;top:-662;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A47DAAAA3AAAAA8AAABkcnMvZG93bnJldi54bWxEj0FrAjEUhO8F/0N4gjfNqq3YrVFEEQSh&#10;6rZ4fmyem8XNy7KJuv33RhB6HGbmG2a2aG0lbtT40rGC4SABQZw7XXKh4Pdn05+C8AFZY+WYFPyR&#10;h8W88zbDVLs7H+mWhUJECPsUFZgQ6lRKnxuy6AeuJo7e2TUWQ5RNIXWD9wi3lRwlyURaLDkuGKxp&#10;ZSi/ZFerwH9bj59bM9mvl7uDPPH7Ljs5pXrddvkFIlAb/sOv9lYrGCcf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DjsMAAADcAAAADwAAAAAAAAAAAAAAAACf&#10;AgAAZHJzL2Rvd25yZXYueG1sUEsFBgAAAAAEAAQA9wAAAI8DAAAAAA==&#10;">
                    <v:imagedata r:id="rId66" o:title=""/>
                  </v:shape>
                  <v:shape id="Picture 85" o:spid="_x0000_s1108" type="#_x0000_t75" style="position:absolute;left:3500;top:-510;width:566;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ktrGAAAA3AAAAA8AAABkcnMvZG93bnJldi54bWxEj09rwkAUxO9Cv8PyCl6kblolhNSNSCBQ&#10;tBe1l95es6/5Y/ZtyG5N/PbdQsHjMDO/YTbbyXTiSoNrLCt4XkYgiEurG64UfJyLpwSE88gaO8uk&#10;4EYOttnDbIOptiMf6XrylQgQdikqqL3vUyldWZNBt7Q9cfC+7WDQBzlUUg84Brjp5EsUxdJgw2Gh&#10;xp7ymsrL6ccoyONDW7T7/LIr3vdjsvha06exSs0fp90rCE+Tv4f/229awSqK4e9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KS2sYAAADcAAAADwAAAAAAAAAAAAAA&#10;AACfAgAAZHJzL2Rvd25yZXYueG1sUEsFBgAAAAAEAAQA9wAAAJIDAAAAAA==&#10;">
                    <v:imagedata r:id="rId67" o:title=""/>
                  </v:shape>
                </v:group>
                <v:group id="Group 86" o:spid="_x0000_s1109" style="position:absolute;left:3865;top:-1541;width:1272;height:677" coordorigin="3865,-1541" coordsize="1272,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87" o:spid="_x0000_s1110" style="position:absolute;left:3865;top:-1541;width:1272;height:677;visibility:visible;mso-wrap-style:square;v-text-anchor:top" coordsize="127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VvMYA&#10;AADcAAAADwAAAGRycy9kb3ducmV2LnhtbESPT2vCQBTE74LfYXlCb7rRgtroKq1SFLz4p63XR/aZ&#10;BLNv0+yqybd3BcHjMDO/Yabz2hTiSpXLLSvo9yIQxInVOacKfg7f3TEI55E1FpZJQUMO5rN2a4qx&#10;tjfe0XXvUxEg7GJUkHlfxlK6JCODrmdL4uCdbGXQB1mlUld4C3BTyEEUDaXBnMNChiUtMkrO+4tR&#10;sPpfNr91U24HxddxtB7+5cvNcaHUW6f+nIDwVPtX+NleawXv0Qc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MVvMYAAADcAAAADwAAAAAAAAAAAAAAAACYAgAAZHJz&#10;L2Rvd25yZXYueG1sUEsFBgAAAAAEAAQA9QAAAIsDAAAAAA==&#10;" path="m1272,l,677e" filled="f" strokeweight=".1355mm">
                    <v:path arrowok="t" o:connecttype="custom" o:connectlocs="1272,-1541;0,-864" o:connectangles="0,0"/>
                  </v:shape>
                </v:group>
                <v:group id="Group 88" o:spid="_x0000_s1111" style="position:absolute;left:5113;top:-1585;width:107;height:78" coordorigin="5113,-1585" coordsize="1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89" o:spid="_x0000_s1112" style="position:absolute;left:5113;top:-1585;width:107;height:78;visibility:visible;mso-wrap-style:square;v-text-anchor:top" coordsize="1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1hcUA&#10;AADcAAAADwAAAGRycy9kb3ducmV2LnhtbESPUUvDQBCE3wX/w7FC3+wltkiJvRYpCtYHS1J/wJLb&#10;JmlzeyG3Jum/9wqCj8PMfMOst5Nr1UB9aDwbSOcJKOLS24YrA9/H98cVqCDIFlvPZOBKAbab+7s1&#10;ZtaPnNNQSKUihEOGBmqRLtM6lDU5DHPfEUfv5HuHEmVfadvjGOGu1U9J8qwdNhwXauxoV1N5KX6c&#10;AZ2fy93n+HXYF2/dkC8PcppSMWb2ML2+gBKa5D/81/6wBhZpCr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bWFxQAAANwAAAAPAAAAAAAAAAAAAAAAAJgCAABkcnMv&#10;ZG93bnJldi54bWxQSwUGAAAAAAQABAD1AAAAigMAAAAA&#10;" path="m107,l,18,33,78,107,e" fillcolor="black" stroked="f">
                    <v:path arrowok="t" o:connecttype="custom" o:connectlocs="107,-1585;0,-1567;33,-1507;107,-1585" o:connectangles="0,0,0,0"/>
                  </v:shape>
                </v:group>
                <v:group id="Group 90" o:spid="_x0000_s1113" style="position:absolute;left:3781;top:-899;width:108;height:79" coordorigin="3781,-899" coordsize="10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91" o:spid="_x0000_s1114" style="position:absolute;left:3781;top:-899;width:108;height:79;visibility:visible;mso-wrap-style:square;v-text-anchor:top" coordsize="1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kcQA&#10;AADcAAAADwAAAGRycy9kb3ducmV2LnhtbESP0WoCMRRE3wv9h3ALfatZ3dLKapQiVoQKUvUDLpvr&#10;bjC52SZRt3/fCEIfh5k5w0znvbPiQiEazwqGgwIEce214UbBYf/5MgYRE7JG65kU/FKE+ezxYYqV&#10;9lf+pssuNSJDOFaooE2pq6SMdUsO48B3xNk7+uAwZRkaqQNeM9xZOSqKN+nQcF5osaNFS/Vpd3YK&#10;vlarzdr8nO12MwrSvNty+RpZqeen/mMCIlGf/sP39lorKIcl3M7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m5HEAAAA3AAAAA8AAAAAAAAAAAAAAAAAmAIAAGRycy9k&#10;b3ducmV2LnhtbFBLBQYAAAAABAAEAPUAAACJAwAAAAA=&#10;" path="m76,l,79,108,61,76,e" fillcolor="black" stroked="f">
                    <v:path arrowok="t" o:connecttype="custom" o:connectlocs="76,-899;0,-820;108,-838;76,-899" o:connectangles="0,0,0,0"/>
                  </v:shape>
                </v:group>
                <v:group id="Group 92" o:spid="_x0000_s1115" style="position:absolute;left:4741;top:-820;width:1151;height:574" coordorigin="4741,-820" coordsize="115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93" o:spid="_x0000_s1116" style="position:absolute;left:4741;top:-820;width:1151;height:574;visibility:visible;mso-wrap-style:square;v-text-anchor:top" coordsize="115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r6McA&#10;AADcAAAADwAAAGRycy9kb3ducmV2LnhtbESPQWvCQBSE74L/YXlCb7qxpWkbXaUWC1IQqha8vmaf&#10;2Wj2bcxuY/z33ULB4zAz3zDTeWcr0VLjS8cKxqMEBHHudMmFgq/d+/AZhA/IGivHpOBKHuazfm+K&#10;mXYX3lC7DYWIEPYZKjAh1JmUPjdk0Y9cTRy9g2sshiibQuoGLxFuK3mfJKm0WHJcMFjTm6H8tP2x&#10;Cl4Wu/2y/T4+JZ/79XlpPlJ/XaVK3Q261wmIQF24hf/bK63gYfw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26+jHAAAA3AAAAA8AAAAAAAAAAAAAAAAAmAIAAGRy&#10;cy9kb3ducmV2LnhtbFBLBQYAAAAABAAEAPUAAACMAwAAAAA=&#10;" path="m96,r959,l1065,2r46,53l1132,116r14,78l1151,283r-1,32l1143,402r-16,74l1105,532r-47,42l96,574,86,572,40,519,19,458,5,381,,291,1,260,8,172,24,99,46,43,93,1,96,xe" filled="f" strokeweight=".04517mm">
                    <v:path arrowok="t" o:connecttype="custom" o:connectlocs="96,-820;1055,-820;1065,-818;1111,-765;1132,-704;1146,-626;1151,-537;1150,-505;1143,-418;1127,-344;1105,-288;1058,-246;96,-246;86,-248;40,-301;19,-362;5,-439;0,-529;1,-560;8,-648;24,-721;46,-777;93,-819;96,-820" o:connectangles="0,0,0,0,0,0,0,0,0,0,0,0,0,0,0,0,0,0,0,0,0,0,0,0"/>
                  </v:shape>
                  <v:shape id="Picture 94" o:spid="_x0000_s1117" type="#_x0000_t75" style="position:absolute;left:4973;top:-662;width:69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o9LEAAAA3AAAAA8AAABkcnMvZG93bnJldi54bWxEj09rwkAUxO9Cv8PyCr3pxlREoqtUaaF4&#10;8h+en9lnEpp9G7LbuPHTdwuCx2FmfsMsVsHUoqPWVZYVjEcJCOLc6ooLBafj13AGwnlkjbVlUtCT&#10;g9XyZbDATNsb76k7+EJECLsMFZTeN5mULi/JoBvZhjh6V9sa9FG2hdQt3iLc1DJNkqk0WHFcKLGh&#10;TUn5z+HXKPjE872b9Kd0d0l3k7oP6y1TUOrtNXzMQXgK/hl+tL+1gvfxFP7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zo9LEAAAA3AAAAA8AAAAAAAAAAAAAAAAA&#10;nwIAAGRycy9kb3ducmV2LnhtbFBLBQYAAAAABAAEAPcAAACQAwAAAAA=&#10;">
                    <v:imagedata r:id="rId68" o:title=""/>
                  </v:shape>
                  <v:shape id="Picture 95" o:spid="_x0000_s1118" type="#_x0000_t75" style="position:absolute;left:5160;top:-510;width:32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7KTXDAAAA3AAAAA8AAABkcnMvZG93bnJldi54bWxEj91qwkAUhO8LfYflFLyrGxX8SV1FRMFe&#10;lUYf4DR7TII5Z0N2TeLbd4VCL4eZ+YZZbweuVUetr5wYmIwTUCS5s5UUBi7n4/sSlA8oFmsnZOBB&#10;Hrab15c1ptb18k1dFgoVIeJTNFCG0KRa+7wkRj92DUn0rq5lDFG2hbYt9hHOtZ4myVwzVhIXSmxo&#10;X1J+y+5s4JYszpz9HHjV7T7r44WvfYdfxozeht0HqEBD+A//tU/WwGyygOeZeAT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spNcMAAADcAAAADwAAAAAAAAAAAAAAAACf&#10;AgAAZHJzL2Rvd25yZXYueG1sUEsFBgAAAAAEAAQA9wAAAI8DAAAAAA==&#10;">
                    <v:imagedata r:id="rId69" o:title=""/>
                  </v:shape>
                </v:group>
                <v:group id="Group 96" o:spid="_x0000_s1119" style="position:absolute;left:5359;top:-1501;width:299;height:596" coordorigin="5359,-1501" coordsize="29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97" o:spid="_x0000_s1120" style="position:absolute;left:5359;top:-1501;width:299;height:596;visibility:visible;mso-wrap-style:square;v-text-anchor:top" coordsize="29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vbMQA&#10;AADcAAAADwAAAGRycy9kb3ducmV2LnhtbESPQYvCMBCF74L/IYzgRTRtF2StjSKC4NFVV69DM7al&#10;zaQ0Uau/frOwsMfHm/e9edm6N414UOcqywriWQSCOLe64kLB+bSbfoJwHlljY5kUvMjBejUcZJhq&#10;++Qvehx9IQKEXYoKSu/bVEqXl2TQzWxLHLyb7Qz6ILtC6g6fAW4amUTRXBqsODSU2NK2pLw+3k14&#10;o9p6l9dJHx/O10vyXly+JzpRajzqN0sQnnr/f/yX3msFH/ECfscEA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b2zEAAAA3AAAAA8AAAAAAAAAAAAAAAAAmAIAAGRycy9k&#10;b3ducmV2LnhtbFBLBQYAAAAABAAEAPUAAACJAwAAAAA=&#10;" path="m,596l299,e" filled="f" strokeweight=".1355mm">
                    <v:path arrowok="t" o:connecttype="custom" o:connectlocs="0,-905;299,-1501" o:connectangles="0,0"/>
                  </v:shape>
                </v:group>
                <v:group id="Group 98" o:spid="_x0000_s1121" style="position:absolute;left:5316;top:-928;width:78;height:108" coordorigin="5316,-928" coordsize="7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99" o:spid="_x0000_s1122" style="position:absolute;left:5316;top:-928;width:78;height:108;visibility:visible;mso-wrap-style:square;v-text-anchor:top" coordsize="7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UAsIA&#10;AADbAAAADwAAAGRycy9kb3ducmV2LnhtbESPQWsCMRSE74L/ITyhF+lm24PUrVG0IPTQg3X7Ax6b&#10;12TZzcuSRI3/vikUehxm5htms8tuFFcKsfes4KmqQRB3XvdsFHy1x8cXEDEhaxw9k4I7Rdht57MN&#10;Ntrf+JOu52REgXBsUIFNaWqkjJ0lh7HyE3Hxvn1wmIoMRuqAtwJ3o3yu65V02HNZsDjRm6VuOF+c&#10;gmwdnWI48HLNph2sOXxMp6zUwyLvX0Ekyuk//Nd+1wrWK/j9Un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JQCwgAAANsAAAAPAAAAAAAAAAAAAAAAAJgCAABkcnMvZG93&#10;bnJldi54bWxQSwUGAAAAAAQABAD1AAAAhwMAAAAA&#10;" path="m16,l,108,78,32,16,e" fillcolor="black" stroked="f">
                    <v:path arrowok="t" o:connecttype="custom" o:connectlocs="16,-928;0,-820;78,-896;16,-928" o:connectangles="0,0,0,0"/>
                  </v:shape>
                </v:group>
                <v:group id="Group 100" o:spid="_x0000_s1123" style="position:absolute;left:5623;top:-1585;width:77;height:107" coordorigin="5623,-1585" coordsize="7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01" o:spid="_x0000_s1124" style="position:absolute;left:5623;top:-1585;width:77;height:107;visibility:visible;mso-wrap-style:square;v-text-anchor:top" coordsize="7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4BsIA&#10;AADbAAAADwAAAGRycy9kb3ducmV2LnhtbERPy4rCMBTdC/5DuIIb0VQR0Y5RxgFRdOFjZqG7S3On&#10;LdPcdJpo69+bheDycN7zZWMKcafK5ZYVDAcRCOLE6pxTBT/f6/4UhPPIGgvLpOBBDpaLdmuOsbY1&#10;n+h+9qkIIexiVJB5X8ZSuiQjg25gS+LA/drKoA+wSqWusA7hppCjKJpIgzmHhgxL+soo+TvfjIL/&#10;9Wo3qzenw0j3jvvreDfOPV6U6naazw8Qnhr/Fr/cW61gFsaG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3gGwgAAANsAAAAPAAAAAAAAAAAAAAAAAJgCAABkcnMvZG93&#10;bnJldi54bWxQSwUGAAAAAAQABAD1AAAAhwMAAAAA&#10;" path="m77,l,77r61,30l77,e" fillcolor="black" stroked="f">
                    <v:path arrowok="t" o:connecttype="custom" o:connectlocs="77,-1585;0,-1508;61,-1478;77,-1585" o:connectangles="0,0,0,0"/>
                  </v:shape>
                </v:group>
                <v:group id="Group 102" o:spid="_x0000_s1125" style="position:absolute;left:6180;top:-2735;width:911;height:431" coordorigin="6180,-2735" coordsize="91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03" o:spid="_x0000_s1126" style="position:absolute;left:6180;top:-2735;width:911;height:431;visibility:visible;mso-wrap-style:square;v-text-anchor:top" coordsize="9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rF8AA&#10;AADcAAAADwAAAGRycy9kb3ducmV2LnhtbERPTYvCMBC9L/gfwgh7WxM9LFqNIorsnmSrxfPQjG2x&#10;mdQm2vrvN4LgbR7vcxar3tbiTq2vHGsYjxQI4tyZigsN2XH3NQXhA7LB2jFpeJCH1XLwscDEuI5T&#10;uh9CIWII+wQ1lCE0iZQ+L8miH7mGOHJn11oMEbaFNC12MdzWcqLUt7RYcWwosaFNSfnlcLMa5Gl7&#10;3TfdT3rNpqbv0tll+7dTWn8O+/UcRKA+vMUv96+J89UYns/E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6rF8AAAADcAAAADwAAAAAAAAAAAAAAAACYAgAAZHJzL2Rvd25y&#10;ZXYueG1sUEsFBgAAAAAEAAQA9QAAAIUDAAAAAA==&#10;" path="m,431r911,l911,,,,,431e" stroked="f">
                    <v:path arrowok="t" o:connecttype="custom" o:connectlocs="0,-2304;911,-2304;911,-2735;0,-2735;0,-2304" o:connectangles="0,0,0,0,0"/>
                  </v:shape>
                </v:group>
                <v:group id="Group 104" o:spid="_x0000_s1127" style="position:absolute;left:6180;top:-2735;width:911;height:431" coordorigin="6180,-2735" coordsize="91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5" o:spid="_x0000_s1128" style="position:absolute;left:6180;top:-2735;width:911;height:431;visibility:visible;mso-wrap-style:square;v-text-anchor:top" coordsize="9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41sQA&#10;AADcAAAADwAAAGRycy9kb3ducmV2LnhtbESPQWvCQBCF74X+h2UKvTUbLZSaZhURpIK5GON9mh2T&#10;YHY2ZrdJ/PduQehthvfeN2/S1WRaMVDvGssKZlEMgri0uuFKQXHcvn2CcB5ZY2uZFNzIwWr5/JRi&#10;ou3IBxpyX4kAYZeggtr7LpHSlTUZdJHtiIN2tr1BH9a+krrHMcBNK+dx/CENNhwu1NjRpqbykv+a&#10;QJHjYnHaff9MBd6uhd1naIdMqdeXaf0FwtPk/82P9E6H+vE7/D0TJ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6eNbEAAAA3AAAAA8AAAAAAAAAAAAAAAAAmAIAAGRycy9k&#10;b3ducmV2LnhtbFBLBQYAAAAABAAEAPUAAACJAwAAAAA=&#10;" path="m,431r911,l911,,,,,431xe" filled="f" strokeweight=".1355mm">
                    <v:path arrowok="t" o:connecttype="custom" o:connectlocs="0,-2304;911,-2304;911,-2735;0,-2735;0,-2304" o:connectangles="0,0,0,0,0"/>
                  </v:shape>
                  <v:shape id="Picture 106" o:spid="_x0000_s1129" type="#_x0000_t75" style="position:absolute;left:6493;top:-2651;width:288;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vzZfCAAAA3AAAAA8AAABkcnMvZG93bnJldi54bWxET9tqAjEQfS/0H8IU+lazlXaR1SiLYC9Y&#10;BC/4PGzGzdbNZElSXf/eCAXf5nCuM5n1thUn8qFxrOB1kIEgrpxuuFaw2y5eRiBCRNbYOiYFFwow&#10;mz4+TLDQ7sxrOm1iLVIIhwIVmBi7QspQGbIYBq4jTtzBeYsxQV9L7fGcwm0rh1mWS4sNpwaDHc0N&#10;VcfNn1Xw+T0y+fEj0mpelr8r3i9/3nOv1PNTX45BROrjXfzv/tJpfvYGt2fSBXJ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L82XwgAAANwAAAAPAAAAAAAAAAAAAAAAAJ8C&#10;AABkcnMvZG93bnJldi54bWxQSwUGAAAAAAQABAD3AAAAjgMAAAAA&#10;">
                    <v:imagedata r:id="rId70" o:title=""/>
                  </v:shape>
                  <v:shape id="Picture 107" o:spid="_x0000_s1130" type="#_x0000_t75" style="position:absolute;left:6364;top:-2497;width:557;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4B3DAAAA3AAAAA8AAABkcnMvZG93bnJldi54bWxET01rwkAQvRf6H5Yp9FJ0k6IiaTYSCkIv&#10;Io1Sehyy0yR1dzZkt5r8e1coeJvH+5x8M1ojzjT4zrGCdJ6AIK6d7rhRcDxsZ2sQPiBrNI5JwUQe&#10;NsXjQ46Zdhf+pHMVGhFD2GeooA2hz6T0dUsW/dz1xJH7cYPFEOHQSD3gJYZbI1+TZCUtdhwbWuzp&#10;vaX6VP1ZBbY6TVKvpq9Fab5f9mG3Nb/7VKnnp7F8AxFoDHfxv/tDx/nJEm7PxAtk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bgHcMAAADcAAAADwAAAAAAAAAAAAAAAACf&#10;AgAAZHJzL2Rvd25yZXYueG1sUEsFBgAAAAAEAAQA9wAAAI8DAAAAAA==&#10;">
                    <v:imagedata r:id="rId71" o:title=""/>
                  </v:shape>
                </v:group>
                <v:group id="Group 108" o:spid="_x0000_s1131" style="position:absolute;left:5699;top:-2543;width:386;height:2" coordorigin="5699,-2543" coordsize="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9" o:spid="_x0000_s1132" style="position:absolute;left:5699;top:-2543;width:386;height:2;visibility:visible;mso-wrap-style:square;v-text-anchor:top" coordsize="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avcAA&#10;AADcAAAADwAAAGRycy9kb3ducmV2LnhtbERPTYvCMBC9C/sfwizsTdMVVqU2FRGEPa5VqMexGdti&#10;M+k2sdZ/bwTB2zze5ySrwTSip87VlhV8TyIQxIXVNZcKDvvteAHCeWSNjWVScCcHq/RjlGCs7Y13&#10;1Ge+FCGEXYwKKu/bWEpXVGTQTWxLHLiz7Qz6ALtS6g5vIdw0chpFM2mw5tBQYUubiopLdjUKhlxP&#10;D3JX/mN+Ov78uetZZ75X6utzWC9BeBr8W/xy/+owP5rD85lwgU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LavcAAAADcAAAADwAAAAAAAAAAAAAAAACYAgAAZHJzL2Rvd25y&#10;ZXYueG1sUEsFBgAAAAAEAAQA9QAAAIUDAAAAAA==&#10;" path="m386,l,e" filled="f" strokeweight=".1355mm">
                    <v:path arrowok="t" o:connecttype="custom" o:connectlocs="386,0;0,0" o:connectangles="0,0"/>
                  </v:shape>
                </v:group>
                <v:group id="Group 110" o:spid="_x0000_s1133" style="position:absolute;left:6077;top:-2578;width:103;height:68" coordorigin="6077,-2578" coordsize="1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11" o:spid="_x0000_s1134" style="position:absolute;left:6077;top:-2578;width:103;height:68;visibility:visible;mso-wrap-style:square;v-text-anchor:top" coordsize="1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e0sMA&#10;AADcAAAADwAAAGRycy9kb3ducmV2LnhtbERPS2sCMRC+F/wPYQQvRbM+EF2NIgWx7c2tF2/DZkwW&#10;N5Nlk+raX28Khd7m43vOetu5WtyoDZVnBeNRBoK49Lpio+D0tR8uQISIrLH2TAoeFGC76b2sMdf+&#10;zke6FdGIFMIhRwU2xiaXMpSWHIaRb4gTd/Gtw5hga6Ru8Z7CXS0nWTaXDitODRYberNUXotvp+A8&#10;nV0vxryOPxc2zI8f9WFW/ByUGvS73QpEpC7+i//c7zrNz5bw+0y6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1e0sMAAADcAAAADwAAAAAAAAAAAAAAAACYAgAAZHJzL2Rv&#10;d25yZXYueG1sUEsFBgAAAAAEAAQA9QAAAIgDAAAAAA==&#10;" path="m,l,69,103,35,,e" fillcolor="black" stroked="f">
                    <v:path arrowok="t" o:connecttype="custom" o:connectlocs="0,-2578;0,-2509;103,-2543;0,-2578" o:connectangles="0,0,0,0"/>
                  </v:shape>
                </v:group>
                <v:group id="Group 112" o:spid="_x0000_s1135" style="position:absolute;left:5604;top:-2578;width:104;height:68" coordorigin="5604,-2578" coordsize="1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13" o:spid="_x0000_s1136" style="position:absolute;left:5604;top:-2578;width:104;height:68;visibility:visible;mso-wrap-style:square;v-text-anchor:top" coordsize="1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BmMMA&#10;AADcAAAADwAAAGRycy9kb3ducmV2LnhtbERPPWvDMBDdC/kP4gLZatkJFONECaUk1HQxTbJ4O6SL&#10;7dY6GUt13H9fFQrd7vE+b3eYbS8mGn3nWEGWpCCItTMdNwqul9NjDsIHZIO9Y1LwTR4O+8XDDgvj&#10;7vxO0zk0IoawL1BBG8JQSOl1SxZ94gbiyN3caDFEODbSjHiP4baX6zR9khY7jg0tDvTSkv48f1kF&#10;VVVvsnKoX+fb29F95JM2+pQrtVrOz1sQgebwL/5zlybOzzL4fSZ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3BmMMAAADcAAAADwAAAAAAAAAAAAAAAACYAgAAZHJzL2Rv&#10;d25yZXYueG1sUEsFBgAAAAAEAAQA9QAAAIgDAAAAAA==&#10;" path="m104,l,35,104,69,104,e" fillcolor="black" stroked="f">
                    <v:path arrowok="t" o:connecttype="custom" o:connectlocs="104,-2578;0,-2543;104,-2509;104,-2578" o:connectangles="0,0,0,0"/>
                  </v:shape>
                </v:group>
                <v:group id="Group 114" o:spid="_x0000_s1137" style="position:absolute;left:6652;top:-2927;width:2;height:97" coordorigin="6652,-2927" coordsize="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5" o:spid="_x0000_s1138" style="position:absolute;left:6652;top:-2927;width:2;height:97;visibility:visible;mso-wrap-style:square;v-text-anchor:top" coordsize="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1xS8MA&#10;AADcAAAADwAAAGRycy9kb3ducmV2LnhtbERPS2vCQBC+F/wPywje6kaFKqmriCB4aZsmSq9DdkyC&#10;2dmQ3ebRX98tFLzNx/ec7X4wteiodZVlBYt5BII4t7riQsElOz1vQDiPrLG2TApGcrDfTZ62GGvb&#10;8yd1qS9ECGEXo4LS+yaW0uUlGXRz2xAH7mZbgz7AtpC6xT6Em1ouo+hFGqw4NJTY0LGk/J5+GwXX&#10;Y5bgz/m9WDf5+vJxGJOv7K1XajYdDq8gPA3+If53n3WYv1jB3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1xS8MAAADcAAAADwAAAAAAAAAAAAAAAACYAgAAZHJzL2Rv&#10;d25yZXYueG1sUEsFBgAAAAAEAAQA9QAAAIgDAAAAAA==&#10;" path="m,97l,e" filled="f" strokeweight=".1355mm">
                    <v:path arrowok="t" o:connecttype="custom" o:connectlocs="0,-2830;0,-2927" o:connectangles="0,0"/>
                  </v:shape>
                </v:group>
                <v:group id="Group 116" o:spid="_x0000_s1139" style="position:absolute;left:6617;top:-2838;width:70;height:103" coordorigin="6617,-2838" coordsize="7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7" o:spid="_x0000_s1140" style="position:absolute;left:6617;top:-2838;width:70;height:103;visibility:visible;mso-wrap-style:square;v-text-anchor:top" coordsize="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NGsMA&#10;AADcAAAADwAAAGRycy9kb3ducmV2LnhtbERPS4vCMBC+L/gfwgje1lRRka5RRBD0oPhc2NtsM7al&#10;zaQ2Ueu/N8LC3ubje85k1phS3Kl2uWUFvW4EgjixOudUwem4/ByDcB5ZY2mZFDzJwWza+phgrO2D&#10;93Q/+FSEEHYxKsi8r2IpXZKRQde1FXHgLrY26AOsU6lrfIRwU8p+FI2kwZxDQ4YVLTJKisPNKJif&#10;N+NifZSD3+11Vyy//U9aDIZKddrN/AuEp8b/i//cKx3m94bwfiZ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NGsMAAADcAAAADwAAAAAAAAAAAAAAAACYAgAAZHJzL2Rv&#10;d25yZXYueG1sUEsFBgAAAAAEAAQA9QAAAIgDAAAAAA==&#10;" path="m69,l,,35,103,69,e" fillcolor="black" stroked="f">
                    <v:path arrowok="t" o:connecttype="custom" o:connectlocs="69,-2838;0,-2838;35,-2735;69,-2838" o:connectangles="0,0,0,0"/>
                  </v:shape>
                </v:group>
                <v:group id="Group 118" o:spid="_x0000_s1141" style="position:absolute;left:6617;top:-3022;width:70;height:103" coordorigin="6617,-3022" coordsize="7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9" o:spid="_x0000_s1142" style="position:absolute;left:6617;top:-3022;width:70;height:103;visibility:visible;mso-wrap-style:square;v-text-anchor:top" coordsize="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29sMA&#10;AADcAAAADwAAAGRycy9kb3ducmV2LnhtbERPS2vCQBC+F/wPywje6kbxRXQVEYR6qNQneBuzYxKS&#10;nU2zW03/fbcgeJuP7zmzRWNKcafa5ZYV9LoRCOLE6pxTBcfD+n0CwnlkjaVlUvBLDhbz1tsMY20f&#10;vKP73qcihLCLUUHmfRVL6ZKMDLqurYgDd7O1QR9gnUpd4yOEm1L2o2gkDeYcGjKsaJVRUux/jILl&#10;6XNSbA5ycN1+fxXrs7+kxWCoVKfdLKcgPDX+JX66P3SY3xvD/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w29sMAAADcAAAADwAAAAAAAAAAAAAAAACYAgAAZHJzL2Rv&#10;d25yZXYueG1sUEsFBgAAAAAEAAQA9QAAAIgDAAAAAA==&#10;" path="m35,l,104r69,l35,e" fillcolor="black" stroked="f">
                    <v:path arrowok="t" o:connecttype="custom" o:connectlocs="35,-3022;0,-2918;69,-2918;35,-3022" o:connectangles="0,0,0,0"/>
                  </v:shape>
                </v:group>
                <v:group id="Group 120" o:spid="_x0000_s1143" style="position:absolute;left:6660;top:-2209;width:2;height:98" coordorigin="6660,-2209"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21" o:spid="_x0000_s1144" style="position:absolute;left:6660;top:-2209;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qjsEA&#10;AADcAAAADwAAAGRycy9kb3ducmV2LnhtbERPyWrDMBC9B/IPYgq9xbJdKIkbJZhAl0MudQK9TqTx&#10;Qq2RsVTH/fuoUMhtHm+d7X62vZho9J1jBVmSgiDWznTcKDifXldrED4gG+wdk4Jf8rDfLRdbLIy7&#10;8idNVWhEDGFfoII2hKGQ0uuWLPrEDcSRq91oMUQ4NtKMeI3htpd5mj5Lix3HhhYHOrSkv6sfqyDN&#10;p0tfv+VP+v2LjqWhKVyqWqnHh7l8ARFoDnfxv/vDxPnZBv6eiR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5ao7BAAAA3AAAAA8AAAAAAAAAAAAAAAAAmAIAAGRycy9kb3du&#10;cmV2LnhtbFBLBQYAAAAABAAEAPUAAACGAwAAAAA=&#10;" path="m,98l,e" filled="f" strokeweight=".1355mm">
                    <v:path arrowok="t" o:connecttype="custom" o:connectlocs="0,-2111;0,-2209" o:connectangles="0,0"/>
                  </v:shape>
                </v:group>
                <v:group id="Group 122" o:spid="_x0000_s1145" style="position:absolute;left:6625;top:-2120;width:68;height:104" coordorigin="6625,-2120" coordsize="6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23" o:spid="_x0000_s1146" style="position:absolute;left:6625;top:-2120;width:68;height:104;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JsMA&#10;AADcAAAADwAAAGRycy9kb3ducmV2LnhtbERPS2sCMRC+F/wPYQRvNVmhUrZGKWJB8GB9XLwNm3Gz&#10;7WaybOK6+usbQehtPr7nzBa9q0VHbag8a8jGCgRx4U3FpYbj4ev1HUSIyAZrz6ThRgEW88HLDHPj&#10;r7yjbh9LkUI45KjBxtjkUobCksMw9g1x4s6+dRgTbEtpWrymcFfLiVJT6bDi1GCxoaWl4nd/cRru&#10;l41VZqNOh/PbentcfWdd9VNrPRr2nx8gIvXxX/x0r02aP8ng8U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MJsMAAADcAAAADwAAAAAAAAAAAAAAAACYAgAAZHJzL2Rv&#10;d25yZXYueG1sUEsFBgAAAAAEAAQA9QAAAIgDAAAAAA==&#10;" path="m69,l,,35,104,69,e" fillcolor="black" stroked="f">
                    <v:path arrowok="t" o:connecttype="custom" o:connectlocs="69,-2120;0,-2120;35,-2016;69,-2120" o:connectangles="0,0,0,0"/>
                  </v:shape>
                </v:group>
                <v:group id="Group 124" o:spid="_x0000_s1147" style="position:absolute;left:6625;top:-2304;width:68;height:103" coordorigin="6625,-2304" coordsize="6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5" o:spid="_x0000_s1148" style="position:absolute;left:6625;top:-2304;width:68;height:103;visibility:visible;mso-wrap-style:square;v-text-anchor:top" coordsize="6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MJsEA&#10;AADcAAAADwAAAGRycy9kb3ducmV2LnhtbERPS4vCMBC+C/6HMII3TVdBlmqURVCkHmTVi7chmW3L&#10;NpPSpA//vREW9jYf33M2u8FWoqPGl44VfMwTEMTamZJzBffbYfYJwgdkg5VjUvAkD7vteLTB1Lie&#10;v6m7hlzEEPYpKihCqFMpvS7Iop+7mjhyP66xGCJscmka7GO4reQiSVbSYsmxocCa9gXp32trFSR6&#10;9Wif+255dPrcX7LWZlmwSk0nw9caRKAh/Iv/3CcT5y+W8H4mXi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1zCbBAAAA3AAAAA8AAAAAAAAAAAAAAAAAmAIAAGRycy9kb3du&#10;cmV2LnhtbFBLBQYAAAAABAAEAPUAAACGAwAAAAA=&#10;" path="m35,l,103r69,l35,e" fillcolor="black" stroked="f">
                    <v:path arrowok="t" o:connecttype="custom" o:connectlocs="35,-2304;0,-2201;69,-2201;35,-2304" o:connectangles="0,0,0,0"/>
                  </v:shape>
                </v:group>
                <v:group id="Group 126" o:spid="_x0000_s1149" style="position:absolute;left:7235;top:-2927;width:2;height:816" coordorigin="7235,-2927" coordsize="2,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7" o:spid="_x0000_s1150" style="position:absolute;left:7235;top:-2927;width:2;height:816;visibility:visible;mso-wrap-style:square;v-text-anchor:top" coordsize="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wG8EA&#10;AADcAAAADwAAAGRycy9kb3ducmV2LnhtbERPzYrCMBC+C75DGMGbpgqKVKOosOyyF231AYZmbIrN&#10;pDTZtr69WVjY23x8v7M7DLYWHbW+cqxgMU9AEBdOV1wquN8+ZhsQPiBrrB2Tghd5OOzHox2m2vWc&#10;UZeHUsQQ9ikqMCE0qZS+MGTRz11DHLmHay2GCNtS6hb7GG5ruUyStbRYcWww2NDZUPHMf6wCm5nF&#10;5+N0/z7nXbhurv0lW/uLUtPJcNyCCDSEf/Gf+0vH+csV/D4TL5D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jMBvBAAAA3AAAAA8AAAAAAAAAAAAAAAAAmAIAAGRycy9kb3du&#10;cmV2LnhtbFBLBQYAAAAABAAEAPUAAACGAwAAAAA=&#10;" path="m,l,816e" filled="f" strokeweight=".1355mm">
                    <v:path arrowok="t" o:connecttype="custom" o:connectlocs="0,-2927;0,-2111" o:connectangles="0,0"/>
                  </v:shape>
                </v:group>
                <v:group id="Group 128" o:spid="_x0000_s1151" style="position:absolute;left:7201;top:-3022;width:68;height:103" coordorigin="7201,-3022" coordsize="6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9" o:spid="_x0000_s1152" style="position:absolute;left:7201;top:-3022;width:68;height:103;visibility:visible;mso-wrap-style:square;v-text-anchor:top" coordsize="6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KJcIA&#10;AADcAAAADwAAAGRycy9kb3ducmV2LnhtbERPS2vCQBC+F/wPywje6kYFW1I3oQiWEg+l1ou3YXea&#10;hGZnQ3bz8N+7gtDbfHzP2eWTbcRAna8dK1gtExDE2pmaSwXnn8PzKwgfkA02jknBlTzk2exph6lx&#10;I3/TcAqliCHsU1RQhdCmUnpdkUW/dC1x5H5dZzFE2JXSdDjGcNvIdZJspcWaY0OFLe0r0n+n3ipI&#10;9PbSX/fD5sPp4/hV9LYoglVqMZ/e30AEmsK/+OH+NHH++gXuz8QL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solwgAAANwAAAAPAAAAAAAAAAAAAAAAAJgCAABkcnMvZG93&#10;bnJldi54bWxQSwUGAAAAAAQABAD1AAAAhwMAAAAA&#10;" path="m34,l,104r69,l34,e" fillcolor="black" stroked="f">
                    <v:path arrowok="t" o:connecttype="custom" o:connectlocs="34,-3022;0,-2918;69,-2918;34,-3022" o:connectangles="0,0,0,0"/>
                  </v:shape>
                </v:group>
                <v:group id="Group 130" o:spid="_x0000_s1153" style="position:absolute;left:7201;top:-2120;width:68;height:104" coordorigin="7201,-2120" coordsize="6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31" o:spid="_x0000_s1154" style="position:absolute;left:7201;top:-2120;width:68;height:104;visibility:visible;mso-wrap-style:square;v-text-anchor:top" coordsize="6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7/sUA&#10;AADcAAAADwAAAGRycy9kb3ducmV2LnhtbESPQWsCMRSE7wX/Q3iCt5pYscjWKCIVBA9a9dLbY/Pc&#10;bLt5WTZxXf31plDwOMzMN8xs0blKtNSE0rOG0VCBIM69KbnQcDquX6cgQkQ2WHkmDTcKsJj3XmaY&#10;GX/lL2oPsRAJwiFDDTbGOpMy5JYchqGviZN39o3DmGRTSNPgNcFdJd+UepcOS04LFmtaWcp/Dxen&#10;4X7ZWmW26vt4nmx2p8/9qC1/Kq0H/W75ASJSF5/h//bGaBhPJ/B3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v+xQAAANwAAAAPAAAAAAAAAAAAAAAAAJgCAABkcnMv&#10;ZG93bnJldi54bWxQSwUGAAAAAAQABAD1AAAAigMAAAAA&#10;" path="m69,l,,34,104,69,e" fillcolor="black" stroked="f">
                    <v:path arrowok="t" o:connecttype="custom" o:connectlocs="69,-2120;0,-2120;34,-2016;69,-2120" o:connectangles="0,0,0,0"/>
                  </v:shape>
                </v:group>
                <v:group id="Group 132" o:spid="_x0000_s1155" style="position:absolute;left:4981;top:-5128;width:1055;height:718" coordorigin="4981,-5128" coordsize="105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33" o:spid="_x0000_s1156" style="position:absolute;left:4981;top:-5128;width:1055;height:718;visibility:visible;mso-wrap-style:square;v-text-anchor:top" coordsize="105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8FsMA&#10;AADcAAAADwAAAGRycy9kb3ducmV2LnhtbESPT4vCMBTE78J+h/AEb5qq+IdqFHdhwaNVl70+mmdb&#10;bF5KEmvdT78RBI/DzPyGWW87U4uWnK8sKxiPEhDEudUVFwrOp+/hEoQPyBpry6TgQR62m4/eGlNt&#10;75xRewyFiBD2KSooQ2hSKX1ekkE/sg1x9C7WGQxRukJqh/cIN7WcJMlcGqw4LpTY0FdJ+fV4MwoO&#10;nf7JXL37zKbhdzzbn/9cW5yUGvS73QpEoC68w6/2XiuYLhf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u8FsMAAADcAAAADwAAAAAAAAAAAAAAAACYAgAAZHJzL2Rv&#10;d25yZXYueG1sUEsFBgAAAAAEAAQA9QAAAIgDAAAAAA==&#10;" path="m,718r1055,l1055,,,,,718xe" filled="f" strokeweight=".1355mm">
                    <v:path arrowok="t" o:connecttype="custom" o:connectlocs="0,-4410;1055,-4410;1055,-5128;0,-5128;0,-4410" o:connectangles="0,0,0,0,0"/>
                  </v:shape>
                  <v:shape id="Picture 134" o:spid="_x0000_s1157" type="#_x0000_t75" style="position:absolute;left:5208;top:-4976;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A7C+AAAA3AAAAA8AAABkcnMvZG93bnJldi54bWxET02LwjAQvQv7H8IseNPEClKrUWRxwavd&#10;Ba9DMzalzaQ0We36681B8Ph439v96DpxoyE0njUs5goEceVNw7WG35/vWQ4iRGSDnWfS8E8B9ruP&#10;yRYL4+98plsZa5FCOBSowcbYF1KGypLDMPc9ceKufnAYExxqaQa8p3DXyUyplXTYcGqw2NOXpaot&#10;/5yGrK+bdp237mjPi8vxUSqDmdJ6+jkeNiAijfEtfrlPRsMyT2vTmXQE5O4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AA7C+AAAA3AAAAA8AAAAAAAAAAAAAAAAAnwIAAGRy&#10;cy9kb3ducmV2LnhtbFBLBQYAAAAABAAEAPcAAACKAwAAAAA=&#10;">
                    <v:imagedata r:id="rId72" o:title=""/>
                  </v:shape>
                  <v:shape id="Picture 135" o:spid="_x0000_s1158" type="#_x0000_t75" style="position:absolute;left:5183;top:-4824;width:662;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S0xLEAAAA3AAAAA8AAABkcnMvZG93bnJldi54bWxEj0FrwkAUhO+F/oflFXopurFSq6mrhIAg&#10;eKk24PWRfWZDs29Ddk3iv3eFQo/DzHzDrLejbURPna8dK5hNExDEpdM1VwqKn91kCcIHZI2NY1Jw&#10;Iw/bzfPTGlPtBj5SfwqViBD2KSowIbSplL40ZNFPXUscvYvrLIYou0rqDocIt418T5KFtFhzXDDY&#10;Um6o/D1drYLzYfdhrf9eFKbN3j59UeuxzJV6fRmzLxCBxvAf/mvvtYL5cgWPM/EI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S0xLEAAAA3AAAAA8AAAAAAAAAAAAAAAAA&#10;nwIAAGRycy9kb3ducmV2LnhtbFBLBQYAAAAABAAEAPcAAACQAwAAAAA=&#10;">
                    <v:imagedata r:id="rId73" o:title=""/>
                  </v:shape>
                  <v:shape id="Picture 136" o:spid="_x0000_s1159" type="#_x0000_t75" style="position:absolute;left:5200;top:-4670;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Go7EAAAA3AAAAA8AAABkcnMvZG93bnJldi54bWxET7tuwjAU3Sv1H6yL1KUqDqCiJsVEKaJS&#10;lg48Frar+BKnxNdR7JL07/GAxHh03qt8tK24Uu8bxwpm0wQEceV0w7WC4+H77QOED8gaW8ek4J88&#10;5OvnpxVm2g28o+s+1CKGsM9QgQmhy6T0lSGLfuo64sidXW8xRNjXUvc4xHDbynmSLKXFhmODwY42&#10;hqrL/s8qqH5+v7bpsUxnxr2WTbF9Hzbzk1Ivk7H4BBFoDA/x3V1qBYs0zo9n4h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hGo7EAAAA3AAAAA8AAAAAAAAAAAAAAAAA&#10;nwIAAGRycy9kb3ducmV2LnhtbFBLBQYAAAAABAAEAPcAAACQAwAAAAA=&#10;">
                    <v:imagedata r:id="rId74" o:title=""/>
                  </v:shape>
                </v:group>
                <v:group id="Group 137" o:spid="_x0000_s1160" style="position:absolute;left:7667;top:-5128;width:1056;height:724" coordorigin="7667,-5128" coordsize="105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38" o:spid="_x0000_s1161" style="position:absolute;left:7667;top:-5128;width:1056;height:724;visibility:visible;mso-wrap-style:square;v-text-anchor:top" coordsize="105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RQcUA&#10;AADcAAAADwAAAGRycy9kb3ducmV2LnhtbESP0UoDMRRE34X+Q7iCL9JmrSJ127TUguKDUtr6Abeb&#10;62bZ5GZJ4nb3740g+DjMzBlmtRmcFT2F2HhWcDcrQBBXXjdcK/g8vUwXIGJC1mg9k4KRImzWk6sV&#10;ltpf+ED9MdUiQziWqMCk1JVSxsqQwzjzHXH2vnxwmLIMtdQBLxnurJwXxaN02HBeMNjRzlDVHr+d&#10;gtfGtfXt+74dbXG2owl78/zRK3VzPWyXIBIN6T/8137TCu6fHuD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1FBxQAAANwAAAAPAAAAAAAAAAAAAAAAAJgCAABkcnMv&#10;ZG93bnJldi54bWxQSwUGAAAAAAQABAD1AAAAigMAAAAA&#10;" path="m,724r1056,l1056,,,,,724xe" filled="f" strokeweight=".1355mm">
                    <v:path arrowok="t" o:connecttype="custom" o:connectlocs="0,-4404;1056,-4404;1056,-5128;0,-5128;0,-4404" o:connectangles="0,0,0,0,0"/>
                  </v:shape>
                  <v:shape id="Picture 139" o:spid="_x0000_s1162" type="#_x0000_t75" style="position:absolute;left:7895;top:-5051;width:61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JZ7EAAAA3AAAAA8AAABkcnMvZG93bnJldi54bWxEj0FrwkAUhO+F/oflCd7qRqVtGt2EIhW8&#10;JpWen9lnErL7NmS3Gv313UKhx2FmvmG2xWSNuNDoO8cKlosEBHHtdMeNguPn/ikF4QOyRuOYFNzI&#10;Q5E/Pmwx0+7KJV2q0IgIYZ+hgjaEIZPS1y1Z9As3EEfv7EaLIcqxkXrEa4RbI1dJ8iItdhwXWhxo&#10;11LdV99WwanqD6e7+Up3x4/X0qQl9+sVKzWfTe8bEIGm8B/+ax+0gvXbM/yeiUd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ZJZ7EAAAA3AAAAA8AAAAAAAAAAAAAAAAA&#10;nwIAAGRycy9kb3ducmV2LnhtbFBLBQYAAAAABAAEAPcAAACQAwAAAAA=&#10;">
                    <v:imagedata r:id="rId75" o:title=""/>
                  </v:shape>
                  <v:shape id="Picture 140" o:spid="_x0000_s1163" type="#_x0000_t75" style="position:absolute;left:8050;top:-4896;width:288;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0SsXGAAAA3AAAAA8AAABkcnMvZG93bnJldi54bWxEj09rwkAUxO+C32F5BW+6qUKoqauI4B88&#10;aWxpe3vNvibB7NuQXWP89l1B8DjMzG+Y2aIzlWipcaVlBa+jCARxZnXJuYKP03r4BsJ5ZI2VZVJw&#10;IweLeb83w0TbKx+pTX0uAoRdggoK7+tESpcVZNCNbE0cvD/bGPRBNrnUDV4D3FRyHEWxNFhyWCiw&#10;plVB2Tm9GAXxV/t73h8P6+X3pms/p9kk/bFbpQYv3fIdhKfOP8OP9k4rmExjuJ8JR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jRKxcYAAADcAAAADwAAAAAAAAAAAAAA&#10;AACfAgAAZHJzL2Rvd25yZXYueG1sUEsFBgAAAAAEAAQA9wAAAJIDAAAAAA==&#10;">
                    <v:imagedata r:id="rId76" o:title=""/>
                  </v:shape>
                  <v:shape id="Picture 141" o:spid="_x0000_s1164" type="#_x0000_t75" style="position:absolute;left:7781;top:-4742;width:427;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pz3fEAAAA3AAAAA8AAABkcnMvZG93bnJldi54bWxEj0FrwkAUhO+C/2F5hd50Uy1aU1cRpVWP&#10;sYrXx+4zCc2+DdmtSf+9Kwgeh5n5hpkvO1uJKzW+dKzgbZiAINbOlJwrOP58DT5A+IBssHJMCv7J&#10;w3LR780xNa7ljK6HkIsIYZ+igiKEOpXS64Is+qGriaN3cY3FEGWTS9NgG+G2kqMkmUiLJceFAmta&#10;F6R/D39WgbdZaLd7fZqNvo/v9rypL3qzV+r1pVt9ggjUhWf40d4ZBePZFO5n4h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pz3fEAAAA3AAAAA8AAAAAAAAAAAAAAAAA&#10;nwIAAGRycy9kb3ducmV2LnhtbFBLBQYAAAAABAAEAPcAAACQAwAAAAA=&#10;">
                    <v:imagedata r:id="rId77" o:title=""/>
                  </v:shape>
                  <v:shape id="Picture 142" o:spid="_x0000_s1165" type="#_x0000_t75" style="position:absolute;left:8209;top:-4740;width:394;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Ax3BAAAA3AAAAA8AAABkcnMvZG93bnJldi54bWxET8uKwjAU3QvzD+EOuBFNVRhrxyhSEHQh&#10;g8/1pbnTdqa5qU3U+vdmIbg8nPds0ZpK3KhxpWUFw0EEgjizuuRcwfGw6scgnEfWWFkmBQ9ysJh/&#10;dGaYaHvnHd32PhchhF2CCgrv60RKlxVk0A1sTRy4X9sY9AE2udQN3kO4qeQoir6kwZJDQ4E1pQVl&#10;//urUZDKTdp7xKdY/l1+tseRu07OnpTqfrbLbxCeWv8Wv9xrrWA8DWvDmXAE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OAx3BAAAA3AAAAA8AAAAAAAAAAAAAAAAAnwIA&#10;AGRycy9kb3ducmV2LnhtbFBLBQYAAAAABAAEAPcAAACNAwAAAAA=&#10;">
                    <v:imagedata r:id="rId78" o:title=""/>
                  </v:shape>
                  <v:shape id="Picture 143" o:spid="_x0000_s1166" type="#_x0000_t75" style="position:absolute;left:7886;top:-4591;width:624;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NwTEAAAA3AAAAA8AAABkcnMvZG93bnJldi54bWxEj8FqwzAQRO+F/IPYQC+lkdJAiZ0ooRQM&#10;geaQxvmAxdpaJtbKSErs/n1VKPQ4zMwbZrufXC/uFGLnWcNyoUAQN9503Gq41NXzGkRMyAZ7z6Th&#10;myLsd7OHLZbGj/xJ93NqRYZwLFGDTWkopYyNJYdx4Qfi7H354DBlGVppAo4Z7nr5otSrdNhxXrA4&#10;0Lul5nq+OQ2VLVz9FJZ101an4+lDXeLYKa0f59PbBkSiKf2H/9oHo2FVFPB7Jh8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iNwTEAAAA3AAAAA8AAAAAAAAAAAAAAAAA&#10;nwIAAGRycy9kb3ducmV2LnhtbFBLBQYAAAAABAAEAPcAAACQAwAAAAA=&#10;">
                    <v:imagedata r:id="rId79" o:title=""/>
                  </v:shape>
                </v:group>
                <v:group id="Group 144" o:spid="_x0000_s1167" style="position:absolute;left:7211;top:-4343;width:912;height:781" coordorigin="7211,-4343" coordsize="91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45" o:spid="_x0000_s1168" style="position:absolute;left:7211;top:-4343;width:912;height:781;visibility:visible;mso-wrap-style:square;v-text-anchor:top" coordsize="91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7s8YA&#10;AADcAAAADwAAAGRycy9kb3ducmV2LnhtbESPQWsCMRSE74X+h/AEL6UmK1LK1ihiXexBD7Ueenxs&#10;XneXbl6WTdRsf70RhB6HmfmGmS+jbcWZet841pBNFAji0pmGKw3Hr+L5FYQPyAZbx6RhIA/LxePD&#10;HHPjLvxJ50OoRIKwz1FDHUKXS+nLmiz6ieuIk/fjeoshyb6SpsdLgttWTpV6kRYbTgs1drSuqfw9&#10;nKyG/aaMw/Q77o7vhfrb4tNQ2Gyt9XgUV28gAsXwH763P4yGmcrgdi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M7s8YAAADcAAAADwAAAAAAAAAAAAAAAACYAgAAZHJz&#10;L2Rvd25yZXYueG1sUEsFBgAAAAAEAAQA9QAAAIsDAAAAAA==&#10;" path="m912,l,781e" filled="f" strokeweight=".1355mm">
                    <v:path arrowok="t" o:connecttype="custom" o:connectlocs="912,-4343;0,-3562" o:connectangles="0,0"/>
                  </v:shape>
                </v:group>
                <v:group id="Group 146" o:spid="_x0000_s1169" style="position:absolute;left:8094;top:-4404;width:101;height:94" coordorigin="8094,-4404" coordsize="1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47" o:spid="_x0000_s1170" style="position:absolute;left:8094;top:-4404;width:101;height:94;visibility:visible;mso-wrap-style:square;v-text-anchor:top" coordsize="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fBMYA&#10;AADcAAAADwAAAGRycy9kb3ducmV2LnhtbESPQWvCQBSE74L/YXmCt7ppI8WmbkIVRKEU0ebQ4yP7&#10;mk2bfRuyq8Z/7xYKHoeZ+YZZFoNtxZl63zhW8DhLQBBXTjdcKyg/Nw8LED4ga2wdk4IreSjy8WiJ&#10;mXYXPtD5GGoRIewzVGBC6DIpfWXIop+5jjh63663GKLsa6l7vES4beVTkjxLiw3HBYMdrQ1Vv8eT&#10;VbA+vKzK7uPnXV63ZkVp85Xuy51S08nw9goi0BDu4f/2TiuYJy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NfBMYAAADcAAAADwAAAAAAAAAAAAAAAACYAgAAZHJz&#10;L2Rvd25yZXYueG1sUEsFBgAAAAAEAAQA9QAAAIsDAAAAAA==&#10;" path="m101,l,41,44,94,101,e" fillcolor="black" stroked="f">
                    <v:path arrowok="t" o:connecttype="custom" o:connectlocs="101,-4404;0,-4363;44,-4310;101,-4404" o:connectangles="0,0,0,0"/>
                  </v:shape>
                </v:group>
                <v:group id="Group 148" o:spid="_x0000_s1171" style="position:absolute;left:7139;top:-3594;width:102;height:94" coordorigin="7139,-3594" coordsize="10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49" o:spid="_x0000_s1172" style="position:absolute;left:7139;top:-3594;width:102;height:94;visibility:visible;mso-wrap-style:square;v-text-anchor:top" coordsize="1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18YA&#10;AADcAAAADwAAAGRycy9kb3ducmV2LnhtbESPT2vCQBTE7wW/w/IEL0U3FSslukoRRbEHqXrx9si+&#10;/CHZtyG7asynd4VCj8PM/IaZL1tTiRs1rrCs4GMUgSBOrC44U3A+bYZfIJxH1lhZJgUPcrBc9N7m&#10;GGt751+6HX0mAoRdjApy7+tYSpfkZNCNbE0cvNQ2Bn2QTSZ1g/cAN5UcR9FUGiw4LORY0yqnpDxe&#10;jYL3/aVbpdhtT9P1IU3LUnc/pVZq0G+/ZyA8tf4//NfeaQWT6BN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18YAAADcAAAADwAAAAAAAAAAAAAAAACYAgAAZHJz&#10;L2Rvd25yZXYueG1sUEsFBgAAAAAEAAQA9QAAAIsDAAAAAA==&#10;" path="m56,l,94,102,53,56,e" fillcolor="black" stroked="f">
                    <v:path arrowok="t" o:connecttype="custom" o:connectlocs="56,-3594;0,-3500;102,-3541;56,-3594" o:connectangles="0,0,0,0"/>
                  </v:shape>
                </v:group>
                <v:group id="Group 150" o:spid="_x0000_s1173" style="position:absolute;left:4837;top:-2926;width:767;height:862" coordorigin="4837,-2926" coordsize="76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51" o:spid="_x0000_s1174" style="position:absolute;left:4837;top:-2926;width:767;height:862;visibility:visible;mso-wrap-style:square;v-text-anchor:top" coordsize="76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XpsYA&#10;AADcAAAADwAAAGRycy9kb3ducmV2LnhtbESPQWsCMRSE74X+h/AK3mpS0SqrUaRFWHqQqi14fGye&#10;m7Wbl2UT1+2/N4WCx2FmvmEWq97VoqM2VJ41vAwVCOLCm4pLDV+HzfMMRIjIBmvPpOGXAqyWjw8L&#10;zIy/8o66fSxFgnDIUIONscmkDIUlh2HoG+LknXzrMCbZltK0eE1wV8uRUq/SYcVpwWJDb5aKn/3F&#10;aTitj7tR/h1ztX23x/PkY9J9zhqtB0/9eg4iUh/v4f92bjSM1R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XpsYAAADcAAAADwAAAAAAAAAAAAAAAACYAgAAZHJz&#10;L2Rvd25yZXYueG1sUEsFBgAAAAAEAAQA9QAAAIsDAAAAAA==&#10;" path="m,862r767,l767,,,,,862e" stroked="f">
                    <v:path arrowok="t" o:connecttype="custom" o:connectlocs="0,-2064;767,-2064;767,-2926;0,-2926;0,-2064" o:connectangles="0,0,0,0,0"/>
                  </v:shape>
                </v:group>
                <v:group id="Group 152" o:spid="_x0000_s1175" style="position:absolute;left:4837;top:-2926;width:767;height:862" coordorigin="4837,-2926" coordsize="76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53" o:spid="_x0000_s1176" style="position:absolute;left:4837;top:-2926;width:767;height:862;visibility:visible;mso-wrap-style:square;v-text-anchor:top" coordsize="76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DBMgA&#10;AADcAAAADwAAAGRycy9kb3ducmV2LnhtbESPT2vCQBTE70K/w/KEXkQ3LSI1dRUVpKJI8N+ht2f2&#10;mcRm34bs1qTfvlsoeBxm5jfMZNaaUtypdoVlBS+DCARxanXBmYLTcdV/A+E8ssbSMin4IQez6VNn&#10;grG2De/pfvCZCBB2MSrIva9iKV2ak0E3sBVx8K62NuiDrDOpa2wC3JTyNYpG0mDBYSHHipY5pV+H&#10;b6PgY3ddXPbJbdPbJuvlLTk3q8/FXKnnbjt/B+Gp9Y/wf3utFQyjMfydCUd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gMEyAAAANwAAAAPAAAAAAAAAAAAAAAAAJgCAABk&#10;cnMvZG93bnJldi54bWxQSwUGAAAAAAQABAD1AAAAjQMAAAAA&#10;" path="m,862r767,l767,,,,,862xe" filled="f" strokeweight=".1355mm">
                    <v:path arrowok="t" o:connecttype="custom" o:connectlocs="0,-2064;767,-2064;767,-2926;0,-2926;0,-2064" o:connectangles="0,0,0,0,0"/>
                  </v:shape>
                  <v:shape id="Picture 154" o:spid="_x0000_s1177" type="#_x0000_t75" style="position:absolute;left:5018;top:-2855;width:413;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HfTCAAAA3AAAAA8AAABkcnMvZG93bnJldi54bWxET81qwkAQvgt9h2UK3upGUSvRVWJVEPRQ&#10;ow8wZMckbXY2za4xvr17KHj8+P4Xq85UoqXGlZYVDAcRCOLM6pJzBZfz7mMGwnlkjZVlUvAgB6vl&#10;W2+BsbZ3PlGb+lyEEHYxKii8r2MpXVaQQTewNXHgrrYx6ANscqkbvIdwU8lRFE2lwZJDQ4E1fRWU&#10;/aY3o6Ca7DfHKP3+c+vDiNrtT/K5PiRK9d+7ZA7CU+df4n/3XisYD8P8cCYc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jh30wgAAANwAAAAPAAAAAAAAAAAAAAAAAJ8C&#10;AABkcnMvZG93bnJldi54bWxQSwUGAAAAAAQABAD3AAAAjgMAAAAA&#10;">
                    <v:imagedata r:id="rId80" o:title=""/>
                  </v:shape>
                  <v:shape id="Picture 155" o:spid="_x0000_s1178" type="#_x0000_t75" style="position:absolute;left:5095;top:-2702;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MxUbFAAAA3AAAAA8AAABkcnMvZG93bnJldi54bWxEj0FrAjEUhO8F/0N4Qm81u6WUuhpFxIqH&#10;0tLVi7fH5rlZ3bwsm+jGf98UCj0OM/MNM19G24ob9b5xrCCfZCCIK6cbrhUc9u9PbyB8QNbYOiYF&#10;d/KwXIwe5lhoN/A33cpQiwRhX6ACE0JXSOkrQxb9xHXEyTu53mJIsq+l7nFIcNvK5yx7lRYbTgsG&#10;O1obqi7l1Sq4Nh/HNub7z+l2U/L2MJjz5Ssq9TiOqxmIQDH8h//aO63gJc/h90w6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MVGxQAAANwAAAAPAAAAAAAAAAAAAAAA&#10;AJ8CAABkcnMvZG93bnJldi54bWxQSwUGAAAAAAQABAD3AAAAkQMAAAAA&#10;">
                    <v:imagedata r:id="rId81" o:title=""/>
                  </v:shape>
                  <v:shape id="Picture 156" o:spid="_x0000_s1179" type="#_x0000_t75" style="position:absolute;left:4979;top:-2549;width:490;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l+jGAAAA3AAAAA8AAABkcnMvZG93bnJldi54bWxEj0FrwkAUhO9C/8PyCr3pJraIpK4igtAK&#10;xRo99PjIviZpsm9jdqtbf71bEDwOM/MNM1sE04oT9a62rCAdJSCIC6trLhUc9uvhFITzyBpby6Tg&#10;jxws5g+DGWbannlHp9yXIkLYZaig8r7LpHRFRQbdyHbE0fu2vUEfZV9K3eM5wk0rx0kykQZrjgsV&#10;drSqqGjyX6PAWrdZNtviJ7x/XcLl+fN4/Mg3Sj09huUrCE/B38O39ptW8JKO4f9MP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6X6MYAAADcAAAADwAAAAAAAAAAAAAA&#10;AACfAgAAZHJzL2Rvd25yZXYueG1sUEsFBgAAAAAEAAQA9wAAAJIDAAAAAA==&#10;">
                    <v:imagedata r:id="rId82" o:title=""/>
                  </v:shape>
                  <v:shape id="Picture 157" o:spid="_x0000_s1180" type="#_x0000_t75" style="position:absolute;left:4912;top:-2395;width:634;height: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B4rHAAAA3AAAAA8AAABkcnMvZG93bnJldi54bWxEj09rwkAUxO8Fv8PyhF6KbmJL1egqWmjp&#10;wUv8d35kn0k0+zZmtzHtp+8WCh6HmfkNM192phItNa60rCAeRiCIM6tLzhXsd++DCQjnkTVWlknB&#10;NzlYLnoPc0y0vXFK7dbnIkDYJaig8L5OpHRZQQbd0NbEwTvZxqAPssmlbvAW4KaSoyh6lQZLDgsF&#10;1vRWUHbZfhkFo/HT+Rqnp/Qy3azrw8/keJXth1KP/W41A+Gp8/fwf/tTK3iJn+HvTDg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FB4rHAAAA3AAAAA8AAAAAAAAAAAAA&#10;AAAAnwIAAGRycy9kb3ducmV2LnhtbFBLBQYAAAAABAAEAPcAAACTAwAAAAA=&#10;">
                    <v:imagedata r:id="rId83" o:title=""/>
                  </v:shape>
                  <v:shape id="Picture 158" o:spid="_x0000_s1181" type="#_x0000_t75" style="position:absolute;left:5083;top:-2243;width:331;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4PEvDAAAA3AAAAA8AAABkcnMvZG93bnJldi54bWxEj0FrAjEUhO8F/0N4greaVdZSVqOIoCg9&#10;1Sp4fGyem8XNy5pEXf99IxR6HGbmG2a26Gwj7uRD7VjBaJiBIC6drrlScPhZv3+CCBFZY+OYFDwp&#10;wGLee5thod2Dv+m+j5VIEA4FKjAxtoWUoTRkMQxdS5y8s/MWY5K+ktrjI8FtI8dZ9iEt1pwWDLa0&#10;MlRe9jer4Gwm9sSnjb5eD2t/HO+2Rn/lSg363XIKIlIX/8N/7a1WkI9yeJ1JR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g8S8MAAADcAAAADwAAAAAAAAAAAAAAAACf&#10;AgAAZHJzL2Rvd25yZXYueG1sUEsFBgAAAAAEAAQA9wAAAI8DAAAAAA==&#10;">
                    <v:imagedata r:id="rId84" o:title=""/>
                  </v:shape>
                </v:group>
                <v:group id="Group 159" o:spid="_x0000_s1182" style="position:absolute;left:5699;top:-2256;width:289;height:2" coordorigin="5699,-2256" coordsize="2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60" o:spid="_x0000_s1183" style="position:absolute;left:5699;top:-2256;width:289;height:2;visibility:visible;mso-wrap-style:square;v-text-anchor:top" coordsize="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tJsUA&#10;AADcAAAADwAAAGRycy9kb3ducmV2LnhtbESPQWvCQBSE7wX/w/IKvdVNpFRNXYMIgpBQqFXw+My+&#10;JqHZt2F31dRf7xYKPQ4z8w2zyAfTiQs531pWkI4TEMSV1S3XCvafm+cZCB+QNXaWScEPeciXo4cF&#10;Ztpe+YMuu1CLCGGfoYImhD6T0lcNGfRj2xNH78s6gyFKV0vt8BrhppOTJHmVBluOCw32tG6o+t6d&#10;jQJK0ZRbV77P10V7mMrjaSJvhVJPj8PqDUSgIfyH/9pbrWCavMD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20mxQAAANwAAAAPAAAAAAAAAAAAAAAAAJgCAABkcnMv&#10;ZG93bnJldi54bWxQSwUGAAAAAAQABAD1AAAAigMAAAAA&#10;" path="m,l289,e" filled="f" strokeweight=".1355mm">
                    <v:path arrowok="t" o:connecttype="custom" o:connectlocs="0,0;289,0" o:connectangles="0,0"/>
                  </v:shape>
                </v:group>
                <v:group id="Group 161" o:spid="_x0000_s1184" style="position:absolute;left:5604;top:-2291;width:104;height:70" coordorigin="5604,-2291" coordsize="10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62" o:spid="_x0000_s1185" style="position:absolute;left:5604;top:-2291;width:104;height:70;visibility:visible;mso-wrap-style:square;v-text-anchor:top" coordsize="1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VsAA&#10;AADcAAAADwAAAGRycy9kb3ducmV2LnhtbERPTWsCMRC9C/6HMIXedLZWbNkaRQShJ8EP6HXYTDdL&#10;k8myie723xtB8PYe74u3XA/eqSt3sQmi4W1agGKpgmmk1nA+7SafoGIiMeSCsIZ/jrBejUdLKk3o&#10;5cDXY6pVLpFYkgabUlsixsqypzgNLUvWfkPnKWXa1Wg66nO5dzgrigV6aiQvWGp5a7n6O168hr2t&#10;sX8/zFzvmtM8Q9yGH9T69WXYfIFKPKSn+ZH+Nho+igXcz+Qjg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aVsAAAADcAAAADwAAAAAAAAAAAAAAAACYAgAAZHJzL2Rvd25y&#10;ZXYueG1sUEsFBgAAAAAEAAQA9QAAAIUDAAAAAA==&#10;" path="m104,l,35,104,70,104,e" fillcolor="black" stroked="f">
                    <v:path arrowok="t" o:connecttype="custom" o:connectlocs="104,-2291;0,-2256;104,-2221;104,-2291" o:connectangles="0,0,0,0"/>
                  </v:shape>
                </v:group>
                <v:group id="Group 163" o:spid="_x0000_s1186" style="position:absolute;left:5988;top:-2256;width:2;height:145" coordorigin="5988,-2256" coordsize="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164" o:spid="_x0000_s1187" style="position:absolute;left:5988;top:-2256;width:2;height:145;visibility:visible;mso-wrap-style:square;v-text-anchor:top" coordsize="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e6cIA&#10;AADcAAAADwAAAGRycy9kb3ducmV2LnhtbERPTYvCMBC9C/6HMII3TS24Stcoq1AQEcSqB29DM9uW&#10;bSa1ibb++81hYY+P973a9KYWL2pdZVnBbBqBIM6trrhQcL2kkyUI55E11pZJwZscbNbDwQoTbTs+&#10;0yvzhQgh7BJUUHrfJFK6vCSDbmob4sB929agD7AtpG6xC+GmlnEUfUiDFYeGEhvalZT/ZE+joDs1&#10;2zhO/SM9Xud7d7jPHvHpptR41H99gvDU+3/xn3uvFSyisDacC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x7pwgAAANwAAAAPAAAAAAAAAAAAAAAAAJgCAABkcnMvZG93&#10;bnJldi54bWxQSwUGAAAAAAQABAD1AAAAhwMAAAAA&#10;" path="m,l,145e" filled="f" strokeweight=".1355mm">
                    <v:path arrowok="t" o:connecttype="custom" o:connectlocs="0,-2256;0,-2111" o:connectangles="0,0"/>
                  </v:shape>
                </v:group>
                <v:group id="Group 165" o:spid="_x0000_s1188" style="position:absolute;left:5953;top:-2120;width:70;height:104" coordorigin="5953,-2120" coordsize="70,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166" o:spid="_x0000_s1189" style="position:absolute;left:5953;top:-2120;width:70;height:104;visibility:visible;mso-wrap-style:square;v-text-anchor:top" coordsize="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Y8EA&#10;AADcAAAADwAAAGRycy9kb3ducmV2LnhtbERPz2vCMBS+D/Y/hDfwMjStByedUUQUHMioVTw/mmdT&#10;1ryEJmr975fDYMeP7/diNdhO3KkPrWMF+SQDQVw73XKj4HzajecgQkTW2DkmBU8KsFq+viyw0O7B&#10;R7pXsREphEOBCkyMvpAy1IYshonzxIm7ut5iTLBvpO7xkcJtJ6dZNpMWW04NBj1tDNU/1c0q+Kq2&#10;5rL2F3zPD2V48q38vvpSqdHbsP4EEWmI/+I/914r+MjT/HQmHQ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WPBAAAA3AAAAA8AAAAAAAAAAAAAAAAAmAIAAGRycy9kb3du&#10;cmV2LnhtbFBLBQYAAAAABAAEAPUAAACGAwAAAAA=&#10;" path="m70,l,,35,104,70,e" fillcolor="black" stroked="f">
                    <v:path arrowok="t" o:connecttype="custom" o:connectlocs="70,-2120;0,-2120;35,-2016;70,-2120" o:connectangles="0,0,0,0"/>
                  </v:shape>
                </v:group>
                <v:group id="Group 167" o:spid="_x0000_s1190" style="position:absolute;left:3973;top:-2877;width:576;height:717" coordorigin="3973,-2877" coordsize="57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168" o:spid="_x0000_s1191" style="position:absolute;left:3973;top:-2877;width:576;height:717;visibility:visible;mso-wrap-style:square;v-text-anchor:top" coordsize="576,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S48YA&#10;AADcAAAADwAAAGRycy9kb3ducmV2LnhtbESPQWvCQBSE70L/w/IKvUjd6KEt0U0oYsGTUJWCt9fs&#10;c5Mm+zZmV43+ercgeBxm5htmlve2ESfqfOVYwXiUgCAunK7YKNhuvl4/QPiArLFxTAou5CHPngYz&#10;TLU78zed1sGICGGfooIyhDaV0hclWfQj1xJHb+86iyHKzkjd4TnCbSMnSfImLVYcF0psaV5SUa+P&#10;VoE3v7W/ro6mHS5+dvXy77Bxu4NSL8/95xREoD48wvf2Uit4H0/g/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5S48YAAADcAAAADwAAAAAAAAAAAAAAAACYAgAAZHJz&#10;L2Rvd25yZXYueG1sUEsFBgAAAAAEAAQA9QAAAIsDAAAAAA==&#10;" path="m314,l248,1,188,5,111,15,52,30,,69,,645r2,8l57,688r64,15l201,714r61,3l295,716r63,-2l441,705r65,-14l562,667r14,-21l576,69,519,28,456,12,375,3,314,e" stroked="f">
                    <v:path arrowok="t" o:connecttype="custom" o:connectlocs="314,-2877;248,-2876;188,-2872;111,-2862;52,-2847;0,-2808;0,-2232;2,-2224;57,-2189;121,-2174;201,-2163;262,-2160;295,-2161;358,-2163;441,-2172;506,-2186;562,-2210;576,-2231;576,-2808;519,-2849;456,-2865;375,-2874;314,-2877" o:connectangles="0,0,0,0,0,0,0,0,0,0,0,0,0,0,0,0,0,0,0,0,0,0,0"/>
                  </v:shape>
                </v:group>
                <v:group id="Group 169" o:spid="_x0000_s1192" style="position:absolute;left:3973;top:-2877;width:576;height:717" coordorigin="3973,-2877" coordsize="57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170" o:spid="_x0000_s1193" style="position:absolute;left:3973;top:-2877;width:576;height:717;visibility:visible;mso-wrap-style:square;v-text-anchor:top" coordsize="576,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r+sUA&#10;AADcAAAADwAAAGRycy9kb3ducmV2LnhtbESPQWvCQBSE74X+h+UVvDUbpbUaXUUrgkSEasz9kX1N&#10;UrNvQ3ar8d93C4Ueh5n5hpkve9OIK3WutqxgGMUgiAuray4VnLPt8wSE88gaG8uk4E4OlovHhzkm&#10;2t74SNeTL0WAsEtQQeV9m0jpiooMusi2xMH7tJ1BH2RXSt3hLcBNI0dxPJYGaw4LFbb0XlFxOX0b&#10;BXqdfrn99nxIp5TnH5ssfc2zsVKDp341A+Gp9//hv/ZOK3gbvsD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mv6xQAAANwAAAAPAAAAAAAAAAAAAAAAAJgCAABkcnMv&#10;ZG93bnJldi54bWxQSwUGAAAAAAQABAD1AAAAigMAAAAA&#10;" path="m,70l,645r2,8l57,688r64,15l201,714r61,3l295,716r63,-2l441,705r65,-14l562,667,576,70r-2,-8l519,28,456,12,375,3,314,,281,,218,3r-83,8l70,25,14,48,,70xe" filled="f" strokeweight=".1355mm">
                    <v:path arrowok="t" o:connecttype="custom" o:connectlocs="0,-2807;0,-2232;2,-2224;57,-2189;121,-2174;201,-2163;262,-2160;295,-2161;358,-2163;441,-2172;506,-2186;562,-2210;576,-2807;574,-2815;519,-2849;456,-2865;375,-2874;314,-2877;281,-2877;218,-2874;135,-2866;70,-2852;14,-2829;0,-2807" o:connectangles="0,0,0,0,0,0,0,0,0,0,0,0,0,0,0,0,0,0,0,0,0,0,0,0"/>
                  </v:shape>
                </v:group>
                <v:group id="Group 171" o:spid="_x0000_s1194" style="position:absolute;left:3973;top:-2807;width:576;height:72" coordorigin="3973,-2807" coordsize="5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172" o:spid="_x0000_s1195" style="position:absolute;left:3973;top:-2807;width:576;height:72;visibility:visible;mso-wrap-style:square;v-text-anchor:top" coordsize="5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qjMQA&#10;AADcAAAADwAAAGRycy9kb3ducmV2LnhtbESP0WqDQBRE3wv5h+UG8lbX5MEWm00IBpsWSqiaD7i4&#10;Nypx74q7Nfbvu4VCH4eZOcNs97PpxUSj6ywrWEcxCOLa6o4bBZcqf3wG4Tyyxt4yKfgmB/vd4mGL&#10;qbZ3LmgqfSMChF2KClrvh1RKV7dk0EV2IA7e1Y4GfZBjI/WI9wA3vdzEcSINdhwWWhwoa6m+lV9G&#10;gU+4Op5Ncc7kx/upLz5zfC1zpVbL+fACwtPs/8N/7Tet4Gmd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ozEAAAA3AAAAA8AAAAAAAAAAAAAAAAAmAIAAGRycy9k&#10;b3ducmV2LnhtbFBLBQYAAAAABAAEAPUAAACJAwAAAAA=&#10;" path="m,l57,43r64,16l201,69r61,3l295,72r63,-3l441,60,506,46,562,22,574,9r2,-8e" filled="f" strokeweight=".1355mm">
                    <v:path arrowok="t" o:connecttype="custom" o:connectlocs="0,-2807;57,-2764;121,-2748;201,-2738;262,-2735;295,-2735;358,-2738;441,-2747;506,-2761;562,-2785;574,-2798;576,-2806" o:connectangles="0,0,0,0,0,0,0,0,0,0,0,0"/>
                  </v:shape>
                  <v:shape id="Picture 173" o:spid="_x0000_s1196" type="#_x0000_t75" style="position:absolute;left:4060;top:-2690;width:413;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rnprGAAAA3AAAAA8AAABkcnMvZG93bnJldi54bWxEj91qAjEUhO+FvkM4BW+kZi2iy9YopVLp&#10;TcG/BzgkZ3/azcmSRHfbp28KgpfDzHzDrDaDbcWVfGgcK5hNMxDE2pmGKwXn0/tTDiJEZIOtY1Lw&#10;QwE264fRCgvjej7Q9RgrkSAcClRQx9gVUgZdk8UwdR1x8krnLcYkfSWNxz7BbSufs2whLTacFmrs&#10;6K0m/X28WAXbudO7z/l+77/Kc9lP9G9+ybdKjR+H1xcQkYZ4D9/aH0bBcraE/zPp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uemsYAAADcAAAADwAAAAAAAAAAAAAA&#10;AACfAgAAZHJzL2Rvd25yZXYueG1sUEsFBgAAAAAEAAQA9wAAAJIDAAAAAA==&#10;">
                    <v:imagedata r:id="rId85" o:title=""/>
                  </v:shape>
                  <v:shape id="Picture 174" o:spid="_x0000_s1197" type="#_x0000_t75" style="position:absolute;left:4136;top:-2537;width:259;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RS7TBAAAA3AAAAA8AAABkcnMvZG93bnJldi54bWxET01rAjEQvQv+hzCCN83qwS5bo1RF8FKo&#10;Wuh1upkmi5vJkkRd++ubQ8Hj430v171rxY1CbDwrmE0LEMS11w0bBZ/n/aQEEROyxtYzKXhQhPVq&#10;OFhipf2dj3Q7JSNyCMcKFdiUukrKWFtyGKe+I87cjw8OU4bBSB3wnsNdK+dFsZAOG84NFjvaWqov&#10;p6tT0J53j+3HVxm+zXtZXzYLa37NRqnxqH97BZGoT0/xv/ugFbzM8tp8Jh8B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RS7TBAAAA3AAAAA8AAAAAAAAAAAAAAAAAnwIA&#10;AGRycy9kb3ducmV2LnhtbFBLBQYAAAAABAAEAPcAAACNAwAAAAA=&#10;">
                    <v:imagedata r:id="rId86" o:title=""/>
                  </v:shape>
                  <v:shape id="Picture 175" o:spid="_x0000_s1198" type="#_x0000_t75" style="position:absolute;left:4032;top:-2384;width:461;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TALrFAAAA3AAAAA8AAABkcnMvZG93bnJldi54bWxEj0Frg0AUhO+F/oflFXpr1nio0WYTQiBF&#10;KLbE5NDjw31RiftW3K3af58NFHocZuYbZr2dTSdGGlxrWcFyEYEgrqxuuVZwPh1eViCcR9bYWSYF&#10;v+Rgu3l8WGOm7cRHGktfiwBhl6GCxvs+k9JVDRl0C9sTB+9iB4M+yKGWesApwE0n4yh6lQZbDgsN&#10;9rRvqLqWP0ZBmrbFqjPJ13fMmH9cPw0X0btSz0/z7g2Ep9n/h//auVaQLFO4nwlH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UwC6xQAAANwAAAAPAAAAAAAAAAAAAAAA&#10;AJ8CAABkcnMvZG93bnJldi54bWxQSwUGAAAAAAQABAD3AAAAkQMAAAAA&#10;">
                    <v:imagedata r:id="rId87" o:title=""/>
                  </v:shape>
                </v:group>
                <v:group id="Group 176" o:spid="_x0000_s1199" style="position:absolute;left:4644;top:-2519;width:98;height:2" coordorigin="4644,-2519" coordsize="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177" o:spid="_x0000_s1200" style="position:absolute;left:4644;top:-2519;width:98;height:2;visibility:visible;mso-wrap-style:square;v-text-anchor:top" coordsize="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HUcUA&#10;AADcAAAADwAAAGRycy9kb3ducmV2LnhtbESPQYvCMBSE74L/ITzBm6Z66Go1ShUFLx6qi7C3t82z&#10;LTYvtYla//1mYWGPw8x8wyzXnanFk1pXWVYwGUcgiHOrKy4UfJ73oxkI55E11pZJwZscrFf93hIT&#10;bV+c0fPkCxEg7BJUUHrfJFK6vCSDbmwb4uBdbWvQB9kWUrf4CnBTy2kUxdJgxWGhxIa2JeW308Mo&#10;mJ1TSrOv7801e+ylie/HeHeZKzUcdOkChKfO/4f/2get4GM6gd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UdRxQAAANwAAAAPAAAAAAAAAAAAAAAAAJgCAABkcnMv&#10;ZG93bnJldi54bWxQSwUGAAAAAAQABAD1AAAAigMAAAAA&#10;" path="m,l98,e" filled="f" strokeweight=".1355mm">
                    <v:path arrowok="t" o:connecttype="custom" o:connectlocs="0,0;98,0" o:connectangles="0,0"/>
                  </v:shape>
                </v:group>
                <v:group id="Group 178" o:spid="_x0000_s1201" style="position:absolute;left:4549;top:-2554;width:103;height:68" coordorigin="4549,-2554" coordsize="1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179" o:spid="_x0000_s1202" style="position:absolute;left:4549;top:-2554;width:103;height:68;visibility:visible;mso-wrap-style:square;v-text-anchor:top" coordsize="1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3oMYA&#10;AADcAAAADwAAAGRycy9kb3ducmV2LnhtbESPzWrDMBCE74W8g9hCL6WR80MSXCshBEra3OLm0tti&#10;rSUTa2UsJXH79FUh0OMwM98wxWZwrbhSHxrPCibjDARx5XXDRsHp8+1lBSJEZI2tZ1LwTQE269FD&#10;gbn2Nz7StYxGJAiHHBXYGLtcylBZchjGviNOXu17hzHJ3kjd4y3BXSunWbaQDhtOCxY72lmqzuXF&#10;Kfiazc+1Mc+Tw8qGxfGj3c/Ln71ST4/D9hVEpCH+h+/td61gOZ3B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v3oMYAAADcAAAADwAAAAAAAAAAAAAAAACYAgAAZHJz&#10;L2Rvd25yZXYueG1sUEsFBgAAAAAEAAQA9QAAAIsDAAAAAA==&#10;" path="m103,l,35,103,69,103,e" fillcolor="black" stroked="f">
                    <v:path arrowok="t" o:connecttype="custom" o:connectlocs="103,-2554;0,-2519;103,-2485;103,-2554" o:connectangles="0,0,0,0"/>
                  </v:shape>
                </v:group>
                <v:group id="Group 180" o:spid="_x0000_s1203" style="position:absolute;left:4733;top:-2554;width:104;height:68" coordorigin="4733,-2554" coordsize="1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181" o:spid="_x0000_s1204" style="position:absolute;left:4733;top:-2554;width:104;height:68;visibility:visible;mso-wrap-style:square;v-text-anchor:top" coordsize="1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P3sUA&#10;AADcAAAADwAAAGRycy9kb3ducmV2LnhtbESPT2sCMRTE74V+h/AEb5rVoi7rRimlovQi2l68PZK3&#10;f3TzsmzSdf32TaHQ4zAzv2Hy7WAb0VPna8cKZtMEBLF2puZSwdfnbpKC8AHZYOOYFDzIw3bz/JRj&#10;ZtydT9SfQykihH2GCqoQ2kxKryuy6KeuJY5e4TqLIcqulKbDe4TbRs6TZCkt1hwXKmzprSJ9O39b&#10;Bcfj5WV2aC/7ofh4d9e010bvUqXGo+F1DSLQEP7Df+2DUbCaL+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c/exQAAANwAAAAPAAAAAAAAAAAAAAAAAJgCAABkcnMv&#10;ZG93bnJldi54bWxQSwUGAAAAAAQABAD1AAAAigMAAAAA&#10;" path="m,l,69,104,35,,e" fillcolor="black" stroked="f">
                    <v:path arrowok="t" o:connecttype="custom" o:connectlocs="0,-2554;0,-2485;104,-2519;0,-2554" o:connectangles="0,0,0,0"/>
                  </v:shape>
                </v:group>
                <w10:wrap type="square" anchorx="margin" anchory="margin"/>
              </v:group>
            </w:pict>
          </mc:Fallback>
        </mc:AlternateContent>
      </w:r>
      <w:r w:rsidR="00C60F5C" w:rsidRPr="009528C8">
        <w:rPr>
          <w:rFonts w:eastAsia="MS Mincho"/>
          <w:szCs w:val="24"/>
          <w:lang w:eastAsia="ja-JP"/>
        </w:rPr>
        <w:t>Kwa-Sur Tam of Virginia Tech have been developing a “Forecast-as-a-Service (FaaS) Framework for Renewable Energy Sources” such as wind and solar.   To generate wind power forecasts at specific locations, additional data such as orography, land surface condition, wind turbine characteristics, etc., need to be obtained from multiple sources.  In addition to the diversity of the types of data and the sources of data, there are different forecasting models that have been developed using different approaches.  A goal of the project is to support on-demand delivery of forecasts of different types and at different levels of detail for different prices. The FaaS framework consists of the Forecast Generation Framework (FGF), the Internal Data Retrieval Framework (IDRF), the External Data Collection Framework (EDCF) and the FaaS controller.  The FGF, IDRF and EDCF all adopt service-oriented architecture (SOA) and the activities of these three frameworks are orchestrated by the FaaS controller. Since Windows Azure and the associated .NET technologies support the implementation of service- oriented architecture and its design principles, this project can focus on achieving its goals rather than dealing with the underlying support infrastructure.</w:t>
      </w:r>
    </w:p>
    <w:p w:rsidR="00C60F5C" w:rsidRPr="001D3E97" w:rsidRDefault="00C60F5C" w:rsidP="00CB1182">
      <w:pPr>
        <w:pStyle w:val="Heading2"/>
      </w:pPr>
      <w:r w:rsidRPr="001D3E97">
        <w:t>The University South Carolina and the University of Virginia</w:t>
      </w:r>
    </w:p>
    <w:p w:rsidR="00C60F5C" w:rsidRPr="009528C8" w:rsidRDefault="00C60F5C" w:rsidP="009528C8">
      <w:pPr>
        <w:spacing w:after="0" w:line="240" w:lineRule="auto"/>
        <w:rPr>
          <w:rFonts w:eastAsia="MS Mincho"/>
          <w:szCs w:val="24"/>
          <w:lang w:eastAsia="ja-JP"/>
        </w:rPr>
      </w:pPr>
      <w:r w:rsidRPr="009528C8">
        <w:rPr>
          <w:rFonts w:eastAsia="MS Mincho"/>
          <w:szCs w:val="24"/>
          <w:lang w:eastAsia="ja-JP"/>
        </w:rPr>
        <w:t xml:space="preserve">Jon Goodall at the University of South Carolina and Marty Humphrey at the University of Virginia are creating  a cloud-enabled hydrologic model and data processing workflows to examine the Savannah River Basin in the Southeastern United States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&lt;EndNote&gt;&lt;Cite&gt;&lt;Author&gt;Humphrey&lt;/Author&gt;&lt;RecNum&gt;4978&lt;/RecNum&gt;&lt;DisplayText&gt;[68]&lt;/DisplayText&gt;&lt;record&gt;&lt;rec-number&gt;4978&lt;/rec-number&gt;&lt;foreign-keys&gt;&lt;key app="EN" db-id="rfx20pr9t5zxtmee0xn5fwzbxvw0r9vz2tee"&gt;4978&lt;/key&gt;&lt;/foreign-keys&gt;&lt;ref-type name="Journal Article"&gt;17&lt;/ref-type&gt;&lt;contributors&gt;&lt;authors&gt;&lt;author&gt;Humphrey, M.&lt;/author&gt;&lt;author&gt;Beekwilder, N.&lt;/author&gt;&lt;author&gt;Goodall, J.L.&lt;/author&gt;&lt;author&gt;Ercan, M.B.&lt;/author&gt;&lt;/authors&gt;&lt;/contributors&gt;&lt;titles&gt;&lt;title&gt;Calibration of Watershed Models using Cloud Computing&lt;/title&gt;&lt;/titles&gt;&lt;dates&gt;&lt;/dates&gt;&lt;urls&gt;&lt;/urls&gt;&lt;/record&gt;&lt;/Cite&gt;&lt;/EndNote&gt;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68" w:tooltip="Humphrey,  #4978" w:history="1">
        <w:r w:rsidR="00E0657B" w:rsidRPr="009528C8">
          <w:rPr>
            <w:rFonts w:eastAsia="MS Mincho"/>
            <w:szCs w:val="24"/>
            <w:lang w:eastAsia="ja-JP"/>
          </w:rPr>
          <w:t>68</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Understanding hydrologic systems at the scale of large watersheds is critically </w:t>
      </w:r>
      <w:r w:rsidRPr="009528C8">
        <w:rPr>
          <w:rFonts w:eastAsia="MS Mincho"/>
          <w:szCs w:val="24"/>
          <w:lang w:eastAsia="ja-JP"/>
        </w:rPr>
        <w:lastRenderedPageBreak/>
        <w:t xml:space="preserve">important to society when faced with extreme events, such as floods and droughts, or with concern about water quality. This project will advance hydrologic science and our ability to manage water resources.  Today, models that are used for engineering analysis of hydrologic systems are insufficient for addressing current water resource challenges such as the impact of land use change and climate change on water resources. The challenge being faced extends beyond modeling and includes the entire workflow from data collection to decision making.  The project is being built in three stages.  First they will create a cloud-enabled hydrologic model. Second, they will improve the process of hydrologic model parameterization by creating cloud-based data processing workflows. Third, in Windows Azure, they will apply the model and data processing tool to a large watershed.   </w:t>
      </w:r>
    </w:p>
    <w:p w:rsidR="00C60F5C" w:rsidRPr="009528C8" w:rsidRDefault="00C60F5C" w:rsidP="009528C8">
      <w:pPr>
        <w:spacing w:after="0" w:line="240" w:lineRule="auto"/>
        <w:ind w:firstLine="720"/>
        <w:rPr>
          <w:rFonts w:eastAsia="MS Mincho"/>
          <w:szCs w:val="24"/>
          <w:lang w:eastAsia="ja-JP"/>
        </w:rPr>
      </w:pPr>
      <w:r w:rsidRPr="009528C8">
        <w:rPr>
          <w:rFonts w:eastAsia="MS Mincho"/>
          <w:szCs w:val="24"/>
          <w:lang w:eastAsia="ja-JP"/>
        </w:rPr>
        <w:t xml:space="preserve">They plan to use Windows Azure for data preparation, model calibration, and large-scale model execution. To date, they have focused on model calibration, whose goal is to search the space of potential model parameters for the best match against observed data. In their system the user uploads her model and then specifies the set of parameters and range of values for each parameter, effectively defining the search space. Their architecture is based on cloudbursting, which uses the Microsoft HPC support extensively. When a user submits a job, the first resources sought are the Microsoft HPC Cluster  at the University of Virginia. When there is too much work in the queue, they “burst” onto Windows Azure. This architecture has shown to be very flexible, and they are able to spin up new compute nodes in Windows Azure (and shut them down) whenever they desire. Within Windows Azure, they use Blob storage to prepare the nodes – i.e., when they boot, they automatically load our generic watershed modeling code. They use the Windows Azure Virtual Private Network (VPN ) support to make the Windows Azure nodes appear to be local to their enterprise – they have found that this has greatly simplified the use of the cloud.  </w:t>
      </w:r>
    </w:p>
    <w:p w:rsidR="00C60F5C" w:rsidRPr="001D3E97" w:rsidRDefault="00C60F5C" w:rsidP="00CB1182">
      <w:pPr>
        <w:pStyle w:val="Heading2"/>
      </w:pPr>
      <w:r w:rsidRPr="001D3E97">
        <w:t>The University of Washington</w:t>
      </w:r>
    </w:p>
    <w:p w:rsidR="00C60F5C" w:rsidRPr="009528C8" w:rsidRDefault="00D43187" w:rsidP="009528C8">
      <w:pPr>
        <w:spacing w:after="0" w:line="240" w:lineRule="auto"/>
        <w:rPr>
          <w:rFonts w:eastAsia="MS Mincho"/>
          <w:szCs w:val="24"/>
          <w:lang w:eastAsia="ja-JP"/>
        </w:rPr>
      </w:pPr>
      <w:bookmarkStart w:id="1" w:name="_GoBack"/>
      <w:r w:rsidRPr="009528C8">
        <w:rPr>
          <w:rFonts w:eastAsia="MS Mincho"/>
          <w:noProof/>
          <w:szCs w:val="24"/>
        </w:rPr>
        <w:drawing>
          <wp:anchor distT="0" distB="0" distL="114300" distR="114300" simplePos="0" relativeHeight="251680768" behindDoc="0" locked="0" layoutInCell="1" allowOverlap="1" wp14:anchorId="7392083B" wp14:editId="4452A9D5">
            <wp:simplePos x="0" y="0"/>
            <wp:positionH relativeFrom="margin">
              <wp:posOffset>635</wp:posOffset>
            </wp:positionH>
            <wp:positionV relativeFrom="margin">
              <wp:posOffset>4305300</wp:posOffset>
            </wp:positionV>
            <wp:extent cx="2407285" cy="1426845"/>
            <wp:effectExtent l="0" t="0" r="0" b="1905"/>
            <wp:wrapSquare wrapText="bothSides"/>
            <wp:docPr id="4"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7285" cy="14268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C60F5C" w:rsidRPr="009528C8">
        <w:rPr>
          <w:rFonts w:eastAsia="MS Mincho"/>
          <w:szCs w:val="24"/>
          <w:lang w:eastAsia="ja-JP"/>
        </w:rPr>
        <w:t xml:space="preserve">Bill Howe, Garret Cole, Alicia Key, Nodira Khoussainova and Leilani Battle of the University of Washington have developed “SQLShare: Database-as-a-Service for Long Tail Science” </w:t>
      </w:r>
      <w:r w:rsidR="00C60F5C"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&lt;EndNote&gt;&lt;Cite&gt;&lt;Author&gt;Howe&lt;/Author&gt;&lt;Year&gt;2011&lt;/Year&gt;&lt;RecNum&gt;4977&lt;/RecNum&gt;&lt;DisplayText&gt;[69, 70]&lt;/DisplayText&gt;&lt;record&gt;&lt;rec-number&gt;4977&lt;/rec-number&gt;&lt;foreign-keys&gt;&lt;key app="EN" db-id="rfx20pr9t5zxtmee0xn5fwzbxvw0r9vz2tee"&gt;4977&lt;/key&gt;&lt;/foreign-keys&gt;&lt;ref-type name="Conference Proceedings"&gt;10&lt;/ref-type&gt;&lt;contributors&gt;&lt;authors&gt;&lt;author&gt;Howe, B.&lt;/author&gt;&lt;author&gt;Cole, G.&lt;/author&gt;&lt;author&gt;Souroush, E.&lt;/author&gt;&lt;author&gt;Koutris, P.&lt;/author&gt;&lt;author&gt;Key, A.&lt;/author&gt;&lt;author&gt;Khoussainova, N.&lt;/author&gt;&lt;author&gt;Battle, L.&lt;/author&gt;&lt;/authors&gt;&lt;/contributors&gt;&lt;titles&gt;&lt;title&gt;Database-as-a-service for long-tail science&lt;/title&gt;&lt;secondary-title&gt;Scientific and Statistical Database Management&lt;/secondary-title&gt;&lt;/titles&gt;&lt;pages&gt;480-489&lt;/pages&gt;&lt;dates&gt;&lt;year&gt;2011&lt;/year&gt;&lt;/dates&gt;&lt;publisher&gt;Springer&lt;/publisher&gt;&lt;urls&gt;&lt;/urls&gt;&lt;/record&gt;&lt;/Cite&gt;&lt;Cite&gt;&lt;Author&gt;Key&lt;/Author&gt;&lt;Year&gt;2012&lt;/Year&gt;&lt;RecNum&gt;4976&lt;/RecNum&gt;&lt;record&gt;&lt;rec-number&gt;4976&lt;/rec-number&gt;&lt;foreign-keys&gt;&lt;key app="EN" db-id="rfx20pr9t5zxtmee0xn5fwzbxvw0r9vz2tee"&gt;4976&lt;/key&gt;&lt;/foreign-keys&gt;&lt;ref-type name="Conference Proceedings"&gt;10&lt;/ref-type&gt;&lt;contributors&gt;&lt;authors&gt;&lt;author&gt;Key, A.&lt;/author&gt;&lt;author&gt;Howe, B.&lt;/author&gt;&lt;author&gt;Perry, D.&lt;/author&gt;&lt;author&gt;Aragon, C.&lt;/author&gt;&lt;/authors&gt;&lt;/contributors&gt;&lt;titles&gt;&lt;title&gt;VizDeck: self-organizing dashboards for visual analytics&lt;/title&gt;&lt;secondary-title&gt;Proceedings of the 2012 international conference on Management of Data&lt;/secondary-title&gt;&lt;/titles&gt;&lt;pages&gt;681-684&lt;/pages&gt;&lt;dates&gt;&lt;year&gt;2012&lt;/year&gt;&lt;/dates&gt;&lt;publisher&gt;ACM&lt;/publisher&gt;&lt;isbn&gt;1450312470&lt;/isbn&gt;&lt;urls&gt;&lt;/urls&gt;&lt;/record&gt;&lt;/Cite&gt;&lt;/EndNote&gt;</w:instrText>
      </w:r>
      <w:r w:rsidR="00C60F5C" w:rsidRPr="009528C8">
        <w:rPr>
          <w:rFonts w:eastAsia="MS Mincho"/>
          <w:szCs w:val="24"/>
          <w:lang w:eastAsia="ja-JP"/>
        </w:rPr>
        <w:fldChar w:fldCharType="separate"/>
      </w:r>
      <w:r w:rsidR="00E0657B" w:rsidRPr="009528C8">
        <w:rPr>
          <w:rFonts w:eastAsia="MS Mincho"/>
          <w:szCs w:val="24"/>
          <w:lang w:eastAsia="ja-JP"/>
        </w:rPr>
        <w:t>[</w:t>
      </w:r>
      <w:hyperlink w:anchor="_ENREF_69" w:tooltip="Howe, 2011 #4977" w:history="1">
        <w:r w:rsidR="00E0657B" w:rsidRPr="009528C8">
          <w:rPr>
            <w:rFonts w:eastAsia="MS Mincho"/>
            <w:szCs w:val="24"/>
            <w:lang w:eastAsia="ja-JP"/>
          </w:rPr>
          <w:t>69</w:t>
        </w:r>
      </w:hyperlink>
      <w:r w:rsidR="00E0657B" w:rsidRPr="009528C8">
        <w:rPr>
          <w:rFonts w:eastAsia="MS Mincho"/>
          <w:szCs w:val="24"/>
          <w:lang w:eastAsia="ja-JP"/>
        </w:rPr>
        <w:t xml:space="preserve">, </w:t>
      </w:r>
      <w:hyperlink w:anchor="_ENREF_70" w:tooltip="Key, 2012 #4976" w:history="1">
        <w:r w:rsidR="00E0657B" w:rsidRPr="009528C8">
          <w:rPr>
            <w:rFonts w:eastAsia="MS Mincho"/>
            <w:szCs w:val="24"/>
            <w:lang w:eastAsia="ja-JP"/>
          </w:rPr>
          <w:t>70</w:t>
        </w:r>
      </w:hyperlink>
      <w:r w:rsidR="00E0657B" w:rsidRPr="009528C8">
        <w:rPr>
          <w:rFonts w:eastAsia="MS Mincho"/>
          <w:szCs w:val="24"/>
          <w:lang w:eastAsia="ja-JP"/>
        </w:rPr>
        <w:t>]</w:t>
      </w:r>
      <w:r w:rsidR="00C60F5C" w:rsidRPr="009528C8">
        <w:rPr>
          <w:rFonts w:eastAsia="MS Mincho"/>
          <w:szCs w:val="24"/>
          <w:lang w:eastAsia="ja-JP"/>
        </w:rPr>
        <w:fldChar w:fldCharType="end"/>
      </w:r>
      <w:r w:rsidR="00C60F5C" w:rsidRPr="009528C8">
        <w:rPr>
          <w:rFonts w:eastAsia="MS Mincho"/>
          <w:szCs w:val="24"/>
          <w:lang w:eastAsia="ja-JP"/>
        </w:rPr>
        <w:t xml:space="preserve">.   This project addresses a growing problem in science involving the ability of researchers to save, share and query the data results from scientific research.  Spreadsheets and ASCII files remain the most popular tools for data management, especially in the long tail.  But as data volumes continue to explode, cut-and-paste manipulation of spreadsheets cannot scale, and the relatively cumbersome development cycle of scripts and workflows for ad hoc, iterative data manipulation becomes the bottleneck to scientific discovery and a fundamental barrier to those without programming experience.  SQLShare (http://sqlshare.escience.washington.edu) is cloud-based relational data sharing and analysis platform that allows users to upload their data and immediately query it using SQL — no schema design, no reformatting, no DBAs. </w:t>
      </w:r>
      <w:r w:rsidR="00C60F5C" w:rsidRPr="009528C8">
        <w:rPr>
          <w:rFonts w:eastAsia="MS Mincho"/>
          <w:szCs w:val="24"/>
          <w:lang w:eastAsia="ja-JP"/>
        </w:rPr>
        <w:lastRenderedPageBreak/>
        <w:t xml:space="preserve">These queries can be named, associated with metadata, saved as views, and shared with collaborators.  </w:t>
      </w:r>
    </w:p>
    <w:p w:rsidR="00C60F5C" w:rsidRPr="009528C8" w:rsidRDefault="00C60F5C" w:rsidP="009528C8">
      <w:pPr>
        <w:spacing w:after="0" w:line="240" w:lineRule="auto"/>
        <w:ind w:firstLine="720"/>
        <w:rPr>
          <w:rFonts w:eastAsia="MS Mincho"/>
          <w:szCs w:val="24"/>
          <w:lang w:eastAsia="ja-JP"/>
        </w:rPr>
      </w:pPr>
      <w:r w:rsidRPr="009528C8">
        <w:rPr>
          <w:rFonts w:eastAsia="MS Mincho"/>
          <w:szCs w:val="24"/>
          <w:lang w:eastAsia="ja-JP"/>
        </w:rPr>
        <w:t xml:space="preserve">The SQLShare platform is implemented as an Azure Web Role that issues queries against a SQL Azure back end. The Azure Web Role implements a REST API and manages communication with the database, enforcing SQLShare semantics when they differ from conventional databases. In particular, the Web Role manages fault-tolerant and incremental upload of large datasets, analyzes the uploaded data to infer types and recommend example queries, manages authentication with external authentication services, operates on the system catalog, parses and formats data for interoperability with external systems, provides asynchronous semantics for all operations that may operate on large datasets, and handles all REST requests. Windows Azure was essential to the success of the project by empowering a single developer to build, deploy, and manage a production-quality web service. </w:t>
      </w:r>
    </w:p>
    <w:p w:rsidR="00C60F5C" w:rsidRPr="00AA2B0B" w:rsidRDefault="00C60F5C" w:rsidP="00CB1182">
      <w:pPr>
        <w:pStyle w:val="Heading2"/>
      </w:pPr>
      <w:r w:rsidRPr="00AA2B0B">
        <w:t xml:space="preserve">Kyoto University </w:t>
      </w:r>
    </w:p>
    <w:p w:rsidR="00C60F5C" w:rsidRPr="009528C8" w:rsidRDefault="00C60F5C" w:rsidP="009528C8">
      <w:pPr>
        <w:spacing w:after="0" w:line="240" w:lineRule="auto"/>
        <w:rPr>
          <w:rFonts w:eastAsia="MS Mincho"/>
          <w:szCs w:val="24"/>
          <w:lang w:eastAsia="ja-JP"/>
        </w:rPr>
      </w:pPr>
      <w:r w:rsidRPr="009528C8">
        <w:rPr>
          <w:rFonts w:eastAsia="MS Mincho"/>
          <w:szCs w:val="24"/>
          <w:lang w:eastAsia="ja-JP"/>
        </w:rPr>
        <w:t xml:space="preserve">Daisuke Kawahara and Sadao Kurohashi of Kyoto University have been developing a search engine infrastructure, TSUBAKI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&lt;EndNote&gt;&lt;Cite&gt;&lt;Author&gt;Shinzato&lt;/Author&gt;&lt;Year&gt;2012&lt;/Year&gt;&lt;RecNum&gt;4989&lt;/RecNum&gt;&lt;DisplayText&gt;[71]&lt;/DisplayText&gt;&lt;record&gt;&lt;rec-number&gt;4989&lt;/rec-number&gt;&lt;foreign-keys&gt;&lt;key app="EN" db-id="rfx20pr9t5zxtmee0xn5fwzbxvw0r9vz2tee"&gt;4989&lt;/key&gt;&lt;/foreign-keys&gt;&lt;ref-type name="Journal Article"&gt;17&lt;/ref-type&gt;&lt;contributors&gt;&lt;authors&gt;&lt;author&gt;Keiji Shinzato,&lt;/author&gt;&lt;author&gt;Tomohide Shibata,&lt;/author&gt;&lt;author&gt;Daisuke Kawahara,&lt;/author&gt;&lt;author&gt;Sadao Kurohashi,&lt;/author&gt;&lt;/authors&gt;&lt;/contributors&gt;&lt;titles&gt;&lt;title&gt;TSUBAKI: An Open Search Engine Infrastructure for Developing Information Access Methodology&lt;/title&gt;&lt;secondary-title&gt;Journal of Information Processing&lt;/secondary-title&gt;&lt;/titles&gt;&lt;periodical&gt;&lt;full-title&gt;Journal of Information Processing&lt;/full-title&gt;&lt;/periodical&gt;&lt;pages&gt;216-227&lt;/pages&gt;&lt;volume&gt;20&lt;/volume&gt;&lt;number&gt;1&lt;/number&gt;&lt;dates&gt;&lt;year&gt;2012&lt;/year&gt;&lt;/dates&gt;&lt;isbn&gt;1882-6652&lt;/isbn&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71" w:tooltip="Keiji Shinzato, 2012 #4989" w:history="1">
        <w:r w:rsidR="00E0657B" w:rsidRPr="009528C8">
          <w:rPr>
            <w:rFonts w:eastAsia="MS Mincho"/>
            <w:szCs w:val="24"/>
            <w:lang w:eastAsia="ja-JP"/>
          </w:rPr>
          <w:t>71</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which is based on deep Natural Language Processing. While most of conventional search engines register only words to their indices, TSUBAKI provides a framework that indexes synonym relations, hypernym-hyponym relations, dependency/case/ellipsis relations and so forth. These indices enable TSUBAKI to capture the semantic matching between a given query and documents more precisely and flexibly.   Case/ellipsis relations have not been indexed in a large scale because the speed of these analyses is not fast enough due to the necessity of referring to a large database of predicate-argument patterns (case frames).   To apply case/ellipsis analysis to millions of Web pages of TSUBAKI in a practical time, it is necessary to use 10,000 CPU cores.   Because of limits on the Azure fabric controller, it was necessary to divide this into 29 hosted services of 350 CPUs each.   This was the largest experiment of any of the research engagement projects.</w:t>
      </w:r>
    </w:p>
    <w:p w:rsidR="00C60F5C" w:rsidRDefault="00C60F5C" w:rsidP="00CB1182">
      <w:pPr>
        <w:pStyle w:val="Heading1"/>
      </w:pPr>
      <w:r>
        <w:t>Conclusions</w:t>
      </w:r>
    </w:p>
    <w:p w:rsidR="00C60F5C" w:rsidRPr="009528C8" w:rsidRDefault="00C60F5C" w:rsidP="009528C8">
      <w:pPr>
        <w:spacing w:after="0" w:line="240" w:lineRule="auto"/>
        <w:rPr>
          <w:rFonts w:eastAsia="MS Mincho"/>
          <w:szCs w:val="24"/>
          <w:lang w:eastAsia="ja-JP"/>
        </w:rPr>
      </w:pPr>
      <w:r w:rsidRPr="009528C8">
        <w:rPr>
          <w:rFonts w:eastAsia="MS Mincho"/>
          <w:szCs w:val="24"/>
          <w:lang w:eastAsia="ja-JP"/>
        </w:rPr>
        <w:t xml:space="preserve">We have discussed both general principles and some specific examples – mainly in the last section. There are many other important examples that have omitted including those on Amazon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&lt;EndNote&gt;&lt;Cite&gt;&lt;Author&gt;Amazon AWS&lt;/Author&gt;&lt;RecNum&gt;5001&lt;/RecNum&gt;&lt;DisplayText&gt;[72]&lt;/DisplayText&gt;&lt;record&gt;&lt;rec-number&gt;5001&lt;/rec-number&gt;&lt;foreign-keys&gt;&lt;key app="EN" db-id="rfx20pr9t5zxtmee0xn5fwzbxvw0r9vz2tee"&gt;5001&lt;/key&gt;&lt;/foreign-keys&gt;&lt;ref-type name="Web Page"&gt;12&lt;/ref-type&gt;&lt;contributors&gt;&lt;authors&gt;&lt;author&gt;Amazon AWS,&lt;/author&gt;&lt;/authors&gt;&lt;/contributors&gt;&lt;titles&gt;&lt;title&gt;Scientific Computing Using Spot Instances&lt;/title&gt;&lt;/titles&gt;&lt;volume&gt;2013&lt;/volume&gt;&lt;number&gt;January 1&lt;/number&gt;&lt;dates&gt;&lt;/dates&gt;&lt;urls&gt;&lt;related-urls&gt;&lt;url&gt;http://aws.amazon.com/ec2/spot-and-science/&lt;/url&gt;&lt;/related-urls&gt;&lt;/urls&gt;&lt;/record&gt;&lt;/Cite&gt;&lt;/EndNote&gt;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72" w:tooltip="Amazon AWS,  #5001" w:history="1">
        <w:r w:rsidR="00E0657B" w:rsidRPr="009528C8">
          <w:rPr>
            <w:rFonts w:eastAsia="MS Mincho"/>
            <w:szCs w:val="24"/>
            <w:lang w:eastAsia="ja-JP"/>
          </w:rPr>
          <w:t>72</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and Google platforms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&lt;EndNote&gt;&lt;Cite&gt;&lt;Author&gt;Joseph Hellerstein&lt;/Author&gt;&lt;Year&gt;2012&lt;/Year&gt;&lt;RecNum&gt;5000&lt;/RecNum&gt;&lt;DisplayText&gt;[73, 74]&lt;/DisplayText&gt;&lt;record&gt;&lt;rec-number&gt;5000&lt;/rec-number&gt;&lt;foreign-keys&gt;&lt;key app="EN" db-id="rfx20pr9t5zxtmee0xn5fwzbxvw0r9vz2tee"&gt;5000&lt;/key&gt;&lt;/foreign-keys&gt;&lt;ref-type name="Web Page"&gt;12&lt;/ref-type&gt;&lt;contributors&gt;&lt;authors&gt;&lt;author&gt;Joseph Hellerstein, Manager Big Science, Google,&lt;/author&gt;&lt;/authors&gt;&lt;/contributors&gt;&lt;titles&gt;&lt;title&gt;Keynote on  Science in the Cloud at Cloud Futures Workshop 2012&lt;/title&gt;&lt;/titles&gt;&lt;pages&gt;May 7–8, 2012 at Berkeley, California, United States&lt;/pages&gt;&lt;volume&gt;2013&lt;/volume&gt;&lt;number&gt;January 1&lt;/number&gt;&lt;dates&gt;&lt;year&gt;2012&lt;/year&gt;&lt;/dates&gt;&lt;urls&gt;&lt;related-urls&gt;&lt;url&gt;http://research.microsoft.com/en-US/events/cloudfutures2012/agenda.aspx&lt;/url&gt;&lt;/related-urls&gt;&lt;/urls&gt;&lt;/record&gt;&lt;/Cite&gt;&lt;Cite&gt;&lt;Author&gt;Andrea Held&lt;/Author&gt;&lt;RecNum&gt;5003&lt;/RecNum&gt;&lt;record&gt;&lt;rec-number&gt;5003&lt;/rec-number&gt;&lt;foreign-keys&gt;&lt;key app="EN" db-id="rfx20pr9t5zxtmee0xn5fwzbxvw0r9vz2tee"&gt;5003&lt;/key&gt;&lt;/foreign-keys&gt;&lt;ref-type name="Web Page"&gt;12&lt;/ref-type&gt;&lt;contributors&gt;&lt;authors&gt;&lt;author&gt;Andrea Held,&lt;/author&gt;&lt;/authors&gt;&lt;/contributors&gt;&lt;titles&gt;&lt;title&gt;Millions of Core-Hours Awarded to Science&lt;/title&gt;&lt;/titles&gt;&lt;volume&gt;2013&lt;/volume&gt;&lt;number&gt;January 2&lt;/number&gt;&lt;dates&gt;&lt;/dates&gt;&lt;urls&gt;&lt;related-urls&gt;&lt;url&gt;http://googleresearch.blogspot.com/2012/12/millions-of-core-hours-awarded-to.html&lt;/url&gt;&lt;/related-urls&gt;&lt;/urls&gt;&lt;/record&gt;&lt;/Cite&gt;&lt;/EndNote&gt;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73" w:tooltip="Joseph Hellerstein, 2012 #5000" w:history="1">
        <w:r w:rsidR="00E0657B" w:rsidRPr="009528C8">
          <w:rPr>
            <w:rFonts w:eastAsia="MS Mincho"/>
            <w:szCs w:val="24"/>
            <w:lang w:eastAsia="ja-JP"/>
          </w:rPr>
          <w:t>73</w:t>
        </w:r>
      </w:hyperlink>
      <w:r w:rsidR="00E0657B" w:rsidRPr="009528C8">
        <w:rPr>
          <w:rFonts w:eastAsia="MS Mincho"/>
          <w:szCs w:val="24"/>
          <w:lang w:eastAsia="ja-JP"/>
        </w:rPr>
        <w:t xml:space="preserve">, </w:t>
      </w:r>
      <w:hyperlink w:anchor="_ENREF_74" w:tooltip="Andrea Held,  #5003" w:history="1">
        <w:r w:rsidR="00E0657B" w:rsidRPr="009528C8">
          <w:rPr>
            <w:rFonts w:eastAsia="MS Mincho"/>
            <w:szCs w:val="24"/>
            <w:lang w:eastAsia="ja-JP"/>
          </w:rPr>
          <w:t>74</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Particular technical computing cloud uses are graph and text mining </w:t>
      </w:r>
      <w:r w:rsidRPr="009528C8">
        <w:rPr>
          <w:rFonts w:eastAsia="MS Mincho"/>
          <w:szCs w:val="24"/>
          <w:lang w:eastAsia="ja-JP"/>
        </w:rPr>
        <w:fldChar w:fldCharType="begin">
          <w:fldData xml:space="preserve">PEVuZE5vdGU+PENpdGU+PEF1dGhvcj5aLiBaaGFvPC9BdXRob3I+PFllYXI+MjAxMjwvWWVhcj48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</w:fldData>
        </w:fldChar>
      </w:r>
      <w:r w:rsidR="00E0657B" w:rsidRPr="009528C8">
        <w:rPr>
          <w:rFonts w:eastAsia="MS Mincho"/>
          <w:szCs w:val="24"/>
          <w:lang w:eastAsia="ja-JP"/>
        </w:rPr>
        <w:instrText xml:space="preserve"> ADDIN EN.CITE </w:instrText>
      </w:r>
      <w:r w:rsidR="00E0657B" w:rsidRPr="009528C8">
        <w:rPr>
          <w:rFonts w:eastAsia="MS Mincho"/>
          <w:szCs w:val="24"/>
          <w:lang w:eastAsia="ja-JP"/>
        </w:rPr>
        <w:fldChar w:fldCharType="begin">
          <w:fldData xml:space="preserve">PEVuZE5vdGU+PENpdGU+PEF1dGhvcj5aLiBaaGFvPC9BdXRob3I+PFllYXI+MjAxMjwvWWVhcj48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</w:fldData>
        </w:fldChar>
      </w:r>
      <w:r w:rsidR="00E0657B" w:rsidRPr="009528C8">
        <w:rPr>
          <w:rFonts w:eastAsia="MS Mincho"/>
          <w:szCs w:val="24"/>
          <w:lang w:eastAsia="ja-JP"/>
        </w:rPr>
        <w:instrText xml:space="preserve"> ADDIN EN.CITE.DATA </w:instrText>
      </w:r>
      <w:r w:rsidR="00E0657B" w:rsidRPr="009528C8">
        <w:rPr>
          <w:rFonts w:eastAsia="MS Mincho"/>
          <w:szCs w:val="24"/>
          <w:lang w:eastAsia="ja-JP"/>
        </w:rPr>
      </w:r>
      <w:r w:rsidR="00E0657B" w:rsidRPr="009528C8">
        <w:rPr>
          <w:rFonts w:eastAsia="MS Mincho"/>
          <w:szCs w:val="24"/>
          <w:lang w:eastAsia="ja-JP"/>
        </w:rPr>
        <w:fldChar w:fldCharType="end"/>
      </w:r>
      <w:r w:rsidRPr="009528C8">
        <w:rPr>
          <w:rFonts w:eastAsia="MS Mincho"/>
          <w:szCs w:val="24"/>
          <w:lang w:eastAsia="ja-JP"/>
        </w:rPr>
      </w:r>
      <w:r w:rsidRPr="009528C8">
        <w:rPr>
          <w:rFonts w:eastAsia="MS Mincho"/>
          <w:szCs w:val="24"/>
          <w:lang w:eastAsia="ja-JP"/>
        </w:rPr>
        <w:fldChar w:fldCharType="separate"/>
      </w:r>
      <w:r w:rsidR="00E0657B" w:rsidRPr="009528C8">
        <w:rPr>
          <w:rFonts w:eastAsia="MS Mincho"/>
          <w:szCs w:val="24"/>
          <w:lang w:eastAsia="ja-JP"/>
        </w:rPr>
        <w:t>[</w:t>
      </w:r>
      <w:hyperlink w:anchor="_ENREF_75" w:tooltip="Z. Zhao, 2012 #4632" w:history="1">
        <w:r w:rsidR="00E0657B" w:rsidRPr="009528C8">
          <w:rPr>
            <w:rFonts w:eastAsia="MS Mincho"/>
            <w:szCs w:val="24"/>
            <w:lang w:eastAsia="ja-JP"/>
          </w:rPr>
          <w:t>75</w:t>
        </w:r>
      </w:hyperlink>
      <w:r w:rsidR="00E0657B" w:rsidRPr="009528C8">
        <w:rPr>
          <w:rFonts w:eastAsia="MS Mincho"/>
          <w:szCs w:val="24"/>
          <w:lang w:eastAsia="ja-JP"/>
        </w:rPr>
        <w:t xml:space="preserve">, </w:t>
      </w:r>
      <w:hyperlink w:anchor="_ENREF_76" w:tooltip="Simmhan,  #5002" w:history="1">
        <w:r w:rsidR="00E0657B" w:rsidRPr="009528C8">
          <w:rPr>
            <w:rFonts w:eastAsia="MS Mincho"/>
            <w:szCs w:val="24"/>
            <w:lang w:eastAsia="ja-JP"/>
          </w:rPr>
          <w:t>76</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(see also subsections 7.7, 7.8, 7.12), Seismic processing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&lt;EndNote&gt;&lt;Cite&gt;&lt;Author&gt;Subramanian&lt;/Author&gt;&lt;Year&gt;2011&lt;/Year&gt;&lt;RecNum&gt;4974&lt;/RecNum&gt;&lt;DisplayText&gt;[77]&lt;/DisplayText&gt;&lt;record&gt;&lt;rec-number&gt;4974&lt;/rec-number&gt;&lt;foreign-keys&gt;&lt;key app="EN" db-id="rfx20pr9t5zxtmee0xn5fwzbxvw0r9vz2tee"&gt;4974&lt;/key&gt;&lt;/foreign-keys&gt;&lt;ref-type name="Conference Proceedings"&gt;10&lt;/ref-type&gt;&lt;contributors&gt;&lt;authors&gt;&lt;author&gt;Subramanian, V.&lt;/author&gt;&lt;author&gt;Ma, H.&lt;/author&gt;&lt;author&gt;Wang, L.&lt;/author&gt;&lt;author&gt;Lee, E.J.&lt;/author&gt;&lt;author&gt;Chen, P.&lt;/author&gt;&lt;/authors&gt;&lt;/contributors&gt;&lt;titles&gt;&lt;title&gt;Rapid 3D Seismic Source Inversion Using Windows Azure and Amazon EC2&lt;/title&gt;&lt;secondary-title&gt;Services (SERVICES), 2011 IEEE World Congress on&lt;/secondary-title&gt;&lt;/titles&gt;&lt;pages&gt;602-606&lt;/pages&gt;&lt;dates&gt;&lt;year&gt;2011&lt;/year&gt;&lt;/dates&gt;&lt;publisher&gt;IEEE&lt;/publisher&gt;&lt;isbn&gt;1457708795&lt;/isbn&gt;&lt;urls&gt;&lt;/urls&gt;&lt;/record&gt;&lt;/Cite&gt;&lt;/EndNote&gt;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77" w:tooltip="Subramanian, 2011 #4974" w:history="1">
        <w:r w:rsidR="00E0657B" w:rsidRPr="009528C8">
          <w:rPr>
            <w:rFonts w:eastAsia="MS Mincho"/>
            <w:szCs w:val="24"/>
            <w:lang w:eastAsia="ja-JP"/>
          </w:rPr>
          <w:t>77</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Earth and Environment Science including Geographical Information systems  </w:t>
      </w:r>
      <w:r w:rsidRPr="009528C8">
        <w:rPr>
          <w:rFonts w:eastAsia="MS Mincho"/>
          <w:szCs w:val="24"/>
          <w:lang w:eastAsia="ja-JP"/>
        </w:rPr>
        <w:fldChar w:fldCharType="begin">
          <w:fldData xml:space="preserve">PEVuZE5vdGU+PENpdGU+PEF1dGhvcj5DaGVuPC9BdXRob3I+PFllYXI+MjAxMjwvWWVhcj48UmVj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</w:fldData>
        </w:fldChar>
      </w:r>
      <w:r w:rsidR="00E0657B" w:rsidRPr="009528C8">
        <w:rPr>
          <w:rFonts w:eastAsia="MS Mincho"/>
          <w:szCs w:val="24"/>
          <w:lang w:eastAsia="ja-JP"/>
        </w:rPr>
        <w:instrText xml:space="preserve"> ADDIN EN.CITE </w:instrText>
      </w:r>
      <w:r w:rsidR="00E0657B" w:rsidRPr="009528C8">
        <w:rPr>
          <w:rFonts w:eastAsia="MS Mincho"/>
          <w:szCs w:val="24"/>
          <w:lang w:eastAsia="ja-JP"/>
        </w:rPr>
        <w:fldChar w:fldCharType="begin">
          <w:fldData xml:space="preserve">PEVuZE5vdGU+PENpdGU+PEF1dGhvcj5DaGVuPC9BdXRob3I+PFllYXI+MjAxMjwvWWVhcj48UmVj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</w:fldData>
        </w:fldChar>
      </w:r>
      <w:r w:rsidR="00E0657B" w:rsidRPr="009528C8">
        <w:rPr>
          <w:rFonts w:eastAsia="MS Mincho"/>
          <w:szCs w:val="24"/>
          <w:lang w:eastAsia="ja-JP"/>
        </w:rPr>
        <w:instrText xml:space="preserve"> ADDIN EN.CITE.DATA </w:instrText>
      </w:r>
      <w:r w:rsidR="00E0657B" w:rsidRPr="009528C8">
        <w:rPr>
          <w:rFonts w:eastAsia="MS Mincho"/>
          <w:szCs w:val="24"/>
          <w:lang w:eastAsia="ja-JP"/>
        </w:rPr>
      </w:r>
      <w:r w:rsidR="00E0657B" w:rsidRPr="009528C8">
        <w:rPr>
          <w:rFonts w:eastAsia="MS Mincho"/>
          <w:szCs w:val="24"/>
          <w:lang w:eastAsia="ja-JP"/>
        </w:rPr>
        <w:fldChar w:fldCharType="end"/>
      </w:r>
      <w:r w:rsidRPr="009528C8">
        <w:rPr>
          <w:rFonts w:eastAsia="MS Mincho"/>
          <w:szCs w:val="24"/>
          <w:lang w:eastAsia="ja-JP"/>
        </w:rPr>
      </w:r>
      <w:r w:rsidRPr="009528C8">
        <w:rPr>
          <w:rFonts w:eastAsia="MS Mincho"/>
          <w:szCs w:val="24"/>
          <w:lang w:eastAsia="ja-JP"/>
        </w:rPr>
        <w:fldChar w:fldCharType="separate"/>
      </w:r>
      <w:r w:rsidR="00E0657B" w:rsidRPr="009528C8">
        <w:rPr>
          <w:rFonts w:eastAsia="MS Mincho"/>
          <w:szCs w:val="24"/>
          <w:lang w:eastAsia="ja-JP"/>
        </w:rPr>
        <w:t>[</w:t>
      </w:r>
      <w:hyperlink w:anchor="_ENREF_68" w:tooltip="Humphrey,  #4978" w:history="1">
        <w:r w:rsidR="00E0657B" w:rsidRPr="009528C8">
          <w:rPr>
            <w:rFonts w:eastAsia="MS Mincho"/>
            <w:szCs w:val="24"/>
            <w:lang w:eastAsia="ja-JP"/>
          </w:rPr>
          <w:t>68</w:t>
        </w:r>
      </w:hyperlink>
      <w:r w:rsidR="00E0657B" w:rsidRPr="009528C8">
        <w:rPr>
          <w:rFonts w:eastAsia="MS Mincho"/>
          <w:szCs w:val="24"/>
          <w:lang w:eastAsia="ja-JP"/>
        </w:rPr>
        <w:t xml:space="preserve">, </w:t>
      </w:r>
      <w:hyperlink w:anchor="_ENREF_78" w:tooltip="Chen, 2012 #4949" w:history="1">
        <w:r w:rsidR="00E0657B" w:rsidRPr="009528C8">
          <w:rPr>
            <w:rFonts w:eastAsia="MS Mincho"/>
            <w:szCs w:val="24"/>
            <w:lang w:eastAsia="ja-JP"/>
          </w:rPr>
          <w:t>78-80</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(see also subsections 7.2, 7.5, 7.10), Particle Physics data analysis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&lt;EndNote&gt;&lt;Cite&gt;&lt;Author&gt;Marc-Elian Bégin&lt;/Author&gt;&lt;Year&gt;2008&lt;/Year&gt;&lt;RecNum&gt;3263&lt;/RecNum&gt;&lt;DisplayText&gt;[81]&lt;/DisplayText&gt;&lt;record&gt;&lt;rec-number&gt;3263&lt;/rec-number&gt;&lt;foreign-keys&gt;&lt;key app="EN" db-id="rfx20pr9t5zxtmee0xn5fwzbxvw0r9vz2tee"&gt;3263&lt;/key&gt;&lt;/foreign-keys&gt;&lt;ref-type name="Report"&gt;27&lt;/ref-type&gt;&lt;contributors&gt;&lt;authors&gt;&lt;author&gt;Marc-Elian Bégin,&lt;/author&gt;&lt;/authors&gt;&lt;/contributors&gt;&lt;titles&gt;&lt;title&gt;AN EGEE COMPARATIVE STUDY: GRIDS AND CLOUDS Evolution or Revolution?&lt;/title&gt;&lt;secondary-title&gt;EGEE Document Series&lt;/secondary-title&gt;&lt;/titles&gt;&lt;dates&gt;&lt;year&gt;2008&lt;/year&gt;&lt;pub-dates&gt;&lt;date&gt;May 300&lt;/date&gt;&lt;/pub-dates&gt;&lt;/dates&gt;&lt;urls&gt;&lt;related-urls&gt;&lt;url&gt;https://edms.cern.ch/file/925013/3/EGEE-Grid-Cloud.pdf&lt;/url&gt;&lt;/related-urls&gt;&lt;/urls&gt;&lt;/record&gt;&lt;/Cite&gt;&lt;/EndNote&gt;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81" w:tooltip="Marc-Elian Bégin, 2008 #3263" w:history="1">
        <w:r w:rsidR="00E0657B" w:rsidRPr="009528C8">
          <w:rPr>
            <w:rFonts w:eastAsia="MS Mincho"/>
            <w:szCs w:val="24"/>
            <w:lang w:eastAsia="ja-JP"/>
          </w:rPr>
          <w:t>81</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Astrophysics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&lt;EndNote&gt;&lt;Cite&gt;&lt;Author&gt;Keith R. Jackson&lt;/Author&gt;&lt;Year&gt;2010&lt;/Year&gt;&lt;RecNum&gt;2695&lt;/RecNum&gt;&lt;DisplayText&gt;[82]&lt;/DisplayText&gt;&lt;record&gt;&lt;rec-number&gt;2695&lt;/rec-number&gt;&lt;foreign-keys&gt;&lt;key app="EN" db-id="rfx20pr9t5zxtmee0xn5fwzbxvw0r9vz2tee"&gt;2695&lt;/key&gt;&lt;key app="ENWeb" db-id="S3XF@wrtqgYAACB9Pr4"&gt;4216&lt;/key&gt;&lt;/foreign-keys&gt;&lt;ref-type name="Conference Paper"&gt;47&lt;/ref-type&gt;&lt;contributors&gt;&lt;authors&gt;&lt;author&gt;Keith R. Jackson,&lt;/author&gt;&lt;author&gt;Lavanya Ramakrishnan,&lt;/author&gt;&lt;author&gt;Karl J. Runge,&lt;/author&gt;&lt;author&gt;Rollin C. Thomas,&lt;/author&gt;&lt;/authors&gt;&lt;/contributors&gt;&lt;titles&gt;&lt;title&gt;Seeking supernovae in the clouds: a performance study&lt;/title&gt;&lt;secondary-title&gt;Proceedings of the 19th ACM International Symposium on High Performance Distributed Computing&lt;/secondary-title&gt;&lt;/titles&gt;&lt;pages&gt;421-429&lt;/pages&gt;&lt;dates&gt;&lt;year&gt;2010&lt;/year&gt;&lt;/dates&gt;&lt;pub-location&gt;Chicago, Illinois&lt;/pub-location&gt;&lt;publisher&gt;ACM&lt;/publisher&gt;&lt;urls&gt;&lt;related-urls&gt;&lt;url&gt;http://datasys.cs.iit.edu/events/ScienceCloud2010/p07.pdf&lt;/url&gt;&lt;/related-urls&gt;&lt;/urls&gt;&lt;custom1&gt;1851538&lt;/custom1&gt;&lt;electronic-resource-num&gt;10.1145/1851476.1851538&lt;/electronic-resource-num&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82" w:tooltip="Keith R. Jackson, 2010 #2695" w:history="1">
        <w:r w:rsidR="00E0657B" w:rsidRPr="009528C8">
          <w:rPr>
            <w:rFonts w:eastAsia="MS Mincho"/>
            <w:szCs w:val="24"/>
            <w:lang w:eastAsia="ja-JP"/>
          </w:rPr>
          <w:t>82</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and Astronomy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&lt;EndNote&gt;&lt;Cite&gt;&lt;Author&gt;Thakar&lt;/Author&gt;&lt;Year&gt;2010&lt;/Year&gt;&lt;RecNum&gt;4972&lt;/RecNum&gt;&lt;DisplayText&gt;[83]&lt;/DisplayText&gt;&lt;record&gt;&lt;rec-number&gt;4972&lt;/rec-number&gt;&lt;foreign-keys&gt;&lt;key app="EN" db-id="rfx20pr9t5zxtmee0xn5fwzbxvw0r9vz2tee"&gt;4972&lt;/key&gt;&lt;/foreign-keys&gt;&lt;ref-type name="Conference Proceedings"&gt;10&lt;/ref-type&gt;&lt;contributors&gt;&lt;authors&gt;&lt;author&gt;Thakar, A.&lt;/author&gt;&lt;author&gt;Szalay, A.&lt;/author&gt;&lt;/authors&gt;&lt;/contributors&gt;&lt;titles&gt;&lt;title&gt;Migrating a (large) science database to the cloud&lt;/title&gt;&lt;secondary-title&gt;Proceedings of the 19th ACM International Symposium on High Performance Distributed Computing&lt;/secondary-title&gt;&lt;/titles&gt;&lt;pages&gt;430-434&lt;/pages&gt;&lt;dates&gt;&lt;year&gt;2010&lt;/year&gt;&lt;/dates&gt;&lt;publisher&gt;ACM&lt;/publisher&gt;&lt;isbn&gt;160558942X&lt;/isbn&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83" w:tooltip="Thakar, 2010 #4972" w:history="1">
        <w:r w:rsidR="00E0657B" w:rsidRPr="009528C8">
          <w:rPr>
            <w:rFonts w:eastAsia="MS Mincho"/>
            <w:szCs w:val="24"/>
            <w:lang w:eastAsia="ja-JP"/>
          </w:rPr>
          <w:t>83</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Chemistry with NAMD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&lt;EndNote&gt;&lt;Cite&gt;&lt;Author&gt;Wong&lt;/Author&gt;&lt;Year&gt;2012&lt;/Year&gt;&lt;RecNum&gt;4963&lt;/RecNum&gt;&lt;DisplayText&gt;[84]&lt;/DisplayText&gt;&lt;record&gt;&lt;rec-number&gt;4963&lt;/rec-number&gt;&lt;foreign-keys&gt;&lt;key app="EN" db-id="rfx20pr9t5zxtmee0xn5fwzbxvw0r9vz2tee"&gt;4963&lt;/key&gt;&lt;/foreign-keys&gt;&lt;ref-type name="Journal Article"&gt;17&lt;/ref-type&gt;&lt;contributors&gt;&lt;authors&gt;&lt;author&gt;Wong, A.K.L.&lt;/author&gt;&lt;author&gt;Goscinski, A.M.&lt;/author&gt;&lt;/authors&gt;&lt;/contributors&gt;&lt;titles&gt;&lt;title&gt;The Design and Implementation of the VMD Plugin for NAMD Simulations on the Amazon Cloud&lt;/title&gt;&lt;secondary-title&gt;International Journal of Cloud Computing and Services Science (IJ-CLOSER)&lt;/secondary-title&gt;&lt;/titles&gt;&lt;periodical&gt;&lt;full-title&gt;International Journal of Cloud Computing and Services Science (IJ-CLOSER)&lt;/full-title&gt;&lt;/periodical&gt;&lt;pages&gt;155-171&lt;/pages&gt;&lt;volume&gt;1&lt;/volume&gt;&lt;number&gt;4&lt;/number&gt;&lt;dates&gt;&lt;year&gt;2012&lt;/year&gt;&lt;/dates&gt;&lt;isbn&gt;2089-3337&lt;/isbn&gt;&lt;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84" w:tooltip="Wong, 2012 #4963" w:history="1">
        <w:r w:rsidR="00E0657B" w:rsidRPr="009528C8">
          <w:rPr>
            <w:rFonts w:eastAsia="MS Mincho"/>
            <w:szCs w:val="24"/>
            <w:lang w:eastAsia="ja-JP"/>
          </w:rPr>
          <w:t>84</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application, and NASA applications </w:t>
      </w:r>
      <w:r w:rsidRPr="009528C8">
        <w:rPr>
          <w:rFonts w:eastAsia="MS Mincho"/>
          <w:szCs w:val="24"/>
          <w:lang w:eastAsia="ja-JP"/>
        </w:rPr>
        <w:fldChar w:fldCharType="begin">
          <w:fldData xml:space="preserve">PEVuZE5vdGU+PENpdGU+PEF1dGhvcj5LbmlnaHQ8L0F1dGhvcj48WWVhcj4yMDEyPC9ZZWFyPjxS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</w:fldData>
        </w:fldChar>
      </w:r>
      <w:r w:rsidR="00E0657B" w:rsidRPr="009528C8">
        <w:rPr>
          <w:rFonts w:eastAsia="MS Mincho"/>
          <w:szCs w:val="24"/>
          <w:lang w:eastAsia="ja-JP"/>
        </w:rPr>
        <w:instrText xml:space="preserve"> ADDIN EN.CITE </w:instrText>
      </w:r>
      <w:r w:rsidR="00E0657B" w:rsidRPr="009528C8">
        <w:rPr>
          <w:rFonts w:eastAsia="MS Mincho"/>
          <w:szCs w:val="24"/>
          <w:lang w:eastAsia="ja-JP"/>
        </w:rPr>
        <w:fldChar w:fldCharType="begin">
          <w:fldData xml:space="preserve">PEVuZE5vdGU+PENpdGU+PEF1dGhvcj5LbmlnaHQ8L0F1dGhvcj48WWVhcj4yMDEyPC9ZZWFyPjxS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</w:fldData>
        </w:fldChar>
      </w:r>
      <w:r w:rsidR="00E0657B" w:rsidRPr="009528C8">
        <w:rPr>
          <w:rFonts w:eastAsia="MS Mincho"/>
          <w:szCs w:val="24"/>
          <w:lang w:eastAsia="ja-JP"/>
        </w:rPr>
        <w:instrText xml:space="preserve"> ADDIN EN.CITE.DATA </w:instrText>
      </w:r>
      <w:r w:rsidR="00E0657B" w:rsidRPr="009528C8">
        <w:rPr>
          <w:rFonts w:eastAsia="MS Mincho"/>
          <w:szCs w:val="24"/>
          <w:lang w:eastAsia="ja-JP"/>
        </w:rPr>
      </w:r>
      <w:r w:rsidR="00E0657B" w:rsidRPr="009528C8">
        <w:rPr>
          <w:rFonts w:eastAsia="MS Mincho"/>
          <w:szCs w:val="24"/>
          <w:lang w:eastAsia="ja-JP"/>
        </w:rPr>
        <w:fldChar w:fldCharType="end"/>
      </w:r>
      <w:r w:rsidRPr="009528C8">
        <w:rPr>
          <w:rFonts w:eastAsia="MS Mincho"/>
          <w:szCs w:val="24"/>
          <w:lang w:eastAsia="ja-JP"/>
        </w:rPr>
      </w:r>
      <w:r w:rsidRPr="009528C8">
        <w:rPr>
          <w:rFonts w:eastAsia="MS Mincho"/>
          <w:szCs w:val="24"/>
          <w:lang w:eastAsia="ja-JP"/>
        </w:rPr>
        <w:fldChar w:fldCharType="separate"/>
      </w:r>
      <w:r w:rsidR="00E0657B" w:rsidRPr="009528C8">
        <w:rPr>
          <w:rFonts w:eastAsia="MS Mincho"/>
          <w:szCs w:val="24"/>
          <w:lang w:eastAsia="ja-JP"/>
        </w:rPr>
        <w:t>[</w:t>
      </w:r>
      <w:hyperlink w:anchor="_ENREF_45" w:tooltip="Knight, 2012 #4950" w:history="1">
        <w:r w:rsidR="00E0657B" w:rsidRPr="009528C8">
          <w:rPr>
            <w:rFonts w:eastAsia="MS Mincho"/>
            <w:szCs w:val="24"/>
            <w:lang w:eastAsia="ja-JP"/>
          </w:rPr>
          <w:t>45</w:t>
        </w:r>
      </w:hyperlink>
      <w:r w:rsidR="00E0657B" w:rsidRPr="009528C8">
        <w:rPr>
          <w:rFonts w:eastAsia="MS Mincho"/>
          <w:szCs w:val="24"/>
          <w:lang w:eastAsia="ja-JP"/>
        </w:rPr>
        <w:t xml:space="preserve">, </w:t>
      </w:r>
      <w:hyperlink w:anchor="_ENREF_85" w:tooltip="Mehrotra, 2012 #4958" w:history="1">
        <w:r w:rsidR="00E0657B" w:rsidRPr="009528C8">
          <w:rPr>
            <w:rFonts w:eastAsia="MS Mincho"/>
            <w:szCs w:val="24"/>
            <w:lang w:eastAsia="ja-JP"/>
          </w:rPr>
          <w:t>85</w:t>
        </w:r>
      </w:hyperlink>
      <w:r w:rsidR="00E0657B" w:rsidRPr="009528C8">
        <w:rPr>
          <w:rFonts w:eastAsia="MS Mincho"/>
          <w:szCs w:val="24"/>
          <w:lang w:eastAsia="ja-JP"/>
        </w:rPr>
        <w:t xml:space="preserve">, </w:t>
      </w:r>
      <w:hyperlink w:anchor="_ENREF_86" w:tooltip="Saini, 2012 #4957" w:history="1">
        <w:r w:rsidR="00E0657B" w:rsidRPr="009528C8">
          <w:rPr>
            <w:rFonts w:eastAsia="MS Mincho"/>
            <w:szCs w:val="24"/>
            <w:lang w:eastAsia="ja-JP"/>
          </w:rPr>
          <w:t>86</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w:t>
      </w:r>
    </w:p>
    <w:p w:rsidR="00C60F5C" w:rsidRPr="009528C8" w:rsidRDefault="00C60F5C" w:rsidP="009528C8">
      <w:pPr>
        <w:spacing w:after="0" w:line="240" w:lineRule="auto"/>
        <w:ind w:firstLine="454"/>
        <w:rPr>
          <w:rFonts w:eastAsia="MS Mincho"/>
          <w:szCs w:val="24"/>
          <w:lang w:eastAsia="ja-JP"/>
        </w:rPr>
      </w:pPr>
      <w:r w:rsidRPr="009528C8">
        <w:rPr>
          <w:rFonts w:eastAsia="MS Mincho"/>
          <w:szCs w:val="24"/>
          <w:lang w:eastAsia="ja-JP"/>
        </w:rPr>
        <w:t xml:space="preserve">Subsections 7.1, 7.3, 7.4 and 7.6 describe Life Science applications in the cloud. This is a particularly important area as it is both rapidly growing in needed computational resources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&lt;EndNote&gt;&lt;Cite&gt;&lt;Author&gt;Stein&lt;/Author&gt;&lt;Year&gt;2010&lt;/Year&gt;&lt;RecNum&gt;4156&lt;/RecNum&gt;&lt;DisplayText&gt;[87, 88]&lt;/DisplayText&gt;&lt;record&gt;&lt;rec-number&gt;4156&lt;/rec-number&gt;&lt;foreign-keys&gt;&lt;key app="EN" db-id="rfx20pr9t5zxtmee0xn5fwzbxvw0r9vz2tee"&gt;4156&lt;/key&gt;&lt;/foreign-keys&gt;&lt;ref-type name="Journal Article"&gt;17&lt;/ref-type&gt;&lt;contributors&gt;&lt;authors&gt;&lt;author&gt;Stein, Lincoln&lt;/author&gt;&lt;/authors&gt;&lt;/contributors&gt;&lt;titles&gt;&lt;title&gt;The case for cloud computing in genome informatics&lt;/title&gt;&lt;secondary-title&gt;Genome Biology&lt;/secondary-title&gt;&lt;/titles&gt;&lt;periodical&gt;&lt;full-title&gt;Genome Biology&lt;/full-title&gt;&lt;/periodical&gt;&lt;pages&gt;207&lt;/pages&gt;&lt;volume&gt;11&lt;/volume&gt;&lt;number&gt;5&lt;/number&gt;&lt;dates&gt;&lt;year&gt;2010&lt;/year&gt;&lt;/dates&gt;&lt;urls&gt;&lt;related-urls&gt;&lt;url&gt;http://genomebiology.com/2010/11/5/207&lt;/url&gt;&lt;/related-urls&gt;&lt;/urls&gt;&lt;/record&gt;&lt;/Cite&gt;&lt;Cite&gt;&lt;Author&gt;Elizabeth Pennisi&lt;/Author&gt;&lt;Year&gt;2011&lt;/Year&gt;&lt;RecNum&gt;3445&lt;/RecNum&gt;&lt;record&gt;&lt;rec-number&gt;3445&lt;/rec-number&gt;&lt;foreign-keys&gt;&lt;key app="EN" db-id="rfx20pr9t5zxtmee0xn5fwzbxvw0r9vz2tee"&gt;3445&lt;/key&gt;&lt;/foreign-keys&gt;&lt;ref-type name="Journal Article"&gt;17&lt;/ref-type&gt;&lt;contributors&gt;&lt;authors&gt;&lt;author&gt;Elizabeth Pennisi, &lt;/author&gt;&lt;/authors&gt;&lt;/contributors&gt;&lt;titles&gt;&lt;title&gt;Will Computers Crash Genomics?&lt;/title&gt;&lt;secondary-title&gt;Science&lt;/secondary-title&gt;&lt;/titles&gt;&lt;periodical&gt;&lt;full-title&gt;Science&lt;/full-title&gt;&lt;/periodical&gt;&lt;pages&gt;666-668&lt;/pages&gt;&lt;volume&gt;331&lt;/volume&gt;&lt;number&gt;6018&lt;/number&gt;&lt;dates&gt;&lt;year&gt;2011&lt;/year&gt;&lt;pub-dates&gt;&lt;date&gt;February 11, 2011&lt;/date&gt;&lt;/pub-dates&gt;&lt;/dates&gt;&lt;urls&gt;&lt;related-urls&gt;&lt;url&gt;http://www.sciencemag.org/content/331/6018/666.short&lt;/url&gt;&lt;/related-urls&gt;&lt;/urls&gt;&lt;electronic-resource-num&gt;10.1126/science.331.6018.666&lt;/electronic-resource-num&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87" w:tooltip="Stein, 2010 #4156" w:history="1">
        <w:r w:rsidR="00E0657B" w:rsidRPr="009528C8">
          <w:rPr>
            <w:rFonts w:eastAsia="MS Mincho"/>
            <w:szCs w:val="24"/>
            <w:lang w:eastAsia="ja-JP"/>
          </w:rPr>
          <w:t>87</w:t>
        </w:r>
      </w:hyperlink>
      <w:r w:rsidR="00E0657B" w:rsidRPr="009528C8">
        <w:rPr>
          <w:rFonts w:eastAsia="MS Mincho"/>
          <w:szCs w:val="24"/>
          <w:lang w:eastAsia="ja-JP"/>
        </w:rPr>
        <w:t xml:space="preserve">, </w:t>
      </w:r>
      <w:hyperlink w:anchor="_ENREF_88" w:tooltip="Elizabeth Pennisi, 2011 #3445" w:history="1">
        <w:r w:rsidR="00E0657B" w:rsidRPr="009528C8">
          <w:rPr>
            <w:rFonts w:eastAsia="MS Mincho"/>
            <w:szCs w:val="24"/>
            <w:lang w:eastAsia="ja-JP"/>
          </w:rPr>
          <w:t>88</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and very well suited to clouds </w:t>
      </w:r>
      <w:r w:rsidRPr="009528C8">
        <w:rPr>
          <w:rFonts w:eastAsia="MS Mincho"/>
          <w:szCs w:val="24"/>
          <w:lang w:eastAsia="ja-JP"/>
        </w:rPr>
        <w:fldChar w:fldCharType="begin">
          <w:fldData xml:space="preserve">PEVuZE5vdGU+PENpdGU+PEF1dGhvcj5KdWR5IFFpdTwvQXV0aG9yPjxZZWFyPjIwMTE8L1llYXI+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=
</w:fldData>
        </w:fldChar>
      </w:r>
      <w:r w:rsidR="00E0657B" w:rsidRPr="009528C8">
        <w:rPr>
          <w:rFonts w:eastAsia="MS Mincho"/>
          <w:szCs w:val="24"/>
          <w:lang w:eastAsia="ja-JP"/>
        </w:rPr>
        <w:instrText xml:space="preserve"> ADDIN EN.CITE </w:instrText>
      </w:r>
      <w:r w:rsidR="00E0657B" w:rsidRPr="009528C8">
        <w:rPr>
          <w:rFonts w:eastAsia="MS Mincho"/>
          <w:szCs w:val="24"/>
          <w:lang w:eastAsia="ja-JP"/>
        </w:rPr>
        <w:fldChar w:fldCharType="begin">
          <w:fldData xml:space="preserve">PEVuZE5vdGU+PENpdGU+PEF1dGhvcj5KdWR5IFFpdTwvQXV0aG9yPjxZZWFyPjIwMTE8L1llYXI+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=
</w:fldData>
        </w:fldChar>
      </w:r>
      <w:r w:rsidR="00E0657B" w:rsidRPr="009528C8">
        <w:rPr>
          <w:rFonts w:eastAsia="MS Mincho"/>
          <w:szCs w:val="24"/>
          <w:lang w:eastAsia="ja-JP"/>
        </w:rPr>
        <w:instrText xml:space="preserve"> ADDIN EN.CITE.DATA </w:instrText>
      </w:r>
      <w:r w:rsidR="00E0657B" w:rsidRPr="009528C8">
        <w:rPr>
          <w:rFonts w:eastAsia="MS Mincho"/>
          <w:szCs w:val="24"/>
          <w:lang w:eastAsia="ja-JP"/>
        </w:rPr>
      </w:r>
      <w:r w:rsidR="00E0657B" w:rsidRPr="009528C8">
        <w:rPr>
          <w:rFonts w:eastAsia="MS Mincho"/>
          <w:szCs w:val="24"/>
          <w:lang w:eastAsia="ja-JP"/>
        </w:rPr>
        <w:fldChar w:fldCharType="end"/>
      </w:r>
      <w:r w:rsidRPr="009528C8">
        <w:rPr>
          <w:rFonts w:eastAsia="MS Mincho"/>
          <w:szCs w:val="24"/>
          <w:lang w:eastAsia="ja-JP"/>
        </w:rPr>
      </w:r>
      <w:r w:rsidRPr="009528C8">
        <w:rPr>
          <w:rFonts w:eastAsia="MS Mincho"/>
          <w:szCs w:val="24"/>
          <w:lang w:eastAsia="ja-JP"/>
        </w:rPr>
        <w:fldChar w:fldCharType="separate"/>
      </w:r>
      <w:r w:rsidR="00E0657B" w:rsidRPr="009528C8">
        <w:rPr>
          <w:rFonts w:eastAsia="MS Mincho"/>
          <w:szCs w:val="24"/>
          <w:lang w:eastAsia="ja-JP"/>
        </w:rPr>
        <w:t>[</w:t>
      </w:r>
      <w:hyperlink w:anchor="_ENREF_89" w:tooltip="Judy Qiu, 2011 #2682" w:history="1">
        <w:r w:rsidR="00E0657B" w:rsidRPr="009528C8">
          <w:rPr>
            <w:rFonts w:eastAsia="MS Mincho"/>
            <w:szCs w:val="24"/>
            <w:lang w:eastAsia="ja-JP"/>
          </w:rPr>
          <w:t>89-91</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Two large collaborations make major use of cloud technology; iPlant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&lt;EndNote&gt;&lt;Cite&gt;&lt;RecNum&gt;4795&lt;/RecNum&gt;&lt;DisplayText&gt;[92]&lt;/DisplayText&gt;&lt;record&gt;&lt;rec-number&gt;4795&lt;/rec-number&gt;&lt;foreign-keys&gt;&lt;key app="EN" db-id="rfx20pr9t5zxtmee0xn5fwzbxvw0r9vz2tee"&gt;4795&lt;/key&gt;&lt;/foreign-keys&gt;&lt;ref-type name="Web Page"&gt;12&lt;/ref-type&gt;&lt;contributors&gt;&lt;/contributors&gt;&lt;titles&gt;&lt;title&gt;iPlant Collaborative&lt;/title&gt;&lt;/titles&gt;&lt;volume&gt;2012&lt;/volume&gt;&lt;number&gt;August 28&lt;/number&gt;&lt;dates&gt;&lt;/dates&gt;&lt;urls&gt;&lt;related-urls&gt;&lt;url&gt;http://www.iplantcollaborative.org&lt;/url&gt;&lt;/related-urls&gt;&lt;/urls&gt;&lt;/record&gt;&lt;/Cite&gt;&lt;/EndNote&gt;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92" w:tooltip=",  #4795" w:history="1">
        <w:r w:rsidR="00E0657B" w:rsidRPr="009528C8">
          <w:rPr>
            <w:rFonts w:eastAsia="MS Mincho"/>
            <w:szCs w:val="24"/>
            <w:lang w:eastAsia="ja-JP"/>
          </w:rPr>
          <w:t>92</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for the NSF Plant Biology community and Kbase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&lt;EndNote&gt;&lt;Cite&gt;&lt;RecNum&gt;4794&lt;/RecNum&gt;&lt;DisplayText&gt;[93]&lt;/DisplayText&gt;&lt;record&gt;&lt;rec-number&gt;4794&lt;/rec-number&gt;&lt;foreign-keys&gt;&lt;key app="EN" db-id="rfx20pr9t5zxtmee0xn5fwzbxvw0r9vz2tee"&gt;4794&lt;/key&gt;&lt;/foreign-keys&gt;&lt;ref-type name="Web Page"&gt;12&lt;/ref-type&gt;&lt;contributors&gt;&lt;/contributors&gt;&lt;titles&gt;&lt;title&gt;KBASE: DOE Systems Biology Knowledgebase: Community-Driven Cyberinfrastructure for Sharing and Integrating Data and Analytical Tools to Accelerate Predictive Biolog&lt;/title&gt;&lt;/titles&gt;&lt;volume&gt;2012&lt;/volume&gt;&lt;number&gt;August 28&lt;/number&gt;&lt;dates&gt;&lt;/dates&gt;&lt;urls&gt;&lt;related-urls&gt;&lt;url&gt;http://genomicscience.energy.gov/compbio/&lt;/url&gt;&lt;/related-urls&gt;&lt;/urls&gt;&lt;/record&gt;&lt;/Cite&gt;&lt;/EndNote&gt;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93" w:tooltip=",  #4794" w:history="1">
        <w:r w:rsidR="00E0657B" w:rsidRPr="009528C8">
          <w:rPr>
            <w:rFonts w:eastAsia="MS Mincho"/>
            <w:szCs w:val="24"/>
            <w:lang w:eastAsia="ja-JP"/>
          </w:rPr>
          <w:t>93</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for DoE systems biology. Genomics has important cloud applications including Blast  </w:t>
      </w:r>
      <w:r w:rsidRPr="009528C8">
        <w:rPr>
          <w:rFonts w:eastAsia="MS Mincho"/>
          <w:szCs w:val="24"/>
          <w:lang w:eastAsia="ja-JP"/>
        </w:rPr>
        <w:fldChar w:fldCharType="begin">
          <w:fldData xml:space="preserve">PEVuZE5vdGU+PENpdGU+PEF1dGhvcj5Lb2xrZXI8L0F1dGhvcj48WWVhcj4yMDExPC9ZZWFyPjxS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</w:fldData>
        </w:fldChar>
      </w:r>
      <w:r w:rsidR="00E0657B" w:rsidRPr="009528C8">
        <w:rPr>
          <w:rFonts w:eastAsia="MS Mincho"/>
          <w:szCs w:val="24"/>
          <w:lang w:eastAsia="ja-JP"/>
        </w:rPr>
        <w:instrText xml:space="preserve"> ADDIN EN.CITE </w:instrText>
      </w:r>
      <w:r w:rsidR="00E0657B" w:rsidRPr="009528C8">
        <w:rPr>
          <w:rFonts w:eastAsia="MS Mincho"/>
          <w:szCs w:val="24"/>
          <w:lang w:eastAsia="ja-JP"/>
        </w:rPr>
        <w:fldChar w:fldCharType="begin">
          <w:fldData xml:space="preserve">PEVuZE5vdGU+PENpdGU+PEF1dGhvcj5Lb2xrZXI8L0F1dGhvcj48WWVhcj4yMDExPC9ZZWFyPjxS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</w:fldData>
        </w:fldChar>
      </w:r>
      <w:r w:rsidR="00E0657B" w:rsidRPr="009528C8">
        <w:rPr>
          <w:rFonts w:eastAsia="MS Mincho"/>
          <w:szCs w:val="24"/>
          <w:lang w:eastAsia="ja-JP"/>
        </w:rPr>
        <w:instrText xml:space="preserve"> ADDIN EN.CITE.DATA </w:instrText>
      </w:r>
      <w:r w:rsidR="00E0657B" w:rsidRPr="009528C8">
        <w:rPr>
          <w:rFonts w:eastAsia="MS Mincho"/>
          <w:szCs w:val="24"/>
          <w:lang w:eastAsia="ja-JP"/>
        </w:rPr>
      </w:r>
      <w:r w:rsidR="00E0657B" w:rsidRPr="009528C8">
        <w:rPr>
          <w:rFonts w:eastAsia="MS Mincho"/>
          <w:szCs w:val="24"/>
          <w:lang w:eastAsia="ja-JP"/>
        </w:rPr>
        <w:fldChar w:fldCharType="end"/>
      </w:r>
      <w:r w:rsidRPr="009528C8">
        <w:rPr>
          <w:rFonts w:eastAsia="MS Mincho"/>
          <w:szCs w:val="24"/>
          <w:lang w:eastAsia="ja-JP"/>
        </w:rPr>
      </w:r>
      <w:r w:rsidRPr="009528C8">
        <w:rPr>
          <w:rFonts w:eastAsia="MS Mincho"/>
          <w:szCs w:val="24"/>
          <w:lang w:eastAsia="ja-JP"/>
        </w:rPr>
        <w:fldChar w:fldCharType="separate"/>
      </w:r>
      <w:r w:rsidR="00E0657B" w:rsidRPr="009528C8">
        <w:rPr>
          <w:rFonts w:eastAsia="MS Mincho"/>
          <w:szCs w:val="24"/>
          <w:lang w:eastAsia="ja-JP"/>
        </w:rPr>
        <w:t>[</w:t>
      </w:r>
      <w:hyperlink w:anchor="_ENREF_94" w:tooltip="Kolker, 2011 #3864" w:history="1">
        <w:r w:rsidR="00E0657B" w:rsidRPr="009528C8">
          <w:rPr>
            <w:rFonts w:eastAsia="MS Mincho"/>
            <w:szCs w:val="24"/>
            <w:lang w:eastAsia="ja-JP"/>
          </w:rPr>
          <w:t>94-97</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Crossbow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&lt;EndNote&gt;&lt;Cite&gt;&lt;Author&gt;Gurtowski&lt;/Author&gt;&lt;Year&gt;2012&lt;/Year&gt;&lt;RecNum&gt;4993&lt;/RecNum&gt;&lt;DisplayText&gt;[98]&lt;/DisplayText&gt;&lt;record&gt;&lt;rec-number&gt;4993&lt;/rec-number&gt;&lt;foreign-keys&gt;&lt;key app="EN" db-id="rfx20pr9t5zxtmee0xn5fwzbxvw0r9vz2tee"&gt;4993&lt;/key&gt;&lt;/foreign-keys&gt;&lt;ref-type name="Book Section"&gt;5&lt;/ref-type&gt;&lt;contributors&gt;&lt;authors&gt;&lt;author&gt;Gurtowski, James&lt;/author&gt;&lt;author&gt;Schatz, Michael C.&lt;/author&gt;&lt;author&gt;Langmead, Ben&lt;/author&gt;&lt;/authors&gt;&lt;/contributors&gt;&lt;titles&gt;&lt;title&gt;Genotyping in the Cloud with Crossbow&lt;/title&gt;&lt;secondary-title&gt;Current Protocols in Bioinformatics&lt;/secondary-title&gt;&lt;/titles&gt;&lt;keywords&gt;&lt;keyword&gt;short reads&lt;/keyword&gt;&lt;keyword&gt;read alignment&lt;/keyword&gt;&lt;keyword&gt;SNP calling&lt;/keyword&gt;&lt;keyword&gt;cloud computing&lt;/keyword&gt;&lt;keyword&gt;Hadoop&lt;/keyword&gt;&lt;keyword&gt;software package&lt;/keyword&gt;&lt;/keywords&gt;&lt;dates&gt;&lt;year&gt;2012&lt;/year&gt;&lt;/dates&gt;&lt;publisher&gt;John Wiley &amp;amp; Sons, Inc.&lt;/publisher&gt;&lt;isbn&gt;9780471250951&lt;/isbn&gt;&lt;urls&gt;&lt;related-urls&gt;&lt;url&gt;http://dx.doi.org/10.1002/0471250953.bi1503s39&lt;/url&gt;&lt;/related-urls&gt;&lt;/urls&gt;&lt;electronic-resource-num&gt;10.1002/0471250953.bi1503s39&lt;/electronic-resource-num&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98" w:tooltip="Gurtowski, 2012 #4993" w:history="1">
        <w:r w:rsidR="00E0657B" w:rsidRPr="009528C8">
          <w:rPr>
            <w:rFonts w:eastAsia="MS Mincho"/>
            <w:szCs w:val="24"/>
            <w:lang w:eastAsia="ja-JP"/>
          </w:rPr>
          <w:t>98</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a novel hybrid MapReduce for secure processing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&lt;EndNote&gt;&lt;Cite&gt;&lt;Author&gt;Yangyi Chen&lt;/Author&gt;&lt;Year&gt;2012&lt;/Year&gt;&lt;RecNum&gt;4536&lt;/RecNum&gt;&lt;DisplayText&gt;[99]&lt;/DisplayText&gt;&lt;record&gt;&lt;rec-number&gt;4536&lt;/rec-number&gt;&lt;foreign-keys&gt;&lt;key app="EN" db-id="rfx20pr9t5zxtmee0xn5fwzbxvw0r9vz2tee"&gt;4536&lt;/key&gt;&lt;/foreign-keys&gt;&lt;ref-type name="Conference Paper"&gt;47&lt;/ref-type&gt;&lt;contributors&gt;&lt;authors&gt;&lt;author&gt;Yangyi Chen,&lt;/author&gt;&lt;author&gt;Bo Peng,&lt;/author&gt;&lt;author&gt;XiaoFeng Wang,&lt;/author&gt;&lt;author&gt;Haixu Tang,&lt;/author&gt;&lt;/authors&gt;&lt;/contributors&gt;&lt;titles&gt;&lt;title&gt;Large-Scale Privacy-Preserving Mapping of Human Genomic Sequences on Hybrid Clouds&lt;/title&gt;&lt;secondary-title&gt;The Network and Distributed System Security Symposium 2012 (NDSS&amp;apos;12&lt;/secondary-title&gt;&lt;/titles&gt;&lt;dates&gt;&lt;year&gt;2012&lt;/year&gt;&lt;pub-dates&gt;&lt;date&gt;February 5-8&lt;/date&gt;&lt;/pub-dates&gt;&lt;/dates&gt;&lt;pub-location&gt;Hilton San Diego Resort &amp;amp; Spa San Diego, CA United States&lt;/pub-location&gt;&lt;urls&gt;&lt;related-urls&gt;&lt;url&gt;http://www.informatics.indiana.edu/xw7/papers/ndss2012.pdf&lt;/url&gt;&lt;/related-urls&gt;&lt;/urls&gt;&lt;/record&gt;&lt;/Cite&gt;&lt;/EndNote&gt;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99" w:tooltip="Yangyi Chen, 2012 #4536" w:history="1">
        <w:r w:rsidR="00E0657B" w:rsidRPr="009528C8">
          <w:rPr>
            <w:rFonts w:eastAsia="MS Mincho"/>
            <w:szCs w:val="24"/>
            <w:lang w:eastAsia="ja-JP"/>
          </w:rPr>
          <w:t>99</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and MapReduce </w:t>
      </w:r>
      <w:r w:rsidRPr="009528C8">
        <w:rPr>
          <w:rFonts w:eastAsia="MS Mincho"/>
          <w:szCs w:val="24"/>
          <w:lang w:eastAsia="ja-JP"/>
        </w:rPr>
        <w:fldChar w:fldCharType="begin">
          <w:fldData xml:space="preserve">PEVuZE5vdGU+PENpdGU+PEF1dGhvcj5TY2hhdHo8L0F1dGhvcj48WWVhcj4yMDExPC9ZZWFyPjxS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</w:fldData>
        </w:fldChar>
      </w:r>
      <w:r w:rsidR="00E0657B" w:rsidRPr="009528C8">
        <w:rPr>
          <w:rFonts w:eastAsia="MS Mincho"/>
          <w:szCs w:val="24"/>
          <w:lang w:eastAsia="ja-JP"/>
        </w:rPr>
        <w:instrText xml:space="preserve"> ADDIN EN.CITE </w:instrText>
      </w:r>
      <w:r w:rsidR="00E0657B" w:rsidRPr="009528C8">
        <w:rPr>
          <w:rFonts w:eastAsia="MS Mincho"/>
          <w:szCs w:val="24"/>
          <w:lang w:eastAsia="ja-JP"/>
        </w:rPr>
        <w:fldChar w:fldCharType="begin">
          <w:fldData xml:space="preserve">PEVuZE5vdGU+PENpdGU+PEF1dGhvcj5TY2hhdHo8L0F1dGhvcj48WWVhcj4yMDExPC9ZZWFyPjxS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</w:fldData>
        </w:fldChar>
      </w:r>
      <w:r w:rsidR="00E0657B" w:rsidRPr="009528C8">
        <w:rPr>
          <w:rFonts w:eastAsia="MS Mincho"/>
          <w:szCs w:val="24"/>
          <w:lang w:eastAsia="ja-JP"/>
        </w:rPr>
        <w:instrText xml:space="preserve"> ADDIN EN.CITE.DATA </w:instrText>
      </w:r>
      <w:r w:rsidR="00E0657B" w:rsidRPr="009528C8">
        <w:rPr>
          <w:rFonts w:eastAsia="MS Mincho"/>
          <w:szCs w:val="24"/>
          <w:lang w:eastAsia="ja-JP"/>
        </w:rPr>
      </w:r>
      <w:r w:rsidR="00E0657B" w:rsidRPr="009528C8">
        <w:rPr>
          <w:rFonts w:eastAsia="MS Mincho"/>
          <w:szCs w:val="24"/>
          <w:lang w:eastAsia="ja-JP"/>
        </w:rPr>
        <w:fldChar w:fldCharType="end"/>
      </w:r>
      <w:r w:rsidRPr="009528C8">
        <w:rPr>
          <w:rFonts w:eastAsia="MS Mincho"/>
          <w:szCs w:val="24"/>
          <w:lang w:eastAsia="ja-JP"/>
        </w:rPr>
      </w:r>
      <w:r w:rsidRPr="009528C8">
        <w:rPr>
          <w:rFonts w:eastAsia="MS Mincho"/>
          <w:szCs w:val="24"/>
          <w:lang w:eastAsia="ja-JP"/>
        </w:rPr>
        <w:fldChar w:fldCharType="separate"/>
      </w:r>
      <w:r w:rsidR="00E0657B" w:rsidRPr="009528C8">
        <w:rPr>
          <w:rFonts w:eastAsia="MS Mincho"/>
          <w:szCs w:val="24"/>
          <w:lang w:eastAsia="ja-JP"/>
        </w:rPr>
        <w:t>[</w:t>
      </w:r>
      <w:hyperlink w:anchor="_ENREF_100" w:tooltip="Schatz, 2011 #3446" w:history="1">
        <w:r w:rsidR="00E0657B" w:rsidRPr="009528C8">
          <w:rPr>
            <w:rFonts w:eastAsia="MS Mincho"/>
            <w:szCs w:val="24"/>
            <w:lang w:eastAsia="ja-JP"/>
          </w:rPr>
          <w:t>100-105</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This field and others show the </w:t>
      </w:r>
      <w:r w:rsidRPr="009528C8">
        <w:rPr>
          <w:rFonts w:eastAsia="MS Mincho"/>
          <w:szCs w:val="24"/>
          <w:lang w:eastAsia="ja-JP"/>
        </w:rPr>
        <w:lastRenderedPageBreak/>
        <w:t xml:space="preserve">clear importance of the long tail </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&lt;EndNote&gt;&lt;Cite&gt;&lt;Author&gt;P. Bryan Heidorn&lt;/Author&gt;&lt;Year&gt;2008&lt;/Year&gt;&lt;RecNum&gt;4459&lt;/RecNum&gt;&lt;DisplayText&gt;[15]&lt;/DisplayText&gt;&lt;record&gt;&lt;rec-number&gt;4459&lt;/rec-number&gt;&lt;foreign-keys&gt;&lt;key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15" w:tooltip="P. Bryan Heidorn, 2008 #4459" w:history="1">
        <w:r w:rsidR="00E0657B" w:rsidRPr="009528C8">
          <w:rPr>
            <w:rFonts w:eastAsia="MS Mincho"/>
            <w:szCs w:val="24"/>
            <w:lang w:eastAsia="ja-JP"/>
          </w:rPr>
          <w:t>15</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of science where an interesting approach is Datascope linking Excel to the cloud</w:t>
      </w:r>
      <w:r w:rsidRPr="009528C8">
        <w:rPr>
          <w:rFonts w:eastAsia="MS Mincho"/>
          <w:szCs w:val="24"/>
          <w:lang w:eastAsia="ja-JP"/>
        </w:rPr>
        <w:fldChar w:fldCharType="begin"/>
      </w:r>
      <w:r w:rsidR="00E0657B" w:rsidRPr="009528C8">
        <w:rPr>
          <w:rFonts w:eastAsia="MS Mincho"/>
          <w:szCs w:val="24"/>
          <w:lang w:eastAsia="ja-JP"/>
        </w:rPr>
        <w:instrText xml:space="preserve"> ADDIN EN.CITE &lt;EndNote&gt;&lt;Cite&gt;&lt;Author&gt;Roger Barga&lt;/Author&gt;&lt;Year&gt;2010&lt;/Year&gt;&lt;RecNum&gt;4524&lt;/RecNum&gt;&lt;DisplayText&gt;[106]&lt;/DisplayText&gt;&lt;record&gt;&lt;rec-number&gt;4524&lt;/rec-number&gt;&lt;foreign-keys&gt;&lt;key app="EN" db-id="rfx20pr9t5zxtmee0xn5fwzbxvw0r9vz2tee"&gt;4524&lt;/key&gt;&lt;/foreign-keys&gt;&lt;ref-type name="Conference Paper"&gt;47&lt;/ref-type&gt;&lt;contributors&gt;&lt;authors&gt;&lt;author&gt;Roger Barga,&lt;/author&gt;&lt;author&gt;Dennis Gannon,&lt;/author&gt;&lt;author&gt;Nelson Araujo,&lt;/author&gt;&lt;author&gt;Jared Jackson,&lt;/author&gt;&lt;author&gt;Wei Lu,&lt;/author&gt;&lt;author&gt;Jaliya Ekanayake,&lt;/author&gt;&lt;/authors&gt;&lt;/contributors&gt;&lt;titles&gt;&lt;title&gt;Excel DataScope for Data Scientists&lt;/title&gt;&lt;secondary-title&gt;UK e-Science All Hands Meeting 2010&lt;/secondary-title&gt;&lt;/titles&gt;&lt;dates&gt;&lt;year&gt;2010&lt;/year&gt;&lt;pub-dates&gt;&lt;date&gt;13-16 September&lt;/date&gt;&lt;/pub-dates&gt;&lt;/dates&gt;&lt;pub-location&gt;Cardiff, Wales UK&lt;/pub-location&gt;&lt;urls&gt;&lt;related-urls&gt;&lt;url&gt;http://www.allhands.org.uk/sites/default/files/2010/TuesT1BargaExcel.pdf&lt;/url&gt;&lt;/related-urls&gt;&lt;/urls&gt;&lt;/record&gt;&lt;/Cite&gt;&lt;/EndNote&gt;</w:instrText>
      </w:r>
      <w:r w:rsidRPr="009528C8">
        <w:rPr>
          <w:rFonts w:eastAsia="MS Mincho"/>
          <w:szCs w:val="24"/>
          <w:lang w:eastAsia="ja-JP"/>
        </w:rPr>
        <w:fldChar w:fldCharType="separate"/>
      </w:r>
      <w:r w:rsidR="00E0657B" w:rsidRPr="009528C8">
        <w:rPr>
          <w:rFonts w:eastAsia="MS Mincho"/>
          <w:szCs w:val="24"/>
          <w:lang w:eastAsia="ja-JP"/>
        </w:rPr>
        <w:t>[</w:t>
      </w:r>
      <w:hyperlink w:anchor="_ENREF_106" w:tooltip="Roger Barga, 2010 #4524" w:history="1">
        <w:r w:rsidR="00E0657B" w:rsidRPr="009528C8">
          <w:rPr>
            <w:rFonts w:eastAsia="MS Mincho"/>
            <w:szCs w:val="24"/>
            <w:lang w:eastAsia="ja-JP"/>
          </w:rPr>
          <w:t>106</w:t>
        </w:r>
      </w:hyperlink>
      <w:r w:rsidR="00E0657B" w:rsidRPr="009528C8">
        <w:rPr>
          <w:rFonts w:eastAsia="MS Mincho"/>
          <w:szCs w:val="24"/>
          <w:lang w:eastAsia="ja-JP"/>
        </w:rPr>
        <w:t>]</w:t>
      </w:r>
      <w:r w:rsidRPr="009528C8">
        <w:rPr>
          <w:rFonts w:eastAsia="MS Mincho"/>
          <w:szCs w:val="24"/>
          <w:lang w:eastAsia="ja-JP"/>
        </w:rPr>
        <w:fldChar w:fldCharType="end"/>
      </w:r>
      <w:r w:rsidRPr="009528C8">
        <w:rPr>
          <w:rFonts w:eastAsia="MS Mincho"/>
          <w:szCs w:val="24"/>
          <w:lang w:eastAsia="ja-JP"/>
        </w:rPr>
        <w:t xml:space="preserve"> (see also sections 4 and 7.11).</w:t>
      </w:r>
    </w:p>
    <w:p w:rsidR="00C60F5C" w:rsidRPr="00AA2B0B" w:rsidRDefault="00C60F5C" w:rsidP="0056625A">
      <w:pPr>
        <w:pStyle w:val="Heading1"/>
        <w:numPr>
          <w:ilvl w:val="0"/>
          <w:numId w:val="0"/>
        </w:numPr>
        <w:ind w:left="454" w:hanging="454"/>
      </w:pPr>
      <w:r w:rsidRPr="00AA2B0B">
        <w:t>Acknowledgements</w:t>
      </w:r>
    </w:p>
    <w:p w:rsidR="00C60F5C" w:rsidRPr="0056625A" w:rsidRDefault="00C60F5C" w:rsidP="0056625A">
      <w:pPr>
        <w:spacing w:after="0" w:line="240" w:lineRule="auto"/>
        <w:rPr>
          <w:rFonts w:eastAsia="MS Mincho"/>
          <w:szCs w:val="24"/>
          <w:lang w:eastAsia="ja-JP"/>
        </w:rPr>
      </w:pPr>
      <w:r w:rsidRPr="0056625A">
        <w:rPr>
          <w:rFonts w:eastAsia="MS Mincho"/>
          <w:szCs w:val="24"/>
          <w:lang w:eastAsia="ja-JP"/>
        </w:rPr>
        <w:t>This material is based upon work supported in part by the National Science Foundation under Grant No. 0910812 to Indiana University for "FutureGrid: An Experimental, High-Performance Grid Test-bed." Partners in the FutureGrid project include U. Chicago, U. Florida, San Diego Supercomputer Center - UC San Diego, U. Southern California, U. Texas at Austin, U. Tennesse</w:t>
      </w:r>
      <w:r w:rsidR="0056625A">
        <w:rPr>
          <w:rFonts w:eastAsia="MS Mincho"/>
          <w:szCs w:val="24"/>
          <w:lang w:eastAsia="ja-JP"/>
        </w:rPr>
        <w:t>e at Knoxville, and U. of Virginia.</w:t>
      </w:r>
    </w:p>
    <w:p w:rsidR="0056625A" w:rsidRPr="0056625A" w:rsidRDefault="0056625A" w:rsidP="0056625A">
      <w:pPr>
        <w:keepNext/>
        <w:keepLines/>
        <w:suppressAutoHyphens/>
        <w:spacing w:before="480" w:after="240" w:line="240" w:lineRule="auto"/>
        <w:outlineLvl w:val="0"/>
        <w:rPr>
          <w:rFonts w:eastAsia="MS Mincho" w:cs="Arial"/>
          <w:b/>
          <w:kern w:val="32"/>
          <w:szCs w:val="32"/>
          <w:lang w:eastAsia="ja-JP"/>
        </w:rPr>
      </w:pPr>
      <w:r w:rsidRPr="0056625A">
        <w:rPr>
          <w:rFonts w:eastAsia="MS Mincho" w:cs="Arial"/>
          <w:b/>
          <w:kern w:val="32"/>
          <w:szCs w:val="32"/>
          <w:lang w:eastAsia="ja-JP"/>
        </w:rPr>
        <w:t>References</w:t>
      </w:r>
    </w:p>
    <w:p w:rsidR="00E0657B" w:rsidRPr="0056625A" w:rsidRDefault="00CB1182" w:rsidP="00E0657B">
      <w:pPr>
        <w:spacing w:after="0" w:line="240" w:lineRule="auto"/>
        <w:ind w:left="720" w:hanging="720"/>
        <w:rPr>
          <w:noProof/>
          <w:sz w:val="16"/>
          <w:szCs w:val="16"/>
        </w:rPr>
      </w:pPr>
      <w:r w:rsidRPr="00E0657B">
        <w:rPr>
          <w:sz w:val="16"/>
          <w:szCs w:val="16"/>
        </w:rPr>
        <w:fldChar w:fldCharType="begin"/>
      </w:r>
      <w:r w:rsidRPr="00E0657B">
        <w:rPr>
          <w:sz w:val="16"/>
          <w:szCs w:val="16"/>
        </w:rPr>
        <w:instrText xml:space="preserve"> ADDIN EN.REFLIST </w:instrText>
      </w:r>
      <w:r w:rsidRPr="00E0657B">
        <w:rPr>
          <w:sz w:val="16"/>
          <w:szCs w:val="16"/>
        </w:rPr>
        <w:fldChar w:fldCharType="separate"/>
      </w:r>
      <w:bookmarkStart w:id="2" w:name="_ENREF_1"/>
      <w:r w:rsidR="00E0657B" w:rsidRPr="0056625A">
        <w:rPr>
          <w:noProof/>
          <w:sz w:val="16"/>
          <w:szCs w:val="16"/>
        </w:rPr>
        <w:t>1.</w:t>
      </w:r>
      <w:r w:rsidR="00E0657B" w:rsidRPr="0056625A">
        <w:rPr>
          <w:noProof/>
          <w:sz w:val="16"/>
          <w:szCs w:val="16"/>
        </w:rPr>
        <w:tab/>
        <w:t xml:space="preserve">Dennis Gannon. </w:t>
      </w:r>
      <w:r w:rsidR="00E0657B" w:rsidRPr="0056625A">
        <w:rPr>
          <w:i/>
          <w:noProof/>
          <w:sz w:val="16"/>
          <w:szCs w:val="16"/>
        </w:rPr>
        <w:t>Research as a Service: Cloud Computing Accelerates Scientific Discovery</w:t>
      </w:r>
      <w:r w:rsidR="00E0657B" w:rsidRPr="0056625A">
        <w:rPr>
          <w:noProof/>
          <w:sz w:val="16"/>
          <w:szCs w:val="16"/>
        </w:rPr>
        <w:t xml:space="preserve">.   [accessed 2012 December 31]; Available from: </w:t>
      </w:r>
      <w:hyperlink r:id="rId89" w:history="1">
        <w:r w:rsidR="00E0657B" w:rsidRPr="0056625A">
          <w:rPr>
            <w:rStyle w:val="Hyperlink"/>
            <w:noProof/>
            <w:sz w:val="16"/>
            <w:szCs w:val="16"/>
          </w:rPr>
          <w:t>http://blogs.technet.com/b/microsoft_on_the_issues/archive/2012/12/19/research-as-a-service-cloud-computing-accelerates-scientific-discovery.aspx</w:t>
        </w:r>
      </w:hyperlink>
      <w:r w:rsidR="00E0657B" w:rsidRPr="0056625A">
        <w:rPr>
          <w:noProof/>
          <w:sz w:val="16"/>
          <w:szCs w:val="16"/>
        </w:rPr>
        <w:t>.</w:t>
      </w:r>
      <w:bookmarkEnd w:id="2"/>
    </w:p>
    <w:p w:rsidR="00E0657B" w:rsidRPr="0056625A" w:rsidRDefault="00E0657B" w:rsidP="00E0657B">
      <w:pPr>
        <w:spacing w:after="0" w:line="240" w:lineRule="auto"/>
        <w:ind w:left="720" w:hanging="720"/>
        <w:rPr>
          <w:noProof/>
          <w:sz w:val="16"/>
          <w:szCs w:val="16"/>
        </w:rPr>
      </w:pPr>
      <w:bookmarkStart w:id="3" w:name="_ENREF_2"/>
      <w:r w:rsidRPr="0056625A">
        <w:rPr>
          <w:noProof/>
          <w:sz w:val="16"/>
          <w:szCs w:val="16"/>
        </w:rPr>
        <w:t>2.</w:t>
      </w:r>
      <w:r w:rsidRPr="0056625A">
        <w:rPr>
          <w:noProof/>
          <w:sz w:val="16"/>
          <w:szCs w:val="16"/>
        </w:rPr>
        <w:tab/>
        <w:t xml:space="preserve">Gupta, A. and D. Milojicic. </w:t>
      </w:r>
      <w:r w:rsidRPr="0056625A">
        <w:rPr>
          <w:i/>
          <w:noProof/>
          <w:sz w:val="16"/>
          <w:szCs w:val="16"/>
        </w:rPr>
        <w:t>Evaluation of hpc applications on cloud</w:t>
      </w:r>
      <w:r w:rsidRPr="0056625A">
        <w:rPr>
          <w:noProof/>
          <w:sz w:val="16"/>
          <w:szCs w:val="16"/>
        </w:rPr>
        <w:t xml:space="preserve">. in </w:t>
      </w:r>
      <w:r w:rsidRPr="0056625A">
        <w:rPr>
          <w:i/>
          <w:noProof/>
          <w:sz w:val="16"/>
          <w:szCs w:val="16"/>
        </w:rPr>
        <w:t>Open Cirrus Summit (OCS), 2011 Sixth</w:t>
      </w:r>
      <w:r w:rsidRPr="0056625A">
        <w:rPr>
          <w:noProof/>
          <w:sz w:val="16"/>
          <w:szCs w:val="16"/>
        </w:rPr>
        <w:t xml:space="preserve"> 2011: IEEE.</w:t>
      </w:r>
      <w:bookmarkEnd w:id="3"/>
    </w:p>
    <w:p w:rsidR="00E0657B" w:rsidRPr="0056625A" w:rsidRDefault="00E0657B" w:rsidP="00E0657B">
      <w:pPr>
        <w:spacing w:after="0" w:line="240" w:lineRule="auto"/>
        <w:ind w:left="720" w:hanging="720"/>
        <w:rPr>
          <w:noProof/>
          <w:sz w:val="16"/>
          <w:szCs w:val="16"/>
        </w:rPr>
      </w:pPr>
      <w:bookmarkStart w:id="4" w:name="_ENREF_3"/>
      <w:r w:rsidRPr="0056625A">
        <w:rPr>
          <w:noProof/>
          <w:sz w:val="16"/>
          <w:szCs w:val="16"/>
        </w:rPr>
        <w:t>3.</w:t>
      </w:r>
      <w:r w:rsidRPr="0056625A">
        <w:rPr>
          <w:noProof/>
          <w:sz w:val="16"/>
          <w:szCs w:val="16"/>
        </w:rPr>
        <w:tab/>
        <w:t xml:space="preserve">Ian Foster, Yong Zhao, Ioan Raicu, and Shiyong Lu. </w:t>
      </w:r>
      <w:r w:rsidRPr="0056625A">
        <w:rPr>
          <w:i/>
          <w:noProof/>
          <w:sz w:val="16"/>
          <w:szCs w:val="16"/>
        </w:rPr>
        <w:t>Cloud computing and grid computing 360-degree compared</w:t>
      </w:r>
      <w:r w:rsidRPr="0056625A">
        <w:rPr>
          <w:noProof/>
          <w:sz w:val="16"/>
          <w:szCs w:val="16"/>
        </w:rPr>
        <w:t xml:space="preserve">. in </w:t>
      </w:r>
      <w:r w:rsidRPr="0056625A">
        <w:rPr>
          <w:i/>
          <w:noProof/>
          <w:sz w:val="16"/>
          <w:szCs w:val="16"/>
        </w:rPr>
        <w:t>Grid Computing Environments Workshop, 2008. GCE'08</w:t>
      </w:r>
      <w:r w:rsidRPr="0056625A">
        <w:rPr>
          <w:noProof/>
          <w:sz w:val="16"/>
          <w:szCs w:val="16"/>
        </w:rPr>
        <w:t xml:space="preserve"> 2008: Ieee.</w:t>
      </w:r>
      <w:bookmarkEnd w:id="4"/>
    </w:p>
    <w:p w:rsidR="00E0657B" w:rsidRPr="0056625A" w:rsidRDefault="00E0657B" w:rsidP="00E0657B">
      <w:pPr>
        <w:spacing w:after="0" w:line="240" w:lineRule="auto"/>
        <w:ind w:left="720" w:hanging="720"/>
        <w:rPr>
          <w:noProof/>
          <w:sz w:val="16"/>
          <w:szCs w:val="16"/>
        </w:rPr>
      </w:pPr>
      <w:bookmarkStart w:id="5" w:name="_ENREF_4"/>
      <w:r w:rsidRPr="0056625A">
        <w:rPr>
          <w:noProof/>
          <w:sz w:val="16"/>
          <w:szCs w:val="16"/>
        </w:rPr>
        <w:t>4.</w:t>
      </w:r>
      <w:r w:rsidRPr="0056625A">
        <w:rPr>
          <w:noProof/>
          <w:sz w:val="16"/>
          <w:szCs w:val="16"/>
        </w:rPr>
        <w:tab/>
        <w:t xml:space="preserve">Paladugu, K. and S. Mukka, </w:t>
      </w:r>
      <w:r w:rsidRPr="0056625A">
        <w:rPr>
          <w:i/>
          <w:noProof/>
          <w:sz w:val="16"/>
          <w:szCs w:val="16"/>
        </w:rPr>
        <w:t>Systematic Literature Review and Survey on High Performance Computing in Cloud.</w:t>
      </w:r>
      <w:r w:rsidRPr="0056625A">
        <w:rPr>
          <w:noProof/>
          <w:sz w:val="16"/>
          <w:szCs w:val="16"/>
        </w:rPr>
        <w:t xml:space="preserve"> Electrical Engineering, 2012. </w:t>
      </w:r>
      <w:bookmarkEnd w:id="5"/>
    </w:p>
    <w:p w:rsidR="00E0657B" w:rsidRPr="0056625A" w:rsidRDefault="00E0657B" w:rsidP="00E0657B">
      <w:pPr>
        <w:spacing w:after="0" w:line="240" w:lineRule="auto"/>
        <w:ind w:left="720" w:hanging="720"/>
        <w:rPr>
          <w:noProof/>
          <w:sz w:val="16"/>
          <w:szCs w:val="16"/>
        </w:rPr>
      </w:pPr>
      <w:bookmarkStart w:id="6" w:name="_ENREF_5"/>
      <w:r w:rsidRPr="0056625A">
        <w:rPr>
          <w:noProof/>
          <w:sz w:val="16"/>
          <w:szCs w:val="16"/>
        </w:rPr>
        <w:t>5.</w:t>
      </w:r>
      <w:r w:rsidRPr="0056625A">
        <w:rPr>
          <w:noProof/>
          <w:sz w:val="16"/>
          <w:szCs w:val="16"/>
        </w:rPr>
        <w:tab/>
        <w:t xml:space="preserve">Wlodarczyk, T.W. and C. Rong. </w:t>
      </w:r>
      <w:r w:rsidRPr="0056625A">
        <w:rPr>
          <w:i/>
          <w:noProof/>
          <w:sz w:val="16"/>
          <w:szCs w:val="16"/>
        </w:rPr>
        <w:t>An Initial Survey on Integration and Application of Cloud Computing to High Performance Computing</w:t>
      </w:r>
      <w:r w:rsidRPr="0056625A">
        <w:rPr>
          <w:noProof/>
          <w:sz w:val="16"/>
          <w:szCs w:val="16"/>
        </w:rPr>
        <w:t xml:space="preserve">. in </w:t>
      </w:r>
      <w:r w:rsidRPr="0056625A">
        <w:rPr>
          <w:i/>
          <w:noProof/>
          <w:sz w:val="16"/>
          <w:szCs w:val="16"/>
        </w:rPr>
        <w:t>Cloud Computing Technology and Science (CloudCom), 2011 IEEE Third International Conference on</w:t>
      </w:r>
      <w:r w:rsidRPr="0056625A">
        <w:rPr>
          <w:noProof/>
          <w:sz w:val="16"/>
          <w:szCs w:val="16"/>
        </w:rPr>
        <w:t xml:space="preserve"> 2011: IEEE.</w:t>
      </w:r>
      <w:bookmarkEnd w:id="6"/>
    </w:p>
    <w:p w:rsidR="00E0657B" w:rsidRPr="0056625A" w:rsidRDefault="00E0657B" w:rsidP="00E0657B">
      <w:pPr>
        <w:spacing w:after="0" w:line="240" w:lineRule="auto"/>
        <w:ind w:left="720" w:hanging="720"/>
        <w:rPr>
          <w:noProof/>
          <w:sz w:val="16"/>
          <w:szCs w:val="16"/>
        </w:rPr>
      </w:pPr>
      <w:bookmarkStart w:id="7" w:name="_ENREF_6"/>
      <w:r w:rsidRPr="0056625A">
        <w:rPr>
          <w:noProof/>
          <w:sz w:val="16"/>
          <w:szCs w:val="16"/>
        </w:rPr>
        <w:t>6.</w:t>
      </w:r>
      <w:r w:rsidRPr="0056625A">
        <w:rPr>
          <w:noProof/>
          <w:sz w:val="16"/>
          <w:szCs w:val="16"/>
        </w:rPr>
        <w:tab/>
        <w:t xml:space="preserve">Barga, R., D. Gannon, and D. Reed, </w:t>
      </w:r>
      <w:r w:rsidRPr="0056625A">
        <w:rPr>
          <w:i/>
          <w:noProof/>
          <w:sz w:val="16"/>
          <w:szCs w:val="16"/>
        </w:rPr>
        <w:t>The client and the cloud: Democratizing research computing.</w:t>
      </w:r>
      <w:r w:rsidRPr="0056625A">
        <w:rPr>
          <w:noProof/>
          <w:sz w:val="16"/>
          <w:szCs w:val="16"/>
        </w:rPr>
        <w:t xml:space="preserve"> Internet Computing, IEEE, 2011. 15(1): p. 72-75. </w:t>
      </w:r>
      <w:bookmarkEnd w:id="7"/>
    </w:p>
    <w:p w:rsidR="00E0657B" w:rsidRPr="0056625A" w:rsidRDefault="00E0657B" w:rsidP="00E0657B">
      <w:pPr>
        <w:spacing w:after="0" w:line="240" w:lineRule="auto"/>
        <w:ind w:left="720" w:hanging="720"/>
        <w:rPr>
          <w:noProof/>
          <w:sz w:val="16"/>
          <w:szCs w:val="16"/>
        </w:rPr>
      </w:pPr>
      <w:bookmarkStart w:id="8" w:name="_ENREF_7"/>
      <w:r w:rsidRPr="0056625A">
        <w:rPr>
          <w:noProof/>
          <w:sz w:val="16"/>
          <w:szCs w:val="16"/>
        </w:rPr>
        <w:t>7.</w:t>
      </w:r>
      <w:r w:rsidRPr="0056625A">
        <w:rPr>
          <w:noProof/>
          <w:sz w:val="16"/>
          <w:szCs w:val="16"/>
        </w:rPr>
        <w:tab/>
        <w:t xml:space="preserve">Katherine Yelick, Susan Coghlan, Brent Draney, and Richard Shane Canon, </w:t>
      </w:r>
      <w:r w:rsidRPr="0056625A">
        <w:rPr>
          <w:i/>
          <w:noProof/>
          <w:sz w:val="16"/>
          <w:szCs w:val="16"/>
        </w:rPr>
        <w:t>The Magellan Report on Cloud Computing for Science</w:t>
      </w:r>
      <w:r w:rsidRPr="0056625A">
        <w:rPr>
          <w:noProof/>
          <w:sz w:val="16"/>
          <w:szCs w:val="16"/>
        </w:rPr>
        <w:t xml:space="preserve">. December 2011. </w:t>
      </w:r>
      <w:hyperlink r:id="rId90" w:history="1">
        <w:r w:rsidRPr="0056625A">
          <w:rPr>
            <w:rStyle w:val="Hyperlink"/>
            <w:noProof/>
            <w:sz w:val="16"/>
            <w:szCs w:val="16"/>
          </w:rPr>
          <w:t>http://www.nersc.gov/assets/StaffPublications/2012/MagellanFinalReport.pdf</w:t>
        </w:r>
      </w:hyperlink>
      <w:r w:rsidRPr="0056625A">
        <w:rPr>
          <w:noProof/>
          <w:sz w:val="16"/>
          <w:szCs w:val="16"/>
        </w:rPr>
        <w:t xml:space="preserve">. </w:t>
      </w:r>
      <w:bookmarkEnd w:id="8"/>
    </w:p>
    <w:p w:rsidR="00E0657B" w:rsidRPr="0056625A" w:rsidRDefault="00E0657B" w:rsidP="00E0657B">
      <w:pPr>
        <w:spacing w:after="0" w:line="240" w:lineRule="auto"/>
        <w:ind w:left="720" w:hanging="720"/>
        <w:rPr>
          <w:noProof/>
          <w:sz w:val="16"/>
          <w:szCs w:val="16"/>
        </w:rPr>
      </w:pPr>
      <w:bookmarkStart w:id="9" w:name="_ENREF_8"/>
      <w:r w:rsidRPr="0056625A">
        <w:rPr>
          <w:noProof/>
          <w:sz w:val="16"/>
          <w:szCs w:val="16"/>
        </w:rPr>
        <w:t>8.</w:t>
      </w:r>
      <w:r w:rsidRPr="0056625A">
        <w:rPr>
          <w:noProof/>
          <w:sz w:val="16"/>
          <w:szCs w:val="16"/>
        </w:rPr>
        <w:tab/>
        <w:t xml:space="preserve">Manish Parashar. </w:t>
      </w:r>
      <w:r w:rsidRPr="0056625A">
        <w:rPr>
          <w:i/>
          <w:noProof/>
          <w:sz w:val="16"/>
          <w:szCs w:val="16"/>
        </w:rPr>
        <w:t>Can clouds transform science?</w:t>
      </w:r>
      <w:r w:rsidRPr="0056625A">
        <w:rPr>
          <w:noProof/>
          <w:sz w:val="16"/>
          <w:szCs w:val="16"/>
        </w:rPr>
        <w:t xml:space="preserve">  2012 August 15 [accessed 2013 January 2]; International Science Grid This Week: Interview by Wolfgang Gentzsch Available from: </w:t>
      </w:r>
      <w:hyperlink r:id="rId91" w:history="1">
        <w:r w:rsidRPr="0056625A">
          <w:rPr>
            <w:rStyle w:val="Hyperlink"/>
            <w:noProof/>
            <w:sz w:val="16"/>
            <w:szCs w:val="16"/>
          </w:rPr>
          <w:t>http://www.isgtw.org/feature/can-clouds-transform-science</w:t>
        </w:r>
      </w:hyperlink>
      <w:r w:rsidRPr="0056625A">
        <w:rPr>
          <w:noProof/>
          <w:sz w:val="16"/>
          <w:szCs w:val="16"/>
        </w:rPr>
        <w:t>.</w:t>
      </w:r>
      <w:bookmarkEnd w:id="9"/>
    </w:p>
    <w:p w:rsidR="00E0657B" w:rsidRPr="0056625A" w:rsidRDefault="00E0657B" w:rsidP="00E0657B">
      <w:pPr>
        <w:spacing w:after="0" w:line="240" w:lineRule="auto"/>
        <w:ind w:left="720" w:hanging="720"/>
        <w:rPr>
          <w:noProof/>
          <w:sz w:val="16"/>
          <w:szCs w:val="16"/>
        </w:rPr>
      </w:pPr>
      <w:bookmarkStart w:id="10" w:name="_ENREF_9"/>
      <w:r w:rsidRPr="0056625A">
        <w:rPr>
          <w:noProof/>
          <w:sz w:val="16"/>
          <w:szCs w:val="16"/>
        </w:rPr>
        <w:t>9.</w:t>
      </w:r>
      <w:r w:rsidRPr="0056625A">
        <w:rPr>
          <w:noProof/>
          <w:sz w:val="16"/>
          <w:szCs w:val="16"/>
        </w:rPr>
        <w:tab/>
        <w:t xml:space="preserve">Geoffrey C. Fox, Gregor von Laszewski, Javier Diaz, Kate Keahey, Jose Fortes, Renato Figueiredo, Shava Smallen, Warren Smith, and Andrew Grimshaw, </w:t>
      </w:r>
      <w:r w:rsidRPr="0056625A">
        <w:rPr>
          <w:i/>
          <w:noProof/>
          <w:sz w:val="16"/>
          <w:szCs w:val="16"/>
        </w:rPr>
        <w:t>FutureGrid - a reconfigurable testbed for Cloud, HPC and Grid Computing</w:t>
      </w:r>
      <w:r w:rsidRPr="0056625A">
        <w:rPr>
          <w:noProof/>
          <w:sz w:val="16"/>
          <w:szCs w:val="16"/>
        </w:rPr>
        <w:t xml:space="preserve">, Chapter  in </w:t>
      </w:r>
      <w:r w:rsidRPr="0056625A">
        <w:rPr>
          <w:i/>
          <w:noProof/>
          <w:sz w:val="16"/>
          <w:szCs w:val="16"/>
        </w:rPr>
        <w:t>On the Road to Exascale Computing: Contemporary Architectures in High Performance Computing</w:t>
      </w:r>
      <w:r w:rsidRPr="0056625A">
        <w:rPr>
          <w:noProof/>
          <w:sz w:val="16"/>
          <w:szCs w:val="16"/>
        </w:rPr>
        <w:t xml:space="preserve">, Jeff Vetter, Editor. 2012, Chapman &amp; Hall/CRC Press </w:t>
      </w:r>
      <w:hyperlink r:id="rId92" w:history="1">
        <w:r w:rsidRPr="0056625A">
          <w:rPr>
            <w:rStyle w:val="Hyperlink"/>
            <w:noProof/>
            <w:sz w:val="16"/>
            <w:szCs w:val="16"/>
          </w:rPr>
          <w:t>http://grids.ucs.indiana.edu/ptliupages/publications/sitka-chapter.pdf</w:t>
        </w:r>
      </w:hyperlink>
      <w:r w:rsidRPr="0056625A">
        <w:rPr>
          <w:noProof/>
          <w:sz w:val="16"/>
          <w:szCs w:val="16"/>
        </w:rPr>
        <w:t xml:space="preserve">  </w:t>
      </w:r>
      <w:bookmarkEnd w:id="10"/>
    </w:p>
    <w:p w:rsidR="00E0657B" w:rsidRPr="0056625A" w:rsidRDefault="00E0657B" w:rsidP="00E0657B">
      <w:pPr>
        <w:spacing w:after="0" w:line="240" w:lineRule="auto"/>
        <w:ind w:left="720" w:hanging="720"/>
        <w:rPr>
          <w:noProof/>
          <w:sz w:val="16"/>
          <w:szCs w:val="16"/>
        </w:rPr>
      </w:pPr>
      <w:bookmarkStart w:id="11" w:name="_ENREF_10"/>
      <w:r w:rsidRPr="0056625A">
        <w:rPr>
          <w:noProof/>
          <w:sz w:val="16"/>
          <w:szCs w:val="16"/>
        </w:rPr>
        <w:t>10.</w:t>
      </w:r>
      <w:r w:rsidRPr="0056625A">
        <w:rPr>
          <w:noProof/>
          <w:sz w:val="16"/>
          <w:szCs w:val="16"/>
        </w:rPr>
        <w:tab/>
        <w:t xml:space="preserve">Jeffrey Dean and Sanjay Ghemawat, </w:t>
      </w:r>
      <w:r w:rsidRPr="0056625A">
        <w:rPr>
          <w:i/>
          <w:noProof/>
          <w:sz w:val="16"/>
          <w:szCs w:val="16"/>
        </w:rPr>
        <w:t>MapReduce: simplified data processing on large clusters.</w:t>
      </w:r>
      <w:r w:rsidRPr="0056625A">
        <w:rPr>
          <w:noProof/>
          <w:sz w:val="16"/>
          <w:szCs w:val="16"/>
        </w:rPr>
        <w:t xml:space="preserve"> Commun. ACM, 2008. 51(1): p. 107-113. DOI:</w:t>
      </w:r>
      <w:hyperlink r:id="rId93" w:history="1">
        <w:r w:rsidRPr="0056625A">
          <w:rPr>
            <w:rStyle w:val="Hyperlink"/>
            <w:noProof/>
            <w:sz w:val="16"/>
            <w:szCs w:val="16"/>
          </w:rPr>
          <w:t>http://doi.acm.org/10.1145/1327452.1327492</w:t>
        </w:r>
        <w:bookmarkEnd w:id="11"/>
      </w:hyperlink>
    </w:p>
    <w:p w:rsidR="00E0657B" w:rsidRPr="0056625A" w:rsidRDefault="00E0657B" w:rsidP="00E0657B">
      <w:pPr>
        <w:spacing w:after="0" w:line="240" w:lineRule="auto"/>
        <w:ind w:left="720" w:hanging="720"/>
        <w:rPr>
          <w:noProof/>
          <w:sz w:val="16"/>
          <w:szCs w:val="16"/>
        </w:rPr>
      </w:pPr>
      <w:bookmarkStart w:id="12" w:name="_ENREF_11"/>
      <w:r w:rsidRPr="0056625A">
        <w:rPr>
          <w:noProof/>
          <w:sz w:val="16"/>
          <w:szCs w:val="16"/>
        </w:rPr>
        <w:t>11.</w:t>
      </w:r>
      <w:r w:rsidRPr="0056625A">
        <w:rPr>
          <w:noProof/>
          <w:sz w:val="16"/>
          <w:szCs w:val="16"/>
        </w:rPr>
        <w:tab/>
        <w:t xml:space="preserve">Microsoft. </w:t>
      </w:r>
      <w:r w:rsidRPr="0056625A">
        <w:rPr>
          <w:i/>
          <w:noProof/>
          <w:sz w:val="16"/>
          <w:szCs w:val="16"/>
        </w:rPr>
        <w:t>Windows Azure and the Private Cloud</w:t>
      </w:r>
      <w:r w:rsidRPr="0056625A">
        <w:rPr>
          <w:noProof/>
          <w:sz w:val="16"/>
          <w:szCs w:val="16"/>
        </w:rPr>
        <w:t xml:space="preserve">.   [accessed 2013 January 2]; Available from: </w:t>
      </w:r>
      <w:hyperlink r:id="rId94" w:history="1">
        <w:r w:rsidRPr="0056625A">
          <w:rPr>
            <w:rStyle w:val="Hyperlink"/>
            <w:noProof/>
            <w:sz w:val="16"/>
            <w:szCs w:val="16"/>
          </w:rPr>
          <w:t>http://msdn.microsoft.com/en-us/library/jj136831.aspx</w:t>
        </w:r>
      </w:hyperlink>
      <w:r w:rsidRPr="0056625A">
        <w:rPr>
          <w:noProof/>
          <w:sz w:val="16"/>
          <w:szCs w:val="16"/>
        </w:rPr>
        <w:t>.</w:t>
      </w:r>
      <w:bookmarkEnd w:id="12"/>
    </w:p>
    <w:p w:rsidR="00E0657B" w:rsidRPr="0056625A" w:rsidRDefault="00E0657B" w:rsidP="00E0657B">
      <w:pPr>
        <w:spacing w:after="0" w:line="240" w:lineRule="auto"/>
        <w:ind w:left="720" w:hanging="720"/>
        <w:rPr>
          <w:noProof/>
          <w:sz w:val="16"/>
          <w:szCs w:val="16"/>
        </w:rPr>
      </w:pPr>
      <w:bookmarkStart w:id="13" w:name="_ENREF_12"/>
      <w:r w:rsidRPr="0056625A">
        <w:rPr>
          <w:noProof/>
          <w:sz w:val="16"/>
          <w:szCs w:val="16"/>
        </w:rPr>
        <w:t>12.</w:t>
      </w:r>
      <w:r w:rsidRPr="0056625A">
        <w:rPr>
          <w:noProof/>
          <w:sz w:val="16"/>
          <w:szCs w:val="16"/>
        </w:rPr>
        <w:tab/>
        <w:t xml:space="preserve">Thilina Gunarathne, Bingjing Zhang, Tak-Lon Wu, and Judy Qiu, </w:t>
      </w:r>
      <w:r w:rsidRPr="0056625A">
        <w:rPr>
          <w:i/>
          <w:noProof/>
          <w:sz w:val="16"/>
          <w:szCs w:val="16"/>
        </w:rPr>
        <w:t>Portable Parallel Programming on Cloud and HPC: Scientific Applications of Twister4Azure</w:t>
      </w:r>
      <w:r w:rsidRPr="0056625A">
        <w:rPr>
          <w:noProof/>
          <w:sz w:val="16"/>
          <w:szCs w:val="16"/>
        </w:rPr>
        <w:t xml:space="preserve">, in </w:t>
      </w:r>
      <w:r w:rsidRPr="0056625A">
        <w:rPr>
          <w:i/>
          <w:noProof/>
          <w:sz w:val="16"/>
          <w:szCs w:val="16"/>
        </w:rPr>
        <w:t>IEEE/ACM International Conference on Utility and Cloud Computing UCC 2011</w:t>
      </w:r>
      <w:r w:rsidRPr="0056625A">
        <w:rPr>
          <w:noProof/>
          <w:sz w:val="16"/>
          <w:szCs w:val="16"/>
        </w:rPr>
        <w:t xml:space="preserve">. December 5-7, 2011. Melbourne Australia. </w:t>
      </w:r>
      <w:hyperlink r:id="rId95" w:history="1">
        <w:r w:rsidRPr="0056625A">
          <w:rPr>
            <w:rStyle w:val="Hyperlink"/>
            <w:noProof/>
            <w:sz w:val="16"/>
            <w:szCs w:val="16"/>
          </w:rPr>
          <w:t>http://www.cs.indiana.edu/~xqiu/scientific_applications_of_twister4azure_ucc_17_4.pdf</w:t>
        </w:r>
      </w:hyperlink>
      <w:r w:rsidRPr="0056625A">
        <w:rPr>
          <w:noProof/>
          <w:sz w:val="16"/>
          <w:szCs w:val="16"/>
        </w:rPr>
        <w:t xml:space="preserve">. </w:t>
      </w:r>
      <w:bookmarkEnd w:id="13"/>
    </w:p>
    <w:p w:rsidR="00E0657B" w:rsidRPr="0056625A" w:rsidRDefault="00E0657B" w:rsidP="00E0657B">
      <w:pPr>
        <w:spacing w:after="0" w:line="240" w:lineRule="auto"/>
        <w:ind w:left="720" w:hanging="720"/>
        <w:rPr>
          <w:noProof/>
          <w:sz w:val="16"/>
          <w:szCs w:val="16"/>
        </w:rPr>
      </w:pPr>
      <w:bookmarkStart w:id="14" w:name="_ENREF_13"/>
      <w:r w:rsidRPr="0056625A">
        <w:rPr>
          <w:noProof/>
          <w:sz w:val="16"/>
          <w:szCs w:val="16"/>
        </w:rPr>
        <w:t>13.</w:t>
      </w:r>
      <w:r w:rsidRPr="0056625A">
        <w:rPr>
          <w:noProof/>
          <w:sz w:val="16"/>
          <w:szCs w:val="16"/>
        </w:rPr>
        <w:tab/>
        <w:t xml:space="preserve">Thilina Gunarathne, Bingjing Zhang, Tak-Lon Wu, and Judy Qiu, </w:t>
      </w:r>
      <w:r w:rsidRPr="0056625A">
        <w:rPr>
          <w:i/>
          <w:noProof/>
          <w:sz w:val="16"/>
          <w:szCs w:val="16"/>
        </w:rPr>
        <w:t xml:space="preserve">Scalable Parallel Computing on Clouds Using Twister4Azure Iterative MapReduce </w:t>
      </w:r>
      <w:r w:rsidRPr="0056625A">
        <w:rPr>
          <w:noProof/>
          <w:sz w:val="16"/>
          <w:szCs w:val="16"/>
        </w:rPr>
        <w:t xml:space="preserve"> Future Generation Computer Systems 2012. To be published. </w:t>
      </w:r>
      <w:hyperlink r:id="rId96" w:history="1">
        <w:r w:rsidRPr="0056625A">
          <w:rPr>
            <w:rStyle w:val="Hyperlink"/>
            <w:noProof/>
            <w:sz w:val="16"/>
            <w:szCs w:val="16"/>
          </w:rPr>
          <w:t>http://grids.ucs.indiana.edu/ptliupages/publications/Scalable_Parallel_Computing_on_Clouds_Using_Twister4Azure_Iterative_MapReduce_cr_submit.pdf</w:t>
        </w:r>
        <w:bookmarkEnd w:id="14"/>
      </w:hyperlink>
    </w:p>
    <w:p w:rsidR="00E0657B" w:rsidRPr="0056625A" w:rsidRDefault="00E0657B" w:rsidP="00E0657B">
      <w:pPr>
        <w:spacing w:after="0" w:line="240" w:lineRule="auto"/>
        <w:ind w:left="720" w:hanging="720"/>
        <w:rPr>
          <w:noProof/>
          <w:sz w:val="16"/>
          <w:szCs w:val="16"/>
        </w:rPr>
      </w:pPr>
      <w:bookmarkStart w:id="15" w:name="_ENREF_14"/>
      <w:r w:rsidRPr="0056625A">
        <w:rPr>
          <w:noProof/>
          <w:sz w:val="16"/>
          <w:szCs w:val="16"/>
        </w:rPr>
        <w:lastRenderedPageBreak/>
        <w:t>14.</w:t>
      </w:r>
      <w:r w:rsidRPr="0056625A">
        <w:rPr>
          <w:noProof/>
          <w:sz w:val="16"/>
          <w:szCs w:val="16"/>
        </w:rPr>
        <w:tab/>
        <w:t xml:space="preserve">Thilina Gunarathne, Judy Qiu, and Geoffrey Fox, </w:t>
      </w:r>
      <w:r w:rsidRPr="0056625A">
        <w:rPr>
          <w:i/>
          <w:noProof/>
          <w:sz w:val="16"/>
          <w:szCs w:val="16"/>
        </w:rPr>
        <w:t xml:space="preserve">Iterative MapReduce for Azure Cloud </w:t>
      </w:r>
      <w:r w:rsidRPr="0056625A">
        <w:rPr>
          <w:noProof/>
          <w:sz w:val="16"/>
          <w:szCs w:val="16"/>
        </w:rPr>
        <w:t xml:space="preserve">in </w:t>
      </w:r>
      <w:r w:rsidRPr="0056625A">
        <w:rPr>
          <w:i/>
          <w:noProof/>
          <w:sz w:val="16"/>
          <w:szCs w:val="16"/>
        </w:rPr>
        <w:t>CCA11 Cloud Computing and Its Applications</w:t>
      </w:r>
      <w:r w:rsidRPr="0056625A">
        <w:rPr>
          <w:noProof/>
          <w:sz w:val="16"/>
          <w:szCs w:val="16"/>
        </w:rPr>
        <w:t xml:space="preserve">. April 12-13, 2011. Chicago, ILL. </w:t>
      </w:r>
      <w:hyperlink r:id="rId97" w:history="1">
        <w:r w:rsidRPr="0056625A">
          <w:rPr>
            <w:rStyle w:val="Hyperlink"/>
            <w:noProof/>
            <w:sz w:val="16"/>
            <w:szCs w:val="16"/>
          </w:rPr>
          <w:t>http://grids.ucs.indiana.edu/ptliupages/publications/cca_v8.pdf</w:t>
        </w:r>
      </w:hyperlink>
      <w:r w:rsidRPr="0056625A">
        <w:rPr>
          <w:noProof/>
          <w:sz w:val="16"/>
          <w:szCs w:val="16"/>
        </w:rPr>
        <w:t xml:space="preserve">. </w:t>
      </w:r>
      <w:bookmarkEnd w:id="15"/>
    </w:p>
    <w:p w:rsidR="00E0657B" w:rsidRPr="0056625A" w:rsidRDefault="00E0657B" w:rsidP="00E0657B">
      <w:pPr>
        <w:spacing w:after="0" w:line="240" w:lineRule="auto"/>
        <w:ind w:left="720" w:hanging="720"/>
        <w:rPr>
          <w:noProof/>
          <w:sz w:val="16"/>
          <w:szCs w:val="16"/>
        </w:rPr>
      </w:pPr>
      <w:bookmarkStart w:id="16" w:name="_ENREF_15"/>
      <w:r w:rsidRPr="0056625A">
        <w:rPr>
          <w:noProof/>
          <w:sz w:val="16"/>
          <w:szCs w:val="16"/>
        </w:rPr>
        <w:t>15.</w:t>
      </w:r>
      <w:r w:rsidRPr="0056625A">
        <w:rPr>
          <w:noProof/>
          <w:sz w:val="16"/>
          <w:szCs w:val="16"/>
        </w:rPr>
        <w:tab/>
        <w:t xml:space="preserve">P. Bryan Heidorn, </w:t>
      </w:r>
      <w:r w:rsidRPr="0056625A">
        <w:rPr>
          <w:i/>
          <w:noProof/>
          <w:sz w:val="16"/>
          <w:szCs w:val="16"/>
        </w:rPr>
        <w:t>Shedding Light on the Dark Data in the Long Tail of Science.</w:t>
      </w:r>
      <w:r w:rsidRPr="0056625A">
        <w:rPr>
          <w:noProof/>
          <w:sz w:val="16"/>
          <w:szCs w:val="16"/>
        </w:rPr>
        <w:t xml:space="preserve"> Library Trends, 2008. 57(2, Fall 2008): p. 280-299. DOI:10.1353/lib.0.0036</w:t>
      </w:r>
      <w:bookmarkEnd w:id="16"/>
    </w:p>
    <w:p w:rsidR="00E0657B" w:rsidRPr="0056625A" w:rsidRDefault="00E0657B" w:rsidP="00E0657B">
      <w:pPr>
        <w:spacing w:after="0" w:line="240" w:lineRule="auto"/>
        <w:ind w:left="720" w:hanging="720"/>
        <w:rPr>
          <w:noProof/>
          <w:sz w:val="16"/>
          <w:szCs w:val="16"/>
        </w:rPr>
      </w:pPr>
      <w:bookmarkStart w:id="17" w:name="_ENREF_16"/>
      <w:r w:rsidRPr="0056625A">
        <w:rPr>
          <w:noProof/>
          <w:sz w:val="16"/>
          <w:szCs w:val="16"/>
        </w:rPr>
        <w:t>16.</w:t>
      </w:r>
      <w:r w:rsidRPr="0056625A">
        <w:rPr>
          <w:noProof/>
          <w:sz w:val="16"/>
          <w:szCs w:val="16"/>
        </w:rPr>
        <w:tab/>
        <w:t xml:space="preserve">Peter Murray-Rust. </w:t>
      </w:r>
      <w:r w:rsidRPr="0056625A">
        <w:rPr>
          <w:i/>
          <w:noProof/>
          <w:sz w:val="16"/>
          <w:szCs w:val="16"/>
        </w:rPr>
        <w:t>Big Science and Long-tail Science</w:t>
      </w:r>
      <w:r w:rsidRPr="0056625A">
        <w:rPr>
          <w:noProof/>
          <w:sz w:val="16"/>
          <w:szCs w:val="16"/>
        </w:rPr>
        <w:t xml:space="preserve">.  2008 January 29 [accessed 2011 November 3]; Available from: </w:t>
      </w:r>
      <w:hyperlink r:id="rId98" w:history="1">
        <w:r w:rsidRPr="0056625A">
          <w:rPr>
            <w:rStyle w:val="Hyperlink"/>
            <w:noProof/>
            <w:sz w:val="16"/>
            <w:szCs w:val="16"/>
          </w:rPr>
          <w:t>http://blogs.ch.cam.ac.uk/pmr/2008/01/29/big-science-and-long-tail-science/</w:t>
        </w:r>
      </w:hyperlink>
      <w:r w:rsidRPr="0056625A">
        <w:rPr>
          <w:noProof/>
          <w:sz w:val="16"/>
          <w:szCs w:val="16"/>
        </w:rPr>
        <w:t>.</w:t>
      </w:r>
      <w:bookmarkEnd w:id="17"/>
    </w:p>
    <w:p w:rsidR="00E0657B" w:rsidRPr="0056625A" w:rsidRDefault="00E0657B" w:rsidP="00E0657B">
      <w:pPr>
        <w:spacing w:after="0" w:line="240" w:lineRule="auto"/>
        <w:ind w:left="720" w:hanging="720"/>
        <w:rPr>
          <w:noProof/>
          <w:sz w:val="16"/>
          <w:szCs w:val="16"/>
        </w:rPr>
      </w:pPr>
      <w:bookmarkStart w:id="18" w:name="_ENREF_17"/>
      <w:r w:rsidRPr="0056625A">
        <w:rPr>
          <w:noProof/>
          <w:sz w:val="16"/>
          <w:szCs w:val="16"/>
        </w:rPr>
        <w:t>17.</w:t>
      </w:r>
      <w:r w:rsidRPr="0056625A">
        <w:rPr>
          <w:noProof/>
          <w:sz w:val="16"/>
          <w:szCs w:val="16"/>
        </w:rPr>
        <w:tab/>
        <w:t xml:space="preserve">Taylor, I.J., E. Deelman, D.B. Gannon, and M. Shields, </w:t>
      </w:r>
      <w:r w:rsidRPr="0056625A">
        <w:rPr>
          <w:i/>
          <w:noProof/>
          <w:sz w:val="16"/>
          <w:szCs w:val="16"/>
        </w:rPr>
        <w:t>Workflows for e-Science: Scientific Workflows for Grids</w:t>
      </w:r>
      <w:r w:rsidRPr="0056625A">
        <w:rPr>
          <w:noProof/>
          <w:sz w:val="16"/>
          <w:szCs w:val="16"/>
        </w:rPr>
        <w:t>. 2006: Springer. ISBN:1846285194</w:t>
      </w:r>
      <w:bookmarkEnd w:id="18"/>
    </w:p>
    <w:p w:rsidR="00E0657B" w:rsidRPr="0056625A" w:rsidRDefault="00E0657B" w:rsidP="00E0657B">
      <w:pPr>
        <w:spacing w:after="0" w:line="240" w:lineRule="auto"/>
        <w:ind w:left="720" w:hanging="720"/>
        <w:rPr>
          <w:noProof/>
          <w:sz w:val="16"/>
          <w:szCs w:val="16"/>
        </w:rPr>
      </w:pPr>
      <w:bookmarkStart w:id="19" w:name="_ENREF_18"/>
      <w:r w:rsidRPr="0056625A">
        <w:rPr>
          <w:noProof/>
          <w:sz w:val="16"/>
          <w:szCs w:val="16"/>
        </w:rPr>
        <w:t>18.</w:t>
      </w:r>
      <w:r w:rsidRPr="0056625A">
        <w:rPr>
          <w:noProof/>
          <w:sz w:val="16"/>
          <w:szCs w:val="16"/>
        </w:rPr>
        <w:tab/>
        <w:t xml:space="preserve">Gannon, D. and G. Fox, </w:t>
      </w:r>
      <w:r w:rsidRPr="0056625A">
        <w:rPr>
          <w:i/>
          <w:noProof/>
          <w:sz w:val="16"/>
          <w:szCs w:val="16"/>
        </w:rPr>
        <w:t>Workflow in Grid Systems, Editorial of special issue of Concurrency&amp;Computation:Practice&amp;Experience based on GGF10 Berlin meeting.</w:t>
      </w:r>
      <w:r w:rsidRPr="0056625A">
        <w:rPr>
          <w:noProof/>
          <w:sz w:val="16"/>
          <w:szCs w:val="16"/>
        </w:rPr>
        <w:t xml:space="preserve"> Concurrency and Computation: Practice &amp; Experience, August 2006, 2006. 18(10): p. 1009-1019. DOI:</w:t>
      </w:r>
      <w:hyperlink r:id="rId99" w:history="1">
        <w:r w:rsidRPr="0056625A">
          <w:rPr>
            <w:rStyle w:val="Hyperlink"/>
            <w:noProof/>
            <w:sz w:val="16"/>
            <w:szCs w:val="16"/>
          </w:rPr>
          <w:t>http://dx.doi.org/10.1002/cpe.v18:10</w:t>
        </w:r>
      </w:hyperlink>
      <w:r w:rsidRPr="0056625A">
        <w:rPr>
          <w:noProof/>
          <w:sz w:val="16"/>
          <w:szCs w:val="16"/>
        </w:rPr>
        <w:t xml:space="preserve">. </w:t>
      </w:r>
      <w:hyperlink r:id="rId100" w:history="1">
        <w:r w:rsidRPr="0056625A">
          <w:rPr>
            <w:rStyle w:val="Hyperlink"/>
            <w:noProof/>
            <w:sz w:val="16"/>
            <w:szCs w:val="16"/>
          </w:rPr>
          <w:t>http://grids.ucs.indiana.edu/ptliupages/publications/Workflow-overview.pdf</w:t>
        </w:r>
        <w:bookmarkEnd w:id="19"/>
      </w:hyperlink>
    </w:p>
    <w:p w:rsidR="00E0657B" w:rsidRPr="0056625A" w:rsidRDefault="00E0657B" w:rsidP="00E0657B">
      <w:pPr>
        <w:spacing w:after="0" w:line="240" w:lineRule="auto"/>
        <w:ind w:left="720" w:hanging="720"/>
        <w:rPr>
          <w:noProof/>
          <w:sz w:val="16"/>
          <w:szCs w:val="16"/>
        </w:rPr>
      </w:pPr>
      <w:bookmarkStart w:id="20" w:name="_ENREF_19"/>
      <w:r w:rsidRPr="0056625A">
        <w:rPr>
          <w:noProof/>
          <w:sz w:val="16"/>
          <w:szCs w:val="16"/>
        </w:rPr>
        <w:t>19.</w:t>
      </w:r>
      <w:r w:rsidRPr="0056625A">
        <w:rPr>
          <w:noProof/>
          <w:sz w:val="16"/>
          <w:szCs w:val="16"/>
        </w:rPr>
        <w:tab/>
        <w:t xml:space="preserve">Deelman, E., D. Gannon, M. Shields, and I. Taylor, </w:t>
      </w:r>
      <w:r w:rsidRPr="0056625A">
        <w:rPr>
          <w:i/>
          <w:noProof/>
          <w:sz w:val="16"/>
          <w:szCs w:val="16"/>
        </w:rPr>
        <w:t>Workflows and e-Science: An overview of workflow system features and capabilities.</w:t>
      </w:r>
      <w:r w:rsidRPr="0056625A">
        <w:rPr>
          <w:noProof/>
          <w:sz w:val="16"/>
          <w:szCs w:val="16"/>
        </w:rPr>
        <w:t xml:space="preserve"> Future Generation Computer Systems, May 2009, 2009. 25(5): p. 528-540. DOI:</w:t>
      </w:r>
      <w:hyperlink r:id="rId101" w:history="1">
        <w:r w:rsidRPr="0056625A">
          <w:rPr>
            <w:rStyle w:val="Hyperlink"/>
            <w:noProof/>
            <w:sz w:val="16"/>
            <w:szCs w:val="16"/>
          </w:rPr>
          <w:t>http://dx.doi.org/10.1016/j.future.2008.06.012</w:t>
        </w:r>
        <w:bookmarkEnd w:id="20"/>
      </w:hyperlink>
    </w:p>
    <w:p w:rsidR="00E0657B" w:rsidRPr="0056625A" w:rsidRDefault="00E0657B" w:rsidP="00E0657B">
      <w:pPr>
        <w:spacing w:after="0" w:line="240" w:lineRule="auto"/>
        <w:ind w:left="720" w:hanging="720"/>
        <w:rPr>
          <w:noProof/>
          <w:sz w:val="16"/>
          <w:szCs w:val="16"/>
        </w:rPr>
      </w:pPr>
      <w:bookmarkStart w:id="21" w:name="_ENREF_20"/>
      <w:r w:rsidRPr="0056625A">
        <w:rPr>
          <w:noProof/>
          <w:sz w:val="16"/>
          <w:szCs w:val="16"/>
        </w:rPr>
        <w:t>20.</w:t>
      </w:r>
      <w:r w:rsidRPr="0056625A">
        <w:rPr>
          <w:noProof/>
          <w:sz w:val="16"/>
          <w:szCs w:val="16"/>
        </w:rPr>
        <w:tab/>
        <w:t xml:space="preserve">Yolanda Gil, Ewa Deelman, Mark Ellisman, Thomas Fahringer, Geoffrey Fox, Dennis Gannon, Carole Goble, Miron Livny, Luc Moreau, and Jim Myers, </w:t>
      </w:r>
      <w:r w:rsidRPr="0056625A">
        <w:rPr>
          <w:i/>
          <w:noProof/>
          <w:sz w:val="16"/>
          <w:szCs w:val="16"/>
        </w:rPr>
        <w:t>Examining the Challenges of Scientific Workflows.</w:t>
      </w:r>
      <w:r w:rsidRPr="0056625A">
        <w:rPr>
          <w:noProof/>
          <w:sz w:val="16"/>
          <w:szCs w:val="16"/>
        </w:rPr>
        <w:t xml:space="preserve"> Computer, 2007. 40(12): p. 24-32. DOI:10.1109/mc.2007.421</w:t>
      </w:r>
      <w:bookmarkEnd w:id="21"/>
    </w:p>
    <w:p w:rsidR="00E0657B" w:rsidRPr="0056625A" w:rsidRDefault="00E0657B" w:rsidP="00E0657B">
      <w:pPr>
        <w:spacing w:after="0" w:line="240" w:lineRule="auto"/>
        <w:ind w:left="720" w:hanging="720"/>
        <w:rPr>
          <w:noProof/>
          <w:sz w:val="16"/>
          <w:szCs w:val="16"/>
        </w:rPr>
      </w:pPr>
      <w:bookmarkStart w:id="22" w:name="_ENREF_21"/>
      <w:r w:rsidRPr="0056625A">
        <w:rPr>
          <w:noProof/>
          <w:sz w:val="16"/>
          <w:szCs w:val="16"/>
        </w:rPr>
        <w:t>21.</w:t>
      </w:r>
      <w:r w:rsidRPr="0056625A">
        <w:rPr>
          <w:noProof/>
          <w:sz w:val="16"/>
          <w:szCs w:val="16"/>
        </w:rPr>
        <w:tab/>
        <w:t xml:space="preserve">Geoffrey Fox, Alex Ho, and Eddy Chan, </w:t>
      </w:r>
      <w:r w:rsidRPr="0056625A">
        <w:rPr>
          <w:i/>
          <w:noProof/>
          <w:sz w:val="16"/>
          <w:szCs w:val="16"/>
        </w:rPr>
        <w:t>Measured Characteristics of FutureGrid Clouds for Scalable Collaborative Sensor-Centric Grid Applications</w:t>
      </w:r>
      <w:r w:rsidRPr="0056625A">
        <w:rPr>
          <w:noProof/>
          <w:sz w:val="16"/>
          <w:szCs w:val="16"/>
        </w:rPr>
        <w:t xml:space="preserve">, in </w:t>
      </w:r>
      <w:r w:rsidRPr="0056625A">
        <w:rPr>
          <w:i/>
          <w:noProof/>
          <w:sz w:val="16"/>
          <w:szCs w:val="16"/>
        </w:rPr>
        <w:t>International Symposium on Collaborative Technologies and Systems CTS 2011</w:t>
      </w:r>
      <w:r w:rsidRPr="0056625A">
        <w:rPr>
          <w:noProof/>
          <w:sz w:val="16"/>
          <w:szCs w:val="16"/>
        </w:rPr>
        <w:t xml:space="preserve">, Waleed Smari, Editor., 2011, IEEE. Philadelphia. </w:t>
      </w:r>
      <w:hyperlink r:id="rId102" w:history="1">
        <w:r w:rsidRPr="0056625A">
          <w:rPr>
            <w:rStyle w:val="Hyperlink"/>
            <w:noProof/>
            <w:sz w:val="16"/>
            <w:szCs w:val="16"/>
          </w:rPr>
          <w:t>http://grids.ucs.indiana.edu/ptliupages/publications/cts_2011_paper_mod_6%5B1%5D.pdf</w:t>
        </w:r>
      </w:hyperlink>
      <w:r w:rsidRPr="0056625A">
        <w:rPr>
          <w:noProof/>
          <w:sz w:val="16"/>
          <w:szCs w:val="16"/>
        </w:rPr>
        <w:t xml:space="preserve">. </w:t>
      </w:r>
      <w:bookmarkEnd w:id="22"/>
    </w:p>
    <w:p w:rsidR="00E0657B" w:rsidRPr="0056625A" w:rsidRDefault="00E0657B" w:rsidP="00E0657B">
      <w:pPr>
        <w:spacing w:after="0" w:line="240" w:lineRule="auto"/>
        <w:ind w:left="720" w:hanging="720"/>
        <w:rPr>
          <w:noProof/>
          <w:sz w:val="16"/>
          <w:szCs w:val="16"/>
        </w:rPr>
      </w:pPr>
      <w:bookmarkStart w:id="23" w:name="_ENREF_22"/>
      <w:r w:rsidRPr="0056625A">
        <w:rPr>
          <w:noProof/>
          <w:sz w:val="16"/>
          <w:szCs w:val="16"/>
        </w:rPr>
        <w:t>22.</w:t>
      </w:r>
      <w:r w:rsidRPr="0056625A">
        <w:rPr>
          <w:noProof/>
          <w:sz w:val="16"/>
          <w:szCs w:val="16"/>
        </w:rPr>
        <w:tab/>
        <w:t xml:space="preserve">Geoffrey Fox, Alex Ho, Eddy Chan, and William Wang, </w:t>
      </w:r>
      <w:r w:rsidRPr="0056625A">
        <w:rPr>
          <w:i/>
          <w:noProof/>
          <w:sz w:val="16"/>
          <w:szCs w:val="16"/>
        </w:rPr>
        <w:t>Measured Characteristics of Distributed Cloud Computing Infrastructure for Message-based Collaboration Applications</w:t>
      </w:r>
      <w:r w:rsidRPr="0056625A">
        <w:rPr>
          <w:noProof/>
          <w:sz w:val="16"/>
          <w:szCs w:val="16"/>
        </w:rPr>
        <w:t xml:space="preserve">, in </w:t>
      </w:r>
      <w:r w:rsidRPr="0056625A">
        <w:rPr>
          <w:i/>
          <w:noProof/>
          <w:sz w:val="16"/>
          <w:szCs w:val="16"/>
        </w:rPr>
        <w:t>International Symposium on Collaborative Technologies and Systems CTS 2009</w:t>
      </w:r>
      <w:r w:rsidRPr="0056625A">
        <w:rPr>
          <w:noProof/>
          <w:sz w:val="16"/>
          <w:szCs w:val="16"/>
        </w:rPr>
        <w:t xml:space="preserve">. May 18-22, 2009, IEEE. The Westin Baltimore Washington International Airport Hotel Baltimore, Maryland, USA. pages. 465-467. </w:t>
      </w:r>
      <w:hyperlink r:id="rId103" w:history="1">
        <w:r w:rsidRPr="0056625A">
          <w:rPr>
            <w:rStyle w:val="Hyperlink"/>
            <w:noProof/>
            <w:sz w:val="16"/>
            <w:szCs w:val="16"/>
          </w:rPr>
          <w:t>http://grids.ucs.indiana.edu/ptliupages/publications/SensorClouds.pdf</w:t>
        </w:r>
      </w:hyperlink>
      <w:r w:rsidRPr="0056625A">
        <w:rPr>
          <w:noProof/>
          <w:sz w:val="16"/>
          <w:szCs w:val="16"/>
        </w:rPr>
        <w:t>. DOI: 10.1109/cts.2009.5067515.</w:t>
      </w:r>
      <w:bookmarkEnd w:id="23"/>
    </w:p>
    <w:p w:rsidR="00E0657B" w:rsidRPr="0056625A" w:rsidRDefault="00E0657B" w:rsidP="00E0657B">
      <w:pPr>
        <w:spacing w:after="0" w:line="240" w:lineRule="auto"/>
        <w:ind w:left="720" w:hanging="720"/>
        <w:rPr>
          <w:noProof/>
          <w:sz w:val="16"/>
          <w:szCs w:val="16"/>
        </w:rPr>
      </w:pPr>
      <w:bookmarkStart w:id="24" w:name="_ENREF_23"/>
      <w:r w:rsidRPr="0056625A">
        <w:rPr>
          <w:noProof/>
          <w:sz w:val="16"/>
          <w:szCs w:val="16"/>
        </w:rPr>
        <w:t>23.</w:t>
      </w:r>
      <w:r w:rsidRPr="0056625A">
        <w:rPr>
          <w:noProof/>
          <w:sz w:val="16"/>
          <w:szCs w:val="16"/>
        </w:rPr>
        <w:tab/>
      </w:r>
      <w:r w:rsidRPr="0056625A">
        <w:rPr>
          <w:i/>
          <w:noProof/>
          <w:sz w:val="16"/>
          <w:szCs w:val="16"/>
        </w:rPr>
        <w:t>Cloud Robotics summary of work in this field</w:t>
      </w:r>
      <w:r w:rsidRPr="0056625A">
        <w:rPr>
          <w:noProof/>
          <w:sz w:val="16"/>
          <w:szCs w:val="16"/>
        </w:rPr>
        <w:t xml:space="preserve">.   [accessed 2012 December 4]; Available from: </w:t>
      </w:r>
      <w:hyperlink r:id="rId104" w:history="1">
        <w:r w:rsidRPr="0056625A">
          <w:rPr>
            <w:rStyle w:val="Hyperlink"/>
            <w:noProof/>
            <w:sz w:val="16"/>
            <w:szCs w:val="16"/>
          </w:rPr>
          <w:t>http://goldberg.berkeley.edu/cloud-robotics/</w:t>
        </w:r>
      </w:hyperlink>
      <w:r w:rsidRPr="0056625A">
        <w:rPr>
          <w:noProof/>
          <w:sz w:val="16"/>
          <w:szCs w:val="16"/>
        </w:rPr>
        <w:t>.</w:t>
      </w:r>
      <w:bookmarkEnd w:id="24"/>
    </w:p>
    <w:p w:rsidR="00E0657B" w:rsidRPr="0056625A" w:rsidRDefault="00E0657B" w:rsidP="00E0657B">
      <w:pPr>
        <w:spacing w:after="0" w:line="240" w:lineRule="auto"/>
        <w:ind w:left="720" w:hanging="720"/>
        <w:rPr>
          <w:noProof/>
          <w:sz w:val="16"/>
          <w:szCs w:val="16"/>
        </w:rPr>
      </w:pPr>
      <w:bookmarkStart w:id="25" w:name="_ENREF_24"/>
      <w:r w:rsidRPr="0056625A">
        <w:rPr>
          <w:noProof/>
          <w:sz w:val="16"/>
          <w:szCs w:val="16"/>
        </w:rPr>
        <w:t>24.</w:t>
      </w:r>
      <w:r w:rsidRPr="0056625A">
        <w:rPr>
          <w:noProof/>
          <w:sz w:val="16"/>
          <w:szCs w:val="16"/>
        </w:rPr>
        <w:tab/>
        <w:t xml:space="preserve">James Kuffner, </w:t>
      </w:r>
      <w:r w:rsidRPr="0056625A">
        <w:rPr>
          <w:i/>
          <w:noProof/>
          <w:sz w:val="16"/>
          <w:szCs w:val="16"/>
        </w:rPr>
        <w:t>ROBOTS WITH THEIR HEADS IN THE CLOUDS</w:t>
      </w:r>
      <w:r w:rsidRPr="0056625A">
        <w:rPr>
          <w:noProof/>
          <w:sz w:val="16"/>
          <w:szCs w:val="16"/>
        </w:rPr>
        <w:t xml:space="preserve">, in </w:t>
      </w:r>
      <w:r w:rsidRPr="0056625A">
        <w:rPr>
          <w:i/>
          <w:noProof/>
          <w:sz w:val="16"/>
          <w:szCs w:val="16"/>
        </w:rPr>
        <w:t>Discovery News</w:t>
      </w:r>
      <w:r w:rsidRPr="0056625A">
        <w:rPr>
          <w:noProof/>
          <w:sz w:val="16"/>
          <w:szCs w:val="16"/>
        </w:rPr>
        <w:t xml:space="preserve">. March 1, 2011. </w:t>
      </w:r>
      <w:hyperlink r:id="rId105" w:history="1">
        <w:r w:rsidRPr="0056625A">
          <w:rPr>
            <w:rStyle w:val="Hyperlink"/>
            <w:noProof/>
            <w:sz w:val="16"/>
            <w:szCs w:val="16"/>
          </w:rPr>
          <w:t>http://news.discovery.com/tech/robots-with-their-heads-in-the-clouds-110301.html</w:t>
        </w:r>
      </w:hyperlink>
      <w:r w:rsidRPr="0056625A">
        <w:rPr>
          <w:noProof/>
          <w:sz w:val="16"/>
          <w:szCs w:val="16"/>
        </w:rPr>
        <w:t xml:space="preserve">. </w:t>
      </w:r>
      <w:bookmarkEnd w:id="25"/>
    </w:p>
    <w:p w:rsidR="00E0657B" w:rsidRPr="0056625A" w:rsidRDefault="00E0657B" w:rsidP="00E0657B">
      <w:pPr>
        <w:spacing w:after="0" w:line="240" w:lineRule="auto"/>
        <w:ind w:left="720" w:hanging="720"/>
        <w:rPr>
          <w:noProof/>
          <w:sz w:val="16"/>
          <w:szCs w:val="16"/>
        </w:rPr>
      </w:pPr>
      <w:bookmarkStart w:id="26" w:name="_ENREF_25"/>
      <w:r w:rsidRPr="0056625A">
        <w:rPr>
          <w:noProof/>
          <w:sz w:val="16"/>
          <w:szCs w:val="16"/>
        </w:rPr>
        <w:t>25.</w:t>
      </w:r>
      <w:r w:rsidRPr="0056625A">
        <w:rPr>
          <w:noProof/>
          <w:sz w:val="16"/>
          <w:szCs w:val="16"/>
        </w:rPr>
        <w:tab/>
        <w:t xml:space="preserve">Geoffrey Fox, Tony Hey, and Anne Trefethen, </w:t>
      </w:r>
      <w:r w:rsidRPr="0056625A">
        <w:rPr>
          <w:i/>
          <w:noProof/>
          <w:sz w:val="16"/>
          <w:szCs w:val="16"/>
        </w:rPr>
        <w:t xml:space="preserve">Where does all the data come from? </w:t>
      </w:r>
      <w:r w:rsidRPr="0056625A">
        <w:rPr>
          <w:noProof/>
          <w:sz w:val="16"/>
          <w:szCs w:val="16"/>
        </w:rPr>
        <w:t xml:space="preserve">, Chapter  in </w:t>
      </w:r>
      <w:r w:rsidRPr="0056625A">
        <w:rPr>
          <w:i/>
          <w:noProof/>
          <w:sz w:val="16"/>
          <w:szCs w:val="16"/>
        </w:rPr>
        <w:t xml:space="preserve">Data Intensive Science </w:t>
      </w:r>
      <w:r w:rsidRPr="0056625A">
        <w:rPr>
          <w:noProof/>
          <w:sz w:val="16"/>
          <w:szCs w:val="16"/>
        </w:rPr>
        <w:t xml:space="preserve">Terence Critchlow and Kerstin Kleese Van Dam, Editors. 2011. </w:t>
      </w:r>
      <w:hyperlink r:id="rId106" w:history="1">
        <w:r w:rsidRPr="0056625A">
          <w:rPr>
            <w:rStyle w:val="Hyperlink"/>
            <w:noProof/>
            <w:sz w:val="16"/>
            <w:szCs w:val="16"/>
          </w:rPr>
          <w:t>http://grids.ucs.indiana.edu/ptliupages/publications/Where%20does%20all%20the%20data%20come%20from%20v7.pdf</w:t>
        </w:r>
      </w:hyperlink>
      <w:r w:rsidRPr="0056625A">
        <w:rPr>
          <w:noProof/>
          <w:sz w:val="16"/>
          <w:szCs w:val="16"/>
        </w:rPr>
        <w:t>.</w:t>
      </w:r>
      <w:bookmarkEnd w:id="26"/>
    </w:p>
    <w:p w:rsidR="00E0657B" w:rsidRPr="0056625A" w:rsidRDefault="00E0657B" w:rsidP="00E0657B">
      <w:pPr>
        <w:spacing w:after="0" w:line="240" w:lineRule="auto"/>
        <w:ind w:left="720" w:hanging="720"/>
        <w:rPr>
          <w:noProof/>
          <w:sz w:val="16"/>
          <w:szCs w:val="16"/>
        </w:rPr>
      </w:pPr>
      <w:bookmarkStart w:id="27" w:name="_ENREF_26"/>
      <w:r w:rsidRPr="0056625A">
        <w:rPr>
          <w:noProof/>
          <w:sz w:val="16"/>
          <w:szCs w:val="16"/>
        </w:rPr>
        <w:t>26.</w:t>
      </w:r>
      <w:r w:rsidRPr="0056625A">
        <w:rPr>
          <w:noProof/>
          <w:sz w:val="16"/>
          <w:szCs w:val="16"/>
        </w:rPr>
        <w:tab/>
        <w:t xml:space="preserve">Dave, A., W. Lu, J. Jackson, and R. Barga. </w:t>
      </w:r>
      <w:r w:rsidRPr="0056625A">
        <w:rPr>
          <w:i/>
          <w:noProof/>
          <w:sz w:val="16"/>
          <w:szCs w:val="16"/>
        </w:rPr>
        <w:t>CloudClustering: Toward an iterative data processing pattern on the cloud</w:t>
      </w:r>
      <w:r w:rsidRPr="0056625A">
        <w:rPr>
          <w:noProof/>
          <w:sz w:val="16"/>
          <w:szCs w:val="16"/>
        </w:rPr>
        <w:t xml:space="preserve">. in </w:t>
      </w:r>
      <w:r w:rsidRPr="0056625A">
        <w:rPr>
          <w:i/>
          <w:noProof/>
          <w:sz w:val="16"/>
          <w:szCs w:val="16"/>
        </w:rPr>
        <w:t>Parallel and Distributed Processing Workshops and Phd Forum (IPDPSW), 2011 IEEE International Symposium on</w:t>
      </w:r>
      <w:r w:rsidRPr="0056625A">
        <w:rPr>
          <w:noProof/>
          <w:sz w:val="16"/>
          <w:szCs w:val="16"/>
        </w:rPr>
        <w:t xml:space="preserve"> 2011: IEEE.</w:t>
      </w:r>
      <w:bookmarkEnd w:id="27"/>
    </w:p>
    <w:p w:rsidR="00E0657B" w:rsidRPr="0056625A" w:rsidRDefault="00E0657B" w:rsidP="00E0657B">
      <w:pPr>
        <w:spacing w:after="0" w:line="240" w:lineRule="auto"/>
        <w:ind w:left="720" w:hanging="720"/>
        <w:rPr>
          <w:noProof/>
          <w:sz w:val="16"/>
          <w:szCs w:val="16"/>
        </w:rPr>
      </w:pPr>
      <w:bookmarkStart w:id="28" w:name="_ENREF_27"/>
      <w:r w:rsidRPr="0056625A">
        <w:rPr>
          <w:noProof/>
          <w:sz w:val="16"/>
          <w:szCs w:val="16"/>
        </w:rPr>
        <w:t>27.</w:t>
      </w:r>
      <w:r w:rsidRPr="0056625A">
        <w:rPr>
          <w:noProof/>
          <w:sz w:val="16"/>
          <w:szCs w:val="16"/>
        </w:rPr>
        <w:tab/>
        <w:t xml:space="preserve">Faris, J., E. Kolker, A. Szalay, L. Bradlow, E. Deelman, W. Feng, J. Qiu, D. Russell, E. Stewart, and E. Kolker, </w:t>
      </w:r>
      <w:r w:rsidRPr="0056625A">
        <w:rPr>
          <w:i/>
          <w:noProof/>
          <w:sz w:val="16"/>
          <w:szCs w:val="16"/>
        </w:rPr>
        <w:t>Communication and data-intensive science in the beginning of the 21st century.</w:t>
      </w:r>
      <w:r w:rsidRPr="0056625A">
        <w:rPr>
          <w:noProof/>
          <w:sz w:val="16"/>
          <w:szCs w:val="16"/>
        </w:rPr>
        <w:t xml:space="preserve"> Omics: A Journal of Integrative Biology, 2011. 15(4): p. 213-215. </w:t>
      </w:r>
      <w:hyperlink r:id="rId107" w:history="1">
        <w:r w:rsidRPr="0056625A">
          <w:rPr>
            <w:rStyle w:val="Hyperlink"/>
            <w:noProof/>
            <w:sz w:val="16"/>
            <w:szCs w:val="16"/>
          </w:rPr>
          <w:t>http://www.ncbi.nlm.nih.gov.offcampus.lib.washington.edu/pubmed/21476843</w:t>
        </w:r>
        <w:bookmarkEnd w:id="28"/>
      </w:hyperlink>
    </w:p>
    <w:p w:rsidR="00E0657B" w:rsidRPr="0056625A" w:rsidRDefault="00E0657B" w:rsidP="00E0657B">
      <w:pPr>
        <w:spacing w:after="0" w:line="240" w:lineRule="auto"/>
        <w:ind w:left="720" w:hanging="720"/>
        <w:rPr>
          <w:noProof/>
          <w:sz w:val="16"/>
          <w:szCs w:val="16"/>
        </w:rPr>
      </w:pPr>
      <w:bookmarkStart w:id="29" w:name="_ENREF_28"/>
      <w:r w:rsidRPr="0056625A">
        <w:rPr>
          <w:noProof/>
          <w:sz w:val="16"/>
          <w:szCs w:val="16"/>
        </w:rPr>
        <w:t>28.</w:t>
      </w:r>
      <w:r w:rsidRPr="0056625A">
        <w:rPr>
          <w:noProof/>
          <w:sz w:val="16"/>
          <w:szCs w:val="16"/>
        </w:rPr>
        <w:tab/>
        <w:t xml:space="preserve">Gordon Bell, Tony Hey, and Alex Szalay, </w:t>
      </w:r>
      <w:r w:rsidRPr="0056625A">
        <w:rPr>
          <w:i/>
          <w:noProof/>
          <w:sz w:val="16"/>
          <w:szCs w:val="16"/>
        </w:rPr>
        <w:t>COMPUTER SCIENCE: Beyond the Data Deluge.</w:t>
      </w:r>
      <w:r w:rsidRPr="0056625A">
        <w:rPr>
          <w:noProof/>
          <w:sz w:val="16"/>
          <w:szCs w:val="16"/>
        </w:rPr>
        <w:t xml:space="preserve"> Science, 2009. 323(5919): p. 1297-1298. DOI:10.1126/science.1170411</w:t>
      </w:r>
      <w:bookmarkEnd w:id="29"/>
    </w:p>
    <w:p w:rsidR="00E0657B" w:rsidRPr="0056625A" w:rsidRDefault="00E0657B" w:rsidP="00E0657B">
      <w:pPr>
        <w:spacing w:after="0" w:line="240" w:lineRule="auto"/>
        <w:ind w:left="720" w:hanging="720"/>
        <w:rPr>
          <w:noProof/>
          <w:sz w:val="16"/>
          <w:szCs w:val="16"/>
        </w:rPr>
      </w:pPr>
      <w:bookmarkStart w:id="30" w:name="_ENREF_29"/>
      <w:r w:rsidRPr="0056625A">
        <w:rPr>
          <w:noProof/>
          <w:sz w:val="16"/>
          <w:szCs w:val="16"/>
        </w:rPr>
        <w:t>29.</w:t>
      </w:r>
      <w:r w:rsidRPr="0056625A">
        <w:rPr>
          <w:noProof/>
          <w:sz w:val="16"/>
          <w:szCs w:val="16"/>
        </w:rPr>
        <w:tab/>
        <w:t xml:space="preserve">Gray, J., </w:t>
      </w:r>
      <w:r w:rsidRPr="0056625A">
        <w:rPr>
          <w:i/>
          <w:noProof/>
          <w:sz w:val="16"/>
          <w:szCs w:val="16"/>
        </w:rPr>
        <w:t>Jim Gray on eScience: A transformed scientific method</w:t>
      </w:r>
      <w:r w:rsidRPr="0056625A">
        <w:rPr>
          <w:noProof/>
          <w:sz w:val="16"/>
          <w:szCs w:val="16"/>
        </w:rPr>
        <w:t xml:space="preserve">, Chapter  in </w:t>
      </w:r>
      <w:r w:rsidRPr="0056625A">
        <w:rPr>
          <w:i/>
          <w:noProof/>
          <w:sz w:val="16"/>
          <w:szCs w:val="16"/>
        </w:rPr>
        <w:t>The Fourth Paradigm: Data-intensive Scientific Discovery.</w:t>
      </w:r>
      <w:r w:rsidRPr="0056625A">
        <w:rPr>
          <w:noProof/>
          <w:sz w:val="16"/>
          <w:szCs w:val="16"/>
        </w:rPr>
        <w:t xml:space="preserve"> 2009, Microsoft Reasearch. p. xvii-xxxi.</w:t>
      </w:r>
      <w:bookmarkEnd w:id="30"/>
    </w:p>
    <w:p w:rsidR="00E0657B" w:rsidRPr="0056625A" w:rsidRDefault="00E0657B" w:rsidP="00E0657B">
      <w:pPr>
        <w:spacing w:after="0" w:line="240" w:lineRule="auto"/>
        <w:ind w:left="720" w:hanging="720"/>
        <w:rPr>
          <w:noProof/>
          <w:sz w:val="16"/>
          <w:szCs w:val="16"/>
        </w:rPr>
      </w:pPr>
      <w:bookmarkStart w:id="31" w:name="_ENREF_30"/>
      <w:r w:rsidRPr="0056625A">
        <w:rPr>
          <w:noProof/>
          <w:sz w:val="16"/>
          <w:szCs w:val="16"/>
        </w:rPr>
        <w:t>30.</w:t>
      </w:r>
      <w:r w:rsidRPr="0056625A">
        <w:rPr>
          <w:noProof/>
          <w:sz w:val="16"/>
          <w:szCs w:val="16"/>
        </w:rPr>
        <w:tab/>
        <w:t xml:space="preserve">Gordon Bell, Jim Gray, and Alex Szalay, </w:t>
      </w:r>
      <w:r w:rsidRPr="0056625A">
        <w:rPr>
          <w:i/>
          <w:noProof/>
          <w:sz w:val="16"/>
          <w:szCs w:val="16"/>
        </w:rPr>
        <w:t>Petascale Computational Systems: Balanced CyberInfrastructure in a Data-Centric World (Letter to NSF Cyberinfrastructure Directorate).</w:t>
      </w:r>
      <w:r w:rsidRPr="0056625A">
        <w:rPr>
          <w:noProof/>
          <w:sz w:val="16"/>
          <w:szCs w:val="16"/>
        </w:rPr>
        <w:t xml:space="preserve"> IEEE Computer, January, 2006. 39(1): p. 110-112. </w:t>
      </w:r>
      <w:hyperlink r:id="rId108" w:history="1">
        <w:r w:rsidRPr="0056625A">
          <w:rPr>
            <w:rStyle w:val="Hyperlink"/>
            <w:noProof/>
            <w:sz w:val="16"/>
            <w:szCs w:val="16"/>
          </w:rPr>
          <w:t>http://research.microsoft.com/en-us/um/people/gray/papers/Petascale%20computational%20systems.doc</w:t>
        </w:r>
        <w:bookmarkEnd w:id="31"/>
      </w:hyperlink>
    </w:p>
    <w:p w:rsidR="00E0657B" w:rsidRPr="0056625A" w:rsidRDefault="00E0657B" w:rsidP="00E0657B">
      <w:pPr>
        <w:spacing w:after="0" w:line="240" w:lineRule="auto"/>
        <w:ind w:left="720" w:hanging="720"/>
        <w:rPr>
          <w:noProof/>
          <w:sz w:val="16"/>
          <w:szCs w:val="16"/>
        </w:rPr>
      </w:pPr>
      <w:bookmarkStart w:id="32" w:name="_ENREF_31"/>
      <w:r w:rsidRPr="0056625A">
        <w:rPr>
          <w:noProof/>
          <w:sz w:val="16"/>
          <w:szCs w:val="16"/>
        </w:rPr>
        <w:t>31.</w:t>
      </w:r>
      <w:r w:rsidRPr="0056625A">
        <w:rPr>
          <w:noProof/>
          <w:sz w:val="16"/>
          <w:szCs w:val="16"/>
        </w:rPr>
        <w:tab/>
        <w:t xml:space="preserve">Jim Gray, Tony Hey, Stewart Tansley, and Kristin Tolle. </w:t>
      </w:r>
      <w:r w:rsidRPr="0056625A">
        <w:rPr>
          <w:i/>
          <w:noProof/>
          <w:sz w:val="16"/>
          <w:szCs w:val="16"/>
        </w:rPr>
        <w:t>The Fourth Paradigm: Data-Intensive Scientific Discovery</w:t>
      </w:r>
      <w:r w:rsidRPr="0056625A">
        <w:rPr>
          <w:noProof/>
          <w:sz w:val="16"/>
          <w:szCs w:val="16"/>
        </w:rPr>
        <w:t xml:space="preserve">.  2010  [accessed 2010 October 21]; Available from: </w:t>
      </w:r>
      <w:hyperlink r:id="rId109" w:history="1">
        <w:r w:rsidRPr="0056625A">
          <w:rPr>
            <w:rStyle w:val="Hyperlink"/>
            <w:noProof/>
            <w:sz w:val="16"/>
            <w:szCs w:val="16"/>
          </w:rPr>
          <w:t>http://research.microsoft.com/en-us/collaboration/fourthparadigm/</w:t>
        </w:r>
      </w:hyperlink>
      <w:r w:rsidRPr="0056625A">
        <w:rPr>
          <w:noProof/>
          <w:sz w:val="16"/>
          <w:szCs w:val="16"/>
        </w:rPr>
        <w:t>.</w:t>
      </w:r>
      <w:bookmarkEnd w:id="32"/>
    </w:p>
    <w:p w:rsidR="00E0657B" w:rsidRPr="0056625A" w:rsidRDefault="00E0657B" w:rsidP="00E0657B">
      <w:pPr>
        <w:spacing w:after="0" w:line="240" w:lineRule="auto"/>
        <w:ind w:left="720" w:hanging="720"/>
        <w:rPr>
          <w:noProof/>
          <w:sz w:val="16"/>
          <w:szCs w:val="16"/>
        </w:rPr>
      </w:pPr>
      <w:bookmarkStart w:id="33" w:name="_ENREF_32"/>
      <w:r w:rsidRPr="0056625A">
        <w:rPr>
          <w:noProof/>
          <w:sz w:val="16"/>
          <w:szCs w:val="16"/>
        </w:rPr>
        <w:t>32.</w:t>
      </w:r>
      <w:r w:rsidRPr="0056625A">
        <w:rPr>
          <w:noProof/>
          <w:sz w:val="16"/>
          <w:szCs w:val="16"/>
        </w:rPr>
        <w:tab/>
        <w:t xml:space="preserve">Pan, A., J.P. Walters, V.S. Pai, D.I.D. Kang, and S.P. Crago, </w:t>
      </w:r>
      <w:r w:rsidRPr="0056625A">
        <w:rPr>
          <w:i/>
          <w:noProof/>
          <w:sz w:val="16"/>
          <w:szCs w:val="16"/>
        </w:rPr>
        <w:t>Integrating High Performance File Systems in a Cloud Computing Environment.</w:t>
      </w:r>
      <w:r w:rsidRPr="0056625A">
        <w:rPr>
          <w:noProof/>
          <w:sz w:val="16"/>
          <w:szCs w:val="16"/>
        </w:rPr>
        <w:t xml:space="preserve"> </w:t>
      </w:r>
      <w:bookmarkEnd w:id="33"/>
    </w:p>
    <w:p w:rsidR="00E0657B" w:rsidRPr="0056625A" w:rsidRDefault="00E0657B" w:rsidP="00E0657B">
      <w:pPr>
        <w:spacing w:after="0" w:line="240" w:lineRule="auto"/>
        <w:ind w:left="720" w:hanging="720"/>
        <w:rPr>
          <w:noProof/>
          <w:sz w:val="16"/>
          <w:szCs w:val="16"/>
        </w:rPr>
      </w:pPr>
      <w:bookmarkStart w:id="34" w:name="_ENREF_33"/>
      <w:r w:rsidRPr="0056625A">
        <w:rPr>
          <w:noProof/>
          <w:sz w:val="16"/>
          <w:szCs w:val="16"/>
        </w:rPr>
        <w:lastRenderedPageBreak/>
        <w:t>33.</w:t>
      </w:r>
      <w:r w:rsidRPr="0056625A">
        <w:rPr>
          <w:noProof/>
          <w:sz w:val="16"/>
          <w:szCs w:val="16"/>
        </w:rPr>
        <w:tab/>
        <w:t xml:space="preserve">Ghoshal, D., R.S. Canon, and L. Ramakrishnan. </w:t>
      </w:r>
      <w:r w:rsidRPr="0056625A">
        <w:rPr>
          <w:i/>
          <w:noProof/>
          <w:sz w:val="16"/>
          <w:szCs w:val="16"/>
        </w:rPr>
        <w:t>I/O performance of virtualized cloud environments</w:t>
      </w:r>
      <w:r w:rsidRPr="0056625A">
        <w:rPr>
          <w:noProof/>
          <w:sz w:val="16"/>
          <w:szCs w:val="16"/>
        </w:rPr>
        <w:t xml:space="preserve">. in </w:t>
      </w:r>
      <w:r w:rsidRPr="0056625A">
        <w:rPr>
          <w:i/>
          <w:noProof/>
          <w:sz w:val="16"/>
          <w:szCs w:val="16"/>
        </w:rPr>
        <w:t>Proceedings of the second international workshop on Data intensive computing in the clouds</w:t>
      </w:r>
      <w:r w:rsidRPr="0056625A">
        <w:rPr>
          <w:noProof/>
          <w:sz w:val="16"/>
          <w:szCs w:val="16"/>
        </w:rPr>
        <w:t xml:space="preserve"> 2011: ACM.</w:t>
      </w:r>
      <w:bookmarkEnd w:id="34"/>
    </w:p>
    <w:p w:rsidR="00E0657B" w:rsidRPr="0056625A" w:rsidRDefault="00E0657B" w:rsidP="00E0657B">
      <w:pPr>
        <w:spacing w:after="0" w:line="240" w:lineRule="auto"/>
        <w:ind w:left="720" w:hanging="720"/>
        <w:rPr>
          <w:noProof/>
          <w:sz w:val="16"/>
          <w:szCs w:val="16"/>
        </w:rPr>
      </w:pPr>
      <w:bookmarkStart w:id="35" w:name="_ENREF_34"/>
      <w:r w:rsidRPr="0056625A">
        <w:rPr>
          <w:noProof/>
          <w:sz w:val="16"/>
          <w:szCs w:val="16"/>
        </w:rPr>
        <w:t>34.</w:t>
      </w:r>
      <w:r w:rsidRPr="0056625A">
        <w:rPr>
          <w:noProof/>
          <w:sz w:val="16"/>
          <w:szCs w:val="16"/>
        </w:rPr>
        <w:tab/>
        <w:t xml:space="preserve">Jaliya Ekanayake and Geoffrey Fox, </w:t>
      </w:r>
      <w:r w:rsidRPr="0056625A">
        <w:rPr>
          <w:i/>
          <w:noProof/>
          <w:sz w:val="16"/>
          <w:szCs w:val="16"/>
        </w:rPr>
        <w:t>High Performance Parallel Computing with Clouds and Cloud Technologies</w:t>
      </w:r>
      <w:r w:rsidRPr="0056625A">
        <w:rPr>
          <w:noProof/>
          <w:sz w:val="16"/>
          <w:szCs w:val="16"/>
        </w:rPr>
        <w:t xml:space="preserve">, in </w:t>
      </w:r>
      <w:r w:rsidRPr="0056625A">
        <w:rPr>
          <w:i/>
          <w:noProof/>
          <w:sz w:val="16"/>
          <w:szCs w:val="16"/>
        </w:rPr>
        <w:t>First International Conference CloudComp on Cloud Computing</w:t>
      </w:r>
      <w:r w:rsidRPr="0056625A">
        <w:rPr>
          <w:noProof/>
          <w:sz w:val="16"/>
          <w:szCs w:val="16"/>
        </w:rPr>
        <w:t xml:space="preserve">. October 19 - 21, 2009. Munich, Germany. </w:t>
      </w:r>
      <w:hyperlink r:id="rId110" w:history="1">
        <w:r w:rsidRPr="0056625A">
          <w:rPr>
            <w:rStyle w:val="Hyperlink"/>
            <w:noProof/>
            <w:sz w:val="16"/>
            <w:szCs w:val="16"/>
          </w:rPr>
          <w:t>http://grids.ucs.indiana.edu/ptliupages/publications/cloudcomp_camera_ready.pdf</w:t>
        </w:r>
      </w:hyperlink>
      <w:r w:rsidRPr="0056625A">
        <w:rPr>
          <w:noProof/>
          <w:sz w:val="16"/>
          <w:szCs w:val="16"/>
        </w:rPr>
        <w:t xml:space="preserve">. </w:t>
      </w:r>
      <w:bookmarkEnd w:id="35"/>
    </w:p>
    <w:p w:rsidR="00E0657B" w:rsidRPr="0056625A" w:rsidRDefault="00E0657B" w:rsidP="00E0657B">
      <w:pPr>
        <w:spacing w:after="0" w:line="240" w:lineRule="auto"/>
        <w:ind w:left="720" w:hanging="720"/>
        <w:rPr>
          <w:noProof/>
          <w:sz w:val="16"/>
          <w:szCs w:val="16"/>
        </w:rPr>
      </w:pPr>
      <w:bookmarkStart w:id="36" w:name="_ENREF_35"/>
      <w:r w:rsidRPr="0056625A">
        <w:rPr>
          <w:noProof/>
          <w:sz w:val="16"/>
          <w:szCs w:val="16"/>
        </w:rPr>
        <w:t>35.</w:t>
      </w:r>
      <w:r w:rsidRPr="0056625A">
        <w:rPr>
          <w:noProof/>
          <w:sz w:val="16"/>
          <w:szCs w:val="16"/>
        </w:rPr>
        <w:tab/>
        <w:t xml:space="preserve">Constantinos Evangelinos and Chris N. Hill, </w:t>
      </w:r>
      <w:r w:rsidRPr="0056625A">
        <w:rPr>
          <w:i/>
          <w:noProof/>
          <w:sz w:val="16"/>
          <w:szCs w:val="16"/>
        </w:rPr>
        <w:t>Cloud Computing for parallel Scientific HPC Applications: Feasibility of running Coupled Atmosphere-Ocean Climate Models on Amazon’s EC2.</w:t>
      </w:r>
      <w:r w:rsidRPr="0056625A">
        <w:rPr>
          <w:noProof/>
          <w:sz w:val="16"/>
          <w:szCs w:val="16"/>
        </w:rPr>
        <w:t xml:space="preserve">, in </w:t>
      </w:r>
      <w:r w:rsidRPr="0056625A">
        <w:rPr>
          <w:i/>
          <w:noProof/>
          <w:sz w:val="16"/>
          <w:szCs w:val="16"/>
        </w:rPr>
        <w:t>CCA08: Cloud Computing and its Applications</w:t>
      </w:r>
      <w:r w:rsidRPr="0056625A">
        <w:rPr>
          <w:noProof/>
          <w:sz w:val="16"/>
          <w:szCs w:val="16"/>
        </w:rPr>
        <w:t xml:space="preserve">. October, 2008. Chicago ILL USA. </w:t>
      </w:r>
      <w:hyperlink r:id="rId111" w:history="1">
        <w:r w:rsidRPr="0056625A">
          <w:rPr>
            <w:rStyle w:val="Hyperlink"/>
            <w:noProof/>
            <w:sz w:val="16"/>
            <w:szCs w:val="16"/>
          </w:rPr>
          <w:t>http://www.cca08.org/papers/Paper34-Chris-Hill.pdf</w:t>
        </w:r>
      </w:hyperlink>
      <w:r w:rsidRPr="0056625A">
        <w:rPr>
          <w:noProof/>
          <w:sz w:val="16"/>
          <w:szCs w:val="16"/>
        </w:rPr>
        <w:t xml:space="preserve">. </w:t>
      </w:r>
      <w:bookmarkEnd w:id="36"/>
    </w:p>
    <w:p w:rsidR="00E0657B" w:rsidRPr="0056625A" w:rsidRDefault="00E0657B" w:rsidP="00E0657B">
      <w:pPr>
        <w:spacing w:after="0" w:line="240" w:lineRule="auto"/>
        <w:ind w:left="720" w:hanging="720"/>
        <w:rPr>
          <w:noProof/>
          <w:sz w:val="16"/>
          <w:szCs w:val="16"/>
        </w:rPr>
      </w:pPr>
      <w:bookmarkStart w:id="37" w:name="_ENREF_36"/>
      <w:r w:rsidRPr="0056625A">
        <w:rPr>
          <w:noProof/>
          <w:sz w:val="16"/>
          <w:szCs w:val="16"/>
        </w:rPr>
        <w:t>36.</w:t>
      </w:r>
      <w:r w:rsidRPr="0056625A">
        <w:rPr>
          <w:noProof/>
          <w:sz w:val="16"/>
          <w:szCs w:val="16"/>
        </w:rPr>
        <w:tab/>
        <w:t xml:space="preserve">Edward Walker, </w:t>
      </w:r>
      <w:r w:rsidRPr="0056625A">
        <w:rPr>
          <w:i/>
          <w:noProof/>
          <w:sz w:val="16"/>
          <w:szCs w:val="16"/>
        </w:rPr>
        <w:t>Benchmarking Amazon EC2 for High Performance Scientific Computing</w:t>
      </w:r>
      <w:r w:rsidRPr="0056625A">
        <w:rPr>
          <w:noProof/>
          <w:sz w:val="16"/>
          <w:szCs w:val="16"/>
        </w:rPr>
        <w:t xml:space="preserve">, in </w:t>
      </w:r>
      <w:r w:rsidRPr="0056625A">
        <w:rPr>
          <w:i/>
          <w:noProof/>
          <w:sz w:val="16"/>
          <w:szCs w:val="16"/>
        </w:rPr>
        <w:t>USENIX</w:t>
      </w:r>
      <w:r w:rsidRPr="0056625A">
        <w:rPr>
          <w:noProof/>
          <w:sz w:val="16"/>
          <w:szCs w:val="16"/>
        </w:rPr>
        <w:t xml:space="preserve">. Oct 2008, 2008: Vol. vol. 33(5). </w:t>
      </w:r>
      <w:hyperlink r:id="rId112" w:history="1">
        <w:r w:rsidRPr="0056625A">
          <w:rPr>
            <w:rStyle w:val="Hyperlink"/>
            <w:noProof/>
            <w:sz w:val="16"/>
            <w:szCs w:val="16"/>
          </w:rPr>
          <w:t>http://www.usenix.org/publications/login/2008-10/openpdfs/walker.pdf</w:t>
        </w:r>
      </w:hyperlink>
      <w:r w:rsidRPr="0056625A">
        <w:rPr>
          <w:noProof/>
          <w:sz w:val="16"/>
          <w:szCs w:val="16"/>
        </w:rPr>
        <w:t xml:space="preserve">. </w:t>
      </w:r>
      <w:bookmarkEnd w:id="37"/>
    </w:p>
    <w:p w:rsidR="00E0657B" w:rsidRPr="0056625A" w:rsidRDefault="00E0657B" w:rsidP="00E0657B">
      <w:pPr>
        <w:spacing w:after="0" w:line="240" w:lineRule="auto"/>
        <w:ind w:left="720" w:hanging="720"/>
        <w:rPr>
          <w:noProof/>
          <w:sz w:val="16"/>
          <w:szCs w:val="16"/>
        </w:rPr>
      </w:pPr>
      <w:bookmarkStart w:id="38" w:name="_ENREF_37"/>
      <w:r w:rsidRPr="0056625A">
        <w:rPr>
          <w:noProof/>
          <w:sz w:val="16"/>
          <w:szCs w:val="16"/>
        </w:rPr>
        <w:t>37.</w:t>
      </w:r>
      <w:r w:rsidRPr="0056625A">
        <w:rPr>
          <w:noProof/>
          <w:sz w:val="16"/>
          <w:szCs w:val="16"/>
        </w:rPr>
        <w:tab/>
        <w:t xml:space="preserve">Expósito, R.R., G.L. Taboada, S. Ramos, J. Touriño, and R. Doallo, </w:t>
      </w:r>
      <w:r w:rsidRPr="0056625A">
        <w:rPr>
          <w:i/>
          <w:noProof/>
          <w:sz w:val="16"/>
          <w:szCs w:val="16"/>
        </w:rPr>
        <w:t>Performance analysis of HPC applications in the cloud.</w:t>
      </w:r>
      <w:r w:rsidRPr="0056625A">
        <w:rPr>
          <w:noProof/>
          <w:sz w:val="16"/>
          <w:szCs w:val="16"/>
        </w:rPr>
        <w:t xml:space="preserve"> Future Generation Computer Systems, 2012. </w:t>
      </w:r>
      <w:bookmarkEnd w:id="38"/>
    </w:p>
    <w:p w:rsidR="00E0657B" w:rsidRPr="0056625A" w:rsidRDefault="00E0657B" w:rsidP="00E0657B">
      <w:pPr>
        <w:spacing w:after="0" w:line="240" w:lineRule="auto"/>
        <w:ind w:left="720" w:hanging="720"/>
        <w:rPr>
          <w:noProof/>
          <w:sz w:val="16"/>
          <w:szCs w:val="16"/>
        </w:rPr>
      </w:pPr>
      <w:bookmarkStart w:id="39" w:name="_ENREF_38"/>
      <w:r w:rsidRPr="0056625A">
        <w:rPr>
          <w:noProof/>
          <w:sz w:val="16"/>
          <w:szCs w:val="16"/>
        </w:rPr>
        <w:t>38.</w:t>
      </w:r>
      <w:r w:rsidRPr="0056625A">
        <w:rPr>
          <w:noProof/>
          <w:sz w:val="16"/>
          <w:szCs w:val="16"/>
        </w:rPr>
        <w:tab/>
        <w:t xml:space="preserve">Gómez, J., E. Villar, G. Molero, and A. Cama, </w:t>
      </w:r>
      <w:r w:rsidRPr="0056625A">
        <w:rPr>
          <w:i/>
          <w:noProof/>
          <w:sz w:val="16"/>
          <w:szCs w:val="16"/>
        </w:rPr>
        <w:t>Evaluation of High Performance Clusters in Private Cloud Computing Environments.</w:t>
      </w:r>
      <w:r w:rsidRPr="0056625A">
        <w:rPr>
          <w:noProof/>
          <w:sz w:val="16"/>
          <w:szCs w:val="16"/>
        </w:rPr>
        <w:t xml:space="preserve"> Distributed Computing and Artificial Intelligence, 2012: p. 305-312. </w:t>
      </w:r>
      <w:bookmarkEnd w:id="39"/>
    </w:p>
    <w:p w:rsidR="00E0657B" w:rsidRPr="0056625A" w:rsidRDefault="00E0657B" w:rsidP="00E0657B">
      <w:pPr>
        <w:spacing w:after="0" w:line="240" w:lineRule="auto"/>
        <w:ind w:left="720" w:hanging="720"/>
        <w:rPr>
          <w:noProof/>
          <w:sz w:val="16"/>
          <w:szCs w:val="16"/>
        </w:rPr>
      </w:pPr>
      <w:bookmarkStart w:id="40" w:name="_ENREF_39"/>
      <w:r w:rsidRPr="0056625A">
        <w:rPr>
          <w:noProof/>
          <w:sz w:val="16"/>
          <w:szCs w:val="16"/>
        </w:rPr>
        <w:t>39.</w:t>
      </w:r>
      <w:r w:rsidRPr="0056625A">
        <w:rPr>
          <w:noProof/>
          <w:sz w:val="16"/>
          <w:szCs w:val="16"/>
        </w:rPr>
        <w:tab/>
        <w:t xml:space="preserve">Keith R. Jackson, Lavanya Ramakrishnan, Krishna Muriki, Shane Canon, Shreyas Cholia, J. Shalf, Harvey J. Wasserman, and N.J. Wright, </w:t>
      </w:r>
      <w:r w:rsidRPr="0056625A">
        <w:rPr>
          <w:i/>
          <w:noProof/>
          <w:sz w:val="16"/>
          <w:szCs w:val="16"/>
        </w:rPr>
        <w:t>Performance Analysis of High Performance Computing Applications on the Amazon Web Services Cloud</w:t>
      </w:r>
      <w:r w:rsidRPr="0056625A">
        <w:rPr>
          <w:noProof/>
          <w:sz w:val="16"/>
          <w:szCs w:val="16"/>
        </w:rPr>
        <w:t xml:space="preserve">, in </w:t>
      </w:r>
      <w:r w:rsidRPr="0056625A">
        <w:rPr>
          <w:i/>
          <w:noProof/>
          <w:sz w:val="16"/>
          <w:szCs w:val="16"/>
        </w:rPr>
        <w:t>CloudCom</w:t>
      </w:r>
      <w:r w:rsidRPr="0056625A">
        <w:rPr>
          <w:noProof/>
          <w:sz w:val="16"/>
          <w:szCs w:val="16"/>
        </w:rPr>
        <w:t xml:space="preserve">. 2010, IEEE. Indianapolis. </w:t>
      </w:r>
      <w:hyperlink r:id="rId113" w:history="1">
        <w:r w:rsidRPr="0056625A">
          <w:rPr>
            <w:rStyle w:val="Hyperlink"/>
            <w:noProof/>
            <w:sz w:val="16"/>
            <w:szCs w:val="16"/>
          </w:rPr>
          <w:t>http://www.nersc.gov/projects/reports/technical/CloudCom.pdf</w:t>
        </w:r>
      </w:hyperlink>
      <w:r w:rsidRPr="0056625A">
        <w:rPr>
          <w:noProof/>
          <w:sz w:val="16"/>
          <w:szCs w:val="16"/>
        </w:rPr>
        <w:t xml:space="preserve">. </w:t>
      </w:r>
      <w:bookmarkEnd w:id="40"/>
    </w:p>
    <w:p w:rsidR="00E0657B" w:rsidRPr="0056625A" w:rsidRDefault="00E0657B" w:rsidP="00E0657B">
      <w:pPr>
        <w:spacing w:after="0" w:line="240" w:lineRule="auto"/>
        <w:ind w:left="720" w:hanging="720"/>
        <w:rPr>
          <w:noProof/>
          <w:sz w:val="16"/>
          <w:szCs w:val="16"/>
        </w:rPr>
      </w:pPr>
      <w:bookmarkStart w:id="41" w:name="_ENREF_40"/>
      <w:r w:rsidRPr="0056625A">
        <w:rPr>
          <w:noProof/>
          <w:sz w:val="16"/>
          <w:szCs w:val="16"/>
        </w:rPr>
        <w:t>40.</w:t>
      </w:r>
      <w:r w:rsidRPr="0056625A">
        <w:rPr>
          <w:noProof/>
          <w:sz w:val="16"/>
          <w:szCs w:val="16"/>
        </w:rPr>
        <w:tab/>
        <w:t xml:space="preserve">Roloff, E., F. Birck, M. Diener, A. Carissimi, and P.O.A. Navaux. </w:t>
      </w:r>
      <w:r w:rsidRPr="0056625A">
        <w:rPr>
          <w:i/>
          <w:noProof/>
          <w:sz w:val="16"/>
          <w:szCs w:val="16"/>
        </w:rPr>
        <w:t>Evaluating High Performance Computing on the Windows Azure Platform</w:t>
      </w:r>
      <w:r w:rsidRPr="0056625A">
        <w:rPr>
          <w:noProof/>
          <w:sz w:val="16"/>
          <w:szCs w:val="16"/>
        </w:rPr>
        <w:t xml:space="preserve">. in </w:t>
      </w:r>
      <w:r w:rsidRPr="0056625A">
        <w:rPr>
          <w:i/>
          <w:noProof/>
          <w:sz w:val="16"/>
          <w:szCs w:val="16"/>
        </w:rPr>
        <w:t>Cloud Computing (CLOUD), 2012 IEEE 5th International Conference on</w:t>
      </w:r>
      <w:r w:rsidRPr="0056625A">
        <w:rPr>
          <w:noProof/>
          <w:sz w:val="16"/>
          <w:szCs w:val="16"/>
        </w:rPr>
        <w:t xml:space="preserve"> 2012: IEEE.</w:t>
      </w:r>
      <w:bookmarkEnd w:id="41"/>
    </w:p>
    <w:p w:rsidR="00E0657B" w:rsidRPr="0056625A" w:rsidRDefault="00E0657B" w:rsidP="00E0657B">
      <w:pPr>
        <w:spacing w:after="0" w:line="240" w:lineRule="auto"/>
        <w:ind w:left="720" w:hanging="720"/>
        <w:rPr>
          <w:noProof/>
          <w:sz w:val="16"/>
          <w:szCs w:val="16"/>
        </w:rPr>
      </w:pPr>
      <w:bookmarkStart w:id="42" w:name="_ENREF_41"/>
      <w:r w:rsidRPr="0056625A">
        <w:rPr>
          <w:noProof/>
          <w:sz w:val="16"/>
          <w:szCs w:val="16"/>
        </w:rPr>
        <w:t>41.</w:t>
      </w:r>
      <w:r w:rsidRPr="0056625A">
        <w:rPr>
          <w:noProof/>
          <w:sz w:val="16"/>
          <w:szCs w:val="16"/>
        </w:rPr>
        <w:tab/>
        <w:t xml:space="preserve">Shajulin Benedict, </w:t>
      </w:r>
      <w:r w:rsidRPr="0056625A">
        <w:rPr>
          <w:i/>
          <w:noProof/>
          <w:sz w:val="16"/>
          <w:szCs w:val="16"/>
        </w:rPr>
        <w:t>Performance issues and performance analysis tools for HPC cloud applications: a survey.</w:t>
      </w:r>
      <w:r w:rsidRPr="0056625A">
        <w:rPr>
          <w:noProof/>
          <w:sz w:val="16"/>
          <w:szCs w:val="16"/>
        </w:rPr>
        <w:t xml:space="preserve"> Computing, 2012: p. 1-20. </w:t>
      </w:r>
      <w:bookmarkEnd w:id="42"/>
    </w:p>
    <w:p w:rsidR="00E0657B" w:rsidRPr="0056625A" w:rsidRDefault="00E0657B" w:rsidP="00E0657B">
      <w:pPr>
        <w:spacing w:after="0" w:line="240" w:lineRule="auto"/>
        <w:ind w:left="720" w:hanging="720"/>
        <w:rPr>
          <w:noProof/>
          <w:sz w:val="16"/>
          <w:szCs w:val="16"/>
        </w:rPr>
      </w:pPr>
      <w:bookmarkStart w:id="43" w:name="_ENREF_42"/>
      <w:r w:rsidRPr="0056625A">
        <w:rPr>
          <w:noProof/>
          <w:sz w:val="16"/>
          <w:szCs w:val="16"/>
        </w:rPr>
        <w:t>42.</w:t>
      </w:r>
      <w:r w:rsidRPr="0056625A">
        <w:rPr>
          <w:noProof/>
          <w:sz w:val="16"/>
          <w:szCs w:val="16"/>
        </w:rPr>
        <w:tab/>
        <w:t xml:space="preserve">Strazdins, P.E., J. Cai, M. Atif, and J. Antony. </w:t>
      </w:r>
      <w:r w:rsidRPr="0056625A">
        <w:rPr>
          <w:i/>
          <w:noProof/>
          <w:sz w:val="16"/>
          <w:szCs w:val="16"/>
        </w:rPr>
        <w:t>Scientific Application Performance on HPC, Private and Public Cloud Resources: A Case Study Using Climate, Cardiac Model Codes and the NPB Benchmark Suite</w:t>
      </w:r>
      <w:r w:rsidRPr="0056625A">
        <w:rPr>
          <w:noProof/>
          <w:sz w:val="16"/>
          <w:szCs w:val="16"/>
        </w:rPr>
        <w:t xml:space="preserve">. in </w:t>
      </w:r>
      <w:r w:rsidRPr="0056625A">
        <w:rPr>
          <w:i/>
          <w:noProof/>
          <w:sz w:val="16"/>
          <w:szCs w:val="16"/>
        </w:rPr>
        <w:t>Parallel and Distributed Processing Symposium Workshops &amp; PhD Forum (IPDPSW), 2012 IEEE 26th International</w:t>
      </w:r>
      <w:r w:rsidRPr="0056625A">
        <w:rPr>
          <w:noProof/>
          <w:sz w:val="16"/>
          <w:szCs w:val="16"/>
        </w:rPr>
        <w:t xml:space="preserve"> 2012: IEEE.</w:t>
      </w:r>
      <w:bookmarkEnd w:id="43"/>
    </w:p>
    <w:p w:rsidR="00E0657B" w:rsidRPr="0056625A" w:rsidRDefault="00E0657B" w:rsidP="00E0657B">
      <w:pPr>
        <w:spacing w:after="0" w:line="240" w:lineRule="auto"/>
        <w:ind w:left="720" w:hanging="720"/>
        <w:rPr>
          <w:noProof/>
          <w:sz w:val="16"/>
          <w:szCs w:val="16"/>
        </w:rPr>
      </w:pPr>
      <w:bookmarkStart w:id="44" w:name="_ENREF_43"/>
      <w:r w:rsidRPr="0056625A">
        <w:rPr>
          <w:noProof/>
          <w:sz w:val="16"/>
          <w:szCs w:val="16"/>
        </w:rPr>
        <w:t>43.</w:t>
      </w:r>
      <w:r w:rsidRPr="0056625A">
        <w:rPr>
          <w:noProof/>
          <w:sz w:val="16"/>
          <w:szCs w:val="16"/>
        </w:rPr>
        <w:tab/>
        <w:t xml:space="preserve">Tudoran, R., A. Costan, G. Antoniu, and L. Bougé. </w:t>
      </w:r>
      <w:r w:rsidRPr="0056625A">
        <w:rPr>
          <w:i/>
          <w:noProof/>
          <w:sz w:val="16"/>
          <w:szCs w:val="16"/>
        </w:rPr>
        <w:t>A performance evaluation of Azure and Nimbus clouds for scientific applications</w:t>
      </w:r>
      <w:r w:rsidRPr="0056625A">
        <w:rPr>
          <w:noProof/>
          <w:sz w:val="16"/>
          <w:szCs w:val="16"/>
        </w:rPr>
        <w:t xml:space="preserve">. in </w:t>
      </w:r>
      <w:r w:rsidRPr="0056625A">
        <w:rPr>
          <w:i/>
          <w:noProof/>
          <w:sz w:val="16"/>
          <w:szCs w:val="16"/>
        </w:rPr>
        <w:t>Proceedings of the 2nd International Workshop on Cloud Computing Platforms</w:t>
      </w:r>
      <w:r w:rsidRPr="0056625A">
        <w:rPr>
          <w:noProof/>
          <w:sz w:val="16"/>
          <w:szCs w:val="16"/>
        </w:rPr>
        <w:t xml:space="preserve"> 2012: ACM.</w:t>
      </w:r>
      <w:bookmarkEnd w:id="44"/>
    </w:p>
    <w:p w:rsidR="00E0657B" w:rsidRPr="0056625A" w:rsidRDefault="00E0657B" w:rsidP="00E0657B">
      <w:pPr>
        <w:spacing w:after="0" w:line="240" w:lineRule="auto"/>
        <w:ind w:left="720" w:hanging="720"/>
        <w:rPr>
          <w:noProof/>
          <w:sz w:val="16"/>
          <w:szCs w:val="16"/>
        </w:rPr>
      </w:pPr>
      <w:bookmarkStart w:id="45" w:name="_ENREF_44"/>
      <w:r w:rsidRPr="0056625A">
        <w:rPr>
          <w:noProof/>
          <w:sz w:val="16"/>
          <w:szCs w:val="16"/>
        </w:rPr>
        <w:t>44.</w:t>
      </w:r>
      <w:r w:rsidRPr="0056625A">
        <w:rPr>
          <w:noProof/>
          <w:sz w:val="16"/>
          <w:szCs w:val="16"/>
        </w:rPr>
        <w:tab/>
        <w:t xml:space="preserve">Gupta, A., D. Milojicic, and L.V. Kalé. </w:t>
      </w:r>
      <w:r w:rsidRPr="0056625A">
        <w:rPr>
          <w:i/>
          <w:noProof/>
          <w:sz w:val="16"/>
          <w:szCs w:val="16"/>
        </w:rPr>
        <w:t>Optimizing VM Placement for HPC in the Cloud</w:t>
      </w:r>
      <w:r w:rsidRPr="0056625A">
        <w:rPr>
          <w:noProof/>
          <w:sz w:val="16"/>
          <w:szCs w:val="16"/>
        </w:rPr>
        <w:t xml:space="preserve">. in </w:t>
      </w:r>
      <w:r w:rsidRPr="0056625A">
        <w:rPr>
          <w:i/>
          <w:noProof/>
          <w:sz w:val="16"/>
          <w:szCs w:val="16"/>
        </w:rPr>
        <w:t>Proceedings of the 2012 workshop on Cloud services, federation, and the 8th open cirrus summit</w:t>
      </w:r>
      <w:r w:rsidRPr="0056625A">
        <w:rPr>
          <w:noProof/>
          <w:sz w:val="16"/>
          <w:szCs w:val="16"/>
        </w:rPr>
        <w:t xml:space="preserve"> 2012: ACM.</w:t>
      </w:r>
      <w:bookmarkEnd w:id="45"/>
    </w:p>
    <w:p w:rsidR="00E0657B" w:rsidRPr="0056625A" w:rsidRDefault="00E0657B" w:rsidP="00E0657B">
      <w:pPr>
        <w:spacing w:after="0" w:line="240" w:lineRule="auto"/>
        <w:ind w:left="720" w:hanging="720"/>
        <w:rPr>
          <w:noProof/>
          <w:sz w:val="16"/>
          <w:szCs w:val="16"/>
        </w:rPr>
      </w:pPr>
      <w:bookmarkStart w:id="46" w:name="_ENREF_45"/>
      <w:r w:rsidRPr="0056625A">
        <w:rPr>
          <w:noProof/>
          <w:sz w:val="16"/>
          <w:szCs w:val="16"/>
        </w:rPr>
        <w:t>45.</w:t>
      </w:r>
      <w:r w:rsidRPr="0056625A">
        <w:rPr>
          <w:noProof/>
          <w:sz w:val="16"/>
          <w:szCs w:val="16"/>
        </w:rPr>
        <w:tab/>
        <w:t xml:space="preserve">Knight, D., K. Shams, G. Chang, and T. Soderstrom. </w:t>
      </w:r>
      <w:r w:rsidRPr="0056625A">
        <w:rPr>
          <w:i/>
          <w:noProof/>
          <w:sz w:val="16"/>
          <w:szCs w:val="16"/>
        </w:rPr>
        <w:t>Evaluating the efficacy of the cloud for cluster computation</w:t>
      </w:r>
      <w:r w:rsidRPr="0056625A">
        <w:rPr>
          <w:noProof/>
          <w:sz w:val="16"/>
          <w:szCs w:val="16"/>
        </w:rPr>
        <w:t xml:space="preserve">. in </w:t>
      </w:r>
      <w:r w:rsidRPr="0056625A">
        <w:rPr>
          <w:i/>
          <w:noProof/>
          <w:sz w:val="16"/>
          <w:szCs w:val="16"/>
        </w:rPr>
        <w:t>Aerospace Conference, 2012 IEEE</w:t>
      </w:r>
      <w:r w:rsidRPr="0056625A">
        <w:rPr>
          <w:noProof/>
          <w:sz w:val="16"/>
          <w:szCs w:val="16"/>
        </w:rPr>
        <w:t>. 3-10 March 2012 2012.</w:t>
      </w:r>
      <w:bookmarkEnd w:id="46"/>
    </w:p>
    <w:p w:rsidR="00E0657B" w:rsidRPr="0056625A" w:rsidRDefault="00E0657B" w:rsidP="00E0657B">
      <w:pPr>
        <w:spacing w:after="0" w:line="240" w:lineRule="auto"/>
        <w:ind w:left="720" w:hanging="720"/>
        <w:rPr>
          <w:noProof/>
          <w:sz w:val="16"/>
          <w:szCs w:val="16"/>
        </w:rPr>
      </w:pPr>
      <w:bookmarkStart w:id="47" w:name="_ENREF_46"/>
      <w:r w:rsidRPr="0056625A">
        <w:rPr>
          <w:noProof/>
          <w:sz w:val="16"/>
          <w:szCs w:val="16"/>
        </w:rPr>
        <w:t>46.</w:t>
      </w:r>
      <w:r w:rsidRPr="0056625A">
        <w:rPr>
          <w:noProof/>
          <w:sz w:val="16"/>
          <w:szCs w:val="16"/>
        </w:rPr>
        <w:tab/>
        <w:t xml:space="preserve">Ekanayake, J., A.S. Balkir, T. Gunarathne, G. Fox, C. Poulain, N. Araujo, and R. Barga, </w:t>
      </w:r>
      <w:r w:rsidRPr="0056625A">
        <w:rPr>
          <w:i/>
          <w:noProof/>
          <w:sz w:val="16"/>
          <w:szCs w:val="16"/>
        </w:rPr>
        <w:t>DryadLINQ for Scientific Analyses</w:t>
      </w:r>
      <w:r w:rsidRPr="0056625A">
        <w:rPr>
          <w:noProof/>
          <w:sz w:val="16"/>
          <w:szCs w:val="16"/>
        </w:rPr>
        <w:t xml:space="preserve">, in </w:t>
      </w:r>
      <w:r w:rsidRPr="0056625A">
        <w:rPr>
          <w:i/>
          <w:noProof/>
          <w:sz w:val="16"/>
          <w:szCs w:val="16"/>
        </w:rPr>
        <w:t>Fifth IEEE International Conference on eScience: 2009</w:t>
      </w:r>
      <w:r w:rsidRPr="0056625A">
        <w:rPr>
          <w:noProof/>
          <w:sz w:val="16"/>
          <w:szCs w:val="16"/>
        </w:rPr>
        <w:t xml:space="preserve">. 2009, IEEE. Oxford. </w:t>
      </w:r>
      <w:hyperlink r:id="rId114" w:history="1">
        <w:r w:rsidRPr="0056625A">
          <w:rPr>
            <w:rStyle w:val="Hyperlink"/>
            <w:noProof/>
            <w:sz w:val="16"/>
            <w:szCs w:val="16"/>
          </w:rPr>
          <w:t>http://grids.ucs.indiana.edu/ptliupages/publications/eScience09-camera-ready-submission.pdf</w:t>
        </w:r>
      </w:hyperlink>
      <w:r w:rsidRPr="0056625A">
        <w:rPr>
          <w:noProof/>
          <w:sz w:val="16"/>
          <w:szCs w:val="16"/>
        </w:rPr>
        <w:t xml:space="preserve">. </w:t>
      </w:r>
      <w:bookmarkEnd w:id="47"/>
    </w:p>
    <w:p w:rsidR="00E0657B" w:rsidRPr="0056625A" w:rsidRDefault="00E0657B" w:rsidP="00E0657B">
      <w:pPr>
        <w:spacing w:after="0" w:line="240" w:lineRule="auto"/>
        <w:ind w:left="720" w:hanging="720"/>
        <w:rPr>
          <w:noProof/>
          <w:sz w:val="16"/>
          <w:szCs w:val="16"/>
        </w:rPr>
      </w:pPr>
      <w:bookmarkStart w:id="48" w:name="_ENREF_47"/>
      <w:r w:rsidRPr="0056625A">
        <w:rPr>
          <w:noProof/>
          <w:sz w:val="16"/>
          <w:szCs w:val="16"/>
        </w:rPr>
        <w:t>47.</w:t>
      </w:r>
      <w:r w:rsidRPr="0056625A">
        <w:rPr>
          <w:noProof/>
          <w:sz w:val="16"/>
          <w:szCs w:val="16"/>
        </w:rPr>
        <w:tab/>
        <w:t xml:space="preserve">Jaliya Ekanayake, Thilina Gunarathne, Judy Qiu, Geoffrey Fox, Scott Beason, Jong Youl Choi, Yang Ruan, Seung-Hee Bae, and Hui Li, </w:t>
      </w:r>
      <w:r w:rsidRPr="0056625A">
        <w:rPr>
          <w:i/>
          <w:noProof/>
          <w:sz w:val="16"/>
          <w:szCs w:val="16"/>
        </w:rPr>
        <w:t>Applicability of DryadLINQ to Scientific Applications</w:t>
      </w:r>
      <w:r w:rsidRPr="0056625A">
        <w:rPr>
          <w:noProof/>
          <w:sz w:val="16"/>
          <w:szCs w:val="16"/>
        </w:rPr>
        <w:t xml:space="preserve">. January 30, 2010, Community Grids Laboratory, Indiana University. </w:t>
      </w:r>
      <w:hyperlink r:id="rId115" w:history="1">
        <w:r w:rsidRPr="0056625A">
          <w:rPr>
            <w:rStyle w:val="Hyperlink"/>
            <w:noProof/>
            <w:sz w:val="16"/>
            <w:szCs w:val="16"/>
          </w:rPr>
          <w:t>http://grids.ucs.indiana.edu/ptliupages/publications/DryadReport.pdf</w:t>
        </w:r>
      </w:hyperlink>
      <w:r w:rsidRPr="0056625A">
        <w:rPr>
          <w:noProof/>
          <w:sz w:val="16"/>
          <w:szCs w:val="16"/>
        </w:rPr>
        <w:t xml:space="preserve">. </w:t>
      </w:r>
      <w:bookmarkEnd w:id="48"/>
    </w:p>
    <w:p w:rsidR="00E0657B" w:rsidRPr="0056625A" w:rsidRDefault="00E0657B" w:rsidP="00E0657B">
      <w:pPr>
        <w:spacing w:after="0" w:line="240" w:lineRule="auto"/>
        <w:ind w:left="720" w:hanging="720"/>
        <w:rPr>
          <w:noProof/>
          <w:sz w:val="16"/>
          <w:szCs w:val="16"/>
        </w:rPr>
      </w:pPr>
      <w:bookmarkStart w:id="49" w:name="_ENREF_48"/>
      <w:r w:rsidRPr="0056625A">
        <w:rPr>
          <w:noProof/>
          <w:sz w:val="16"/>
          <w:szCs w:val="16"/>
        </w:rPr>
        <w:t>48.</w:t>
      </w:r>
      <w:r w:rsidRPr="0056625A">
        <w:rPr>
          <w:noProof/>
          <w:sz w:val="16"/>
          <w:szCs w:val="16"/>
        </w:rPr>
        <w:tab/>
        <w:t xml:space="preserve">Hui Li, Ruan Yang, Yuduo Zhou, and Judy Qiu, </w:t>
      </w:r>
      <w:r w:rsidRPr="0056625A">
        <w:rPr>
          <w:i/>
          <w:noProof/>
          <w:sz w:val="16"/>
          <w:szCs w:val="16"/>
        </w:rPr>
        <w:t>DRYADLINQ CTP EVALUATION: Performance of Key Features and Interfaces in DryadLINQ CTP (Revised)</w:t>
      </w:r>
      <w:r w:rsidRPr="0056625A">
        <w:rPr>
          <w:noProof/>
          <w:sz w:val="16"/>
          <w:szCs w:val="16"/>
        </w:rPr>
        <w:t xml:space="preserve">. December 14, 2011. </w:t>
      </w:r>
      <w:hyperlink r:id="rId116" w:history="1">
        <w:r w:rsidRPr="0056625A">
          <w:rPr>
            <w:rStyle w:val="Hyperlink"/>
            <w:noProof/>
            <w:sz w:val="16"/>
            <w:szCs w:val="16"/>
          </w:rPr>
          <w:t>http://grids.ucs.indiana.edu/ptliupages/publications/DradLinqCTPEvaluation_revised.pdf</w:t>
        </w:r>
      </w:hyperlink>
      <w:r w:rsidRPr="0056625A">
        <w:rPr>
          <w:noProof/>
          <w:sz w:val="16"/>
          <w:szCs w:val="16"/>
        </w:rPr>
        <w:t xml:space="preserve">. </w:t>
      </w:r>
      <w:bookmarkEnd w:id="49"/>
    </w:p>
    <w:p w:rsidR="00E0657B" w:rsidRPr="0056625A" w:rsidRDefault="00E0657B" w:rsidP="00E0657B">
      <w:pPr>
        <w:spacing w:after="0" w:line="240" w:lineRule="auto"/>
        <w:ind w:left="720" w:hanging="720"/>
        <w:rPr>
          <w:noProof/>
          <w:sz w:val="16"/>
          <w:szCs w:val="16"/>
        </w:rPr>
      </w:pPr>
      <w:bookmarkStart w:id="50" w:name="_ENREF_49"/>
      <w:r w:rsidRPr="0056625A">
        <w:rPr>
          <w:noProof/>
          <w:sz w:val="16"/>
          <w:szCs w:val="16"/>
        </w:rPr>
        <w:t>49.</w:t>
      </w:r>
      <w:r w:rsidRPr="0056625A">
        <w:rPr>
          <w:noProof/>
          <w:sz w:val="16"/>
          <w:szCs w:val="16"/>
        </w:rPr>
        <w:tab/>
        <w:t xml:space="preserve">Hui Li, Geoffrey Fox, and J. Qiu, </w:t>
      </w:r>
      <w:r w:rsidRPr="0056625A">
        <w:rPr>
          <w:i/>
          <w:noProof/>
          <w:sz w:val="16"/>
          <w:szCs w:val="16"/>
        </w:rPr>
        <w:t>Performance Model for Parallel Matrix Multiplication with Dryad: Dataflow Graph Runtime</w:t>
      </w:r>
      <w:r w:rsidRPr="0056625A">
        <w:rPr>
          <w:noProof/>
          <w:sz w:val="16"/>
          <w:szCs w:val="16"/>
        </w:rPr>
        <w:t xml:space="preserve">, in </w:t>
      </w:r>
      <w:r w:rsidRPr="0056625A">
        <w:rPr>
          <w:i/>
          <w:noProof/>
          <w:sz w:val="16"/>
          <w:szCs w:val="16"/>
        </w:rPr>
        <w:t>2012 International Symposium on Big Data and MapReduce (BigDataMR2012)</w:t>
      </w:r>
      <w:r w:rsidRPr="0056625A">
        <w:rPr>
          <w:noProof/>
          <w:sz w:val="16"/>
          <w:szCs w:val="16"/>
        </w:rPr>
        <w:t xml:space="preserve">. 01-03 November, 2012. Xiangtan, Hunan, China. </w:t>
      </w:r>
      <w:hyperlink r:id="rId117" w:history="1">
        <w:r w:rsidRPr="0056625A">
          <w:rPr>
            <w:rStyle w:val="Hyperlink"/>
            <w:noProof/>
            <w:sz w:val="16"/>
            <w:szCs w:val="16"/>
          </w:rPr>
          <w:t>http://grids.ucs.indiana.edu/ptliupages/publications/BigDataMR%232.pdf</w:t>
        </w:r>
      </w:hyperlink>
      <w:r w:rsidRPr="0056625A">
        <w:rPr>
          <w:noProof/>
          <w:sz w:val="16"/>
          <w:szCs w:val="16"/>
        </w:rPr>
        <w:t xml:space="preserve">. </w:t>
      </w:r>
      <w:bookmarkEnd w:id="50"/>
    </w:p>
    <w:p w:rsidR="00E0657B" w:rsidRPr="0056625A" w:rsidRDefault="00E0657B" w:rsidP="00E0657B">
      <w:pPr>
        <w:spacing w:after="0" w:line="240" w:lineRule="auto"/>
        <w:ind w:left="720" w:hanging="720"/>
        <w:rPr>
          <w:noProof/>
          <w:sz w:val="16"/>
          <w:szCs w:val="16"/>
        </w:rPr>
      </w:pPr>
      <w:bookmarkStart w:id="51" w:name="_ENREF_50"/>
      <w:r w:rsidRPr="0056625A">
        <w:rPr>
          <w:noProof/>
          <w:sz w:val="16"/>
          <w:szCs w:val="16"/>
        </w:rPr>
        <w:t>50.</w:t>
      </w:r>
      <w:r w:rsidRPr="0056625A">
        <w:rPr>
          <w:noProof/>
          <w:sz w:val="16"/>
          <w:szCs w:val="16"/>
        </w:rPr>
        <w:tab/>
        <w:t xml:space="preserve">Hui Li, Yang Ruan, Yuduo Zhou, Judy Qiu, and Geoffrey Fox, </w:t>
      </w:r>
      <w:r w:rsidRPr="0056625A">
        <w:rPr>
          <w:i/>
          <w:noProof/>
          <w:sz w:val="16"/>
          <w:szCs w:val="16"/>
        </w:rPr>
        <w:t>Design Patterns for Scientific Applications in DryadLINQ CTP</w:t>
      </w:r>
      <w:r w:rsidRPr="0056625A">
        <w:rPr>
          <w:noProof/>
          <w:sz w:val="16"/>
          <w:szCs w:val="16"/>
        </w:rPr>
        <w:t xml:space="preserve">, in </w:t>
      </w:r>
      <w:r w:rsidRPr="0056625A">
        <w:rPr>
          <w:i/>
          <w:noProof/>
          <w:sz w:val="16"/>
          <w:szCs w:val="16"/>
        </w:rPr>
        <w:t>The Second International Workshop on Data Intensive Computing in the Clouds (DataCloud-SC11) at SC11</w:t>
      </w:r>
      <w:r w:rsidRPr="0056625A">
        <w:rPr>
          <w:noProof/>
          <w:sz w:val="16"/>
          <w:szCs w:val="16"/>
        </w:rPr>
        <w:t xml:space="preserve">. November 14, 2011. </w:t>
      </w:r>
      <w:hyperlink r:id="rId118" w:history="1">
        <w:r w:rsidRPr="0056625A">
          <w:rPr>
            <w:rStyle w:val="Hyperlink"/>
            <w:noProof/>
            <w:sz w:val="16"/>
            <w:szCs w:val="16"/>
          </w:rPr>
          <w:t>http://grids.ucs.indiana.edu/ptliupages/publications/Design%20Patterns%20for%20Scientific%20Applications%20in%20DryadLINQ%20CTP%20ACM%20Data307.pdf</w:t>
        </w:r>
      </w:hyperlink>
      <w:r w:rsidRPr="0056625A">
        <w:rPr>
          <w:noProof/>
          <w:sz w:val="16"/>
          <w:szCs w:val="16"/>
        </w:rPr>
        <w:t xml:space="preserve">. </w:t>
      </w:r>
      <w:bookmarkEnd w:id="51"/>
    </w:p>
    <w:p w:rsidR="00E0657B" w:rsidRPr="0056625A" w:rsidRDefault="00E0657B" w:rsidP="00E0657B">
      <w:pPr>
        <w:spacing w:after="0" w:line="240" w:lineRule="auto"/>
        <w:ind w:left="720" w:hanging="720"/>
        <w:rPr>
          <w:noProof/>
          <w:sz w:val="16"/>
          <w:szCs w:val="16"/>
        </w:rPr>
      </w:pPr>
      <w:bookmarkStart w:id="52" w:name="_ENREF_51"/>
      <w:r w:rsidRPr="0056625A">
        <w:rPr>
          <w:noProof/>
          <w:sz w:val="16"/>
          <w:szCs w:val="16"/>
        </w:rPr>
        <w:t>51.</w:t>
      </w:r>
      <w:r w:rsidRPr="0056625A">
        <w:rPr>
          <w:noProof/>
          <w:sz w:val="16"/>
          <w:szCs w:val="16"/>
        </w:rPr>
        <w:tab/>
      </w:r>
      <w:r w:rsidRPr="0056625A">
        <w:rPr>
          <w:i/>
          <w:noProof/>
          <w:sz w:val="16"/>
          <w:szCs w:val="16"/>
        </w:rPr>
        <w:t>Apache Hadoop</w:t>
      </w:r>
      <w:r w:rsidRPr="0056625A">
        <w:rPr>
          <w:noProof/>
          <w:sz w:val="16"/>
          <w:szCs w:val="16"/>
        </w:rPr>
        <w:t xml:space="preserve">.   [accessed 2010 November 27]; Available from: </w:t>
      </w:r>
      <w:hyperlink r:id="rId119" w:history="1">
        <w:r w:rsidRPr="0056625A">
          <w:rPr>
            <w:rStyle w:val="Hyperlink"/>
            <w:noProof/>
            <w:sz w:val="16"/>
            <w:szCs w:val="16"/>
          </w:rPr>
          <w:t>http://hadoop.apache.org/</w:t>
        </w:r>
      </w:hyperlink>
      <w:r w:rsidRPr="0056625A">
        <w:rPr>
          <w:noProof/>
          <w:sz w:val="16"/>
          <w:szCs w:val="16"/>
        </w:rPr>
        <w:t>.</w:t>
      </w:r>
      <w:bookmarkEnd w:id="52"/>
    </w:p>
    <w:p w:rsidR="00E0657B" w:rsidRPr="0056625A" w:rsidRDefault="00E0657B" w:rsidP="00E0657B">
      <w:pPr>
        <w:spacing w:after="0" w:line="240" w:lineRule="auto"/>
        <w:ind w:left="720" w:hanging="720"/>
        <w:rPr>
          <w:noProof/>
          <w:sz w:val="16"/>
          <w:szCs w:val="16"/>
        </w:rPr>
      </w:pPr>
      <w:bookmarkStart w:id="53" w:name="_ENREF_52"/>
      <w:r w:rsidRPr="0056625A">
        <w:rPr>
          <w:noProof/>
          <w:sz w:val="16"/>
          <w:szCs w:val="16"/>
        </w:rPr>
        <w:lastRenderedPageBreak/>
        <w:t>52.</w:t>
      </w:r>
      <w:r w:rsidRPr="0056625A">
        <w:rPr>
          <w:noProof/>
          <w:sz w:val="16"/>
          <w:szCs w:val="16"/>
        </w:rPr>
        <w:tab/>
        <w:t xml:space="preserve">Expósito, R.R., G.L. Taboada, S. Ramos, J. Touriño, and R. Doallo, </w:t>
      </w:r>
      <w:r w:rsidRPr="0056625A">
        <w:rPr>
          <w:i/>
          <w:noProof/>
          <w:sz w:val="16"/>
          <w:szCs w:val="16"/>
        </w:rPr>
        <w:t>General</w:t>
      </w:r>
      <w:r w:rsidRPr="0056625A">
        <w:rPr>
          <w:rFonts w:ascii="Cambria Math" w:hAnsi="Cambria Math" w:cs="Cambria Math"/>
          <w:i/>
          <w:noProof/>
          <w:sz w:val="16"/>
          <w:szCs w:val="16"/>
        </w:rPr>
        <w:t>‐</w:t>
      </w:r>
      <w:r w:rsidRPr="0056625A">
        <w:rPr>
          <w:i/>
          <w:noProof/>
          <w:sz w:val="16"/>
          <w:szCs w:val="16"/>
        </w:rPr>
        <w:t>purpose computation on GPUs for high performance cloud computing.</w:t>
      </w:r>
      <w:r w:rsidRPr="0056625A">
        <w:rPr>
          <w:noProof/>
          <w:sz w:val="16"/>
          <w:szCs w:val="16"/>
        </w:rPr>
        <w:t xml:space="preserve"> Concurrency and Computation: Practice and Experience, 2012. </w:t>
      </w:r>
      <w:bookmarkEnd w:id="53"/>
    </w:p>
    <w:p w:rsidR="00E0657B" w:rsidRPr="0056625A" w:rsidRDefault="00E0657B" w:rsidP="00E0657B">
      <w:pPr>
        <w:spacing w:after="0" w:line="240" w:lineRule="auto"/>
        <w:ind w:left="720" w:hanging="720"/>
        <w:rPr>
          <w:noProof/>
          <w:sz w:val="16"/>
          <w:szCs w:val="16"/>
        </w:rPr>
      </w:pPr>
      <w:bookmarkStart w:id="54" w:name="_ENREF_53"/>
      <w:r w:rsidRPr="0056625A">
        <w:rPr>
          <w:noProof/>
          <w:sz w:val="16"/>
          <w:szCs w:val="16"/>
        </w:rPr>
        <w:t>53.</w:t>
      </w:r>
      <w:r w:rsidRPr="0056625A">
        <w:rPr>
          <w:noProof/>
          <w:sz w:val="16"/>
          <w:szCs w:val="16"/>
        </w:rPr>
        <w:tab/>
      </w:r>
      <w:r w:rsidRPr="0056625A">
        <w:rPr>
          <w:i/>
          <w:noProof/>
          <w:sz w:val="16"/>
          <w:szCs w:val="16"/>
        </w:rPr>
        <w:t>Microsoft Azure Cloud Research Projects</w:t>
      </w:r>
      <w:r w:rsidRPr="0056625A">
        <w:rPr>
          <w:noProof/>
          <w:sz w:val="16"/>
          <w:szCs w:val="16"/>
        </w:rPr>
        <w:t xml:space="preserve">.   [accessed 2012 December 31]; Available from: </w:t>
      </w:r>
      <w:hyperlink r:id="rId120" w:history="1">
        <w:r w:rsidRPr="0056625A">
          <w:rPr>
            <w:rStyle w:val="Hyperlink"/>
            <w:noProof/>
            <w:sz w:val="16"/>
            <w:szCs w:val="16"/>
          </w:rPr>
          <w:t>http://research.microsoft.com/en-us/projects/azure/projects.aspx</w:t>
        </w:r>
      </w:hyperlink>
      <w:r w:rsidRPr="0056625A">
        <w:rPr>
          <w:noProof/>
          <w:sz w:val="16"/>
          <w:szCs w:val="16"/>
        </w:rPr>
        <w:t>.</w:t>
      </w:r>
      <w:bookmarkEnd w:id="54"/>
    </w:p>
    <w:p w:rsidR="00E0657B" w:rsidRPr="0056625A" w:rsidRDefault="00E0657B" w:rsidP="00E0657B">
      <w:pPr>
        <w:spacing w:after="0" w:line="240" w:lineRule="auto"/>
        <w:ind w:left="720" w:hanging="720"/>
        <w:rPr>
          <w:noProof/>
          <w:sz w:val="16"/>
          <w:szCs w:val="16"/>
        </w:rPr>
      </w:pPr>
      <w:bookmarkStart w:id="55" w:name="_ENREF_54"/>
      <w:r w:rsidRPr="0056625A">
        <w:rPr>
          <w:noProof/>
          <w:sz w:val="16"/>
          <w:szCs w:val="16"/>
        </w:rPr>
        <w:t>54.</w:t>
      </w:r>
      <w:r w:rsidRPr="0056625A">
        <w:rPr>
          <w:noProof/>
          <w:sz w:val="16"/>
          <w:szCs w:val="16"/>
        </w:rPr>
        <w:tab/>
      </w:r>
      <w:r w:rsidRPr="0056625A">
        <w:rPr>
          <w:i/>
          <w:noProof/>
          <w:sz w:val="16"/>
          <w:szCs w:val="16"/>
        </w:rPr>
        <w:t>VENUS-C Virtual multidisciplinary EnviroNments USing Cloud infrastructure</w:t>
      </w:r>
      <w:r w:rsidRPr="0056625A">
        <w:rPr>
          <w:noProof/>
          <w:sz w:val="16"/>
          <w:szCs w:val="16"/>
        </w:rPr>
        <w:t xml:space="preserve">.  June 2010  Available from: </w:t>
      </w:r>
      <w:hyperlink r:id="rId121" w:history="1">
        <w:r w:rsidRPr="0056625A">
          <w:rPr>
            <w:rStyle w:val="Hyperlink"/>
            <w:noProof/>
            <w:sz w:val="16"/>
            <w:szCs w:val="16"/>
          </w:rPr>
          <w:t>http://www.venus-c.eu/</w:t>
        </w:r>
      </w:hyperlink>
      <w:r w:rsidRPr="0056625A">
        <w:rPr>
          <w:noProof/>
          <w:sz w:val="16"/>
          <w:szCs w:val="16"/>
        </w:rPr>
        <w:t>.</w:t>
      </w:r>
      <w:bookmarkEnd w:id="55"/>
    </w:p>
    <w:p w:rsidR="00E0657B" w:rsidRPr="0056625A" w:rsidRDefault="00E0657B" w:rsidP="00E0657B">
      <w:pPr>
        <w:spacing w:after="0" w:line="240" w:lineRule="auto"/>
        <w:ind w:left="720" w:hanging="720"/>
        <w:rPr>
          <w:noProof/>
          <w:sz w:val="16"/>
          <w:szCs w:val="16"/>
        </w:rPr>
      </w:pPr>
      <w:bookmarkStart w:id="56" w:name="_ENREF_55"/>
      <w:r w:rsidRPr="0056625A">
        <w:rPr>
          <w:noProof/>
          <w:sz w:val="16"/>
          <w:szCs w:val="16"/>
        </w:rPr>
        <w:t>55.</w:t>
      </w:r>
      <w:r w:rsidRPr="0056625A">
        <w:rPr>
          <w:noProof/>
          <w:sz w:val="16"/>
          <w:szCs w:val="16"/>
        </w:rPr>
        <w:tab/>
        <w:t xml:space="preserve">Simmhan, Y., C. van Ingen, G. Subramanian, and J. Li. </w:t>
      </w:r>
      <w:r w:rsidRPr="0056625A">
        <w:rPr>
          <w:i/>
          <w:noProof/>
          <w:sz w:val="16"/>
          <w:szCs w:val="16"/>
        </w:rPr>
        <w:t>Bridging the Gap between Desktop and the Cloud for eScience Applications</w:t>
      </w:r>
      <w:r w:rsidRPr="0056625A">
        <w:rPr>
          <w:noProof/>
          <w:sz w:val="16"/>
          <w:szCs w:val="16"/>
        </w:rPr>
        <w:t xml:space="preserve">. in </w:t>
      </w:r>
      <w:r w:rsidRPr="0056625A">
        <w:rPr>
          <w:i/>
          <w:noProof/>
          <w:sz w:val="16"/>
          <w:szCs w:val="16"/>
        </w:rPr>
        <w:t>Cloud Computing (CLOUD), 2010 IEEE 3rd International Conference on</w:t>
      </w:r>
      <w:r w:rsidRPr="0056625A">
        <w:rPr>
          <w:noProof/>
          <w:sz w:val="16"/>
          <w:szCs w:val="16"/>
        </w:rPr>
        <w:t xml:space="preserve"> 2010: IEEE.</w:t>
      </w:r>
      <w:bookmarkEnd w:id="56"/>
    </w:p>
    <w:p w:rsidR="00E0657B" w:rsidRPr="0056625A" w:rsidRDefault="00E0657B" w:rsidP="00E0657B">
      <w:pPr>
        <w:spacing w:after="0" w:line="240" w:lineRule="auto"/>
        <w:ind w:left="720" w:hanging="720"/>
        <w:rPr>
          <w:noProof/>
          <w:sz w:val="16"/>
          <w:szCs w:val="16"/>
        </w:rPr>
      </w:pPr>
      <w:bookmarkStart w:id="57" w:name="_ENREF_56"/>
      <w:r w:rsidRPr="0056625A">
        <w:rPr>
          <w:noProof/>
          <w:sz w:val="16"/>
          <w:szCs w:val="16"/>
        </w:rPr>
        <w:t>56.</w:t>
      </w:r>
      <w:r w:rsidRPr="0056625A">
        <w:rPr>
          <w:noProof/>
          <w:sz w:val="16"/>
          <w:szCs w:val="16"/>
        </w:rPr>
        <w:tab/>
      </w:r>
      <w:r w:rsidRPr="0056625A">
        <w:rPr>
          <w:i/>
          <w:noProof/>
          <w:sz w:val="16"/>
          <w:szCs w:val="16"/>
        </w:rPr>
        <w:t>Grid Computing and Clusters at the Barcelona Supercomputer Center</w:t>
      </w:r>
      <w:r w:rsidRPr="0056625A">
        <w:rPr>
          <w:noProof/>
          <w:sz w:val="16"/>
          <w:szCs w:val="16"/>
        </w:rPr>
        <w:t xml:space="preserve">.   [accessed 2013 January 1]; Available from: </w:t>
      </w:r>
      <w:hyperlink r:id="rId122" w:history="1">
        <w:r w:rsidRPr="0056625A">
          <w:rPr>
            <w:rStyle w:val="Hyperlink"/>
            <w:noProof/>
            <w:sz w:val="16"/>
            <w:szCs w:val="16"/>
          </w:rPr>
          <w:t>http://www.bsc.es/computer-sciences/grid-computing</w:t>
        </w:r>
      </w:hyperlink>
      <w:r w:rsidRPr="0056625A">
        <w:rPr>
          <w:noProof/>
          <w:sz w:val="16"/>
          <w:szCs w:val="16"/>
        </w:rPr>
        <w:t>.</w:t>
      </w:r>
      <w:bookmarkEnd w:id="57"/>
    </w:p>
    <w:p w:rsidR="00E0657B" w:rsidRPr="0056625A" w:rsidRDefault="00E0657B" w:rsidP="00E0657B">
      <w:pPr>
        <w:spacing w:after="0" w:line="240" w:lineRule="auto"/>
        <w:ind w:left="720" w:hanging="720"/>
        <w:rPr>
          <w:noProof/>
          <w:sz w:val="16"/>
          <w:szCs w:val="16"/>
        </w:rPr>
      </w:pPr>
      <w:bookmarkStart w:id="58" w:name="_ENREF_57"/>
      <w:r w:rsidRPr="0056625A">
        <w:rPr>
          <w:noProof/>
          <w:sz w:val="16"/>
          <w:szCs w:val="16"/>
        </w:rPr>
        <w:t>57.</w:t>
      </w:r>
      <w:r w:rsidRPr="0056625A">
        <w:rPr>
          <w:noProof/>
          <w:sz w:val="16"/>
          <w:szCs w:val="16"/>
        </w:rPr>
        <w:tab/>
        <w:t xml:space="preserve">Cała, J., H. Hiden, S. Woodman, and P. Watson, </w:t>
      </w:r>
      <w:r w:rsidRPr="0056625A">
        <w:rPr>
          <w:i/>
          <w:noProof/>
          <w:sz w:val="16"/>
          <w:szCs w:val="16"/>
        </w:rPr>
        <w:t>Fast Exploration of the QSAR Model Space with e-</w:t>
      </w:r>
      <w:r w:rsidRPr="0056625A">
        <w:rPr>
          <w:rFonts w:ascii="Cambria Math" w:hAnsi="Cambria Math" w:cs="Cambria Math"/>
          <w:i/>
          <w:noProof/>
          <w:sz w:val="16"/>
          <w:szCs w:val="16"/>
        </w:rPr>
        <w:t>‐</w:t>
      </w:r>
      <w:r w:rsidRPr="0056625A">
        <w:rPr>
          <w:i/>
          <w:noProof/>
          <w:sz w:val="16"/>
          <w:szCs w:val="16"/>
        </w:rPr>
        <w:t>Science Central and Windows Azure.</w:t>
      </w:r>
      <w:r w:rsidRPr="0056625A">
        <w:rPr>
          <w:noProof/>
          <w:sz w:val="16"/>
          <w:szCs w:val="16"/>
        </w:rPr>
        <w:t xml:space="preserve"> </w:t>
      </w:r>
      <w:bookmarkEnd w:id="58"/>
    </w:p>
    <w:p w:rsidR="00E0657B" w:rsidRPr="0056625A" w:rsidRDefault="00E0657B" w:rsidP="00E0657B">
      <w:pPr>
        <w:spacing w:after="0" w:line="240" w:lineRule="auto"/>
        <w:ind w:left="720" w:hanging="720"/>
        <w:rPr>
          <w:noProof/>
          <w:sz w:val="16"/>
          <w:szCs w:val="16"/>
        </w:rPr>
      </w:pPr>
      <w:bookmarkStart w:id="59" w:name="_ENREF_58"/>
      <w:r w:rsidRPr="0056625A">
        <w:rPr>
          <w:noProof/>
          <w:sz w:val="16"/>
          <w:szCs w:val="16"/>
        </w:rPr>
        <w:t>58.</w:t>
      </w:r>
      <w:r w:rsidRPr="0056625A">
        <w:rPr>
          <w:noProof/>
          <w:sz w:val="16"/>
          <w:szCs w:val="16"/>
        </w:rPr>
        <w:tab/>
        <w:t xml:space="preserve">Watson, P., H. Hiden, and S. Woodman, </w:t>
      </w:r>
      <w:r w:rsidRPr="0056625A">
        <w:rPr>
          <w:i/>
          <w:noProof/>
          <w:sz w:val="16"/>
          <w:szCs w:val="16"/>
        </w:rPr>
        <w:t>e</w:t>
      </w:r>
      <w:r w:rsidRPr="0056625A">
        <w:rPr>
          <w:rFonts w:ascii="Cambria Math" w:hAnsi="Cambria Math" w:cs="Cambria Math"/>
          <w:i/>
          <w:noProof/>
          <w:sz w:val="16"/>
          <w:szCs w:val="16"/>
        </w:rPr>
        <w:t>‐</w:t>
      </w:r>
      <w:r w:rsidRPr="0056625A">
        <w:rPr>
          <w:i/>
          <w:noProof/>
          <w:sz w:val="16"/>
          <w:szCs w:val="16"/>
        </w:rPr>
        <w:t>Science Central for CARMEN: science as a service.</w:t>
      </w:r>
      <w:r w:rsidRPr="0056625A">
        <w:rPr>
          <w:noProof/>
          <w:sz w:val="16"/>
          <w:szCs w:val="16"/>
        </w:rPr>
        <w:t xml:space="preserve"> Concurrency and Computation: Practice and Experience, 2010. 22(17): p. 2369-2380. </w:t>
      </w:r>
      <w:bookmarkEnd w:id="59"/>
    </w:p>
    <w:p w:rsidR="00E0657B" w:rsidRPr="0056625A" w:rsidRDefault="00E0657B" w:rsidP="00E0657B">
      <w:pPr>
        <w:spacing w:after="0" w:line="240" w:lineRule="auto"/>
        <w:ind w:left="720" w:hanging="720"/>
        <w:rPr>
          <w:noProof/>
          <w:sz w:val="16"/>
          <w:szCs w:val="16"/>
        </w:rPr>
      </w:pPr>
      <w:bookmarkStart w:id="60" w:name="_ENREF_59"/>
      <w:r w:rsidRPr="0056625A">
        <w:rPr>
          <w:noProof/>
          <w:sz w:val="16"/>
          <w:szCs w:val="16"/>
        </w:rPr>
        <w:t>59.</w:t>
      </w:r>
      <w:r w:rsidRPr="0056625A">
        <w:rPr>
          <w:noProof/>
          <w:sz w:val="16"/>
          <w:szCs w:val="16"/>
        </w:rPr>
        <w:tab/>
        <w:t xml:space="preserve">Agarwal, D. and S.K. Prasad. </w:t>
      </w:r>
      <w:r w:rsidRPr="0056625A">
        <w:rPr>
          <w:i/>
          <w:noProof/>
          <w:sz w:val="16"/>
          <w:szCs w:val="16"/>
        </w:rPr>
        <w:t>Lessons Learnt from the Development of GIS Application on Azure Cloud Platform</w:t>
      </w:r>
      <w:r w:rsidRPr="0056625A">
        <w:rPr>
          <w:noProof/>
          <w:sz w:val="16"/>
          <w:szCs w:val="16"/>
        </w:rPr>
        <w:t xml:space="preserve">. in </w:t>
      </w:r>
      <w:r w:rsidRPr="0056625A">
        <w:rPr>
          <w:i/>
          <w:noProof/>
          <w:sz w:val="16"/>
          <w:szCs w:val="16"/>
        </w:rPr>
        <w:t>Cloud Computing (CLOUD), 2012 IEEE 5th International Conference on</w:t>
      </w:r>
      <w:r w:rsidRPr="0056625A">
        <w:rPr>
          <w:noProof/>
          <w:sz w:val="16"/>
          <w:szCs w:val="16"/>
        </w:rPr>
        <w:t xml:space="preserve"> 2012: IEEE.</w:t>
      </w:r>
      <w:bookmarkEnd w:id="60"/>
    </w:p>
    <w:p w:rsidR="00E0657B" w:rsidRPr="0056625A" w:rsidRDefault="00E0657B" w:rsidP="00E0657B">
      <w:pPr>
        <w:spacing w:after="0" w:line="240" w:lineRule="auto"/>
        <w:ind w:left="720" w:hanging="720"/>
        <w:rPr>
          <w:noProof/>
          <w:sz w:val="16"/>
          <w:szCs w:val="16"/>
        </w:rPr>
      </w:pPr>
      <w:bookmarkStart w:id="61" w:name="_ENREF_60"/>
      <w:r w:rsidRPr="0056625A">
        <w:rPr>
          <w:noProof/>
          <w:sz w:val="16"/>
          <w:szCs w:val="16"/>
        </w:rPr>
        <w:t>60.</w:t>
      </w:r>
      <w:r w:rsidRPr="0056625A">
        <w:rPr>
          <w:noProof/>
          <w:sz w:val="16"/>
          <w:szCs w:val="16"/>
        </w:rPr>
        <w:tab/>
        <w:t xml:space="preserve">Agarwal, D. and S.K. Prasad. </w:t>
      </w:r>
      <w:r w:rsidRPr="0056625A">
        <w:rPr>
          <w:i/>
          <w:noProof/>
          <w:sz w:val="16"/>
          <w:szCs w:val="16"/>
        </w:rPr>
        <w:t>Azurebench: Benchmarking the storage services of the Azure Cloud Platform</w:t>
      </w:r>
      <w:r w:rsidRPr="0056625A">
        <w:rPr>
          <w:noProof/>
          <w:sz w:val="16"/>
          <w:szCs w:val="16"/>
        </w:rPr>
        <w:t xml:space="preserve">. in </w:t>
      </w:r>
      <w:r w:rsidRPr="0056625A">
        <w:rPr>
          <w:i/>
          <w:noProof/>
          <w:sz w:val="16"/>
          <w:szCs w:val="16"/>
        </w:rPr>
        <w:t>Parallel and Distributed Processing Symposium Workshops &amp; PhD Forum (IPDPSW), 2012 IEEE 26th International</w:t>
      </w:r>
      <w:r w:rsidRPr="0056625A">
        <w:rPr>
          <w:noProof/>
          <w:sz w:val="16"/>
          <w:szCs w:val="16"/>
        </w:rPr>
        <w:t xml:space="preserve"> 2012: IEEE.</w:t>
      </w:r>
      <w:bookmarkEnd w:id="61"/>
    </w:p>
    <w:p w:rsidR="00E0657B" w:rsidRPr="0056625A" w:rsidRDefault="00E0657B" w:rsidP="00E0657B">
      <w:pPr>
        <w:spacing w:after="0" w:line="240" w:lineRule="auto"/>
        <w:ind w:left="720" w:hanging="720"/>
        <w:rPr>
          <w:noProof/>
          <w:sz w:val="16"/>
          <w:szCs w:val="16"/>
        </w:rPr>
      </w:pPr>
      <w:bookmarkStart w:id="62" w:name="_ENREF_61"/>
      <w:r w:rsidRPr="0056625A">
        <w:rPr>
          <w:noProof/>
          <w:sz w:val="16"/>
          <w:szCs w:val="16"/>
        </w:rPr>
        <w:t>61.</w:t>
      </w:r>
      <w:r w:rsidRPr="0056625A">
        <w:rPr>
          <w:noProof/>
          <w:sz w:val="16"/>
          <w:szCs w:val="16"/>
        </w:rPr>
        <w:tab/>
        <w:t xml:space="preserve">Agarwal, D., S. Puri, X. He, S.K. Prasad, and X. Shi, </w:t>
      </w:r>
      <w:r w:rsidRPr="0056625A">
        <w:rPr>
          <w:i/>
          <w:noProof/>
          <w:sz w:val="16"/>
          <w:szCs w:val="16"/>
        </w:rPr>
        <w:t>Crayons-a cloud based parallel framework for GIS overlay operations</w:t>
      </w:r>
      <w:r w:rsidRPr="0056625A">
        <w:rPr>
          <w:noProof/>
          <w:sz w:val="16"/>
          <w:szCs w:val="16"/>
        </w:rPr>
        <w:t xml:space="preserve">. </w:t>
      </w:r>
      <w:bookmarkEnd w:id="62"/>
    </w:p>
    <w:p w:rsidR="00E0657B" w:rsidRPr="0056625A" w:rsidRDefault="00E0657B" w:rsidP="00E0657B">
      <w:pPr>
        <w:spacing w:after="0" w:line="240" w:lineRule="auto"/>
        <w:ind w:left="720" w:hanging="720"/>
        <w:rPr>
          <w:noProof/>
          <w:sz w:val="16"/>
          <w:szCs w:val="16"/>
        </w:rPr>
      </w:pPr>
      <w:bookmarkStart w:id="63" w:name="_ENREF_62"/>
      <w:r w:rsidRPr="0056625A">
        <w:rPr>
          <w:noProof/>
          <w:sz w:val="16"/>
          <w:szCs w:val="16"/>
        </w:rPr>
        <w:t>62.</w:t>
      </w:r>
      <w:r w:rsidRPr="0056625A">
        <w:rPr>
          <w:noProof/>
          <w:sz w:val="16"/>
          <w:szCs w:val="16"/>
        </w:rPr>
        <w:tab/>
        <w:t xml:space="preserve">Romanel, A., C. Priami, and L. Dematte, </w:t>
      </w:r>
      <w:r w:rsidRPr="0056625A">
        <w:rPr>
          <w:i/>
          <w:noProof/>
          <w:sz w:val="16"/>
          <w:szCs w:val="16"/>
        </w:rPr>
        <w:t>The beta workbench.</w:t>
      </w:r>
      <w:r w:rsidRPr="0056625A">
        <w:rPr>
          <w:noProof/>
          <w:sz w:val="16"/>
          <w:szCs w:val="16"/>
        </w:rPr>
        <w:t xml:space="preserve"> 2007. </w:t>
      </w:r>
      <w:bookmarkEnd w:id="63"/>
    </w:p>
    <w:p w:rsidR="00E0657B" w:rsidRPr="0056625A" w:rsidRDefault="00E0657B" w:rsidP="00E0657B">
      <w:pPr>
        <w:spacing w:after="0" w:line="240" w:lineRule="auto"/>
        <w:ind w:left="720" w:hanging="720"/>
        <w:rPr>
          <w:noProof/>
          <w:sz w:val="16"/>
          <w:szCs w:val="16"/>
        </w:rPr>
      </w:pPr>
      <w:bookmarkStart w:id="64" w:name="_ENREF_63"/>
      <w:r w:rsidRPr="0056625A">
        <w:rPr>
          <w:noProof/>
          <w:sz w:val="16"/>
          <w:szCs w:val="16"/>
        </w:rPr>
        <w:t>63.</w:t>
      </w:r>
      <w:r w:rsidRPr="0056625A">
        <w:rPr>
          <w:noProof/>
          <w:sz w:val="16"/>
          <w:szCs w:val="16"/>
        </w:rPr>
        <w:tab/>
        <w:t xml:space="preserve">Martinez, N.D., P. Tonin, B. Bauer, R.C. Rael, R. Singh, S. Yoon, I. Yoon, and J.A. Dunne, </w:t>
      </w:r>
      <w:r w:rsidRPr="0056625A">
        <w:rPr>
          <w:i/>
          <w:noProof/>
          <w:sz w:val="16"/>
          <w:szCs w:val="16"/>
        </w:rPr>
        <w:t>Sustaining Economic Exploitation of Complex Ecosystems in Computational Models of Coupled Human-Natural Networks.</w:t>
      </w:r>
      <w:r w:rsidRPr="0056625A">
        <w:rPr>
          <w:noProof/>
          <w:sz w:val="16"/>
          <w:szCs w:val="16"/>
        </w:rPr>
        <w:t xml:space="preserve"> Proceedings of The Association for the Advancement of Artificial Intelligence, 2012. </w:t>
      </w:r>
      <w:bookmarkEnd w:id="64"/>
    </w:p>
    <w:p w:rsidR="00E0657B" w:rsidRPr="0056625A" w:rsidRDefault="00E0657B" w:rsidP="00E0657B">
      <w:pPr>
        <w:spacing w:after="0" w:line="240" w:lineRule="auto"/>
        <w:ind w:left="720" w:hanging="720"/>
        <w:rPr>
          <w:noProof/>
          <w:sz w:val="16"/>
          <w:szCs w:val="16"/>
        </w:rPr>
      </w:pPr>
      <w:bookmarkStart w:id="65" w:name="_ENREF_64"/>
      <w:r w:rsidRPr="0056625A">
        <w:rPr>
          <w:noProof/>
          <w:sz w:val="16"/>
          <w:szCs w:val="16"/>
        </w:rPr>
        <w:t>64.</w:t>
      </w:r>
      <w:r w:rsidRPr="0056625A">
        <w:rPr>
          <w:noProof/>
          <w:sz w:val="16"/>
          <w:szCs w:val="16"/>
        </w:rPr>
        <w:tab/>
      </w:r>
      <w:r w:rsidRPr="0056625A">
        <w:rPr>
          <w:i/>
          <w:noProof/>
          <w:sz w:val="16"/>
          <w:szCs w:val="16"/>
        </w:rPr>
        <w:t>SETI@Home</w:t>
      </w:r>
      <w:r w:rsidRPr="0056625A">
        <w:rPr>
          <w:noProof/>
          <w:sz w:val="16"/>
          <w:szCs w:val="16"/>
        </w:rPr>
        <w:t xml:space="preserve">.   [accessed 2013 January 1]; Available from: </w:t>
      </w:r>
      <w:hyperlink r:id="rId123" w:history="1">
        <w:r w:rsidRPr="0056625A">
          <w:rPr>
            <w:rStyle w:val="Hyperlink"/>
            <w:noProof/>
            <w:sz w:val="16"/>
            <w:szCs w:val="16"/>
          </w:rPr>
          <w:t>http://setiathome.berkeley.edu/</w:t>
        </w:r>
      </w:hyperlink>
      <w:r w:rsidRPr="0056625A">
        <w:rPr>
          <w:noProof/>
          <w:sz w:val="16"/>
          <w:szCs w:val="16"/>
        </w:rPr>
        <w:t>.</w:t>
      </w:r>
      <w:bookmarkEnd w:id="65"/>
    </w:p>
    <w:p w:rsidR="00E0657B" w:rsidRPr="0056625A" w:rsidRDefault="00E0657B" w:rsidP="00E0657B">
      <w:pPr>
        <w:spacing w:after="0" w:line="240" w:lineRule="auto"/>
        <w:ind w:left="720" w:hanging="720"/>
        <w:rPr>
          <w:noProof/>
          <w:sz w:val="16"/>
          <w:szCs w:val="16"/>
        </w:rPr>
      </w:pPr>
      <w:bookmarkStart w:id="66" w:name="_ENREF_65"/>
      <w:r w:rsidRPr="0056625A">
        <w:rPr>
          <w:noProof/>
          <w:sz w:val="16"/>
          <w:szCs w:val="16"/>
        </w:rPr>
        <w:t>65.</w:t>
      </w:r>
      <w:r w:rsidRPr="0056625A">
        <w:rPr>
          <w:noProof/>
          <w:sz w:val="16"/>
          <w:szCs w:val="16"/>
        </w:rPr>
        <w:tab/>
        <w:t xml:space="preserve">Thompson, J.M., N.G. Sgourakis, G. Liu, P. Rossi, Y. Tang, J.L. Mills, T. Szyperski, G.T. Montelione, and D. Baker, </w:t>
      </w:r>
      <w:r w:rsidRPr="0056625A">
        <w:rPr>
          <w:i/>
          <w:noProof/>
          <w:sz w:val="16"/>
          <w:szCs w:val="16"/>
        </w:rPr>
        <w:t>Accurate protein structure modeling using sparse NMR data and homologous structure information.</w:t>
      </w:r>
      <w:r w:rsidRPr="0056625A">
        <w:rPr>
          <w:noProof/>
          <w:sz w:val="16"/>
          <w:szCs w:val="16"/>
        </w:rPr>
        <w:t xml:space="preserve"> Proceedings of the National Academy of Sciences, 2012. 109(25): p. 9875-9880. </w:t>
      </w:r>
      <w:bookmarkEnd w:id="66"/>
    </w:p>
    <w:p w:rsidR="00E0657B" w:rsidRPr="0056625A" w:rsidRDefault="00E0657B" w:rsidP="00E0657B">
      <w:pPr>
        <w:spacing w:after="0" w:line="240" w:lineRule="auto"/>
        <w:ind w:left="720" w:hanging="720"/>
        <w:rPr>
          <w:noProof/>
          <w:sz w:val="16"/>
          <w:szCs w:val="16"/>
        </w:rPr>
      </w:pPr>
      <w:bookmarkStart w:id="67" w:name="_ENREF_66"/>
      <w:r w:rsidRPr="0056625A">
        <w:rPr>
          <w:noProof/>
          <w:sz w:val="16"/>
          <w:szCs w:val="16"/>
        </w:rPr>
        <w:t>66.</w:t>
      </w:r>
      <w:r w:rsidRPr="0056625A">
        <w:rPr>
          <w:noProof/>
          <w:sz w:val="16"/>
          <w:szCs w:val="16"/>
        </w:rPr>
        <w:tab/>
        <w:t xml:space="preserve">Price, D., C. Greenhalgh, S. Ali, J. Goulding, and R. Mortier, </w:t>
      </w:r>
      <w:r w:rsidRPr="0056625A">
        <w:rPr>
          <w:i/>
          <w:noProof/>
          <w:sz w:val="16"/>
          <w:szCs w:val="16"/>
        </w:rPr>
        <w:t>A Framework for Crowd-Sourcing Personal Data.</w:t>
      </w:r>
      <w:r w:rsidRPr="0056625A">
        <w:rPr>
          <w:noProof/>
          <w:sz w:val="16"/>
          <w:szCs w:val="16"/>
        </w:rPr>
        <w:t xml:space="preserve"> </w:t>
      </w:r>
      <w:bookmarkEnd w:id="67"/>
    </w:p>
    <w:p w:rsidR="00E0657B" w:rsidRPr="0056625A" w:rsidRDefault="00E0657B" w:rsidP="00E0657B">
      <w:pPr>
        <w:spacing w:after="0" w:line="240" w:lineRule="auto"/>
        <w:ind w:left="720" w:hanging="720"/>
        <w:rPr>
          <w:noProof/>
          <w:sz w:val="16"/>
          <w:szCs w:val="16"/>
        </w:rPr>
      </w:pPr>
      <w:bookmarkStart w:id="68" w:name="_ENREF_67"/>
      <w:r w:rsidRPr="0056625A">
        <w:rPr>
          <w:noProof/>
          <w:sz w:val="16"/>
          <w:szCs w:val="16"/>
        </w:rPr>
        <w:t>67.</w:t>
      </w:r>
      <w:r w:rsidRPr="0056625A">
        <w:rPr>
          <w:noProof/>
          <w:sz w:val="16"/>
          <w:szCs w:val="16"/>
        </w:rPr>
        <w:tab/>
        <w:t xml:space="preserve">Maly, K. </w:t>
      </w:r>
      <w:r w:rsidRPr="0056625A">
        <w:rPr>
          <w:i/>
          <w:noProof/>
          <w:sz w:val="16"/>
          <w:szCs w:val="16"/>
        </w:rPr>
        <w:t>Collaborative Digital Library Services in a Cloud</w:t>
      </w:r>
      <w:r w:rsidRPr="0056625A">
        <w:rPr>
          <w:noProof/>
          <w:sz w:val="16"/>
          <w:szCs w:val="16"/>
        </w:rPr>
        <w:t xml:space="preserve">. in </w:t>
      </w:r>
      <w:r w:rsidRPr="0056625A">
        <w:rPr>
          <w:i/>
          <w:noProof/>
          <w:sz w:val="16"/>
          <w:szCs w:val="16"/>
        </w:rPr>
        <w:t>SERVICE COMPUTATION 2010, The Second International Conferences on Advanced Service Computing</w:t>
      </w:r>
      <w:r w:rsidRPr="0056625A">
        <w:rPr>
          <w:noProof/>
          <w:sz w:val="16"/>
          <w:szCs w:val="16"/>
        </w:rPr>
        <w:t xml:space="preserve"> 2010.</w:t>
      </w:r>
      <w:bookmarkEnd w:id="68"/>
    </w:p>
    <w:p w:rsidR="00E0657B" w:rsidRPr="0056625A" w:rsidRDefault="00E0657B" w:rsidP="00E0657B">
      <w:pPr>
        <w:spacing w:after="0" w:line="240" w:lineRule="auto"/>
        <w:ind w:left="720" w:hanging="720"/>
        <w:rPr>
          <w:noProof/>
          <w:sz w:val="16"/>
          <w:szCs w:val="16"/>
        </w:rPr>
      </w:pPr>
      <w:bookmarkStart w:id="69" w:name="_ENREF_68"/>
      <w:r w:rsidRPr="0056625A">
        <w:rPr>
          <w:noProof/>
          <w:sz w:val="16"/>
          <w:szCs w:val="16"/>
        </w:rPr>
        <w:t>68.</w:t>
      </w:r>
      <w:r w:rsidRPr="0056625A">
        <w:rPr>
          <w:noProof/>
          <w:sz w:val="16"/>
          <w:szCs w:val="16"/>
        </w:rPr>
        <w:tab/>
        <w:t xml:space="preserve">Humphrey, M., N. Beekwilder, J.L. Goodall, and M.B. Ercan, </w:t>
      </w:r>
      <w:r w:rsidRPr="0056625A">
        <w:rPr>
          <w:i/>
          <w:noProof/>
          <w:sz w:val="16"/>
          <w:szCs w:val="16"/>
        </w:rPr>
        <w:t>Calibration of Watershed Models using Cloud Computing.</w:t>
      </w:r>
      <w:r w:rsidRPr="0056625A">
        <w:rPr>
          <w:noProof/>
          <w:sz w:val="16"/>
          <w:szCs w:val="16"/>
        </w:rPr>
        <w:t xml:space="preserve"> </w:t>
      </w:r>
      <w:bookmarkEnd w:id="69"/>
    </w:p>
    <w:p w:rsidR="00E0657B" w:rsidRPr="0056625A" w:rsidRDefault="00E0657B" w:rsidP="00E0657B">
      <w:pPr>
        <w:spacing w:after="0" w:line="240" w:lineRule="auto"/>
        <w:ind w:left="720" w:hanging="720"/>
        <w:rPr>
          <w:noProof/>
          <w:sz w:val="16"/>
          <w:szCs w:val="16"/>
        </w:rPr>
      </w:pPr>
      <w:bookmarkStart w:id="70" w:name="_ENREF_69"/>
      <w:r w:rsidRPr="0056625A">
        <w:rPr>
          <w:noProof/>
          <w:sz w:val="16"/>
          <w:szCs w:val="16"/>
        </w:rPr>
        <w:t>69.</w:t>
      </w:r>
      <w:r w:rsidRPr="0056625A">
        <w:rPr>
          <w:noProof/>
          <w:sz w:val="16"/>
          <w:szCs w:val="16"/>
        </w:rPr>
        <w:tab/>
        <w:t xml:space="preserve">Howe, B., G. Cole, E. Souroush, P. Koutris, A. Key, N. Khoussainova, and L. Battle. </w:t>
      </w:r>
      <w:r w:rsidRPr="0056625A">
        <w:rPr>
          <w:i/>
          <w:noProof/>
          <w:sz w:val="16"/>
          <w:szCs w:val="16"/>
        </w:rPr>
        <w:t>Database-as-a-service for long-tail science</w:t>
      </w:r>
      <w:r w:rsidRPr="0056625A">
        <w:rPr>
          <w:noProof/>
          <w:sz w:val="16"/>
          <w:szCs w:val="16"/>
        </w:rPr>
        <w:t xml:space="preserve">. in </w:t>
      </w:r>
      <w:r w:rsidRPr="0056625A">
        <w:rPr>
          <w:i/>
          <w:noProof/>
          <w:sz w:val="16"/>
          <w:szCs w:val="16"/>
        </w:rPr>
        <w:t>Scientific and Statistical Database Management</w:t>
      </w:r>
      <w:r w:rsidRPr="0056625A">
        <w:rPr>
          <w:noProof/>
          <w:sz w:val="16"/>
          <w:szCs w:val="16"/>
        </w:rPr>
        <w:t xml:space="preserve"> 2011: Springer.</w:t>
      </w:r>
      <w:bookmarkEnd w:id="70"/>
    </w:p>
    <w:p w:rsidR="00E0657B" w:rsidRPr="0056625A" w:rsidRDefault="00E0657B" w:rsidP="00E0657B">
      <w:pPr>
        <w:spacing w:after="0" w:line="240" w:lineRule="auto"/>
        <w:ind w:left="720" w:hanging="720"/>
        <w:rPr>
          <w:noProof/>
          <w:sz w:val="16"/>
          <w:szCs w:val="16"/>
        </w:rPr>
      </w:pPr>
      <w:bookmarkStart w:id="71" w:name="_ENREF_70"/>
      <w:r w:rsidRPr="0056625A">
        <w:rPr>
          <w:noProof/>
          <w:sz w:val="16"/>
          <w:szCs w:val="16"/>
        </w:rPr>
        <w:t>70.</w:t>
      </w:r>
      <w:r w:rsidRPr="0056625A">
        <w:rPr>
          <w:noProof/>
          <w:sz w:val="16"/>
          <w:szCs w:val="16"/>
        </w:rPr>
        <w:tab/>
        <w:t xml:space="preserve">Key, A., B. Howe, D. Perry, and C. Aragon. </w:t>
      </w:r>
      <w:r w:rsidRPr="0056625A">
        <w:rPr>
          <w:i/>
          <w:noProof/>
          <w:sz w:val="16"/>
          <w:szCs w:val="16"/>
        </w:rPr>
        <w:t>VizDeck: self-organizing dashboards for visual analytics</w:t>
      </w:r>
      <w:r w:rsidRPr="0056625A">
        <w:rPr>
          <w:noProof/>
          <w:sz w:val="16"/>
          <w:szCs w:val="16"/>
        </w:rPr>
        <w:t xml:space="preserve">. in </w:t>
      </w:r>
      <w:r w:rsidRPr="0056625A">
        <w:rPr>
          <w:i/>
          <w:noProof/>
          <w:sz w:val="16"/>
          <w:szCs w:val="16"/>
        </w:rPr>
        <w:t>Proceedings of the 2012 international conference on Management of Data</w:t>
      </w:r>
      <w:r w:rsidRPr="0056625A">
        <w:rPr>
          <w:noProof/>
          <w:sz w:val="16"/>
          <w:szCs w:val="16"/>
        </w:rPr>
        <w:t xml:space="preserve"> 2012: ACM.</w:t>
      </w:r>
      <w:bookmarkEnd w:id="71"/>
    </w:p>
    <w:p w:rsidR="00E0657B" w:rsidRPr="0056625A" w:rsidRDefault="00E0657B" w:rsidP="00E0657B">
      <w:pPr>
        <w:spacing w:after="0" w:line="240" w:lineRule="auto"/>
        <w:ind w:left="720" w:hanging="720"/>
        <w:rPr>
          <w:noProof/>
          <w:sz w:val="16"/>
          <w:szCs w:val="16"/>
        </w:rPr>
      </w:pPr>
      <w:bookmarkStart w:id="72" w:name="_ENREF_71"/>
      <w:r w:rsidRPr="0056625A">
        <w:rPr>
          <w:noProof/>
          <w:sz w:val="16"/>
          <w:szCs w:val="16"/>
        </w:rPr>
        <w:t>71.</w:t>
      </w:r>
      <w:r w:rsidRPr="0056625A">
        <w:rPr>
          <w:noProof/>
          <w:sz w:val="16"/>
          <w:szCs w:val="16"/>
        </w:rPr>
        <w:tab/>
        <w:t xml:space="preserve">Keiji Shinzato, Tomohide Shibata, Daisuke Kawahara, and Sadao Kurohashi, </w:t>
      </w:r>
      <w:r w:rsidRPr="0056625A">
        <w:rPr>
          <w:i/>
          <w:noProof/>
          <w:sz w:val="16"/>
          <w:szCs w:val="16"/>
        </w:rPr>
        <w:t>TSUBAKI: An Open Search Engine Infrastructure for Developing Information Access Methodology.</w:t>
      </w:r>
      <w:r w:rsidRPr="0056625A">
        <w:rPr>
          <w:noProof/>
          <w:sz w:val="16"/>
          <w:szCs w:val="16"/>
        </w:rPr>
        <w:t xml:space="preserve"> Journal of Information Processing, 2012. 20(1): p. 216-227. </w:t>
      </w:r>
      <w:bookmarkEnd w:id="72"/>
    </w:p>
    <w:p w:rsidR="00E0657B" w:rsidRPr="0056625A" w:rsidRDefault="00E0657B" w:rsidP="00E0657B">
      <w:pPr>
        <w:spacing w:after="0" w:line="240" w:lineRule="auto"/>
        <w:ind w:left="720" w:hanging="720"/>
        <w:rPr>
          <w:noProof/>
          <w:sz w:val="16"/>
          <w:szCs w:val="16"/>
        </w:rPr>
      </w:pPr>
      <w:bookmarkStart w:id="73" w:name="_ENREF_72"/>
      <w:r w:rsidRPr="0056625A">
        <w:rPr>
          <w:noProof/>
          <w:sz w:val="16"/>
          <w:szCs w:val="16"/>
        </w:rPr>
        <w:t>72.</w:t>
      </w:r>
      <w:r w:rsidRPr="0056625A">
        <w:rPr>
          <w:noProof/>
          <w:sz w:val="16"/>
          <w:szCs w:val="16"/>
        </w:rPr>
        <w:tab/>
        <w:t xml:space="preserve">Amazon AWS. </w:t>
      </w:r>
      <w:r w:rsidRPr="0056625A">
        <w:rPr>
          <w:i/>
          <w:noProof/>
          <w:sz w:val="16"/>
          <w:szCs w:val="16"/>
        </w:rPr>
        <w:t>Scientific Computing Using Spot Instances</w:t>
      </w:r>
      <w:r w:rsidRPr="0056625A">
        <w:rPr>
          <w:noProof/>
          <w:sz w:val="16"/>
          <w:szCs w:val="16"/>
        </w:rPr>
        <w:t xml:space="preserve">.   [accessed 2013 January 1]; Available from: </w:t>
      </w:r>
      <w:hyperlink r:id="rId124" w:history="1">
        <w:r w:rsidRPr="0056625A">
          <w:rPr>
            <w:rStyle w:val="Hyperlink"/>
            <w:noProof/>
            <w:sz w:val="16"/>
            <w:szCs w:val="16"/>
          </w:rPr>
          <w:t>http://aws.amazon.com/ec2/spot-and-science/</w:t>
        </w:r>
      </w:hyperlink>
      <w:r w:rsidRPr="0056625A">
        <w:rPr>
          <w:noProof/>
          <w:sz w:val="16"/>
          <w:szCs w:val="16"/>
        </w:rPr>
        <w:t>.</w:t>
      </w:r>
      <w:bookmarkEnd w:id="73"/>
    </w:p>
    <w:p w:rsidR="00E0657B" w:rsidRPr="0056625A" w:rsidRDefault="00E0657B" w:rsidP="00E0657B">
      <w:pPr>
        <w:spacing w:after="0" w:line="240" w:lineRule="auto"/>
        <w:ind w:left="720" w:hanging="720"/>
        <w:rPr>
          <w:noProof/>
          <w:sz w:val="16"/>
          <w:szCs w:val="16"/>
        </w:rPr>
      </w:pPr>
      <w:bookmarkStart w:id="74" w:name="_ENREF_73"/>
      <w:r w:rsidRPr="0056625A">
        <w:rPr>
          <w:noProof/>
          <w:sz w:val="16"/>
          <w:szCs w:val="16"/>
        </w:rPr>
        <w:t>73.</w:t>
      </w:r>
      <w:r w:rsidRPr="0056625A">
        <w:rPr>
          <w:noProof/>
          <w:sz w:val="16"/>
          <w:szCs w:val="16"/>
        </w:rPr>
        <w:tab/>
        <w:t xml:space="preserve">Joseph Hellerstein, M.B.S., Google,. </w:t>
      </w:r>
      <w:r w:rsidRPr="0056625A">
        <w:rPr>
          <w:i/>
          <w:noProof/>
          <w:sz w:val="16"/>
          <w:szCs w:val="16"/>
        </w:rPr>
        <w:t>Keynote on  Science in the Cloud at Cloud Futures Workshop 2012</w:t>
      </w:r>
      <w:r w:rsidRPr="0056625A">
        <w:rPr>
          <w:noProof/>
          <w:sz w:val="16"/>
          <w:szCs w:val="16"/>
        </w:rPr>
        <w:t xml:space="preserve">.  2012  [accessed 2013 January 1]; May 7–8, 2012 at Berkeley, California, United States Available from: </w:t>
      </w:r>
      <w:hyperlink r:id="rId125" w:history="1">
        <w:r w:rsidRPr="0056625A">
          <w:rPr>
            <w:rStyle w:val="Hyperlink"/>
            <w:noProof/>
            <w:sz w:val="16"/>
            <w:szCs w:val="16"/>
          </w:rPr>
          <w:t>http://research.microsoft.com/en-US/events/cloudfutures2012/agenda.aspx</w:t>
        </w:r>
      </w:hyperlink>
      <w:r w:rsidRPr="0056625A">
        <w:rPr>
          <w:noProof/>
          <w:sz w:val="16"/>
          <w:szCs w:val="16"/>
        </w:rPr>
        <w:t>.</w:t>
      </w:r>
      <w:bookmarkEnd w:id="74"/>
    </w:p>
    <w:p w:rsidR="00E0657B" w:rsidRPr="0056625A" w:rsidRDefault="00E0657B" w:rsidP="00E0657B">
      <w:pPr>
        <w:spacing w:after="0" w:line="240" w:lineRule="auto"/>
        <w:ind w:left="720" w:hanging="720"/>
        <w:rPr>
          <w:noProof/>
          <w:sz w:val="16"/>
          <w:szCs w:val="16"/>
        </w:rPr>
      </w:pPr>
      <w:bookmarkStart w:id="75" w:name="_ENREF_74"/>
      <w:r w:rsidRPr="0056625A">
        <w:rPr>
          <w:noProof/>
          <w:sz w:val="16"/>
          <w:szCs w:val="16"/>
        </w:rPr>
        <w:t>74.</w:t>
      </w:r>
      <w:r w:rsidRPr="0056625A">
        <w:rPr>
          <w:noProof/>
          <w:sz w:val="16"/>
          <w:szCs w:val="16"/>
        </w:rPr>
        <w:tab/>
        <w:t xml:space="preserve">Andrea Held. </w:t>
      </w:r>
      <w:r w:rsidRPr="0056625A">
        <w:rPr>
          <w:i/>
          <w:noProof/>
          <w:sz w:val="16"/>
          <w:szCs w:val="16"/>
        </w:rPr>
        <w:t>Millions of Core-Hours Awarded to Science</w:t>
      </w:r>
      <w:r w:rsidRPr="0056625A">
        <w:rPr>
          <w:noProof/>
          <w:sz w:val="16"/>
          <w:szCs w:val="16"/>
        </w:rPr>
        <w:t xml:space="preserve">.   [accessed 2013 January 2]; Available from: </w:t>
      </w:r>
      <w:hyperlink r:id="rId126" w:history="1">
        <w:r w:rsidRPr="0056625A">
          <w:rPr>
            <w:rStyle w:val="Hyperlink"/>
            <w:noProof/>
            <w:sz w:val="16"/>
            <w:szCs w:val="16"/>
          </w:rPr>
          <w:t>http://googleresearch.blogspot.com/2012/12/millions-of-core-hours-awarded-to.html</w:t>
        </w:r>
      </w:hyperlink>
      <w:r w:rsidRPr="0056625A">
        <w:rPr>
          <w:noProof/>
          <w:sz w:val="16"/>
          <w:szCs w:val="16"/>
        </w:rPr>
        <w:t>.</w:t>
      </w:r>
      <w:bookmarkEnd w:id="75"/>
    </w:p>
    <w:p w:rsidR="00E0657B" w:rsidRPr="0056625A" w:rsidRDefault="00E0657B" w:rsidP="00E0657B">
      <w:pPr>
        <w:spacing w:after="0" w:line="240" w:lineRule="auto"/>
        <w:ind w:left="720" w:hanging="720"/>
        <w:rPr>
          <w:noProof/>
          <w:sz w:val="16"/>
          <w:szCs w:val="16"/>
        </w:rPr>
      </w:pPr>
      <w:bookmarkStart w:id="76" w:name="_ENREF_75"/>
      <w:r w:rsidRPr="0056625A">
        <w:rPr>
          <w:noProof/>
          <w:sz w:val="16"/>
          <w:szCs w:val="16"/>
        </w:rPr>
        <w:t>75.</w:t>
      </w:r>
      <w:r w:rsidRPr="0056625A">
        <w:rPr>
          <w:noProof/>
          <w:sz w:val="16"/>
          <w:szCs w:val="16"/>
        </w:rPr>
        <w:tab/>
        <w:t xml:space="preserve">Z. Zhao, G. Wang, A. Butt, M. Khan, V. S. Anil Kumar, and M. Marathe, </w:t>
      </w:r>
      <w:r w:rsidRPr="0056625A">
        <w:rPr>
          <w:i/>
          <w:noProof/>
          <w:sz w:val="16"/>
          <w:szCs w:val="16"/>
        </w:rPr>
        <w:t>SAHAD: Subgraph Analysis in Massive Networks Using Hadoop</w:t>
      </w:r>
      <w:r w:rsidRPr="0056625A">
        <w:rPr>
          <w:noProof/>
          <w:sz w:val="16"/>
          <w:szCs w:val="16"/>
        </w:rPr>
        <w:t>, in</w:t>
      </w:r>
      <w:r w:rsidRPr="0056625A">
        <w:rPr>
          <w:i/>
          <w:noProof/>
          <w:sz w:val="16"/>
          <w:szCs w:val="16"/>
        </w:rPr>
        <w:t xml:space="preserve"> 26th IEEE International Parallel and Distributed Processing Symposium (IPDPS)</w:t>
      </w:r>
      <w:r w:rsidRPr="0056625A">
        <w:rPr>
          <w:noProof/>
          <w:sz w:val="16"/>
          <w:szCs w:val="16"/>
        </w:rPr>
        <w:t xml:space="preserve">. May, 2012, IEEE. Shanghai, China. </w:t>
      </w:r>
      <w:bookmarkEnd w:id="76"/>
    </w:p>
    <w:p w:rsidR="00E0657B" w:rsidRPr="0056625A" w:rsidRDefault="00E0657B" w:rsidP="00E0657B">
      <w:pPr>
        <w:spacing w:after="0" w:line="240" w:lineRule="auto"/>
        <w:ind w:left="720" w:hanging="720"/>
        <w:rPr>
          <w:noProof/>
          <w:sz w:val="16"/>
          <w:szCs w:val="16"/>
        </w:rPr>
      </w:pPr>
      <w:bookmarkStart w:id="77" w:name="_ENREF_76"/>
      <w:r w:rsidRPr="0056625A">
        <w:rPr>
          <w:noProof/>
          <w:sz w:val="16"/>
          <w:szCs w:val="16"/>
        </w:rPr>
        <w:lastRenderedPageBreak/>
        <w:t>76.</w:t>
      </w:r>
      <w:r w:rsidRPr="0056625A">
        <w:rPr>
          <w:noProof/>
          <w:sz w:val="16"/>
          <w:szCs w:val="16"/>
        </w:rPr>
        <w:tab/>
        <w:t xml:space="preserve">Simmhan, Y., L. Deng, A. Kumbhare, M. Redekopp, and V. Prasanna, </w:t>
      </w:r>
      <w:r w:rsidRPr="0056625A">
        <w:rPr>
          <w:i/>
          <w:noProof/>
          <w:sz w:val="16"/>
          <w:szCs w:val="16"/>
        </w:rPr>
        <w:t>Scalable, Secure Analysis of Social Sciences Data on the Azure Platform.</w:t>
      </w:r>
      <w:r w:rsidRPr="0056625A">
        <w:rPr>
          <w:noProof/>
          <w:sz w:val="16"/>
          <w:szCs w:val="16"/>
        </w:rPr>
        <w:t xml:space="preserve"> </w:t>
      </w:r>
      <w:hyperlink r:id="rId127" w:history="1">
        <w:r w:rsidRPr="0056625A">
          <w:rPr>
            <w:rStyle w:val="Hyperlink"/>
            <w:noProof/>
            <w:sz w:val="16"/>
            <w:szCs w:val="16"/>
          </w:rPr>
          <w:t>http://ceng.usc.edu/~simmhan/pubs/redekopp-pargraph-2011.pdf</w:t>
        </w:r>
        <w:bookmarkEnd w:id="77"/>
      </w:hyperlink>
    </w:p>
    <w:p w:rsidR="00E0657B" w:rsidRPr="0056625A" w:rsidRDefault="00E0657B" w:rsidP="00E0657B">
      <w:pPr>
        <w:spacing w:after="0" w:line="240" w:lineRule="auto"/>
        <w:ind w:left="720" w:hanging="720"/>
        <w:rPr>
          <w:noProof/>
          <w:sz w:val="16"/>
          <w:szCs w:val="16"/>
        </w:rPr>
      </w:pPr>
      <w:bookmarkStart w:id="78" w:name="_ENREF_77"/>
      <w:r w:rsidRPr="0056625A">
        <w:rPr>
          <w:noProof/>
          <w:sz w:val="16"/>
          <w:szCs w:val="16"/>
        </w:rPr>
        <w:t>77.</w:t>
      </w:r>
      <w:r w:rsidRPr="0056625A">
        <w:rPr>
          <w:noProof/>
          <w:sz w:val="16"/>
          <w:szCs w:val="16"/>
        </w:rPr>
        <w:tab/>
        <w:t xml:space="preserve">Subramanian, V., H. Ma, L. Wang, E.J. Lee, and P. Chen. </w:t>
      </w:r>
      <w:r w:rsidRPr="0056625A">
        <w:rPr>
          <w:i/>
          <w:noProof/>
          <w:sz w:val="16"/>
          <w:szCs w:val="16"/>
        </w:rPr>
        <w:t>Rapid 3D Seismic Source Inversion Using Windows Azure and Amazon EC2</w:t>
      </w:r>
      <w:r w:rsidRPr="0056625A">
        <w:rPr>
          <w:noProof/>
          <w:sz w:val="16"/>
          <w:szCs w:val="16"/>
        </w:rPr>
        <w:t xml:space="preserve">. in </w:t>
      </w:r>
      <w:r w:rsidRPr="0056625A">
        <w:rPr>
          <w:i/>
          <w:noProof/>
          <w:sz w:val="16"/>
          <w:szCs w:val="16"/>
        </w:rPr>
        <w:t>Services (SERVICES), 2011 IEEE World Congress on</w:t>
      </w:r>
      <w:r w:rsidRPr="0056625A">
        <w:rPr>
          <w:noProof/>
          <w:sz w:val="16"/>
          <w:szCs w:val="16"/>
        </w:rPr>
        <w:t xml:space="preserve"> 2011: IEEE.</w:t>
      </w:r>
      <w:bookmarkEnd w:id="78"/>
    </w:p>
    <w:p w:rsidR="00E0657B" w:rsidRPr="0056625A" w:rsidRDefault="00E0657B" w:rsidP="00E0657B">
      <w:pPr>
        <w:spacing w:after="0" w:line="240" w:lineRule="auto"/>
        <w:ind w:left="720" w:hanging="720"/>
        <w:rPr>
          <w:noProof/>
          <w:sz w:val="16"/>
          <w:szCs w:val="16"/>
        </w:rPr>
      </w:pPr>
      <w:bookmarkStart w:id="79" w:name="_ENREF_78"/>
      <w:r w:rsidRPr="0056625A">
        <w:rPr>
          <w:noProof/>
          <w:sz w:val="16"/>
          <w:szCs w:val="16"/>
        </w:rPr>
        <w:t>78.</w:t>
      </w:r>
      <w:r w:rsidRPr="0056625A">
        <w:rPr>
          <w:noProof/>
          <w:sz w:val="16"/>
          <w:szCs w:val="16"/>
        </w:rPr>
        <w:tab/>
        <w:t xml:space="preserve">Chen, Z., N. Chen, C. Yang, and L. Di, </w:t>
      </w:r>
      <w:r w:rsidRPr="0056625A">
        <w:rPr>
          <w:i/>
          <w:noProof/>
          <w:sz w:val="16"/>
          <w:szCs w:val="16"/>
        </w:rPr>
        <w:t>Cloud Computing Enabled Web Processing Service for Earth Observation Data Processing.</w:t>
      </w:r>
      <w:r w:rsidRPr="0056625A">
        <w:rPr>
          <w:noProof/>
          <w:sz w:val="16"/>
          <w:szCs w:val="16"/>
        </w:rPr>
        <w:t xml:space="preserve"> Selected Topics in Applied Earth Observations and Remote Sensing, IEEE Journal of, 2012. 5(6): p. 1637-1649. DOI:10.1109/jstars.2012.2205372</w:t>
      </w:r>
      <w:bookmarkEnd w:id="79"/>
    </w:p>
    <w:p w:rsidR="00E0657B" w:rsidRPr="0056625A" w:rsidRDefault="00E0657B" w:rsidP="00E0657B">
      <w:pPr>
        <w:spacing w:after="0" w:line="240" w:lineRule="auto"/>
        <w:ind w:left="720" w:hanging="720"/>
        <w:rPr>
          <w:noProof/>
          <w:sz w:val="16"/>
          <w:szCs w:val="16"/>
        </w:rPr>
      </w:pPr>
      <w:bookmarkStart w:id="80" w:name="_ENREF_79"/>
      <w:r w:rsidRPr="0056625A">
        <w:rPr>
          <w:noProof/>
          <w:sz w:val="16"/>
          <w:szCs w:val="16"/>
        </w:rPr>
        <w:t>79.</w:t>
      </w:r>
      <w:r w:rsidRPr="0056625A">
        <w:rPr>
          <w:noProof/>
          <w:sz w:val="16"/>
          <w:szCs w:val="16"/>
        </w:rPr>
        <w:tab/>
        <w:t xml:space="preserve">Humphrey, M., Z. Hill, K. Jackson, C. van Ingen, and Y. Ryu. </w:t>
      </w:r>
      <w:r w:rsidRPr="0056625A">
        <w:rPr>
          <w:i/>
          <w:noProof/>
          <w:sz w:val="16"/>
          <w:szCs w:val="16"/>
        </w:rPr>
        <w:t>Assessing the value of cloudbursting: A case study of satellite image processing on windows azure</w:t>
      </w:r>
      <w:r w:rsidRPr="0056625A">
        <w:rPr>
          <w:noProof/>
          <w:sz w:val="16"/>
          <w:szCs w:val="16"/>
        </w:rPr>
        <w:t xml:space="preserve">. in </w:t>
      </w:r>
      <w:r w:rsidRPr="0056625A">
        <w:rPr>
          <w:i/>
          <w:noProof/>
          <w:sz w:val="16"/>
          <w:szCs w:val="16"/>
        </w:rPr>
        <w:t>E-Science (e-Science), 2011 IEEE 7th International Conference on</w:t>
      </w:r>
      <w:r w:rsidRPr="0056625A">
        <w:rPr>
          <w:noProof/>
          <w:sz w:val="16"/>
          <w:szCs w:val="16"/>
        </w:rPr>
        <w:t xml:space="preserve"> 2011: IEEE.</w:t>
      </w:r>
      <w:bookmarkEnd w:id="80"/>
    </w:p>
    <w:p w:rsidR="00E0657B" w:rsidRPr="0056625A" w:rsidRDefault="00E0657B" w:rsidP="00E0657B">
      <w:pPr>
        <w:spacing w:after="0" w:line="240" w:lineRule="auto"/>
        <w:ind w:left="720" w:hanging="720"/>
        <w:rPr>
          <w:noProof/>
          <w:sz w:val="16"/>
          <w:szCs w:val="16"/>
        </w:rPr>
      </w:pPr>
      <w:bookmarkStart w:id="81" w:name="_ENREF_80"/>
      <w:r w:rsidRPr="0056625A">
        <w:rPr>
          <w:noProof/>
          <w:sz w:val="16"/>
          <w:szCs w:val="16"/>
        </w:rPr>
        <w:t>80.</w:t>
      </w:r>
      <w:r w:rsidRPr="0056625A">
        <w:rPr>
          <w:noProof/>
          <w:sz w:val="16"/>
          <w:szCs w:val="16"/>
        </w:rPr>
        <w:tab/>
        <w:t xml:space="preserve">Li, J., M. Humphrey, D. Agarwal, K. Jackson, C. van Ingen, and Y. Ryu. </w:t>
      </w:r>
      <w:r w:rsidRPr="0056625A">
        <w:rPr>
          <w:i/>
          <w:noProof/>
          <w:sz w:val="16"/>
          <w:szCs w:val="16"/>
        </w:rPr>
        <w:t>escience in the cloud: A modis satellite data reprojection and reduction pipeline in the windows azure platform</w:t>
      </w:r>
      <w:r w:rsidRPr="0056625A">
        <w:rPr>
          <w:noProof/>
          <w:sz w:val="16"/>
          <w:szCs w:val="16"/>
        </w:rPr>
        <w:t xml:space="preserve">. in </w:t>
      </w:r>
      <w:r w:rsidRPr="0056625A">
        <w:rPr>
          <w:i/>
          <w:noProof/>
          <w:sz w:val="16"/>
          <w:szCs w:val="16"/>
        </w:rPr>
        <w:t>Parallel &amp; Distributed Processing (IPDPS), 2010 IEEE International Symposium on</w:t>
      </w:r>
      <w:r w:rsidRPr="0056625A">
        <w:rPr>
          <w:noProof/>
          <w:sz w:val="16"/>
          <w:szCs w:val="16"/>
        </w:rPr>
        <w:t xml:space="preserve"> 2010: IEEE.</w:t>
      </w:r>
      <w:bookmarkEnd w:id="81"/>
    </w:p>
    <w:p w:rsidR="00E0657B" w:rsidRPr="0056625A" w:rsidRDefault="00E0657B" w:rsidP="00E0657B">
      <w:pPr>
        <w:spacing w:after="0" w:line="240" w:lineRule="auto"/>
        <w:ind w:left="720" w:hanging="720"/>
        <w:rPr>
          <w:noProof/>
          <w:sz w:val="16"/>
          <w:szCs w:val="16"/>
        </w:rPr>
      </w:pPr>
      <w:bookmarkStart w:id="82" w:name="_ENREF_81"/>
      <w:r w:rsidRPr="0056625A">
        <w:rPr>
          <w:noProof/>
          <w:sz w:val="16"/>
          <w:szCs w:val="16"/>
        </w:rPr>
        <w:t>81.</w:t>
      </w:r>
      <w:r w:rsidRPr="0056625A">
        <w:rPr>
          <w:noProof/>
          <w:sz w:val="16"/>
          <w:szCs w:val="16"/>
        </w:rPr>
        <w:tab/>
        <w:t xml:space="preserve">Marc-Elian Bégin, </w:t>
      </w:r>
      <w:r w:rsidRPr="0056625A">
        <w:rPr>
          <w:i/>
          <w:noProof/>
          <w:sz w:val="16"/>
          <w:szCs w:val="16"/>
        </w:rPr>
        <w:t>AN EGEE COMPARATIVE STUDY: GRIDS AND CLOUDS Evolution or Revolution?</w:t>
      </w:r>
      <w:r w:rsidRPr="0056625A">
        <w:rPr>
          <w:noProof/>
          <w:sz w:val="16"/>
          <w:szCs w:val="16"/>
        </w:rPr>
        <w:t xml:space="preserve">, in </w:t>
      </w:r>
      <w:r w:rsidRPr="0056625A">
        <w:rPr>
          <w:i/>
          <w:noProof/>
          <w:sz w:val="16"/>
          <w:szCs w:val="16"/>
        </w:rPr>
        <w:t>EGEE Document Series</w:t>
      </w:r>
      <w:r w:rsidRPr="0056625A">
        <w:rPr>
          <w:noProof/>
          <w:sz w:val="16"/>
          <w:szCs w:val="16"/>
        </w:rPr>
        <w:t xml:space="preserve">. May 300, 2008. https://edms.cern.ch/file/925013/3/EGEE-Grid-Cloud.pdf. </w:t>
      </w:r>
      <w:bookmarkEnd w:id="82"/>
    </w:p>
    <w:p w:rsidR="00E0657B" w:rsidRPr="0056625A" w:rsidRDefault="00E0657B" w:rsidP="00E0657B">
      <w:pPr>
        <w:spacing w:after="0" w:line="240" w:lineRule="auto"/>
        <w:ind w:left="720" w:hanging="720"/>
        <w:rPr>
          <w:noProof/>
          <w:sz w:val="16"/>
          <w:szCs w:val="16"/>
        </w:rPr>
      </w:pPr>
      <w:bookmarkStart w:id="83" w:name="_ENREF_82"/>
      <w:r w:rsidRPr="0056625A">
        <w:rPr>
          <w:noProof/>
          <w:sz w:val="16"/>
          <w:szCs w:val="16"/>
        </w:rPr>
        <w:t>82.</w:t>
      </w:r>
      <w:r w:rsidRPr="0056625A">
        <w:rPr>
          <w:noProof/>
          <w:sz w:val="16"/>
          <w:szCs w:val="16"/>
        </w:rPr>
        <w:tab/>
        <w:t xml:space="preserve">Keith R. Jackson, Lavanya Ramakrishnan, Karl J. Runge, and Rollin C. Thomas, </w:t>
      </w:r>
      <w:r w:rsidRPr="0056625A">
        <w:rPr>
          <w:i/>
          <w:noProof/>
          <w:sz w:val="16"/>
          <w:szCs w:val="16"/>
        </w:rPr>
        <w:t>Seeking supernovae in the clouds: a performance study</w:t>
      </w:r>
      <w:r w:rsidRPr="0056625A">
        <w:rPr>
          <w:noProof/>
          <w:sz w:val="16"/>
          <w:szCs w:val="16"/>
        </w:rPr>
        <w:t xml:space="preserve">, in </w:t>
      </w:r>
      <w:r w:rsidRPr="0056625A">
        <w:rPr>
          <w:i/>
          <w:noProof/>
          <w:sz w:val="16"/>
          <w:szCs w:val="16"/>
        </w:rPr>
        <w:t>Proceedings of the 19th ACM International Symposium on High Performance Distributed Computing</w:t>
      </w:r>
      <w:r w:rsidRPr="0056625A">
        <w:rPr>
          <w:noProof/>
          <w:sz w:val="16"/>
          <w:szCs w:val="16"/>
        </w:rPr>
        <w:t xml:space="preserve">. 2010, ACM. Chicago, Illinois. pages. 421-429. </w:t>
      </w:r>
      <w:hyperlink r:id="rId128" w:history="1">
        <w:r w:rsidRPr="0056625A">
          <w:rPr>
            <w:rStyle w:val="Hyperlink"/>
            <w:noProof/>
            <w:sz w:val="16"/>
            <w:szCs w:val="16"/>
          </w:rPr>
          <w:t>http://datasys.cs.iit.edu/events/ScienceCloud2010/p07.pdf</w:t>
        </w:r>
      </w:hyperlink>
      <w:r w:rsidRPr="0056625A">
        <w:rPr>
          <w:noProof/>
          <w:sz w:val="16"/>
          <w:szCs w:val="16"/>
        </w:rPr>
        <w:t>. DOI: 10.1145/1851476.1851538.</w:t>
      </w:r>
      <w:bookmarkEnd w:id="83"/>
    </w:p>
    <w:p w:rsidR="00E0657B" w:rsidRPr="0056625A" w:rsidRDefault="00E0657B" w:rsidP="00E0657B">
      <w:pPr>
        <w:spacing w:after="0" w:line="240" w:lineRule="auto"/>
        <w:ind w:left="720" w:hanging="720"/>
        <w:rPr>
          <w:noProof/>
          <w:sz w:val="16"/>
          <w:szCs w:val="16"/>
        </w:rPr>
      </w:pPr>
      <w:bookmarkStart w:id="84" w:name="_ENREF_83"/>
      <w:r w:rsidRPr="0056625A">
        <w:rPr>
          <w:noProof/>
          <w:sz w:val="16"/>
          <w:szCs w:val="16"/>
        </w:rPr>
        <w:t>83.</w:t>
      </w:r>
      <w:r w:rsidRPr="0056625A">
        <w:rPr>
          <w:noProof/>
          <w:sz w:val="16"/>
          <w:szCs w:val="16"/>
        </w:rPr>
        <w:tab/>
        <w:t xml:space="preserve">Thakar, A. and A. Szalay. </w:t>
      </w:r>
      <w:r w:rsidRPr="0056625A">
        <w:rPr>
          <w:i/>
          <w:noProof/>
          <w:sz w:val="16"/>
          <w:szCs w:val="16"/>
        </w:rPr>
        <w:t>Migrating a (large) science database to the cloud</w:t>
      </w:r>
      <w:r w:rsidRPr="0056625A">
        <w:rPr>
          <w:noProof/>
          <w:sz w:val="16"/>
          <w:szCs w:val="16"/>
        </w:rPr>
        <w:t xml:space="preserve">. in </w:t>
      </w:r>
      <w:r w:rsidRPr="0056625A">
        <w:rPr>
          <w:i/>
          <w:noProof/>
          <w:sz w:val="16"/>
          <w:szCs w:val="16"/>
        </w:rPr>
        <w:t>Proceedings of the 19th ACM International Symposium on High Performance Distributed Computing</w:t>
      </w:r>
      <w:r w:rsidRPr="0056625A">
        <w:rPr>
          <w:noProof/>
          <w:sz w:val="16"/>
          <w:szCs w:val="16"/>
        </w:rPr>
        <w:t xml:space="preserve"> 2010: ACM.</w:t>
      </w:r>
      <w:bookmarkEnd w:id="84"/>
    </w:p>
    <w:p w:rsidR="00E0657B" w:rsidRPr="0056625A" w:rsidRDefault="00E0657B" w:rsidP="00E0657B">
      <w:pPr>
        <w:spacing w:after="0" w:line="240" w:lineRule="auto"/>
        <w:ind w:left="720" w:hanging="720"/>
        <w:rPr>
          <w:noProof/>
          <w:sz w:val="16"/>
          <w:szCs w:val="16"/>
        </w:rPr>
      </w:pPr>
      <w:bookmarkStart w:id="85" w:name="_ENREF_84"/>
      <w:r w:rsidRPr="0056625A">
        <w:rPr>
          <w:noProof/>
          <w:sz w:val="16"/>
          <w:szCs w:val="16"/>
        </w:rPr>
        <w:t>84.</w:t>
      </w:r>
      <w:r w:rsidRPr="0056625A">
        <w:rPr>
          <w:noProof/>
          <w:sz w:val="16"/>
          <w:szCs w:val="16"/>
        </w:rPr>
        <w:tab/>
        <w:t xml:space="preserve">Wong, A.K.L. and A.M. Goscinski, </w:t>
      </w:r>
      <w:r w:rsidRPr="0056625A">
        <w:rPr>
          <w:i/>
          <w:noProof/>
          <w:sz w:val="16"/>
          <w:szCs w:val="16"/>
        </w:rPr>
        <w:t>The Design and Implementation of the VMD Plugin for NAMD Simulations on the Amazon Cloud.</w:t>
      </w:r>
      <w:r w:rsidRPr="0056625A">
        <w:rPr>
          <w:noProof/>
          <w:sz w:val="16"/>
          <w:szCs w:val="16"/>
        </w:rPr>
        <w:t xml:space="preserve"> International Journal of Cloud Computing and Services Science (IJ-CLOSER), 2012. 1(4): p. 155-171. </w:t>
      </w:r>
      <w:bookmarkEnd w:id="85"/>
    </w:p>
    <w:p w:rsidR="00E0657B" w:rsidRPr="0056625A" w:rsidRDefault="00E0657B" w:rsidP="00E0657B">
      <w:pPr>
        <w:spacing w:after="0" w:line="240" w:lineRule="auto"/>
        <w:ind w:left="720" w:hanging="720"/>
        <w:rPr>
          <w:noProof/>
          <w:sz w:val="16"/>
          <w:szCs w:val="16"/>
        </w:rPr>
      </w:pPr>
      <w:bookmarkStart w:id="86" w:name="_ENREF_85"/>
      <w:r w:rsidRPr="0056625A">
        <w:rPr>
          <w:noProof/>
          <w:sz w:val="16"/>
          <w:szCs w:val="16"/>
        </w:rPr>
        <w:t>85.</w:t>
      </w:r>
      <w:r w:rsidRPr="0056625A">
        <w:rPr>
          <w:noProof/>
          <w:sz w:val="16"/>
          <w:szCs w:val="16"/>
        </w:rPr>
        <w:tab/>
        <w:t xml:space="preserve">Mehrotra, P., J. Djomehri, S. Heistand, R. Hood, H. Jin, A. Lazanoff, S. Saini, and R. Biswas. </w:t>
      </w:r>
      <w:r w:rsidRPr="0056625A">
        <w:rPr>
          <w:i/>
          <w:noProof/>
          <w:sz w:val="16"/>
          <w:szCs w:val="16"/>
        </w:rPr>
        <w:t>Performance evaluation of Amazon EC2 for NASA HPC applications</w:t>
      </w:r>
      <w:r w:rsidRPr="0056625A">
        <w:rPr>
          <w:noProof/>
          <w:sz w:val="16"/>
          <w:szCs w:val="16"/>
        </w:rPr>
        <w:t xml:space="preserve">. in </w:t>
      </w:r>
      <w:r w:rsidRPr="0056625A">
        <w:rPr>
          <w:i/>
          <w:noProof/>
          <w:sz w:val="16"/>
          <w:szCs w:val="16"/>
        </w:rPr>
        <w:t>Proceedings of the 3rd workshop on Scientific Cloud Computing Date</w:t>
      </w:r>
      <w:r w:rsidRPr="0056625A">
        <w:rPr>
          <w:noProof/>
          <w:sz w:val="16"/>
          <w:szCs w:val="16"/>
        </w:rPr>
        <w:t xml:space="preserve"> 2012: ACM.</w:t>
      </w:r>
      <w:bookmarkEnd w:id="86"/>
    </w:p>
    <w:p w:rsidR="00E0657B" w:rsidRPr="0056625A" w:rsidRDefault="00E0657B" w:rsidP="00E0657B">
      <w:pPr>
        <w:spacing w:after="0" w:line="240" w:lineRule="auto"/>
        <w:ind w:left="720" w:hanging="720"/>
        <w:rPr>
          <w:noProof/>
          <w:sz w:val="16"/>
          <w:szCs w:val="16"/>
        </w:rPr>
      </w:pPr>
      <w:bookmarkStart w:id="87" w:name="_ENREF_86"/>
      <w:r w:rsidRPr="0056625A">
        <w:rPr>
          <w:noProof/>
          <w:sz w:val="16"/>
          <w:szCs w:val="16"/>
        </w:rPr>
        <w:t>86.</w:t>
      </w:r>
      <w:r w:rsidRPr="0056625A">
        <w:rPr>
          <w:noProof/>
          <w:sz w:val="16"/>
          <w:szCs w:val="16"/>
        </w:rPr>
        <w:tab/>
        <w:t xml:space="preserve">Saini, S., S. Heistand, H. Jin, J. Chang, R. Hood, P. Mehrotra, and R. Biswas. </w:t>
      </w:r>
      <w:r w:rsidRPr="0056625A">
        <w:rPr>
          <w:i/>
          <w:noProof/>
          <w:sz w:val="16"/>
          <w:szCs w:val="16"/>
        </w:rPr>
        <w:t>An Application-based Performance Evaluation of NASA's Nebula Cloud Computing Platform</w:t>
      </w:r>
      <w:r w:rsidRPr="0056625A">
        <w:rPr>
          <w:noProof/>
          <w:sz w:val="16"/>
          <w:szCs w:val="16"/>
        </w:rPr>
        <w:t xml:space="preserve">. in </w:t>
      </w:r>
      <w:r w:rsidRPr="0056625A">
        <w:rPr>
          <w:i/>
          <w:noProof/>
          <w:sz w:val="16"/>
          <w:szCs w:val="16"/>
        </w:rPr>
        <w:t>High Performance Computing and Communication &amp; 2012 IEEE 9th International Conference on Embedded Software and Systems (HPCC-ICESS), 2012 IEEE 14th International Conference on</w:t>
      </w:r>
      <w:r w:rsidRPr="0056625A">
        <w:rPr>
          <w:noProof/>
          <w:sz w:val="16"/>
          <w:szCs w:val="16"/>
        </w:rPr>
        <w:t xml:space="preserve"> 2012: IEEE.</w:t>
      </w:r>
      <w:bookmarkEnd w:id="87"/>
    </w:p>
    <w:p w:rsidR="00E0657B" w:rsidRPr="0056625A" w:rsidRDefault="00E0657B" w:rsidP="00E0657B">
      <w:pPr>
        <w:spacing w:after="0" w:line="240" w:lineRule="auto"/>
        <w:ind w:left="720" w:hanging="720"/>
        <w:rPr>
          <w:noProof/>
          <w:sz w:val="16"/>
          <w:szCs w:val="16"/>
        </w:rPr>
      </w:pPr>
      <w:bookmarkStart w:id="88" w:name="_ENREF_87"/>
      <w:r w:rsidRPr="0056625A">
        <w:rPr>
          <w:noProof/>
          <w:sz w:val="16"/>
          <w:szCs w:val="16"/>
        </w:rPr>
        <w:t>87.</w:t>
      </w:r>
      <w:r w:rsidRPr="0056625A">
        <w:rPr>
          <w:noProof/>
          <w:sz w:val="16"/>
          <w:szCs w:val="16"/>
        </w:rPr>
        <w:tab/>
        <w:t xml:space="preserve">Stein, L., </w:t>
      </w:r>
      <w:r w:rsidRPr="0056625A">
        <w:rPr>
          <w:i/>
          <w:noProof/>
          <w:sz w:val="16"/>
          <w:szCs w:val="16"/>
        </w:rPr>
        <w:t>The case for cloud computing in genome informatics.</w:t>
      </w:r>
      <w:r w:rsidRPr="0056625A">
        <w:rPr>
          <w:noProof/>
          <w:sz w:val="16"/>
          <w:szCs w:val="16"/>
        </w:rPr>
        <w:t xml:space="preserve"> Genome Biology, 2010. 11(5): p. 207. </w:t>
      </w:r>
      <w:hyperlink r:id="rId129" w:history="1">
        <w:r w:rsidRPr="0056625A">
          <w:rPr>
            <w:rStyle w:val="Hyperlink"/>
            <w:noProof/>
            <w:sz w:val="16"/>
            <w:szCs w:val="16"/>
          </w:rPr>
          <w:t>http://genomebiology.com/2010/11/5/207</w:t>
        </w:r>
        <w:bookmarkEnd w:id="88"/>
      </w:hyperlink>
    </w:p>
    <w:p w:rsidR="00E0657B" w:rsidRPr="0056625A" w:rsidRDefault="00E0657B" w:rsidP="00E0657B">
      <w:pPr>
        <w:spacing w:after="0" w:line="240" w:lineRule="auto"/>
        <w:ind w:left="720" w:hanging="720"/>
        <w:rPr>
          <w:noProof/>
          <w:sz w:val="16"/>
          <w:szCs w:val="16"/>
        </w:rPr>
      </w:pPr>
      <w:bookmarkStart w:id="89" w:name="_ENREF_88"/>
      <w:r w:rsidRPr="0056625A">
        <w:rPr>
          <w:noProof/>
          <w:sz w:val="16"/>
          <w:szCs w:val="16"/>
        </w:rPr>
        <w:t>88.</w:t>
      </w:r>
      <w:r w:rsidRPr="0056625A">
        <w:rPr>
          <w:noProof/>
          <w:sz w:val="16"/>
          <w:szCs w:val="16"/>
        </w:rPr>
        <w:tab/>
        <w:t xml:space="preserve">Elizabeth Pennisi, </w:t>
      </w:r>
      <w:r w:rsidRPr="0056625A">
        <w:rPr>
          <w:i/>
          <w:noProof/>
          <w:sz w:val="16"/>
          <w:szCs w:val="16"/>
        </w:rPr>
        <w:t>Will Computers Crash Genomics?</w:t>
      </w:r>
      <w:r w:rsidRPr="0056625A">
        <w:rPr>
          <w:noProof/>
          <w:sz w:val="16"/>
          <w:szCs w:val="16"/>
        </w:rPr>
        <w:t xml:space="preserve"> Science, February 11, 2011, 2011. 331(6018): p. 666-668. DOI:10.1126/science.331.6018.666. </w:t>
      </w:r>
      <w:hyperlink r:id="rId130" w:history="1">
        <w:r w:rsidRPr="0056625A">
          <w:rPr>
            <w:rStyle w:val="Hyperlink"/>
            <w:noProof/>
            <w:sz w:val="16"/>
            <w:szCs w:val="16"/>
          </w:rPr>
          <w:t>http://www.sciencemag.org/content/331/6018/666.short</w:t>
        </w:r>
        <w:bookmarkEnd w:id="89"/>
      </w:hyperlink>
    </w:p>
    <w:p w:rsidR="00E0657B" w:rsidRPr="0056625A" w:rsidRDefault="00E0657B" w:rsidP="00E0657B">
      <w:pPr>
        <w:spacing w:after="0" w:line="240" w:lineRule="auto"/>
        <w:ind w:left="720" w:hanging="720"/>
        <w:rPr>
          <w:noProof/>
          <w:sz w:val="16"/>
          <w:szCs w:val="16"/>
        </w:rPr>
      </w:pPr>
      <w:bookmarkStart w:id="90" w:name="_ENREF_89"/>
      <w:r w:rsidRPr="0056625A">
        <w:rPr>
          <w:noProof/>
          <w:sz w:val="16"/>
          <w:szCs w:val="16"/>
        </w:rPr>
        <w:t>89.</w:t>
      </w:r>
      <w:r w:rsidRPr="0056625A">
        <w:rPr>
          <w:noProof/>
          <w:sz w:val="16"/>
          <w:szCs w:val="16"/>
        </w:rPr>
        <w:tab/>
        <w:t xml:space="preserve">Judy Qiu, Jaliya Ekanayake, Thilina Gunarathne, Jong Youl Choi, Seung-Hee Bae, Yang Ruan, Saliya Ekanayake, Stephen Wu, Scott Beason, Geoffrey Fox, Mina Rho, and Haixu Tang, </w:t>
      </w:r>
      <w:r w:rsidRPr="0056625A">
        <w:rPr>
          <w:i/>
          <w:noProof/>
          <w:sz w:val="16"/>
          <w:szCs w:val="16"/>
        </w:rPr>
        <w:t>Data Intensive Computing for Bioinformatics</w:t>
      </w:r>
      <w:r w:rsidRPr="0056625A">
        <w:rPr>
          <w:noProof/>
          <w:sz w:val="16"/>
          <w:szCs w:val="16"/>
        </w:rPr>
        <w:t xml:space="preserve">, Chapter  in </w:t>
      </w:r>
      <w:r w:rsidRPr="0056625A">
        <w:rPr>
          <w:i/>
          <w:noProof/>
          <w:sz w:val="16"/>
          <w:szCs w:val="16"/>
        </w:rPr>
        <w:t>Data Intensive Distributed Computing</w:t>
      </w:r>
      <w:r w:rsidRPr="0056625A">
        <w:rPr>
          <w:noProof/>
          <w:sz w:val="16"/>
          <w:szCs w:val="16"/>
        </w:rPr>
        <w:t xml:space="preserve">, Tevik Kosar, Editor. 2011, IGI Publishers. </w:t>
      </w:r>
      <w:hyperlink r:id="rId131" w:history="1">
        <w:r w:rsidRPr="0056625A">
          <w:rPr>
            <w:rStyle w:val="Hyperlink"/>
            <w:noProof/>
            <w:sz w:val="16"/>
            <w:szCs w:val="16"/>
          </w:rPr>
          <w:t>http://grids.ucs.indiana.edu/ptliupages/publications/DataIntensiveComputing_BookChapter.pdf</w:t>
        </w:r>
      </w:hyperlink>
      <w:r w:rsidRPr="0056625A">
        <w:rPr>
          <w:noProof/>
          <w:sz w:val="16"/>
          <w:szCs w:val="16"/>
        </w:rPr>
        <w:t>.</w:t>
      </w:r>
      <w:bookmarkEnd w:id="90"/>
    </w:p>
    <w:p w:rsidR="00E0657B" w:rsidRPr="0056625A" w:rsidRDefault="00E0657B" w:rsidP="00E0657B">
      <w:pPr>
        <w:spacing w:after="0" w:line="240" w:lineRule="auto"/>
        <w:ind w:left="720" w:hanging="720"/>
        <w:rPr>
          <w:noProof/>
          <w:sz w:val="16"/>
          <w:szCs w:val="16"/>
        </w:rPr>
      </w:pPr>
      <w:bookmarkStart w:id="91" w:name="_ENREF_90"/>
      <w:r w:rsidRPr="0056625A">
        <w:rPr>
          <w:noProof/>
          <w:sz w:val="16"/>
          <w:szCs w:val="16"/>
        </w:rPr>
        <w:t>90.</w:t>
      </w:r>
      <w:r w:rsidRPr="0056625A">
        <w:rPr>
          <w:noProof/>
          <w:sz w:val="16"/>
          <w:szCs w:val="16"/>
        </w:rPr>
        <w:tab/>
        <w:t xml:space="preserve">Xiaohong Qiu, Jaliya Ekanayake, Scott Beason, Thilina Gunarathne, Geoffrey Fox, Roger Barga, and Dennis Gannon, </w:t>
      </w:r>
      <w:r w:rsidRPr="0056625A">
        <w:rPr>
          <w:i/>
          <w:noProof/>
          <w:sz w:val="16"/>
          <w:szCs w:val="16"/>
        </w:rPr>
        <w:t>Cloud Technologies for Bioinformatics Applications</w:t>
      </w:r>
      <w:r w:rsidRPr="0056625A">
        <w:rPr>
          <w:noProof/>
          <w:sz w:val="16"/>
          <w:szCs w:val="16"/>
        </w:rPr>
        <w:t xml:space="preserve">, in </w:t>
      </w:r>
      <w:r w:rsidRPr="0056625A">
        <w:rPr>
          <w:i/>
          <w:noProof/>
          <w:sz w:val="16"/>
          <w:szCs w:val="16"/>
        </w:rPr>
        <w:t>2nd ACM Workshop on Many-Task Computing on Grids and Supercomputers (SuperComputing09)</w:t>
      </w:r>
      <w:r w:rsidRPr="0056625A">
        <w:rPr>
          <w:noProof/>
          <w:sz w:val="16"/>
          <w:szCs w:val="16"/>
        </w:rPr>
        <w:t xml:space="preserve">. November 16th, 2009, ACM Press. Portland, Oregon. </w:t>
      </w:r>
      <w:hyperlink r:id="rId132" w:history="1">
        <w:r w:rsidRPr="0056625A">
          <w:rPr>
            <w:rStyle w:val="Hyperlink"/>
            <w:noProof/>
            <w:sz w:val="16"/>
            <w:szCs w:val="16"/>
          </w:rPr>
          <w:t>http://grids.ucs.indiana.edu/ptliupages/publications/MTAGSOct22-09A.pdf</w:t>
        </w:r>
      </w:hyperlink>
      <w:r w:rsidRPr="0056625A">
        <w:rPr>
          <w:noProof/>
          <w:sz w:val="16"/>
          <w:szCs w:val="16"/>
        </w:rPr>
        <w:t xml:space="preserve">. </w:t>
      </w:r>
      <w:bookmarkEnd w:id="91"/>
    </w:p>
    <w:p w:rsidR="00E0657B" w:rsidRPr="0056625A" w:rsidRDefault="00E0657B" w:rsidP="00E0657B">
      <w:pPr>
        <w:spacing w:after="0" w:line="240" w:lineRule="auto"/>
        <w:ind w:left="720" w:hanging="720"/>
        <w:rPr>
          <w:noProof/>
          <w:sz w:val="16"/>
          <w:szCs w:val="16"/>
        </w:rPr>
      </w:pPr>
      <w:bookmarkStart w:id="92" w:name="_ENREF_91"/>
      <w:r w:rsidRPr="0056625A">
        <w:rPr>
          <w:noProof/>
          <w:sz w:val="16"/>
          <w:szCs w:val="16"/>
        </w:rPr>
        <w:t>91.</w:t>
      </w:r>
      <w:r w:rsidRPr="0056625A">
        <w:rPr>
          <w:noProof/>
          <w:sz w:val="16"/>
          <w:szCs w:val="16"/>
        </w:rPr>
        <w:tab/>
        <w:t xml:space="preserve">David Heckerman. </w:t>
      </w:r>
      <w:r w:rsidRPr="0056625A">
        <w:rPr>
          <w:i/>
          <w:noProof/>
          <w:sz w:val="16"/>
          <w:szCs w:val="16"/>
        </w:rPr>
        <w:t>Supercomputing on Demand with Windows Azure</w:t>
      </w:r>
      <w:r w:rsidRPr="0056625A">
        <w:rPr>
          <w:noProof/>
          <w:sz w:val="16"/>
          <w:szCs w:val="16"/>
        </w:rPr>
        <w:t xml:space="preserve">.   [accessed 2012 December 31]; Available from: </w:t>
      </w:r>
      <w:hyperlink r:id="rId133" w:history="1">
        <w:r w:rsidRPr="0056625A">
          <w:rPr>
            <w:rStyle w:val="Hyperlink"/>
            <w:noProof/>
            <w:sz w:val="16"/>
            <w:szCs w:val="16"/>
          </w:rPr>
          <w:t>http://blogs.msdn.com/b/msr_er/archive/2012/11/12/affordable-supercomputing-with-windows-azure.aspx</w:t>
        </w:r>
      </w:hyperlink>
      <w:r w:rsidRPr="0056625A">
        <w:rPr>
          <w:noProof/>
          <w:sz w:val="16"/>
          <w:szCs w:val="16"/>
        </w:rPr>
        <w:t>.</w:t>
      </w:r>
      <w:bookmarkEnd w:id="92"/>
    </w:p>
    <w:p w:rsidR="00E0657B" w:rsidRPr="0056625A" w:rsidRDefault="00E0657B" w:rsidP="00E0657B">
      <w:pPr>
        <w:spacing w:after="0" w:line="240" w:lineRule="auto"/>
        <w:ind w:left="720" w:hanging="720"/>
        <w:rPr>
          <w:noProof/>
          <w:sz w:val="16"/>
          <w:szCs w:val="16"/>
        </w:rPr>
      </w:pPr>
      <w:bookmarkStart w:id="93" w:name="_ENREF_92"/>
      <w:r w:rsidRPr="0056625A">
        <w:rPr>
          <w:noProof/>
          <w:sz w:val="16"/>
          <w:szCs w:val="16"/>
        </w:rPr>
        <w:t>92.</w:t>
      </w:r>
      <w:r w:rsidRPr="0056625A">
        <w:rPr>
          <w:noProof/>
          <w:sz w:val="16"/>
          <w:szCs w:val="16"/>
        </w:rPr>
        <w:tab/>
      </w:r>
      <w:r w:rsidRPr="0056625A">
        <w:rPr>
          <w:i/>
          <w:noProof/>
          <w:sz w:val="16"/>
          <w:szCs w:val="16"/>
        </w:rPr>
        <w:t>iPlant Collaborative</w:t>
      </w:r>
      <w:r w:rsidRPr="0056625A">
        <w:rPr>
          <w:noProof/>
          <w:sz w:val="16"/>
          <w:szCs w:val="16"/>
        </w:rPr>
        <w:t xml:space="preserve">.   [accessed 2012 August 28]; Available from: </w:t>
      </w:r>
      <w:hyperlink r:id="rId134" w:history="1">
        <w:r w:rsidRPr="0056625A">
          <w:rPr>
            <w:rStyle w:val="Hyperlink"/>
            <w:noProof/>
            <w:sz w:val="16"/>
            <w:szCs w:val="16"/>
          </w:rPr>
          <w:t>http://www.iplantcollaborative.org</w:t>
        </w:r>
      </w:hyperlink>
      <w:r w:rsidRPr="0056625A">
        <w:rPr>
          <w:noProof/>
          <w:sz w:val="16"/>
          <w:szCs w:val="16"/>
        </w:rPr>
        <w:t>.</w:t>
      </w:r>
      <w:bookmarkEnd w:id="93"/>
    </w:p>
    <w:p w:rsidR="00E0657B" w:rsidRPr="0056625A" w:rsidRDefault="00E0657B" w:rsidP="00E0657B">
      <w:pPr>
        <w:spacing w:after="0" w:line="240" w:lineRule="auto"/>
        <w:ind w:left="720" w:hanging="720"/>
        <w:rPr>
          <w:noProof/>
          <w:sz w:val="16"/>
          <w:szCs w:val="16"/>
        </w:rPr>
      </w:pPr>
      <w:bookmarkStart w:id="94" w:name="_ENREF_93"/>
      <w:r w:rsidRPr="0056625A">
        <w:rPr>
          <w:noProof/>
          <w:sz w:val="16"/>
          <w:szCs w:val="16"/>
        </w:rPr>
        <w:t>93.</w:t>
      </w:r>
      <w:r w:rsidRPr="0056625A">
        <w:rPr>
          <w:noProof/>
          <w:sz w:val="16"/>
          <w:szCs w:val="16"/>
        </w:rPr>
        <w:tab/>
      </w:r>
      <w:r w:rsidRPr="0056625A">
        <w:rPr>
          <w:i/>
          <w:noProof/>
          <w:sz w:val="16"/>
          <w:szCs w:val="16"/>
        </w:rPr>
        <w:t>KBASE: DOE Systems Biology Knowledgebase: Community-Driven Cyberinfrastructure for Sharing and Integrating Data and Analytical Tools to Accelerate Predictive Biolog</w:t>
      </w:r>
      <w:r w:rsidRPr="0056625A">
        <w:rPr>
          <w:noProof/>
          <w:sz w:val="16"/>
          <w:szCs w:val="16"/>
        </w:rPr>
        <w:t xml:space="preserve">.   [accessed 2012 August 28]; Available from: </w:t>
      </w:r>
      <w:hyperlink r:id="rId135" w:history="1">
        <w:r w:rsidRPr="0056625A">
          <w:rPr>
            <w:rStyle w:val="Hyperlink"/>
            <w:noProof/>
            <w:sz w:val="16"/>
            <w:szCs w:val="16"/>
          </w:rPr>
          <w:t>http://genomicscience.energy.gov/compbio/</w:t>
        </w:r>
      </w:hyperlink>
      <w:r w:rsidRPr="0056625A">
        <w:rPr>
          <w:noProof/>
          <w:sz w:val="16"/>
          <w:szCs w:val="16"/>
        </w:rPr>
        <w:t>.</w:t>
      </w:r>
      <w:bookmarkEnd w:id="94"/>
    </w:p>
    <w:p w:rsidR="00E0657B" w:rsidRPr="0056625A" w:rsidRDefault="00E0657B" w:rsidP="00E0657B">
      <w:pPr>
        <w:spacing w:after="0" w:line="240" w:lineRule="auto"/>
        <w:ind w:left="720" w:hanging="720"/>
        <w:rPr>
          <w:noProof/>
          <w:sz w:val="16"/>
          <w:szCs w:val="16"/>
        </w:rPr>
      </w:pPr>
      <w:bookmarkStart w:id="95" w:name="_ENREF_94"/>
      <w:r w:rsidRPr="0056625A">
        <w:rPr>
          <w:noProof/>
          <w:sz w:val="16"/>
          <w:szCs w:val="16"/>
        </w:rPr>
        <w:lastRenderedPageBreak/>
        <w:t>94.</w:t>
      </w:r>
      <w:r w:rsidRPr="0056625A">
        <w:rPr>
          <w:noProof/>
          <w:sz w:val="16"/>
          <w:szCs w:val="16"/>
        </w:rPr>
        <w:tab/>
        <w:t xml:space="preserve">Kolker, N., R. Higdon, W. Broomall, L. Stanberry, D. Welch, W. Lu, W. Haynes, R. Barga, and E. Kolker, </w:t>
      </w:r>
      <w:r w:rsidRPr="0056625A">
        <w:rPr>
          <w:i/>
          <w:noProof/>
          <w:sz w:val="16"/>
          <w:szCs w:val="16"/>
        </w:rPr>
        <w:t>Classifing Proteins into Functional Groups based on ALL vs. ALL BLAST of 10 Million Proteins.</w:t>
      </w:r>
      <w:r w:rsidRPr="0056625A">
        <w:rPr>
          <w:noProof/>
          <w:sz w:val="16"/>
          <w:szCs w:val="16"/>
        </w:rPr>
        <w:t xml:space="preserve"> Omics: A Journal of Integrative Biology, 2011. In Press. </w:t>
      </w:r>
      <w:bookmarkEnd w:id="95"/>
    </w:p>
    <w:p w:rsidR="00E0657B" w:rsidRPr="0056625A" w:rsidRDefault="00E0657B" w:rsidP="00E0657B">
      <w:pPr>
        <w:spacing w:after="0" w:line="240" w:lineRule="auto"/>
        <w:ind w:left="720" w:hanging="720"/>
        <w:rPr>
          <w:noProof/>
          <w:sz w:val="16"/>
          <w:szCs w:val="16"/>
        </w:rPr>
      </w:pPr>
      <w:bookmarkStart w:id="96" w:name="_ENREF_95"/>
      <w:r w:rsidRPr="0056625A">
        <w:rPr>
          <w:noProof/>
          <w:sz w:val="16"/>
          <w:szCs w:val="16"/>
        </w:rPr>
        <w:t>95.</w:t>
      </w:r>
      <w:r w:rsidRPr="0056625A">
        <w:rPr>
          <w:noProof/>
          <w:sz w:val="16"/>
          <w:szCs w:val="16"/>
        </w:rPr>
        <w:tab/>
        <w:t xml:space="preserve">Wei Lu, Jared Jackson, Jaliya Ekanayake, Roger Barga, and Nelson Araujo, </w:t>
      </w:r>
      <w:r w:rsidRPr="0056625A">
        <w:rPr>
          <w:i/>
          <w:noProof/>
          <w:sz w:val="16"/>
          <w:szCs w:val="16"/>
        </w:rPr>
        <w:t>Performing Large Science Experiments on Azure: Pitfalls and Solutions</w:t>
      </w:r>
      <w:r w:rsidRPr="0056625A">
        <w:rPr>
          <w:noProof/>
          <w:sz w:val="16"/>
          <w:szCs w:val="16"/>
        </w:rPr>
        <w:t xml:space="preserve">, in </w:t>
      </w:r>
      <w:r w:rsidRPr="0056625A">
        <w:rPr>
          <w:i/>
          <w:noProof/>
          <w:sz w:val="16"/>
          <w:szCs w:val="16"/>
        </w:rPr>
        <w:t>CloudCom</w:t>
      </w:r>
      <w:r w:rsidRPr="0056625A">
        <w:rPr>
          <w:noProof/>
          <w:sz w:val="16"/>
          <w:szCs w:val="16"/>
        </w:rPr>
        <w:t xml:space="preserve">. 2010, IEEE. Indianapolis. pages. 209-219. </w:t>
      </w:r>
      <w:bookmarkEnd w:id="96"/>
    </w:p>
    <w:p w:rsidR="00E0657B" w:rsidRPr="0056625A" w:rsidRDefault="00E0657B" w:rsidP="00E0657B">
      <w:pPr>
        <w:spacing w:after="0" w:line="240" w:lineRule="auto"/>
        <w:ind w:left="720" w:hanging="720"/>
        <w:rPr>
          <w:noProof/>
          <w:sz w:val="16"/>
          <w:szCs w:val="16"/>
        </w:rPr>
      </w:pPr>
      <w:bookmarkStart w:id="97" w:name="_ENREF_96"/>
      <w:r w:rsidRPr="0056625A">
        <w:rPr>
          <w:noProof/>
          <w:sz w:val="16"/>
          <w:szCs w:val="16"/>
        </w:rPr>
        <w:t>96.</w:t>
      </w:r>
      <w:r w:rsidRPr="0056625A">
        <w:rPr>
          <w:noProof/>
          <w:sz w:val="16"/>
          <w:szCs w:val="16"/>
        </w:rPr>
        <w:tab/>
        <w:t xml:space="preserve">Wei Lu, Jared Jackson, and Roger Barga, </w:t>
      </w:r>
      <w:r w:rsidRPr="0056625A">
        <w:rPr>
          <w:i/>
          <w:noProof/>
          <w:sz w:val="16"/>
          <w:szCs w:val="16"/>
        </w:rPr>
        <w:t>AzureBlast: A Case Study of Developing Science Applications on the Cloud</w:t>
      </w:r>
      <w:r w:rsidRPr="0056625A">
        <w:rPr>
          <w:noProof/>
          <w:sz w:val="16"/>
          <w:szCs w:val="16"/>
        </w:rPr>
        <w:t xml:space="preserve">, in </w:t>
      </w:r>
      <w:r w:rsidRPr="0056625A">
        <w:rPr>
          <w:i/>
          <w:noProof/>
          <w:sz w:val="16"/>
          <w:szCs w:val="16"/>
        </w:rPr>
        <w:t>ScienceCloud: 1st Workshop on Scientific Cloud Computing co-located with HPDC 2010 (High Performance Distributed Computing)</w:t>
      </w:r>
      <w:r w:rsidRPr="0056625A">
        <w:rPr>
          <w:noProof/>
          <w:sz w:val="16"/>
          <w:szCs w:val="16"/>
        </w:rPr>
        <w:t xml:space="preserve">. June 21, 2010, ACM. Chicago, IL. </w:t>
      </w:r>
      <w:hyperlink r:id="rId136" w:history="1">
        <w:r w:rsidRPr="0056625A">
          <w:rPr>
            <w:rStyle w:val="Hyperlink"/>
            <w:noProof/>
            <w:sz w:val="16"/>
            <w:szCs w:val="16"/>
          </w:rPr>
          <w:t>http://dsl.cs.uchicago.edu/ScienceCloud2010/p06.pdf</w:t>
        </w:r>
      </w:hyperlink>
      <w:r w:rsidRPr="0056625A">
        <w:rPr>
          <w:noProof/>
          <w:sz w:val="16"/>
          <w:szCs w:val="16"/>
        </w:rPr>
        <w:t xml:space="preserve">. </w:t>
      </w:r>
      <w:bookmarkEnd w:id="97"/>
    </w:p>
    <w:p w:rsidR="00E0657B" w:rsidRPr="0056625A" w:rsidRDefault="00E0657B" w:rsidP="00E0657B">
      <w:pPr>
        <w:spacing w:after="0" w:line="240" w:lineRule="auto"/>
        <w:ind w:left="720" w:hanging="720"/>
        <w:rPr>
          <w:noProof/>
          <w:sz w:val="16"/>
          <w:szCs w:val="16"/>
        </w:rPr>
      </w:pPr>
      <w:bookmarkStart w:id="98" w:name="_ENREF_97"/>
      <w:r w:rsidRPr="0056625A">
        <w:rPr>
          <w:noProof/>
          <w:sz w:val="16"/>
          <w:szCs w:val="16"/>
        </w:rPr>
        <w:t>97.</w:t>
      </w:r>
      <w:r w:rsidRPr="0056625A">
        <w:rPr>
          <w:noProof/>
          <w:sz w:val="16"/>
          <w:szCs w:val="16"/>
        </w:rPr>
        <w:tab/>
        <w:t xml:space="preserve">Brock, M. and A. Goscinski. </w:t>
      </w:r>
      <w:r w:rsidRPr="0056625A">
        <w:rPr>
          <w:i/>
          <w:noProof/>
          <w:sz w:val="16"/>
          <w:szCs w:val="16"/>
        </w:rPr>
        <w:t>Execution of Compute Intensive Applications on Hybrid Clouds (Case Study with mpiBLAST)</w:t>
      </w:r>
      <w:r w:rsidRPr="0056625A">
        <w:rPr>
          <w:noProof/>
          <w:sz w:val="16"/>
          <w:szCs w:val="16"/>
        </w:rPr>
        <w:t xml:space="preserve">. in </w:t>
      </w:r>
      <w:r w:rsidRPr="0056625A">
        <w:rPr>
          <w:i/>
          <w:noProof/>
          <w:sz w:val="16"/>
          <w:szCs w:val="16"/>
        </w:rPr>
        <w:t>Complex, Intelligent and Software Intensive Systems (CISIS), 2012 Sixth International Conference on</w:t>
      </w:r>
      <w:r w:rsidRPr="0056625A">
        <w:rPr>
          <w:noProof/>
          <w:sz w:val="16"/>
          <w:szCs w:val="16"/>
        </w:rPr>
        <w:t xml:space="preserve"> 2012: IEEE.</w:t>
      </w:r>
      <w:bookmarkEnd w:id="98"/>
    </w:p>
    <w:p w:rsidR="00E0657B" w:rsidRPr="0056625A" w:rsidRDefault="00E0657B" w:rsidP="00E0657B">
      <w:pPr>
        <w:spacing w:after="0" w:line="240" w:lineRule="auto"/>
        <w:ind w:left="720" w:hanging="720"/>
        <w:rPr>
          <w:noProof/>
          <w:sz w:val="16"/>
          <w:szCs w:val="16"/>
        </w:rPr>
      </w:pPr>
      <w:bookmarkStart w:id="99" w:name="_ENREF_98"/>
      <w:r w:rsidRPr="0056625A">
        <w:rPr>
          <w:noProof/>
          <w:sz w:val="16"/>
          <w:szCs w:val="16"/>
        </w:rPr>
        <w:t>98.</w:t>
      </w:r>
      <w:r w:rsidRPr="0056625A">
        <w:rPr>
          <w:noProof/>
          <w:sz w:val="16"/>
          <w:szCs w:val="16"/>
        </w:rPr>
        <w:tab/>
        <w:t xml:space="preserve">Gurtowski, J., M.C. Schatz, and B. Langmead, </w:t>
      </w:r>
      <w:r w:rsidRPr="0056625A">
        <w:rPr>
          <w:i/>
          <w:noProof/>
          <w:sz w:val="16"/>
          <w:szCs w:val="16"/>
        </w:rPr>
        <w:t>Genotyping in the Cloud with Crossbow</w:t>
      </w:r>
      <w:r w:rsidRPr="0056625A">
        <w:rPr>
          <w:noProof/>
          <w:sz w:val="16"/>
          <w:szCs w:val="16"/>
        </w:rPr>
        <w:t xml:space="preserve">, Chapter  in </w:t>
      </w:r>
      <w:r w:rsidRPr="0056625A">
        <w:rPr>
          <w:i/>
          <w:noProof/>
          <w:sz w:val="16"/>
          <w:szCs w:val="16"/>
        </w:rPr>
        <w:t>Current Protocols in Bioinformatics</w:t>
      </w:r>
      <w:r w:rsidRPr="0056625A">
        <w:rPr>
          <w:noProof/>
          <w:sz w:val="16"/>
          <w:szCs w:val="16"/>
        </w:rPr>
        <w:t xml:space="preserve">. 2012, John Wiley &amp; Sons, Inc. </w:t>
      </w:r>
      <w:hyperlink r:id="rId137" w:history="1">
        <w:r w:rsidRPr="0056625A">
          <w:rPr>
            <w:rStyle w:val="Hyperlink"/>
            <w:noProof/>
            <w:sz w:val="16"/>
            <w:szCs w:val="16"/>
          </w:rPr>
          <w:t>http://dx.doi.org/10.1002/0471250953.bi1503s39</w:t>
        </w:r>
      </w:hyperlink>
      <w:r w:rsidRPr="0056625A">
        <w:rPr>
          <w:noProof/>
          <w:sz w:val="16"/>
          <w:szCs w:val="16"/>
        </w:rPr>
        <w:t>.</w:t>
      </w:r>
      <w:bookmarkEnd w:id="99"/>
    </w:p>
    <w:p w:rsidR="00E0657B" w:rsidRPr="0056625A" w:rsidRDefault="00E0657B" w:rsidP="00E0657B">
      <w:pPr>
        <w:spacing w:after="0" w:line="240" w:lineRule="auto"/>
        <w:ind w:left="720" w:hanging="720"/>
        <w:rPr>
          <w:noProof/>
          <w:sz w:val="16"/>
          <w:szCs w:val="16"/>
        </w:rPr>
      </w:pPr>
      <w:bookmarkStart w:id="100" w:name="_ENREF_99"/>
      <w:r w:rsidRPr="0056625A">
        <w:rPr>
          <w:noProof/>
          <w:sz w:val="16"/>
          <w:szCs w:val="16"/>
        </w:rPr>
        <w:t>99.</w:t>
      </w:r>
      <w:r w:rsidRPr="0056625A">
        <w:rPr>
          <w:noProof/>
          <w:sz w:val="16"/>
          <w:szCs w:val="16"/>
        </w:rPr>
        <w:tab/>
        <w:t xml:space="preserve">Yangyi Chen, Bo Peng, XiaoFeng Wang, and Haixu Tang, </w:t>
      </w:r>
      <w:r w:rsidRPr="0056625A">
        <w:rPr>
          <w:i/>
          <w:noProof/>
          <w:sz w:val="16"/>
          <w:szCs w:val="16"/>
        </w:rPr>
        <w:t>Large-Scale Privacy-Preserving Mapping of Human Genomic Sequences on Hybrid Clouds</w:t>
      </w:r>
      <w:r w:rsidRPr="0056625A">
        <w:rPr>
          <w:noProof/>
          <w:sz w:val="16"/>
          <w:szCs w:val="16"/>
        </w:rPr>
        <w:t xml:space="preserve">, in </w:t>
      </w:r>
      <w:r w:rsidRPr="0056625A">
        <w:rPr>
          <w:i/>
          <w:noProof/>
          <w:sz w:val="16"/>
          <w:szCs w:val="16"/>
        </w:rPr>
        <w:t>The Network and Distributed System Security Symposium 2012 (NDSS'12</w:t>
      </w:r>
      <w:r w:rsidRPr="0056625A">
        <w:rPr>
          <w:noProof/>
          <w:sz w:val="16"/>
          <w:szCs w:val="16"/>
        </w:rPr>
        <w:t xml:space="preserve">. February 5-8, 2012. Hilton San Diego Resort &amp; Spa San Diego, CA United States. </w:t>
      </w:r>
      <w:hyperlink r:id="rId138" w:history="1">
        <w:r w:rsidRPr="0056625A">
          <w:rPr>
            <w:rStyle w:val="Hyperlink"/>
            <w:noProof/>
            <w:sz w:val="16"/>
            <w:szCs w:val="16"/>
          </w:rPr>
          <w:t>http://www.informatics.indiana.edu/xw7/papers/ndss2012.pdf</w:t>
        </w:r>
      </w:hyperlink>
      <w:r w:rsidRPr="0056625A">
        <w:rPr>
          <w:noProof/>
          <w:sz w:val="16"/>
          <w:szCs w:val="16"/>
        </w:rPr>
        <w:t xml:space="preserve">. </w:t>
      </w:r>
      <w:bookmarkEnd w:id="100"/>
    </w:p>
    <w:p w:rsidR="00E0657B" w:rsidRPr="0056625A" w:rsidRDefault="00E0657B" w:rsidP="00E0657B">
      <w:pPr>
        <w:spacing w:after="0" w:line="240" w:lineRule="auto"/>
        <w:ind w:left="720" w:hanging="720"/>
        <w:rPr>
          <w:noProof/>
          <w:sz w:val="16"/>
          <w:szCs w:val="16"/>
        </w:rPr>
      </w:pPr>
      <w:bookmarkStart w:id="101" w:name="_ENREF_100"/>
      <w:r w:rsidRPr="0056625A">
        <w:rPr>
          <w:noProof/>
          <w:sz w:val="16"/>
          <w:szCs w:val="16"/>
        </w:rPr>
        <w:t>100.</w:t>
      </w:r>
      <w:r w:rsidRPr="0056625A">
        <w:rPr>
          <w:noProof/>
          <w:sz w:val="16"/>
          <w:szCs w:val="16"/>
        </w:rPr>
        <w:tab/>
        <w:t xml:space="preserve">Schatz, M. </w:t>
      </w:r>
      <w:r w:rsidRPr="0056625A">
        <w:rPr>
          <w:i/>
          <w:noProof/>
          <w:sz w:val="16"/>
          <w:szCs w:val="16"/>
        </w:rPr>
        <w:t>Cloud Computing and the DNA Data Race</w:t>
      </w:r>
      <w:r w:rsidRPr="0056625A">
        <w:rPr>
          <w:noProof/>
          <w:sz w:val="16"/>
          <w:szCs w:val="16"/>
        </w:rPr>
        <w:t xml:space="preserve">.  2011  [accessed 2011 June 26]; Keynote Presentation at 3DAPAS/ECMLS workshops at HPDC June 8 2011 Available from: </w:t>
      </w:r>
      <w:hyperlink r:id="rId139" w:history="1">
        <w:r w:rsidRPr="0056625A">
          <w:rPr>
            <w:rStyle w:val="Hyperlink"/>
            <w:noProof/>
            <w:sz w:val="16"/>
            <w:szCs w:val="16"/>
          </w:rPr>
          <w:t>http://schatzlab.cshl.edu/presentations/2011-06-08.HDPC.3DAPAS.pdf</w:t>
        </w:r>
      </w:hyperlink>
      <w:r w:rsidRPr="0056625A">
        <w:rPr>
          <w:noProof/>
          <w:sz w:val="16"/>
          <w:szCs w:val="16"/>
        </w:rPr>
        <w:t>.</w:t>
      </w:r>
      <w:bookmarkEnd w:id="101"/>
    </w:p>
    <w:p w:rsidR="00E0657B" w:rsidRPr="0056625A" w:rsidRDefault="00E0657B" w:rsidP="00E0657B">
      <w:pPr>
        <w:spacing w:after="0" w:line="240" w:lineRule="auto"/>
        <w:ind w:left="720" w:hanging="720"/>
        <w:rPr>
          <w:noProof/>
          <w:sz w:val="16"/>
          <w:szCs w:val="16"/>
        </w:rPr>
      </w:pPr>
      <w:bookmarkStart w:id="102" w:name="_ENREF_101"/>
      <w:r w:rsidRPr="0056625A">
        <w:rPr>
          <w:noProof/>
          <w:sz w:val="16"/>
          <w:szCs w:val="16"/>
        </w:rPr>
        <w:t>101.</w:t>
      </w:r>
      <w:r w:rsidRPr="0056625A">
        <w:rPr>
          <w:noProof/>
          <w:sz w:val="16"/>
          <w:szCs w:val="16"/>
        </w:rPr>
        <w:tab/>
        <w:t xml:space="preserve">Langmead, B., M. Schatz, J. Lin, M. Pop, and S. Salzberg, </w:t>
      </w:r>
      <w:r w:rsidRPr="0056625A">
        <w:rPr>
          <w:i/>
          <w:noProof/>
          <w:sz w:val="16"/>
          <w:szCs w:val="16"/>
        </w:rPr>
        <w:t>Searching for SNPs with cloud computing.</w:t>
      </w:r>
      <w:r w:rsidRPr="0056625A">
        <w:rPr>
          <w:noProof/>
          <w:sz w:val="16"/>
          <w:szCs w:val="16"/>
        </w:rPr>
        <w:t xml:space="preserve"> Genome Biology, 2009. 10(11): p. R134. </w:t>
      </w:r>
      <w:hyperlink r:id="rId140" w:history="1">
        <w:r w:rsidRPr="0056625A">
          <w:rPr>
            <w:rStyle w:val="Hyperlink"/>
            <w:noProof/>
            <w:sz w:val="16"/>
            <w:szCs w:val="16"/>
          </w:rPr>
          <w:t>http://genomebiology.com/2009/10/11/R134</w:t>
        </w:r>
        <w:bookmarkEnd w:id="102"/>
      </w:hyperlink>
    </w:p>
    <w:p w:rsidR="00E0657B" w:rsidRPr="0056625A" w:rsidRDefault="00E0657B" w:rsidP="00E0657B">
      <w:pPr>
        <w:spacing w:after="0" w:line="240" w:lineRule="auto"/>
        <w:ind w:left="720" w:hanging="720"/>
        <w:rPr>
          <w:noProof/>
          <w:sz w:val="16"/>
          <w:szCs w:val="16"/>
        </w:rPr>
      </w:pPr>
      <w:bookmarkStart w:id="103" w:name="_ENREF_102"/>
      <w:r w:rsidRPr="0056625A">
        <w:rPr>
          <w:noProof/>
          <w:sz w:val="16"/>
          <w:szCs w:val="16"/>
        </w:rPr>
        <w:t>102.</w:t>
      </w:r>
      <w:r w:rsidRPr="0056625A">
        <w:rPr>
          <w:noProof/>
          <w:sz w:val="16"/>
          <w:szCs w:val="16"/>
        </w:rPr>
        <w:tab/>
        <w:t xml:space="preserve">Michael C. Schatz, </w:t>
      </w:r>
      <w:r w:rsidRPr="0056625A">
        <w:rPr>
          <w:i/>
          <w:noProof/>
          <w:sz w:val="16"/>
          <w:szCs w:val="16"/>
        </w:rPr>
        <w:t>CloudBurst: highly sensitive read mapping with MapReduce.</w:t>
      </w:r>
      <w:r w:rsidRPr="0056625A">
        <w:rPr>
          <w:noProof/>
          <w:sz w:val="16"/>
          <w:szCs w:val="16"/>
        </w:rPr>
        <w:t xml:space="preserve"> Bioinformatics, 2009. 25(11): p. 1363-1369. DOI:10.1093/bioinformatics/btp236. </w:t>
      </w:r>
      <w:hyperlink r:id="rId141" w:history="1">
        <w:r w:rsidRPr="0056625A">
          <w:rPr>
            <w:rStyle w:val="Hyperlink"/>
            <w:noProof/>
            <w:sz w:val="16"/>
            <w:szCs w:val="16"/>
          </w:rPr>
          <w:t>http://bioinformatics.oxfordjournals.org/content/25/11/1363.abstract</w:t>
        </w:r>
        <w:bookmarkEnd w:id="103"/>
      </w:hyperlink>
    </w:p>
    <w:p w:rsidR="00E0657B" w:rsidRPr="0056625A" w:rsidRDefault="00E0657B" w:rsidP="00E0657B">
      <w:pPr>
        <w:spacing w:after="0" w:line="240" w:lineRule="auto"/>
        <w:ind w:left="720" w:hanging="720"/>
        <w:rPr>
          <w:noProof/>
          <w:sz w:val="16"/>
          <w:szCs w:val="16"/>
        </w:rPr>
      </w:pPr>
      <w:bookmarkStart w:id="104" w:name="_ENREF_103"/>
      <w:r w:rsidRPr="0056625A">
        <w:rPr>
          <w:noProof/>
          <w:sz w:val="16"/>
          <w:szCs w:val="16"/>
        </w:rPr>
        <w:t>103.</w:t>
      </w:r>
      <w:r w:rsidRPr="0056625A">
        <w:rPr>
          <w:noProof/>
          <w:sz w:val="16"/>
          <w:szCs w:val="16"/>
        </w:rPr>
        <w:tab/>
        <w:t xml:space="preserve">Langmead, B., M.C. Schatz, J. Lin, M. Pop, and S.L. Salzberg, </w:t>
      </w:r>
      <w:r w:rsidRPr="0056625A">
        <w:rPr>
          <w:i/>
          <w:noProof/>
          <w:sz w:val="16"/>
          <w:szCs w:val="16"/>
        </w:rPr>
        <w:t>Searching for SNPs with cloud computing.</w:t>
      </w:r>
      <w:r w:rsidRPr="0056625A">
        <w:rPr>
          <w:noProof/>
          <w:sz w:val="16"/>
          <w:szCs w:val="16"/>
        </w:rPr>
        <w:t xml:space="preserve"> Genome Biol., 2009. 10: p. R134. </w:t>
      </w:r>
      <w:bookmarkEnd w:id="104"/>
    </w:p>
    <w:p w:rsidR="00E0657B" w:rsidRPr="0056625A" w:rsidRDefault="00E0657B" w:rsidP="00E0657B">
      <w:pPr>
        <w:spacing w:after="0" w:line="240" w:lineRule="auto"/>
        <w:ind w:left="720" w:hanging="720"/>
        <w:rPr>
          <w:noProof/>
          <w:sz w:val="16"/>
          <w:szCs w:val="16"/>
        </w:rPr>
      </w:pPr>
      <w:bookmarkStart w:id="105" w:name="_ENREF_104"/>
      <w:r w:rsidRPr="0056625A">
        <w:rPr>
          <w:noProof/>
          <w:sz w:val="16"/>
          <w:szCs w:val="16"/>
        </w:rPr>
        <w:t>104.</w:t>
      </w:r>
      <w:r w:rsidRPr="0056625A">
        <w:rPr>
          <w:noProof/>
          <w:sz w:val="16"/>
          <w:szCs w:val="16"/>
        </w:rPr>
        <w:tab/>
        <w:t xml:space="preserve">Rohith K. Menon, Goutham P. Bhat, and M.C. Schatz, </w:t>
      </w:r>
      <w:r w:rsidRPr="0056625A">
        <w:rPr>
          <w:i/>
          <w:noProof/>
          <w:sz w:val="16"/>
          <w:szCs w:val="16"/>
        </w:rPr>
        <w:t>Rapid Parallel Genome Indexing with MapReduce</w:t>
      </w:r>
      <w:r w:rsidRPr="0056625A">
        <w:rPr>
          <w:noProof/>
          <w:sz w:val="16"/>
          <w:szCs w:val="16"/>
        </w:rPr>
        <w:t xml:space="preserve">, in </w:t>
      </w:r>
      <w:r w:rsidRPr="0056625A">
        <w:rPr>
          <w:i/>
          <w:noProof/>
          <w:sz w:val="16"/>
          <w:szCs w:val="16"/>
        </w:rPr>
        <w:t>MapReduce 2011</w:t>
      </w:r>
      <w:r w:rsidRPr="0056625A">
        <w:rPr>
          <w:noProof/>
          <w:sz w:val="16"/>
          <w:szCs w:val="16"/>
        </w:rPr>
        <w:t xml:space="preserve">. June 8 2011. San Jose. </w:t>
      </w:r>
      <w:bookmarkEnd w:id="105"/>
    </w:p>
    <w:p w:rsidR="00E0657B" w:rsidRPr="0056625A" w:rsidRDefault="00E0657B" w:rsidP="00E0657B">
      <w:pPr>
        <w:spacing w:after="0" w:line="240" w:lineRule="auto"/>
        <w:ind w:left="720" w:hanging="720"/>
        <w:rPr>
          <w:noProof/>
          <w:sz w:val="16"/>
          <w:szCs w:val="16"/>
        </w:rPr>
      </w:pPr>
      <w:bookmarkStart w:id="106" w:name="_ENREF_105"/>
      <w:r w:rsidRPr="0056625A">
        <w:rPr>
          <w:noProof/>
          <w:sz w:val="16"/>
          <w:szCs w:val="16"/>
        </w:rPr>
        <w:t>105.</w:t>
      </w:r>
      <w:r w:rsidRPr="0056625A">
        <w:rPr>
          <w:noProof/>
          <w:sz w:val="16"/>
          <w:szCs w:val="16"/>
        </w:rPr>
        <w:tab/>
        <w:t xml:space="preserve">Titmus, M.A., J. Gurtowski, and M.C. Schatz, </w:t>
      </w:r>
      <w:r w:rsidRPr="0056625A">
        <w:rPr>
          <w:i/>
          <w:noProof/>
          <w:sz w:val="16"/>
          <w:szCs w:val="16"/>
        </w:rPr>
        <w:t>Answering the demands of digital genomics.</w:t>
      </w:r>
      <w:r w:rsidRPr="0056625A">
        <w:rPr>
          <w:noProof/>
          <w:sz w:val="16"/>
          <w:szCs w:val="16"/>
        </w:rPr>
        <w:t xml:space="preserve"> Concurrency and Computation: Practice and Experience, 2012: p. n/a-n/a. DOI:10.1002/cpe.2925. </w:t>
      </w:r>
      <w:hyperlink r:id="rId142" w:history="1">
        <w:r w:rsidRPr="0056625A">
          <w:rPr>
            <w:rStyle w:val="Hyperlink"/>
            <w:noProof/>
            <w:sz w:val="16"/>
            <w:szCs w:val="16"/>
          </w:rPr>
          <w:t>http://dx.doi.org/10.1002/cpe.2925</w:t>
        </w:r>
        <w:bookmarkEnd w:id="106"/>
      </w:hyperlink>
    </w:p>
    <w:p w:rsidR="00E0657B" w:rsidRPr="00E0657B" w:rsidRDefault="00E0657B" w:rsidP="00E0657B">
      <w:pPr>
        <w:spacing w:line="240" w:lineRule="auto"/>
        <w:ind w:left="720" w:hanging="720"/>
        <w:rPr>
          <w:noProof/>
          <w:sz w:val="16"/>
          <w:szCs w:val="16"/>
        </w:rPr>
      </w:pPr>
      <w:bookmarkStart w:id="107" w:name="_ENREF_106"/>
      <w:r w:rsidRPr="0056625A">
        <w:rPr>
          <w:noProof/>
          <w:sz w:val="16"/>
          <w:szCs w:val="16"/>
        </w:rPr>
        <w:t>106.</w:t>
      </w:r>
      <w:r w:rsidRPr="0056625A">
        <w:rPr>
          <w:noProof/>
          <w:sz w:val="16"/>
          <w:szCs w:val="16"/>
        </w:rPr>
        <w:tab/>
        <w:t xml:space="preserve">Roger Barga, Dennis Gannon, Nelson Araujo, Jared Jackson, Wei Lu, and Jaliya Ekanayake, </w:t>
      </w:r>
      <w:r w:rsidRPr="0056625A">
        <w:rPr>
          <w:i/>
          <w:noProof/>
          <w:sz w:val="16"/>
          <w:szCs w:val="16"/>
        </w:rPr>
        <w:t>Excel DataScope for Data Scientists</w:t>
      </w:r>
      <w:r w:rsidRPr="0056625A">
        <w:rPr>
          <w:noProof/>
          <w:sz w:val="16"/>
          <w:szCs w:val="16"/>
        </w:rPr>
        <w:t xml:space="preserve">, in </w:t>
      </w:r>
      <w:r w:rsidRPr="0056625A">
        <w:rPr>
          <w:i/>
          <w:noProof/>
          <w:sz w:val="16"/>
          <w:szCs w:val="16"/>
        </w:rPr>
        <w:t>UK e-Science All Hands Meeting 2010</w:t>
      </w:r>
      <w:r w:rsidRPr="0056625A">
        <w:rPr>
          <w:noProof/>
          <w:sz w:val="16"/>
          <w:szCs w:val="16"/>
        </w:rPr>
        <w:t xml:space="preserve">. 13-16 September, 2010. Cardiff, Wales UK. </w:t>
      </w:r>
      <w:hyperlink r:id="rId143" w:history="1">
        <w:r w:rsidRPr="0056625A">
          <w:rPr>
            <w:rStyle w:val="Hyperlink"/>
            <w:noProof/>
            <w:sz w:val="16"/>
            <w:szCs w:val="16"/>
          </w:rPr>
          <w:t>http://www.allhands.org.uk/sites/default/files/2010/TuesT1BargaExcel.pdf</w:t>
        </w:r>
      </w:hyperlink>
      <w:r w:rsidRPr="00E0657B">
        <w:rPr>
          <w:noProof/>
          <w:sz w:val="16"/>
          <w:szCs w:val="16"/>
        </w:rPr>
        <w:t xml:space="preserve">. </w:t>
      </w:r>
      <w:bookmarkEnd w:id="107"/>
    </w:p>
    <w:p w:rsidR="00E0657B" w:rsidRPr="00E0657B" w:rsidRDefault="00E0657B" w:rsidP="00E0657B">
      <w:pPr>
        <w:spacing w:line="240" w:lineRule="auto"/>
        <w:rPr>
          <w:noProof/>
          <w:sz w:val="16"/>
          <w:szCs w:val="16"/>
        </w:rPr>
      </w:pPr>
    </w:p>
    <w:p w:rsidR="00D366BC" w:rsidRPr="00E0657B" w:rsidRDefault="00CB1182">
      <w:pPr>
        <w:rPr>
          <w:sz w:val="16"/>
          <w:szCs w:val="16"/>
        </w:rPr>
      </w:pPr>
      <w:r w:rsidRPr="00E0657B">
        <w:rPr>
          <w:sz w:val="16"/>
          <w:szCs w:val="16"/>
        </w:rPr>
        <w:fldChar w:fldCharType="end"/>
      </w:r>
    </w:p>
    <w:sectPr w:rsidR="00D366BC" w:rsidRPr="00E0657B" w:rsidSect="00D366BC">
      <w:pgSz w:w="11907" w:h="16840" w:code="9"/>
      <w:pgMar w:top="3119" w:right="2438" w:bottom="2381" w:left="2438" w:header="851"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AB5" w:rsidRDefault="00D72AB5" w:rsidP="00CE7F70">
      <w:pPr>
        <w:spacing w:after="0" w:line="240" w:lineRule="auto"/>
      </w:pPr>
      <w:r>
        <w:separator/>
      </w:r>
    </w:p>
  </w:endnote>
  <w:endnote w:type="continuationSeparator" w:id="0">
    <w:p w:rsidR="00D72AB5" w:rsidRDefault="00D72AB5" w:rsidP="00CE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AB5" w:rsidRDefault="00D72AB5" w:rsidP="00CE7F70">
      <w:pPr>
        <w:spacing w:after="0" w:line="240" w:lineRule="auto"/>
      </w:pPr>
      <w:r>
        <w:separator/>
      </w:r>
    </w:p>
  </w:footnote>
  <w:footnote w:type="continuationSeparator" w:id="0">
    <w:p w:rsidR="00D72AB5" w:rsidRDefault="00D72AB5" w:rsidP="00CE7F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0AA91F22"/>
    <w:multiLevelType w:val="hybridMultilevel"/>
    <w:tmpl w:val="3ED2664A"/>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nsid w:val="2B952314"/>
    <w:multiLevelType w:val="hybridMultilevel"/>
    <w:tmpl w:val="B9D6FA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297654D"/>
    <w:multiLevelType w:val="hybridMultilevel"/>
    <w:tmpl w:val="F086D68C"/>
    <w:lvl w:ilvl="0" w:tplc="BF76CA9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50BB51F1"/>
    <w:multiLevelType w:val="multilevel"/>
    <w:tmpl w:val="D558440E"/>
    <w:lvl w:ilvl="0">
      <w:start w:val="1"/>
      <w:numFmt w:val="bullet"/>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5">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6">
    <w:nsid w:val="59E864B7"/>
    <w:multiLevelType w:val="hybridMultilevel"/>
    <w:tmpl w:val="2ADCC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8">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9">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num w:numId="1">
    <w:abstractNumId w:val="7"/>
  </w:num>
  <w:num w:numId="2">
    <w:abstractNumId w:val="5"/>
  </w:num>
  <w:num w:numId="3">
    <w:abstractNumId w:val="0"/>
  </w:num>
  <w:num w:numId="4">
    <w:abstractNumId w:val="9"/>
  </w:num>
  <w:num w:numId="5">
    <w:abstractNumId w:val="4"/>
  </w:num>
  <w:num w:numId="6">
    <w:abstractNumId w:val="8"/>
  </w:num>
  <w:num w:numId="7">
    <w:abstractNumId w:val="2"/>
  </w:num>
  <w:num w:numId="8">
    <w:abstractNumId w:val="6"/>
  </w:num>
  <w:num w:numId="9">
    <w:abstractNumId w:val="1"/>
  </w:num>
  <w:num w:numId="10">
    <w:abstractNumId w:val="9"/>
  </w:num>
  <w:num w:numId="1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801&lt;/item&gt;&lt;item&gt;2203&lt;/item&gt;&lt;item&gt;2254&lt;/item&gt;&lt;item&gt;2374&lt;/item&gt;&lt;item&gt;2421&lt;/item&gt;&lt;item&gt;2426&lt;/item&gt;&lt;item&gt;2450&lt;/item&gt;&lt;item&gt;2463&lt;/item&gt;&lt;item&gt;2477&lt;/item&gt;&lt;item&gt;2617&lt;/item&gt;&lt;item&gt;2643&lt;/item&gt;&lt;item&gt;2647&lt;/item&gt;&lt;item&gt;2682&lt;/item&gt;&lt;item&gt;2695&lt;/item&gt;&lt;item&gt;2696&lt;/item&gt;&lt;item&gt;2897&lt;/item&gt;&lt;item&gt;3083&lt;/item&gt;&lt;item&gt;3204&lt;/item&gt;&lt;item&gt;3208&lt;/item&gt;&lt;item&gt;3209&lt;/item&gt;&lt;item&gt;3223&lt;/item&gt;&lt;item&gt;3262&lt;/item&gt;&lt;item&gt;3263&lt;/item&gt;&lt;item&gt;3302&lt;/item&gt;&lt;item&gt;3350&lt;/item&gt;&lt;item&gt;3400&lt;/item&gt;&lt;item&gt;3445&lt;/item&gt;&lt;item&gt;3446&lt;/item&gt;&lt;item&gt;3481&lt;/item&gt;&lt;item&gt;3659&lt;/item&gt;&lt;item&gt;3807&lt;/item&gt;&lt;item&gt;3864&lt;/item&gt;&lt;item&gt;4156&lt;/item&gt;&lt;item&gt;4453&lt;/item&gt;&lt;item&gt;4455&lt;/item&gt;&lt;item&gt;4456&lt;/item&gt;&lt;item&gt;4459&lt;/item&gt;&lt;item&gt;4460&lt;/item&gt;&lt;item&gt;4524&lt;/item&gt;&lt;item&gt;4526&lt;/item&gt;&lt;item&gt;4527&lt;/item&gt;&lt;item&gt;4530&lt;/item&gt;&lt;item&gt;4536&lt;/item&gt;&lt;item&gt;4583&lt;/item&gt;&lt;item&gt;4632&lt;/item&gt;&lt;item&gt;4646&lt;/item&gt;&lt;item&gt;4794&lt;/item&gt;&lt;item&gt;4795&lt;/item&gt;&lt;item&gt;4827&lt;/item&gt;&lt;item&gt;4916&lt;/item&gt;&lt;item&gt;4946&lt;/item&gt;&lt;item&gt;4947&lt;/item&gt;&lt;item&gt;4949&lt;/item&gt;&lt;item&gt;4950&lt;/item&gt;&lt;item&gt;4951&lt;/item&gt;&lt;item&gt;4952&lt;/item&gt;&lt;item&gt;4953&lt;/item&gt;&lt;item&gt;4954&lt;/item&gt;&lt;item&gt;4955&lt;/item&gt;&lt;item&gt;4956&lt;/item&gt;&lt;item&gt;4957&lt;/item&gt;&lt;item&gt;4958&lt;/item&gt;&lt;item&gt;4959&lt;/item&gt;&lt;item&gt;4960&lt;/item&gt;&lt;item&gt;4961&lt;/item&gt;&lt;item&gt;4962&lt;/item&gt;&lt;item&gt;4963&lt;/item&gt;&lt;item&gt;4964&lt;/item&gt;&lt;item&gt;4965&lt;/item&gt;&lt;item&gt;4967&lt;/item&gt;&lt;item&gt;4968&lt;/item&gt;&lt;item&gt;4969&lt;/item&gt;&lt;item&gt;4970&lt;/item&gt;&lt;item&gt;4971&lt;/item&gt;&lt;item&gt;4972&lt;/item&gt;&lt;item&gt;4973&lt;/item&gt;&lt;item&gt;4974&lt;/item&gt;&lt;item&gt;4975&lt;/item&gt;&lt;item&gt;4976&lt;/item&gt;&lt;item&gt;4977&lt;/item&gt;&lt;item&gt;4978&lt;/item&gt;&lt;item&gt;4979&lt;/item&gt;&lt;item&gt;4980&lt;/item&gt;&lt;item&gt;4981&lt;/item&gt;&lt;item&gt;4982&lt;/item&gt;&lt;item&gt;4983&lt;/item&gt;&lt;item&gt;4984&lt;/item&gt;&lt;item&gt;4985&lt;/item&gt;&lt;item&gt;4986&lt;/item&gt;&lt;item&gt;4987&lt;/item&gt;&lt;item&gt;4988&lt;/item&gt;&lt;item&gt;4989&lt;/item&gt;&lt;item&gt;4992&lt;/item&gt;&lt;item&gt;4993&lt;/item&gt;&lt;item&gt;4994&lt;/item&gt;&lt;item&gt;4995&lt;/item&gt;&lt;item&gt;4996&lt;/item&gt;&lt;item&gt;4997&lt;/item&gt;&lt;item&gt;4998&lt;/item&gt;&lt;item&gt;4999&lt;/item&gt;&lt;item&gt;5000&lt;/item&gt;&lt;item&gt;5001&lt;/item&gt;&lt;item&gt;5002&lt;/item&gt;&lt;item&gt;5003&lt;/item&gt;&lt;item&gt;5004&lt;/item&gt;&lt;item&gt;5005&lt;/item&gt;&lt;/record-ids&gt;&lt;/item&gt;&lt;/Libraries&gt;"/>
  </w:docVars>
  <w:rsids>
    <w:rsidRoot w:val="00C60F5C"/>
    <w:rsid w:val="000C6F4A"/>
    <w:rsid w:val="0018678C"/>
    <w:rsid w:val="001D6767"/>
    <w:rsid w:val="003469A3"/>
    <w:rsid w:val="00352B6B"/>
    <w:rsid w:val="0039361D"/>
    <w:rsid w:val="003D024F"/>
    <w:rsid w:val="004B6DC5"/>
    <w:rsid w:val="0056625A"/>
    <w:rsid w:val="006002B7"/>
    <w:rsid w:val="006C0D5B"/>
    <w:rsid w:val="00870BDB"/>
    <w:rsid w:val="009528C8"/>
    <w:rsid w:val="00966C8D"/>
    <w:rsid w:val="009A697A"/>
    <w:rsid w:val="00B26648"/>
    <w:rsid w:val="00B4178B"/>
    <w:rsid w:val="00B82D05"/>
    <w:rsid w:val="00C60F5C"/>
    <w:rsid w:val="00C74906"/>
    <w:rsid w:val="00C86C2D"/>
    <w:rsid w:val="00CB1182"/>
    <w:rsid w:val="00CE7F70"/>
    <w:rsid w:val="00D366BC"/>
    <w:rsid w:val="00D43187"/>
    <w:rsid w:val="00D72AB5"/>
    <w:rsid w:val="00DB7A0F"/>
    <w:rsid w:val="00E0657B"/>
    <w:rsid w:val="00F3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0132B79-7FE1-485F-ABD1-F03BFF719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D05"/>
    <w:pPr>
      <w:spacing w:after="200" w:line="276" w:lineRule="auto"/>
    </w:pPr>
    <w:rPr>
      <w:rFonts w:eastAsia="Calibri"/>
      <w:szCs w:val="22"/>
    </w:rPr>
  </w:style>
  <w:style w:type="paragraph" w:styleId="Heading1">
    <w:name w:val="heading 1"/>
    <w:basedOn w:val="Normal"/>
    <w:next w:val="NoindentNormal"/>
    <w:qFormat/>
    <w:rsid w:val="00B82D05"/>
    <w:pPr>
      <w:keepNext/>
      <w:keepLines/>
      <w:numPr>
        <w:numId w:val="4"/>
      </w:numPr>
      <w:suppressAutoHyphens/>
      <w:spacing w:before="480" w:after="240"/>
      <w:outlineLvl w:val="0"/>
    </w:pPr>
    <w:rPr>
      <w:rFonts w:cs="Arial"/>
      <w:b/>
      <w:bCs/>
      <w:kern w:val="32"/>
      <w:szCs w:val="32"/>
    </w:rPr>
  </w:style>
  <w:style w:type="paragraph" w:styleId="Heading2">
    <w:name w:val="heading 2"/>
    <w:basedOn w:val="Normal"/>
    <w:next w:val="NoindentNormal"/>
    <w:link w:val="Heading2Char"/>
    <w:uiPriority w:val="9"/>
    <w:qFormat/>
    <w:rsid w:val="00B82D05"/>
    <w:pPr>
      <w:keepNext/>
      <w:keepLines/>
      <w:numPr>
        <w:ilvl w:val="1"/>
        <w:numId w:val="4"/>
      </w:numPr>
      <w:suppressAutoHyphens/>
      <w:spacing w:before="240" w:after="240"/>
      <w:outlineLvl w:val="1"/>
    </w:pPr>
    <w:rPr>
      <w:rFonts w:cs="Arial"/>
      <w:bCs/>
      <w:i/>
      <w:iCs/>
      <w:szCs w:val="28"/>
    </w:rPr>
  </w:style>
  <w:style w:type="paragraph" w:styleId="Heading3">
    <w:name w:val="heading 3"/>
    <w:basedOn w:val="Normal"/>
    <w:next w:val="NoindentNormal"/>
    <w:link w:val="Heading3Char"/>
    <w:uiPriority w:val="9"/>
    <w:qFormat/>
    <w:pPr>
      <w:keepNext/>
      <w:keepLines/>
      <w:numPr>
        <w:ilvl w:val="2"/>
        <w:numId w:val="4"/>
      </w:numPr>
      <w:suppressAutoHyphens/>
      <w:spacing w:before="240" w:after="120"/>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outlineLvl w:val="3"/>
    </w:pPr>
    <w:rPr>
      <w:bCs/>
      <w:i/>
      <w:szCs w:val="28"/>
    </w:rPr>
  </w:style>
  <w:style w:type="paragraph" w:styleId="Heading5">
    <w:name w:val="heading 5"/>
    <w:basedOn w:val="Normal"/>
    <w:next w:val="NoindentNormal"/>
    <w:qFormat/>
    <w:pPr>
      <w:numPr>
        <w:ilvl w:val="4"/>
        <w:numId w:val="4"/>
      </w:numPr>
      <w:outlineLvl w:val="4"/>
    </w:pPr>
    <w:rPr>
      <w:bCs/>
      <w:i/>
      <w:iCs/>
      <w:szCs w:val="26"/>
    </w:rPr>
  </w:style>
  <w:style w:type="paragraph" w:styleId="Heading6">
    <w:name w:val="heading 6"/>
    <w:basedOn w:val="Normal"/>
    <w:next w:val="Normal"/>
    <w:qFormat/>
    <w:pPr>
      <w:numPr>
        <w:ilvl w:val="5"/>
        <w:numId w:val="4"/>
      </w:numPr>
      <w:spacing w:before="240"/>
      <w:outlineLvl w:val="5"/>
    </w:pPr>
    <w:rPr>
      <w:bCs/>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style>
  <w:style w:type="paragraph" w:styleId="Quote">
    <w:name w:val="Quote"/>
    <w:basedOn w:val="Normal"/>
    <w:qFormat/>
    <w:pPr>
      <w:ind w:left="204"/>
    </w:pPr>
    <w:rPr>
      <w:sz w:val="18"/>
    </w:rPr>
  </w:style>
  <w:style w:type="paragraph" w:customStyle="1" w:styleId="Abstract">
    <w:name w:val="Abstract"/>
    <w:basedOn w:val="Normal"/>
    <w:pPr>
      <w:adjustRightInd w:val="0"/>
      <w:snapToGrid w:val="0"/>
      <w:spacing w:before="480"/>
      <w:ind w:left="851" w:right="851"/>
    </w:pPr>
    <w:rPr>
      <w:sz w:val="16"/>
    </w:rPr>
  </w:style>
  <w:style w:type="paragraph" w:customStyle="1" w:styleId="Affiliation">
    <w:name w:val="Affiliation"/>
    <w:basedOn w:val="Normal"/>
    <w:pPr>
      <w:jc w:val="center"/>
    </w:pPr>
    <w:rPr>
      <w:i/>
    </w:rPr>
  </w:style>
  <w:style w:type="paragraph" w:customStyle="1" w:styleId="Equation">
    <w:name w:val="Equation"/>
    <w:basedOn w:val="Normal"/>
    <w:pPr>
      <w:tabs>
        <w:tab w:val="left" w:pos="6781"/>
      </w:tabs>
      <w:spacing w:before="240" w:after="240"/>
      <w:ind w:left="454"/>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tabs>
        <w:tab w:val="left" w:pos="85"/>
      </w:tabs>
      <w:ind w:left="357" w:hanging="357"/>
    </w:pPr>
    <w:rPr>
      <w:sz w:val="16"/>
    </w:rPr>
  </w:style>
  <w:style w:type="paragraph" w:customStyle="1" w:styleId="Table">
    <w:name w:val="Table"/>
    <w:basedOn w:val="Normal"/>
    <w:pPr>
      <w:spacing w:before="60" w:after="60"/>
    </w:pPr>
    <w:rPr>
      <w:sz w:val="16"/>
    </w:rPr>
  </w:style>
  <w:style w:type="paragraph" w:styleId="Title">
    <w:name w:val="Title"/>
    <w:basedOn w:val="Normal"/>
    <w:next w:val="Normal"/>
    <w:link w:val="TitleChar"/>
    <w:qFormat/>
    <w:pPr>
      <w:spacing w:before="480" w:after="320"/>
      <w:jc w:val="center"/>
    </w:pPr>
    <w:rPr>
      <w:noProof/>
      <w:kern w:val="28"/>
      <w:sz w:val="40"/>
    </w:rPr>
  </w:style>
  <w:style w:type="paragraph" w:customStyle="1" w:styleId="Author">
    <w:name w:val="Author"/>
    <w:basedOn w:val="Normal"/>
    <w:pPr>
      <w:jc w:val="center"/>
    </w:pPr>
  </w:style>
  <w:style w:type="paragraph" w:styleId="Caption">
    <w:name w:val="caption"/>
    <w:basedOn w:val="Normal"/>
    <w:next w:val="Normal"/>
    <w:uiPriority w:val="35"/>
    <w:qFormat/>
    <w:pPr>
      <w:spacing w:before="80" w:after="80"/>
    </w:pPr>
    <w:rPr>
      <w:sz w:val="16"/>
    </w:rPr>
  </w:style>
  <w:style w:type="paragraph" w:customStyle="1" w:styleId="LISTDescription">
    <w:name w:val="LISTDescription"/>
    <w:basedOn w:val="Normal"/>
    <w:pPr>
      <w:ind w:left="454" w:hanging="454"/>
    </w:pPr>
  </w:style>
  <w:style w:type="paragraph" w:customStyle="1" w:styleId="Notes">
    <w:name w:val="Notes"/>
    <w:basedOn w:val="Normal"/>
    <w:pPr>
      <w:ind w:firstLine="357"/>
    </w:pPr>
    <w:rPr>
      <w:sz w:val="16"/>
    </w:rPr>
  </w:style>
  <w:style w:type="paragraph" w:styleId="BodyText">
    <w:name w:val="Body Text"/>
    <w:basedOn w:val="Normal"/>
    <w:pPr>
      <w:spacing w:after="120"/>
    </w:pPr>
  </w:style>
  <w:style w:type="paragraph" w:customStyle="1" w:styleId="CaptionLong">
    <w:name w:val="CaptionLong"/>
    <w:basedOn w:val="Normal"/>
    <w:pPr>
      <w:spacing w:before="80" w:after="8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pPr>
      <w:numPr>
        <w:numId w:val="3"/>
      </w:numPr>
    </w:pPr>
  </w:style>
  <w:style w:type="paragraph" w:customStyle="1" w:styleId="CaptionShort">
    <w:name w:val="CaptionShort"/>
    <w:basedOn w:val="Normal"/>
    <w:pPr>
      <w:spacing w:before="80" w:after="80"/>
      <w:jc w:val="center"/>
    </w:pPr>
    <w:rPr>
      <w:sz w:val="16"/>
    </w:rPr>
  </w:style>
  <w:style w:type="paragraph" w:customStyle="1" w:styleId="Listbul">
    <w:name w:val="Listbul"/>
    <w:basedOn w:val="Normal"/>
  </w:style>
  <w:style w:type="paragraph" w:customStyle="1" w:styleId="Keywords">
    <w:name w:val="Keywords"/>
    <w:basedOn w:val="Abstract"/>
    <w:next w:val="Heading1"/>
    <w:pPr>
      <w:spacing w:before="240" w:after="240"/>
    </w:pPr>
  </w:style>
  <w:style w:type="paragraph" w:styleId="ListParagraph">
    <w:name w:val="List Paragraph"/>
    <w:basedOn w:val="Normal"/>
    <w:uiPriority w:val="34"/>
    <w:qFormat/>
    <w:rsid w:val="00C60F5C"/>
    <w:pPr>
      <w:ind w:left="720"/>
      <w:contextualSpacing/>
    </w:pPr>
    <w:rPr>
      <w:rFonts w:ascii="Calibri" w:hAnsi="Calibri"/>
    </w:rPr>
  </w:style>
  <w:style w:type="character" w:customStyle="1" w:styleId="Heading2Char">
    <w:name w:val="Heading 2 Char"/>
    <w:link w:val="Heading2"/>
    <w:uiPriority w:val="9"/>
    <w:rsid w:val="00B82D05"/>
    <w:rPr>
      <w:rFonts w:eastAsia="Calibri" w:cs="Arial"/>
      <w:bCs/>
      <w:i/>
      <w:iCs/>
      <w:szCs w:val="28"/>
    </w:rPr>
  </w:style>
  <w:style w:type="character" w:customStyle="1" w:styleId="TitleChar">
    <w:name w:val="Title Char"/>
    <w:link w:val="Title"/>
    <w:uiPriority w:val="10"/>
    <w:rsid w:val="00C60F5C"/>
    <w:rPr>
      <w:noProof/>
      <w:kern w:val="28"/>
      <w:sz w:val="40"/>
      <w:szCs w:val="24"/>
      <w:lang w:eastAsia="ja-JP"/>
    </w:rPr>
  </w:style>
  <w:style w:type="paragraph" w:styleId="NormalWeb">
    <w:name w:val="Normal (Web)"/>
    <w:basedOn w:val="Normal"/>
    <w:uiPriority w:val="99"/>
    <w:unhideWhenUsed/>
    <w:rsid w:val="00C60F5C"/>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C60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F5C"/>
    <w:rPr>
      <w:rFonts w:ascii="Tahoma" w:eastAsia="Calibri" w:hAnsi="Tahoma" w:cs="Tahoma"/>
      <w:sz w:val="16"/>
      <w:szCs w:val="16"/>
    </w:rPr>
  </w:style>
  <w:style w:type="paragraph" w:styleId="FootnoteText">
    <w:name w:val="footnote text"/>
    <w:basedOn w:val="Normal"/>
    <w:link w:val="FootnoteTextChar"/>
    <w:uiPriority w:val="99"/>
    <w:semiHidden/>
    <w:unhideWhenUsed/>
    <w:rsid w:val="00C60F5C"/>
    <w:pPr>
      <w:spacing w:after="0" w:line="240" w:lineRule="auto"/>
      <w:jc w:val="both"/>
    </w:pPr>
    <w:rPr>
      <w:rFonts w:ascii="Calibri" w:hAnsi="Calibri"/>
      <w:szCs w:val="20"/>
      <w:lang w:val="en-GB"/>
    </w:rPr>
  </w:style>
  <w:style w:type="character" w:customStyle="1" w:styleId="FootnoteTextChar">
    <w:name w:val="Footnote Text Char"/>
    <w:basedOn w:val="DefaultParagraphFont"/>
    <w:link w:val="FootnoteText"/>
    <w:uiPriority w:val="99"/>
    <w:semiHidden/>
    <w:rsid w:val="00C60F5C"/>
    <w:rPr>
      <w:rFonts w:ascii="Calibri" w:eastAsia="Calibri" w:hAnsi="Calibri"/>
      <w:lang w:val="en-GB"/>
    </w:rPr>
  </w:style>
  <w:style w:type="character" w:styleId="FootnoteReference">
    <w:name w:val="footnote reference"/>
    <w:semiHidden/>
    <w:unhideWhenUsed/>
    <w:rsid w:val="00C60F5C"/>
    <w:rPr>
      <w:vertAlign w:val="superscript"/>
    </w:rPr>
  </w:style>
  <w:style w:type="character" w:styleId="Hyperlink">
    <w:name w:val="Hyperlink"/>
    <w:uiPriority w:val="99"/>
    <w:unhideWhenUsed/>
    <w:rsid w:val="00C60F5C"/>
    <w:rPr>
      <w:color w:val="0000FF"/>
      <w:u w:val="single"/>
    </w:rPr>
  </w:style>
  <w:style w:type="paragraph" w:styleId="Header">
    <w:name w:val="header"/>
    <w:basedOn w:val="Normal"/>
    <w:link w:val="HeaderChar"/>
    <w:uiPriority w:val="99"/>
    <w:unhideWhenUsed/>
    <w:rsid w:val="00C60F5C"/>
    <w:pPr>
      <w:tabs>
        <w:tab w:val="center" w:pos="4680"/>
        <w:tab w:val="right" w:pos="9360"/>
      </w:tabs>
      <w:spacing w:after="0" w:line="240" w:lineRule="auto"/>
    </w:pPr>
    <w:rPr>
      <w:rFonts w:ascii="Calibri" w:hAnsi="Calibri"/>
    </w:rPr>
  </w:style>
  <w:style w:type="character" w:customStyle="1" w:styleId="HeaderChar">
    <w:name w:val="Header Char"/>
    <w:basedOn w:val="DefaultParagraphFont"/>
    <w:link w:val="Header"/>
    <w:uiPriority w:val="99"/>
    <w:rsid w:val="00C60F5C"/>
    <w:rPr>
      <w:rFonts w:ascii="Calibri" w:eastAsia="Calibri" w:hAnsi="Calibri"/>
      <w:sz w:val="22"/>
      <w:szCs w:val="22"/>
    </w:rPr>
  </w:style>
  <w:style w:type="paragraph" w:styleId="Footer">
    <w:name w:val="footer"/>
    <w:basedOn w:val="Normal"/>
    <w:link w:val="FooterChar"/>
    <w:uiPriority w:val="99"/>
    <w:unhideWhenUsed/>
    <w:rsid w:val="00C60F5C"/>
    <w:pPr>
      <w:tabs>
        <w:tab w:val="center" w:pos="4680"/>
        <w:tab w:val="right" w:pos="9360"/>
      </w:tabs>
      <w:spacing w:after="0" w:line="240" w:lineRule="auto"/>
    </w:pPr>
    <w:rPr>
      <w:rFonts w:ascii="Calibri" w:hAnsi="Calibri"/>
    </w:rPr>
  </w:style>
  <w:style w:type="character" w:customStyle="1" w:styleId="FooterChar">
    <w:name w:val="Footer Char"/>
    <w:basedOn w:val="DefaultParagraphFont"/>
    <w:link w:val="Footer"/>
    <w:uiPriority w:val="99"/>
    <w:rsid w:val="00C60F5C"/>
    <w:rPr>
      <w:rFonts w:ascii="Calibri" w:eastAsia="Calibri" w:hAnsi="Calibri"/>
      <w:sz w:val="22"/>
      <w:szCs w:val="22"/>
    </w:rPr>
  </w:style>
  <w:style w:type="character" w:customStyle="1" w:styleId="Heading3Char">
    <w:name w:val="Heading 3 Char"/>
    <w:link w:val="Heading3"/>
    <w:uiPriority w:val="9"/>
    <w:rsid w:val="00C60F5C"/>
    <w:rPr>
      <w:rFonts w:eastAsia="Calibri" w:cs="Arial"/>
      <w:bCs/>
      <w:i/>
      <w:szCs w:val="26"/>
    </w:rPr>
  </w:style>
  <w:style w:type="paragraph" w:styleId="NoSpacing">
    <w:name w:val="No Spacing"/>
    <w:uiPriority w:val="1"/>
    <w:qFormat/>
    <w:rsid w:val="00C60F5C"/>
    <w:rPr>
      <w:rFonts w:ascii="Calibri" w:eastAsia="Calibri" w:hAnsi="Calibri"/>
      <w:sz w:val="22"/>
      <w:szCs w:val="22"/>
    </w:rPr>
  </w:style>
  <w:style w:type="character" w:customStyle="1" w:styleId="FootnoteChar">
    <w:name w:val="Footnote Char"/>
    <w:basedOn w:val="DefaultParagraphFont"/>
    <w:rsid w:val="00CE7F70"/>
    <w:rPr>
      <w:rFonts w:eastAsia="MS Mincho"/>
      <w:sz w:val="16"/>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grids.ucs.indiana.edu/ptliupages/publications/BigDataMR%232.pdf"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hyperlink" Target="http://blogs.technet.com/b/microsoft_on_the_issues/archive/2012/12/19/research-as-a-service-cloud-computing-accelerates-scientific-discovery.aspx" TargetMode="External"/><Relationship Id="rId112" Type="http://schemas.openxmlformats.org/officeDocument/2006/relationships/hyperlink" Target="http://www.usenix.org/publications/login/2008-10/openpdfs/walker.pdf" TargetMode="External"/><Relationship Id="rId133" Type="http://schemas.openxmlformats.org/officeDocument/2006/relationships/hyperlink" Target="http://blogs.msdn.com/b/msr_er/archive/2012/11/12/affordable-supercomputing-with-windows-azure.aspx" TargetMode="External"/><Relationship Id="rId138" Type="http://schemas.openxmlformats.org/officeDocument/2006/relationships/hyperlink" Target="http://www.informatics.indiana.edu/xw7/papers/ndss2012.pdf" TargetMode="External"/><Relationship Id="rId16" Type="http://schemas.openxmlformats.org/officeDocument/2006/relationships/image" Target="media/image10.png"/><Relationship Id="rId107" Type="http://schemas.openxmlformats.org/officeDocument/2006/relationships/hyperlink" Target="http://www.ncbi.nlm.nih.gov.offcampus.lib.washington.edu/pubmed/21476843" TargetMode="External"/><Relationship Id="rId11" Type="http://schemas.openxmlformats.org/officeDocument/2006/relationships/image" Target="media/image5.emf"/><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hyperlink" Target="http://grids.ucs.indiana.edu/ptliupages/publications/cts_2011_paper_mod_6%5B1%5D.pdf" TargetMode="External"/><Relationship Id="rId123" Type="http://schemas.openxmlformats.org/officeDocument/2006/relationships/hyperlink" Target="http://setiathome.berkeley.edu/" TargetMode="External"/><Relationship Id="rId128" Type="http://schemas.openxmlformats.org/officeDocument/2006/relationships/hyperlink" Target="http://datasys.cs.iit.edu/events/ScienceCloud2010/p07.pdf" TargetMode="External"/><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nersc.gov/assets/StaffPublications/2012/MagellanFinalReport.pdf" TargetMode="External"/><Relationship Id="rId95" Type="http://schemas.openxmlformats.org/officeDocument/2006/relationships/hyperlink" Target="http://www.cs.indiana.edu/~xqiu/scientific_applications_of_twister4azure_ucc_17_4.pdf"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hyperlink" Target="http://www.nersc.gov/projects/reports/technical/CloudCom.pdf" TargetMode="External"/><Relationship Id="rId118" Type="http://schemas.openxmlformats.org/officeDocument/2006/relationships/hyperlink" Target="http://grids.ucs.indiana.edu/ptliupages/publications/Design%20Patterns%20for%20Scientific%20Applications%20in%20DryadLINQ%20CTP%20ACM%20Data307.pdf" TargetMode="External"/><Relationship Id="rId134" Type="http://schemas.openxmlformats.org/officeDocument/2006/relationships/hyperlink" Target="http://www.iplantcollaborative.org" TargetMode="External"/><Relationship Id="rId139" Type="http://schemas.openxmlformats.org/officeDocument/2006/relationships/hyperlink" Target="http://schatzlab.cshl.edu/presentations/2011-06-08.HDPC.3DAPAS.pdf" TargetMode="External"/><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hyperlink" Target="http://grids.ucs.indiana.edu/ptliupages/publications/SensorClouds.pdf" TargetMode="External"/><Relationship Id="rId108" Type="http://schemas.openxmlformats.org/officeDocument/2006/relationships/hyperlink" Target="http://research.microsoft.com/en-us/um/people/gray/papers/Petascale%20computational%20systems.doc" TargetMode="External"/><Relationship Id="rId116" Type="http://schemas.openxmlformats.org/officeDocument/2006/relationships/hyperlink" Target="http://grids.ucs.indiana.edu/ptliupages/publications/DradLinqCTPEvaluation_revised.pdf" TargetMode="External"/><Relationship Id="rId124" Type="http://schemas.openxmlformats.org/officeDocument/2006/relationships/hyperlink" Target="http://aws.amazon.com/ec2/spot-and-science/" TargetMode="External"/><Relationship Id="rId129" Type="http://schemas.openxmlformats.org/officeDocument/2006/relationships/hyperlink" Target="http://genomebiology.com/2010/11/5/207" TargetMode="External"/><Relationship Id="rId137" Type="http://schemas.openxmlformats.org/officeDocument/2006/relationships/hyperlink" Target="http://dx.doi.org/10.1002/0471250953.bi1503s39"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emf"/><Relationship Id="rId91" Type="http://schemas.openxmlformats.org/officeDocument/2006/relationships/hyperlink" Target="http://www.isgtw.org/feature/can-clouds-transform-science" TargetMode="External"/><Relationship Id="rId96" Type="http://schemas.openxmlformats.org/officeDocument/2006/relationships/hyperlink" Target="http://grids.ucs.indiana.edu/ptliupages/publications/Scalable_Parallel_Computing_on_Clouds_Using_Twister4Azure_Iterative_MapReduce_cr_submit.pdf" TargetMode="External"/><Relationship Id="rId111" Type="http://schemas.openxmlformats.org/officeDocument/2006/relationships/hyperlink" Target="http://www.cca08.org/papers/Paper34-Chris-Hill.pdf" TargetMode="External"/><Relationship Id="rId132" Type="http://schemas.openxmlformats.org/officeDocument/2006/relationships/hyperlink" Target="http://grids.ucs.indiana.edu/ptliupages/publications/MTAGSOct22-09A.pdf" TargetMode="External"/><Relationship Id="rId140" Type="http://schemas.openxmlformats.org/officeDocument/2006/relationships/hyperlink" Target="http://genomebiology.com/2009/10/11/R134"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yperlink" Target="http://grids.ucs.indiana.edu/ptliupages/publications/Where%20does%20all%20the%20data%20come%20from%20v7.pdf" TargetMode="External"/><Relationship Id="rId114" Type="http://schemas.openxmlformats.org/officeDocument/2006/relationships/hyperlink" Target="http://grids.ucs.indiana.edu/ptliupages/publications/eScience09-camera-ready-submission.pdf" TargetMode="External"/><Relationship Id="rId119" Type="http://schemas.openxmlformats.org/officeDocument/2006/relationships/hyperlink" Target="http://hadoop.apache.org/" TargetMode="External"/><Relationship Id="rId127" Type="http://schemas.openxmlformats.org/officeDocument/2006/relationships/hyperlink" Target="http://ceng.usc.edu/~simmhan/pubs/redekopp-pargraph-2011.pdf"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http://msdn.microsoft.com/en-us/library/jj136831.aspx" TargetMode="External"/><Relationship Id="rId99" Type="http://schemas.openxmlformats.org/officeDocument/2006/relationships/hyperlink" Target="http://dx.doi.org/10.1002/cpe.v18:10" TargetMode="External"/><Relationship Id="rId101" Type="http://schemas.openxmlformats.org/officeDocument/2006/relationships/hyperlink" Target="http://dx.doi.org/10.1016/j.future.2008.06.012" TargetMode="External"/><Relationship Id="rId122" Type="http://schemas.openxmlformats.org/officeDocument/2006/relationships/hyperlink" Target="http://www.bsc.es/computer-sciences/grid-computing" TargetMode="External"/><Relationship Id="rId130" Type="http://schemas.openxmlformats.org/officeDocument/2006/relationships/hyperlink" Target="http://www.sciencemag.org/content/331/6018/666.short" TargetMode="External"/><Relationship Id="rId135" Type="http://schemas.openxmlformats.org/officeDocument/2006/relationships/hyperlink" Target="http://genomicscience.energy.gov/compbio/" TargetMode="External"/><Relationship Id="rId143" Type="http://schemas.openxmlformats.org/officeDocument/2006/relationships/hyperlink" Target="http://www.allhands.org.uk/sites/default/files/2010/TuesT1BargaExcel.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research.microsoft.com/en-us/collaboration/fourthparadigm/"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http://grids.ucs.indiana.edu/ptliupages/publications/cca_v8.pdf" TargetMode="External"/><Relationship Id="rId104" Type="http://schemas.openxmlformats.org/officeDocument/2006/relationships/hyperlink" Target="http://goldberg.berkeley.edu/cloud-robotics/" TargetMode="External"/><Relationship Id="rId120" Type="http://schemas.openxmlformats.org/officeDocument/2006/relationships/hyperlink" Target="http://research.microsoft.com/en-us/projects/azure/projects.aspx" TargetMode="External"/><Relationship Id="rId125" Type="http://schemas.openxmlformats.org/officeDocument/2006/relationships/hyperlink" Target="http://research.microsoft.com/en-US/events/cloudfutures2012/agenda.aspx" TargetMode="External"/><Relationship Id="rId141" Type="http://schemas.openxmlformats.org/officeDocument/2006/relationships/hyperlink" Target="http://bioinformatics.oxfordjournals.org/content/25/11/1363.abstract" TargetMode="Externa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hyperlink" Target="http://grids.ucs.indiana.edu/ptliupages/publications/sitka-chapter.pdf"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hyperlink" Target="http://grids.ucs.indiana.edu/ptliupages/publications/cloudcomp_camera_ready.pdf" TargetMode="External"/><Relationship Id="rId115" Type="http://schemas.openxmlformats.org/officeDocument/2006/relationships/hyperlink" Target="http://grids.ucs.indiana.edu/ptliupages/publications/DryadReport.pdf" TargetMode="External"/><Relationship Id="rId131" Type="http://schemas.openxmlformats.org/officeDocument/2006/relationships/hyperlink" Target="http://grids.ucs.indiana.edu/ptliupages/publications/DataIntensiveComputing_BookChapter.pdf" TargetMode="External"/><Relationship Id="rId136" Type="http://schemas.openxmlformats.org/officeDocument/2006/relationships/hyperlink" Target="http://dsl.cs.uchicago.edu/ScienceCloud2010/p06.pdf"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hyperlink" Target="http://grids.ucs.indiana.edu/ptliupages/publications/Workflow-overview.pdf" TargetMode="External"/><Relationship Id="rId105" Type="http://schemas.openxmlformats.org/officeDocument/2006/relationships/hyperlink" Target="http://news.discovery.com/tech/robots-with-their-heads-in-the-clouds-110301.html" TargetMode="External"/><Relationship Id="rId126" Type="http://schemas.openxmlformats.org/officeDocument/2006/relationships/hyperlink" Target="http://googleresearch.blogspot.com/2012/12/millions-of-core-hours-awarded-to.html"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hyperlink" Target="http://doi.acm.org/10.1145/1327452.1327492" TargetMode="External"/><Relationship Id="rId98" Type="http://schemas.openxmlformats.org/officeDocument/2006/relationships/hyperlink" Target="http://blogs.ch.cam.ac.uk/pmr/2008/01/29/big-science-and-long-tail-science/" TargetMode="External"/><Relationship Id="rId121" Type="http://schemas.openxmlformats.org/officeDocument/2006/relationships/hyperlink" Target="http://www.venus-c.eu/" TargetMode="External"/><Relationship Id="rId142" Type="http://schemas.openxmlformats.org/officeDocument/2006/relationships/hyperlink" Target="http://dx.doi.org/10.1002/cpe.29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ffrey%20Fox\Desktop\CetraroPaper\grandinetti\IOSPressBookArticleWord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IOSPressBookArticleWordTemplate.dot</Template>
  <TotalTime>253</TotalTime>
  <Pages>1</Pages>
  <Words>17227</Words>
  <Characters>101295</Characters>
  <Application>Microsoft Office Word</Application>
  <DocSecurity>0</DocSecurity>
  <Lines>1558</Lines>
  <Paragraphs>376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118146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Geoffrey Fox</dc:creator>
  <cp:lastModifiedBy>Geoffrey Fox</cp:lastModifiedBy>
  <cp:revision>17</cp:revision>
  <cp:lastPrinted>2013-01-02T21:27:00Z</cp:lastPrinted>
  <dcterms:created xsi:type="dcterms:W3CDTF">2013-01-02T20:27:00Z</dcterms:created>
  <dcterms:modified xsi:type="dcterms:W3CDTF">2013-06-01T21:15:00Z</dcterms:modified>
</cp:coreProperties>
</file>