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B896B" w14:textId="3C90C643" w:rsidR="00714B77" w:rsidRPr="00CC3E6E" w:rsidRDefault="00126C49" w:rsidP="000C6DD9">
      <w:pPr>
        <w:pStyle w:val="Title1"/>
      </w:pPr>
      <w:r w:rsidRPr="00CC3E6E">
        <w:t>Large-Scale Image Classification</w:t>
      </w:r>
      <w:r w:rsidR="0098231A" w:rsidRPr="00CC3E6E">
        <w:t xml:space="preserve"> using High Performance Clustering</w:t>
      </w:r>
    </w:p>
    <w:p w14:paraId="09FB559F" w14:textId="0ACC7183" w:rsidR="0033059D" w:rsidRPr="0056057B" w:rsidRDefault="0033059D" w:rsidP="004F22F7">
      <w:pPr>
        <w:pStyle w:val="author0"/>
        <w:jc w:val="center"/>
      </w:pPr>
      <w:r w:rsidRPr="0056057B">
        <w:t>Bingjing Zhang, Judy Qiu, Ste</w:t>
      </w:r>
      <w:r w:rsidR="00DF1B14" w:rsidRPr="0056057B">
        <w:t>fa</w:t>
      </w:r>
      <w:r w:rsidRPr="0056057B">
        <w:t>n Lee, David Crandall</w:t>
      </w:r>
    </w:p>
    <w:p w14:paraId="31A42788" w14:textId="567D6206" w:rsidR="0033059D" w:rsidRPr="00CC3E6E" w:rsidRDefault="0033059D" w:rsidP="004F22F7">
      <w:pPr>
        <w:overflowPunct w:val="0"/>
        <w:autoSpaceDE w:val="0"/>
        <w:autoSpaceDN w:val="0"/>
        <w:adjustRightInd w:val="0"/>
        <w:spacing w:line="240" w:lineRule="atLeast"/>
        <w:ind w:firstLine="238"/>
        <w:textAlignment w:val="baseline"/>
        <w:rPr>
          <w:rFonts w:ascii="Times" w:eastAsia="Times New Roman" w:hAnsi="Times"/>
          <w:lang w:eastAsia="de-DE"/>
        </w:rPr>
      </w:pPr>
      <w:r w:rsidRPr="00CC3E6E">
        <w:rPr>
          <w:rFonts w:ascii="Times" w:eastAsia="Times New Roman" w:hAnsi="Times"/>
          <w:lang w:eastAsia="de-DE"/>
        </w:rPr>
        <w:t>Department of Computer Science</w:t>
      </w:r>
      <w:r w:rsidR="00FB4AB9" w:rsidRPr="00CC3E6E">
        <w:rPr>
          <w:rFonts w:ascii="Times" w:eastAsia="Times New Roman" w:hAnsi="Times"/>
          <w:lang w:eastAsia="de-DE"/>
        </w:rPr>
        <w:t xml:space="preserve"> and Informatics</w:t>
      </w:r>
    </w:p>
    <w:p w14:paraId="28DA6D96" w14:textId="3274B6CE" w:rsidR="0033059D" w:rsidRPr="00CC3E6E" w:rsidRDefault="0033059D" w:rsidP="004F22F7">
      <w:pPr>
        <w:overflowPunct w:val="0"/>
        <w:autoSpaceDE w:val="0"/>
        <w:autoSpaceDN w:val="0"/>
        <w:adjustRightInd w:val="0"/>
        <w:spacing w:line="240" w:lineRule="atLeast"/>
        <w:ind w:firstLine="238"/>
        <w:textAlignment w:val="baseline"/>
        <w:rPr>
          <w:rFonts w:ascii="Times" w:eastAsia="Times New Roman" w:hAnsi="Times"/>
          <w:lang w:eastAsia="de-DE"/>
        </w:rPr>
      </w:pPr>
      <w:r w:rsidRPr="00CC3E6E">
        <w:rPr>
          <w:rFonts w:ascii="Times" w:eastAsia="Times New Roman" w:hAnsi="Times"/>
          <w:lang w:eastAsia="de-DE"/>
        </w:rPr>
        <w:t>Indiana University, Bloomington</w:t>
      </w:r>
    </w:p>
    <w:p w14:paraId="30087909" w14:textId="36E8E6C7" w:rsidR="00A121CF" w:rsidRPr="00A7025E" w:rsidRDefault="00A121CF" w:rsidP="00A7025E">
      <w:pPr>
        <w:pStyle w:val="abstract0"/>
        <w:rPr>
          <w:rFonts w:ascii="Times New Roman" w:hAnsi="Times New Roman"/>
          <w:sz w:val="24"/>
          <w:szCs w:val="24"/>
        </w:rPr>
      </w:pPr>
      <w:r w:rsidRPr="00CC3E6E">
        <w:rPr>
          <w:b/>
          <w:sz w:val="24"/>
          <w:szCs w:val="24"/>
        </w:rPr>
        <w:t>Abstract</w:t>
      </w:r>
      <w:r w:rsidR="00CC3E6E" w:rsidRPr="00CC3E6E">
        <w:rPr>
          <w:b/>
          <w:sz w:val="24"/>
          <w:szCs w:val="24"/>
        </w:rPr>
        <w:t>.</w:t>
      </w:r>
      <w:r w:rsidRPr="00CC3E6E">
        <w:rPr>
          <w:b/>
          <w:sz w:val="24"/>
          <w:szCs w:val="24"/>
        </w:rPr>
        <w:t xml:space="preserve"> </w:t>
      </w:r>
      <w:r w:rsidR="00AB45B7" w:rsidRPr="00CC3E6E">
        <w:rPr>
          <w:rFonts w:ascii="Times New Roman" w:hAnsi="Times New Roman"/>
          <w:sz w:val="24"/>
          <w:szCs w:val="24"/>
        </w:rPr>
        <w:t xml:space="preserve">Many areas of computer science, including machine learning, artificial intelligence, and computer vision, are being revolutionized by the incredible volume of data available on the Internet. Unfortunately, scaling up algorithms in these fields is difficult because they require iterative computation at unprecedented scale. </w:t>
      </w:r>
      <w:r w:rsidR="001249A1" w:rsidRPr="00CC3E6E">
        <w:rPr>
          <w:rFonts w:ascii="Times New Roman" w:hAnsi="Times New Roman"/>
          <w:sz w:val="24"/>
          <w:szCs w:val="24"/>
        </w:rPr>
        <w:t>Often an individual iteration</w:t>
      </w:r>
      <w:r w:rsidRPr="00CC3E6E">
        <w:rPr>
          <w:rFonts w:ascii="Times New Roman" w:hAnsi="Times New Roman"/>
          <w:sz w:val="24"/>
          <w:szCs w:val="24"/>
        </w:rPr>
        <w:t xml:space="preserve"> can be specified as </w:t>
      </w:r>
      <w:r w:rsidR="001249A1" w:rsidRPr="00CC3E6E">
        <w:rPr>
          <w:rFonts w:ascii="Times New Roman" w:hAnsi="Times New Roman"/>
          <w:sz w:val="24"/>
          <w:szCs w:val="24"/>
        </w:rPr>
        <w:t xml:space="preserve">a </w:t>
      </w:r>
      <w:r w:rsidRPr="00CC3E6E">
        <w:rPr>
          <w:rFonts w:ascii="Times New Roman" w:hAnsi="Times New Roman"/>
          <w:sz w:val="24"/>
          <w:szCs w:val="24"/>
        </w:rPr>
        <w:t>MapReduc</w:t>
      </w:r>
      <w:r w:rsidR="001249A1" w:rsidRPr="00CC3E6E">
        <w:rPr>
          <w:rFonts w:ascii="Times New Roman" w:hAnsi="Times New Roman"/>
          <w:sz w:val="24"/>
          <w:szCs w:val="24"/>
        </w:rPr>
        <w:t>e computation, leading to the i</w:t>
      </w:r>
      <w:r w:rsidRPr="00CC3E6E">
        <w:rPr>
          <w:rFonts w:ascii="Times New Roman" w:hAnsi="Times New Roman"/>
          <w:sz w:val="24"/>
          <w:szCs w:val="24"/>
        </w:rPr>
        <w:t>terative MapReduce programming model for efficient execution of data-intensive iterative computations. We propose the Map-Collective model as a generalization of our earlier Twister system that is interoperable between HPC and cloud environments. In this paper, we study the problem of large-scale clustering, applying it</w:t>
      </w:r>
      <w:r w:rsidR="00A7025E">
        <w:rPr>
          <w:rFonts w:ascii="Times New Roman" w:hAnsi="Times New Roman"/>
          <w:sz w:val="24"/>
          <w:szCs w:val="24"/>
        </w:rPr>
        <w:t xml:space="preserve"> to cluster features from large collections of </w:t>
      </w:r>
      <w:r w:rsidR="00430273">
        <w:rPr>
          <w:rFonts w:ascii="Times New Roman" w:hAnsi="Times New Roman"/>
          <w:sz w:val="24"/>
          <w:szCs w:val="24"/>
        </w:rPr>
        <w:t>7</w:t>
      </w:r>
      <w:r w:rsidR="00A7025E">
        <w:rPr>
          <w:rFonts w:ascii="Times New Roman" w:hAnsi="Times New Roman"/>
          <w:sz w:val="24"/>
          <w:szCs w:val="24"/>
        </w:rPr>
        <w:t xml:space="preserve"> </w:t>
      </w:r>
      <w:r w:rsidR="00A7025E" w:rsidRPr="00A7025E">
        <w:rPr>
          <w:rFonts w:ascii="Times New Roman" w:hAnsi="Times New Roman"/>
          <w:sz w:val="24"/>
          <w:szCs w:val="24"/>
        </w:rPr>
        <w:t xml:space="preserve">million social images, </w:t>
      </w:r>
      <w:r w:rsidR="00BF401A">
        <w:rPr>
          <w:rFonts w:ascii="Times New Roman" w:hAnsi="Times New Roman"/>
          <w:sz w:val="24"/>
          <w:szCs w:val="24"/>
        </w:rPr>
        <w:t xml:space="preserve">with </w:t>
      </w:r>
      <w:r w:rsidR="00A7025E" w:rsidRPr="00A7025E">
        <w:rPr>
          <w:rFonts w:ascii="Times New Roman" w:hAnsi="Times New Roman"/>
          <w:sz w:val="24"/>
          <w:szCs w:val="24"/>
        </w:rPr>
        <w:t xml:space="preserve">each </w:t>
      </w:r>
      <w:r w:rsidR="00BF401A">
        <w:rPr>
          <w:rFonts w:ascii="Times New Roman" w:hAnsi="Times New Roman"/>
          <w:sz w:val="24"/>
          <w:szCs w:val="24"/>
        </w:rPr>
        <w:t xml:space="preserve">feature </w:t>
      </w:r>
      <w:r w:rsidR="00A7025E" w:rsidRPr="00A7025E">
        <w:rPr>
          <w:rFonts w:ascii="Times New Roman" w:hAnsi="Times New Roman"/>
          <w:sz w:val="24"/>
          <w:szCs w:val="24"/>
        </w:rPr>
        <w:t>r</w:t>
      </w:r>
      <w:r w:rsidR="00A7025E">
        <w:rPr>
          <w:rFonts w:ascii="Times New Roman" w:hAnsi="Times New Roman"/>
          <w:sz w:val="24"/>
          <w:szCs w:val="24"/>
        </w:rPr>
        <w:t xml:space="preserve">epresented as a point in a high </w:t>
      </w:r>
      <w:r w:rsidR="0092760C">
        <w:rPr>
          <w:rFonts w:ascii="Times New Roman" w:hAnsi="Times New Roman"/>
          <w:sz w:val="24"/>
          <w:szCs w:val="24"/>
        </w:rPr>
        <w:t>dimensional</w:t>
      </w:r>
      <w:r w:rsidR="005F0A45">
        <w:rPr>
          <w:rFonts w:ascii="Times New Roman" w:hAnsi="Times New Roman"/>
          <w:sz w:val="24"/>
          <w:szCs w:val="24"/>
        </w:rPr>
        <w:t xml:space="preserve"> vector space, into 1</w:t>
      </w:r>
      <w:r w:rsidR="00A7025E" w:rsidRPr="00A7025E">
        <w:rPr>
          <w:rFonts w:ascii="Times New Roman" w:hAnsi="Times New Roman"/>
          <w:sz w:val="24"/>
          <w:szCs w:val="24"/>
        </w:rPr>
        <w:t xml:space="preserve"> million clusters.</w:t>
      </w:r>
      <w:r w:rsidRPr="00CC3E6E">
        <w:rPr>
          <w:rFonts w:ascii="Times New Roman" w:hAnsi="Times New Roman"/>
          <w:sz w:val="24"/>
          <w:szCs w:val="24"/>
        </w:rPr>
        <w:t xml:space="preserve"> This </w:t>
      </w:r>
      <w:r w:rsidR="00B157DF" w:rsidRPr="00CC3E6E">
        <w:rPr>
          <w:rFonts w:ascii="Times New Roman" w:hAnsi="Times New Roman"/>
          <w:sz w:val="24"/>
          <w:szCs w:val="24"/>
        </w:rPr>
        <w:t>K-means</w:t>
      </w:r>
      <w:r w:rsidRPr="00CC3E6E">
        <w:rPr>
          <w:rFonts w:ascii="Times New Roman" w:hAnsi="Times New Roman"/>
          <w:sz w:val="24"/>
          <w:szCs w:val="24"/>
        </w:rPr>
        <w:t xml:space="preserve"> application needs 5 stages in each iteration: Broadcast, Map, Shuffle, Reduce and Combine, and this paper presents new collective communication approaches optimized for large data transfers. Further</w:t>
      </w:r>
      <w:r w:rsidR="00FE6E3C" w:rsidRPr="00CC3E6E">
        <w:rPr>
          <w:rFonts w:ascii="Times New Roman" w:hAnsi="Times New Roman"/>
          <w:sz w:val="24"/>
          <w:szCs w:val="24"/>
        </w:rPr>
        <w:t>more</w:t>
      </w:r>
      <w:r w:rsidRPr="00CC3E6E">
        <w:rPr>
          <w:rFonts w:ascii="Times New Roman" w:hAnsi="Times New Roman"/>
          <w:sz w:val="24"/>
          <w:szCs w:val="24"/>
        </w:rPr>
        <w:t xml:space="preserve"> one needs additional communication patterns from those familiar in MapReduce</w:t>
      </w:r>
      <w:r w:rsidR="00FE6E3C" w:rsidRPr="00CC3E6E">
        <w:rPr>
          <w:rFonts w:ascii="Times New Roman" w:hAnsi="Times New Roman"/>
          <w:sz w:val="24"/>
          <w:szCs w:val="24"/>
        </w:rPr>
        <w:t>,</w:t>
      </w:r>
      <w:r w:rsidRPr="00CC3E6E">
        <w:rPr>
          <w:rFonts w:ascii="Times New Roman" w:hAnsi="Times New Roman"/>
          <w:sz w:val="24"/>
          <w:szCs w:val="24"/>
        </w:rPr>
        <w:t xml:space="preserve"> and we develop collectives that integrate capabilities developed by the MPI and MapReduce communities. We demonstrate that a topology-aware and pipeline-based broadcasting method gives better performance than both MPI and other (Iterative) MapReduce systems. We present early results of an end</w:t>
      </w:r>
      <w:r w:rsidR="00FE6E3C" w:rsidRPr="00CC3E6E">
        <w:rPr>
          <w:rFonts w:ascii="Times New Roman" w:hAnsi="Times New Roman"/>
          <w:sz w:val="24"/>
          <w:szCs w:val="24"/>
        </w:rPr>
        <w:t>-</w:t>
      </w:r>
      <w:r w:rsidRPr="00CC3E6E">
        <w:rPr>
          <w:rFonts w:ascii="Times New Roman" w:hAnsi="Times New Roman"/>
          <w:sz w:val="24"/>
          <w:szCs w:val="24"/>
        </w:rPr>
        <w:t>to</w:t>
      </w:r>
      <w:r w:rsidR="00FE6E3C" w:rsidRPr="00CC3E6E">
        <w:rPr>
          <w:rFonts w:ascii="Times New Roman" w:hAnsi="Times New Roman"/>
          <w:sz w:val="24"/>
          <w:szCs w:val="24"/>
        </w:rPr>
        <w:t>-</w:t>
      </w:r>
      <w:r w:rsidRPr="00CC3E6E">
        <w:rPr>
          <w:rFonts w:ascii="Times New Roman" w:hAnsi="Times New Roman"/>
          <w:sz w:val="24"/>
          <w:szCs w:val="24"/>
        </w:rPr>
        <w:t xml:space="preserve">end </w:t>
      </w:r>
      <w:r w:rsidR="00111BFD" w:rsidRPr="00CC3E6E">
        <w:rPr>
          <w:rFonts w:ascii="Times New Roman" w:hAnsi="Times New Roman"/>
          <w:sz w:val="24"/>
          <w:szCs w:val="24"/>
        </w:rPr>
        <w:t xml:space="preserve">computer vision </w:t>
      </w:r>
      <w:r w:rsidRPr="00CC3E6E">
        <w:rPr>
          <w:rFonts w:ascii="Times New Roman" w:hAnsi="Times New Roman"/>
          <w:sz w:val="24"/>
          <w:szCs w:val="24"/>
        </w:rPr>
        <w:t xml:space="preserve">application and evaluate the quality of the </w:t>
      </w:r>
      <w:r w:rsidR="00111BFD" w:rsidRPr="00CC3E6E">
        <w:rPr>
          <w:rFonts w:ascii="Times New Roman" w:hAnsi="Times New Roman"/>
          <w:sz w:val="24"/>
          <w:szCs w:val="24"/>
        </w:rPr>
        <w:t xml:space="preserve">resulting </w:t>
      </w:r>
      <w:r w:rsidRPr="00CC3E6E">
        <w:rPr>
          <w:rFonts w:ascii="Times New Roman" w:hAnsi="Times New Roman"/>
          <w:sz w:val="24"/>
          <w:szCs w:val="24"/>
        </w:rPr>
        <w:t xml:space="preserve">image classifications, showing that increasing the number of feature clusters leads to </w:t>
      </w:r>
      <w:r w:rsidR="00FE6E3C" w:rsidRPr="00CC3E6E">
        <w:rPr>
          <w:rFonts w:ascii="Times New Roman" w:hAnsi="Times New Roman"/>
          <w:sz w:val="24"/>
          <w:szCs w:val="24"/>
        </w:rPr>
        <w:t xml:space="preserve">improved </w:t>
      </w:r>
      <w:r w:rsidRPr="00CC3E6E">
        <w:rPr>
          <w:rFonts w:ascii="Times New Roman" w:hAnsi="Times New Roman"/>
          <w:sz w:val="24"/>
          <w:szCs w:val="24"/>
        </w:rPr>
        <w:t>classifier accuracy.</w:t>
      </w:r>
      <w:r w:rsidRPr="00CC3E6E">
        <w:rPr>
          <w:b/>
          <w:sz w:val="24"/>
          <w:szCs w:val="24"/>
        </w:rPr>
        <w:t xml:space="preserve"> </w:t>
      </w:r>
    </w:p>
    <w:p w14:paraId="4E14C777" w14:textId="35BD8DFD" w:rsidR="00DB5CA2" w:rsidRPr="00A210FE" w:rsidRDefault="00156327" w:rsidP="007C0265">
      <w:pPr>
        <w:pStyle w:val="abstract0"/>
        <w:rPr>
          <w:rFonts w:ascii="Times New Roman" w:hAnsi="Times New Roman"/>
          <w:sz w:val="24"/>
          <w:szCs w:val="24"/>
        </w:rPr>
      </w:pPr>
      <w:r w:rsidRPr="00A210FE">
        <w:rPr>
          <w:b/>
          <w:sz w:val="24"/>
          <w:szCs w:val="24"/>
        </w:rPr>
        <w:t>Keywords</w:t>
      </w:r>
      <w:r w:rsidR="00A210FE">
        <w:rPr>
          <w:b/>
          <w:sz w:val="24"/>
          <w:szCs w:val="24"/>
        </w:rPr>
        <w:t xml:space="preserve">. </w:t>
      </w:r>
      <w:r w:rsidRPr="00A210FE">
        <w:rPr>
          <w:rFonts w:ascii="Times New Roman" w:hAnsi="Times New Roman"/>
          <w:sz w:val="24"/>
          <w:szCs w:val="24"/>
        </w:rPr>
        <w:t>Social Images; Data Intensive; High Dimension; Iterative MapReduce;</w:t>
      </w:r>
      <w:r w:rsidR="00A121CF" w:rsidRPr="00A210FE">
        <w:rPr>
          <w:rFonts w:ascii="Times New Roman" w:hAnsi="Times New Roman"/>
          <w:sz w:val="24"/>
          <w:szCs w:val="24"/>
        </w:rPr>
        <w:t xml:space="preserve"> Collective Communication</w:t>
      </w:r>
    </w:p>
    <w:p w14:paraId="5A9936B7" w14:textId="230BDD49" w:rsidR="007420D0" w:rsidRPr="00E70B3D" w:rsidRDefault="00A00022" w:rsidP="002A78D4">
      <w:pPr>
        <w:pStyle w:val="heading10"/>
        <w:numPr>
          <w:ilvl w:val="0"/>
          <w:numId w:val="14"/>
        </w:numPr>
        <w:ind w:left="0" w:firstLine="0"/>
      </w:pPr>
      <w:r w:rsidRPr="00E70B3D">
        <w:t>Introduction</w:t>
      </w:r>
    </w:p>
    <w:p w14:paraId="42D4F58E" w14:textId="1B96A410" w:rsidR="008859EC" w:rsidRPr="00160F33" w:rsidRDefault="00AB45B7" w:rsidP="007C0265">
      <w:pPr>
        <w:pStyle w:val="p1a"/>
        <w:spacing w:line="240" w:lineRule="auto"/>
        <w:rPr>
          <w:sz w:val="24"/>
          <w:szCs w:val="24"/>
        </w:rPr>
      </w:pPr>
      <w:r w:rsidRPr="00160F33">
        <w:rPr>
          <w:sz w:val="24"/>
          <w:szCs w:val="24"/>
        </w:rPr>
        <w:t xml:space="preserve">The rate of data generation now exceeds the growth of computational power predicted by Moore’s law, and scaling algorithms up to be able to handle these datasets represents a major computational challenge. </w:t>
      </w:r>
      <w:r w:rsidR="008859EC" w:rsidRPr="00160F33">
        <w:rPr>
          <w:sz w:val="24"/>
          <w:szCs w:val="24"/>
        </w:rPr>
        <w:t>MapRe</w:t>
      </w:r>
      <w:r w:rsidR="00C5202D" w:rsidRPr="00160F33">
        <w:rPr>
          <w:sz w:val="24"/>
          <w:szCs w:val="24"/>
        </w:rPr>
        <w:t xml:space="preserve">duce frameworks </w:t>
      </w:r>
      <w:r w:rsidR="008859EC" w:rsidRPr="00160F33">
        <w:rPr>
          <w:sz w:val="24"/>
          <w:szCs w:val="24"/>
        </w:rPr>
        <w:t xml:space="preserve">have become popular in recent years for their scalability and fault tolerance in large data processing and </w:t>
      </w:r>
      <w:r w:rsidR="009007D8" w:rsidRPr="00160F33">
        <w:rPr>
          <w:sz w:val="24"/>
          <w:szCs w:val="24"/>
        </w:rPr>
        <w:t xml:space="preserve">for their </w:t>
      </w:r>
      <w:r w:rsidR="008859EC" w:rsidRPr="00160F33">
        <w:rPr>
          <w:sz w:val="24"/>
          <w:szCs w:val="24"/>
        </w:rPr>
        <w:t>simplicity in</w:t>
      </w:r>
      <w:r w:rsidR="009007D8" w:rsidRPr="00160F33">
        <w:rPr>
          <w:sz w:val="24"/>
          <w:szCs w:val="24"/>
        </w:rPr>
        <w:t xml:space="preserve"> the</w:t>
      </w:r>
      <w:r w:rsidR="008859EC" w:rsidRPr="00160F33">
        <w:rPr>
          <w:sz w:val="24"/>
          <w:szCs w:val="24"/>
        </w:rPr>
        <w:t xml:space="preserve"> programming interface. Hadoop [1], an open source implementation following Google’s </w:t>
      </w:r>
      <w:r w:rsidR="009007D8" w:rsidRPr="00160F33">
        <w:rPr>
          <w:sz w:val="24"/>
          <w:szCs w:val="24"/>
        </w:rPr>
        <w:t xml:space="preserve">original </w:t>
      </w:r>
      <w:r w:rsidR="008859EC" w:rsidRPr="00160F33">
        <w:rPr>
          <w:sz w:val="24"/>
          <w:szCs w:val="24"/>
        </w:rPr>
        <w:t>MapReduce</w:t>
      </w:r>
      <w:r w:rsidR="009007D8" w:rsidRPr="00160F33">
        <w:rPr>
          <w:sz w:val="24"/>
          <w:szCs w:val="24"/>
        </w:rPr>
        <w:t xml:space="preserve"> concept</w:t>
      </w:r>
      <w:r w:rsidR="008859EC" w:rsidRPr="00160F33">
        <w:rPr>
          <w:sz w:val="24"/>
          <w:szCs w:val="24"/>
        </w:rPr>
        <w:t xml:space="preserve"> [2], has been widely used in industry and academia.</w:t>
      </w:r>
    </w:p>
    <w:p w14:paraId="71741DCD" w14:textId="77777777" w:rsidR="00BF401A" w:rsidRDefault="00BF401A" w:rsidP="00BF401A">
      <w:pPr>
        <w:pStyle w:val="p1a"/>
        <w:spacing w:line="240" w:lineRule="auto"/>
        <w:rPr>
          <w:sz w:val="24"/>
          <w:szCs w:val="24"/>
        </w:rPr>
      </w:pPr>
    </w:p>
    <w:p w14:paraId="7EDD11B6" w14:textId="2EE4CDB3" w:rsidR="00F150AB" w:rsidRPr="00160F33" w:rsidRDefault="00AB45B7" w:rsidP="00BF401A">
      <w:pPr>
        <w:pStyle w:val="p1a"/>
        <w:spacing w:line="240" w:lineRule="auto"/>
        <w:rPr>
          <w:sz w:val="24"/>
          <w:szCs w:val="24"/>
        </w:rPr>
      </w:pPr>
      <w:r w:rsidRPr="00160F33">
        <w:rPr>
          <w:sz w:val="24"/>
          <w:szCs w:val="24"/>
        </w:rPr>
        <w:t xml:space="preserve">But MapReduce does not directly address iterative solvers and basic matrix primitives, which Intel’s RMS (Recognition, Mining and Synthesis) taxonomy [3] identifies as common computing kernels for computer vision, rendering, physical simulation, financial analysis and many other fields. </w:t>
      </w:r>
      <w:r w:rsidR="000D1392" w:rsidRPr="00160F33">
        <w:rPr>
          <w:sz w:val="24"/>
          <w:szCs w:val="24"/>
        </w:rPr>
        <w:t xml:space="preserve">These </w:t>
      </w:r>
      <w:r w:rsidR="00823D04" w:rsidRPr="00160F33">
        <w:rPr>
          <w:sz w:val="24"/>
          <w:szCs w:val="24"/>
        </w:rPr>
        <w:t xml:space="preserve">and other </w:t>
      </w:r>
      <w:r w:rsidR="000D1392" w:rsidRPr="00160F33">
        <w:rPr>
          <w:sz w:val="24"/>
          <w:szCs w:val="24"/>
        </w:rPr>
        <w:t>observations</w:t>
      </w:r>
      <w:r w:rsidR="00DC643D">
        <w:rPr>
          <w:sz w:val="24"/>
          <w:szCs w:val="24"/>
        </w:rPr>
        <w:t xml:space="preserve"> [4</w:t>
      </w:r>
      <w:r w:rsidR="00F71E60" w:rsidRPr="00160F33">
        <w:rPr>
          <w:sz w:val="24"/>
          <w:szCs w:val="24"/>
        </w:rPr>
        <w:t>]</w:t>
      </w:r>
      <w:r w:rsidR="000D1392" w:rsidRPr="00160F33">
        <w:rPr>
          <w:sz w:val="24"/>
          <w:szCs w:val="24"/>
        </w:rPr>
        <w:t xml:space="preserve"> suggest that iterative </w:t>
      </w:r>
      <w:r w:rsidR="00BA1C2C" w:rsidRPr="00160F33">
        <w:rPr>
          <w:sz w:val="24"/>
          <w:szCs w:val="24"/>
        </w:rPr>
        <w:t xml:space="preserve">data processing will be </w:t>
      </w:r>
      <w:r w:rsidR="000D1392" w:rsidRPr="00160F33">
        <w:rPr>
          <w:sz w:val="24"/>
          <w:szCs w:val="24"/>
        </w:rPr>
        <w:t xml:space="preserve">important to </w:t>
      </w:r>
      <w:r w:rsidR="000D1392" w:rsidRPr="00160F33">
        <w:rPr>
          <w:sz w:val="24"/>
          <w:szCs w:val="24"/>
        </w:rPr>
        <w:lastRenderedPageBreak/>
        <w:t>a spectrum of e</w:t>
      </w:r>
      <w:r w:rsidR="00C46EDC" w:rsidRPr="00160F33">
        <w:rPr>
          <w:sz w:val="24"/>
          <w:szCs w:val="24"/>
        </w:rPr>
        <w:t>-</w:t>
      </w:r>
      <w:r w:rsidR="000D1392" w:rsidRPr="00160F33">
        <w:rPr>
          <w:sz w:val="24"/>
          <w:szCs w:val="24"/>
        </w:rPr>
        <w:t xml:space="preserve">Science </w:t>
      </w:r>
      <w:r w:rsidR="00723E0F" w:rsidRPr="00160F33">
        <w:rPr>
          <w:sz w:val="24"/>
          <w:szCs w:val="24"/>
        </w:rPr>
        <w:t xml:space="preserve">and </w:t>
      </w:r>
      <w:r w:rsidR="000D1392" w:rsidRPr="00160F33">
        <w:rPr>
          <w:sz w:val="24"/>
          <w:szCs w:val="24"/>
        </w:rPr>
        <w:t>e</w:t>
      </w:r>
      <w:r w:rsidR="00C46EDC" w:rsidRPr="00160F33">
        <w:rPr>
          <w:sz w:val="24"/>
          <w:szCs w:val="24"/>
        </w:rPr>
        <w:t>-</w:t>
      </w:r>
      <w:r w:rsidR="000D1392" w:rsidRPr="00160F33">
        <w:rPr>
          <w:sz w:val="24"/>
          <w:szCs w:val="24"/>
        </w:rPr>
        <w:t xml:space="preserve">Research applications as </w:t>
      </w:r>
      <w:r w:rsidR="00723E0F" w:rsidRPr="00160F33">
        <w:rPr>
          <w:sz w:val="24"/>
          <w:szCs w:val="24"/>
        </w:rPr>
        <w:t xml:space="preserve">a </w:t>
      </w:r>
      <w:r w:rsidR="000D1392" w:rsidRPr="00160F33">
        <w:rPr>
          <w:sz w:val="24"/>
          <w:szCs w:val="24"/>
        </w:rPr>
        <w:t>kernel framework for large</w:t>
      </w:r>
      <w:r w:rsidR="00FE6E3C" w:rsidRPr="00160F33">
        <w:rPr>
          <w:sz w:val="24"/>
          <w:szCs w:val="24"/>
        </w:rPr>
        <w:t>-</w:t>
      </w:r>
      <w:r w:rsidR="000D1392" w:rsidRPr="00160F33">
        <w:rPr>
          <w:sz w:val="24"/>
          <w:szCs w:val="24"/>
        </w:rPr>
        <w:t>scale data processing.</w:t>
      </w:r>
      <w:r w:rsidR="00CC3775" w:rsidRPr="00160F33">
        <w:rPr>
          <w:sz w:val="24"/>
          <w:szCs w:val="24"/>
        </w:rPr>
        <w:t xml:space="preserve"> Several frameworks designed for iterative MapReduce </w:t>
      </w:r>
      <w:r w:rsidR="00A34AED" w:rsidRPr="00160F33">
        <w:rPr>
          <w:sz w:val="24"/>
          <w:szCs w:val="24"/>
        </w:rPr>
        <w:t>have been</w:t>
      </w:r>
      <w:r w:rsidR="00CC3775" w:rsidRPr="00160F33">
        <w:rPr>
          <w:sz w:val="24"/>
          <w:szCs w:val="24"/>
        </w:rPr>
        <w:t xml:space="preserve"> proposed to solve th</w:t>
      </w:r>
      <w:r w:rsidR="0062571C">
        <w:rPr>
          <w:sz w:val="24"/>
          <w:szCs w:val="24"/>
        </w:rPr>
        <w:t>is problem, including Twister [5</w:t>
      </w:r>
      <w:r w:rsidR="00CC3775" w:rsidRPr="00160F33">
        <w:rPr>
          <w:sz w:val="24"/>
          <w:szCs w:val="24"/>
        </w:rPr>
        <w:t>]</w:t>
      </w:r>
      <w:r w:rsidR="004E24E5" w:rsidRPr="00160F33">
        <w:rPr>
          <w:sz w:val="24"/>
          <w:szCs w:val="24"/>
        </w:rPr>
        <w:t>,</w:t>
      </w:r>
      <w:r w:rsidR="00CC3775" w:rsidRPr="00160F33">
        <w:rPr>
          <w:sz w:val="24"/>
          <w:szCs w:val="24"/>
        </w:rPr>
        <w:t xml:space="preserve"> </w:t>
      </w:r>
      <w:r w:rsidR="004E24E5" w:rsidRPr="00160F33">
        <w:rPr>
          <w:sz w:val="24"/>
          <w:szCs w:val="24"/>
        </w:rPr>
        <w:t>Spark</w:t>
      </w:r>
      <w:r w:rsidR="00575D5B" w:rsidRPr="00160F33">
        <w:rPr>
          <w:sz w:val="24"/>
          <w:szCs w:val="24"/>
        </w:rPr>
        <w:t xml:space="preserve"> </w:t>
      </w:r>
      <w:r w:rsidR="004E24E5" w:rsidRPr="00160F33">
        <w:rPr>
          <w:sz w:val="24"/>
          <w:szCs w:val="24"/>
        </w:rPr>
        <w:t>[</w:t>
      </w:r>
      <w:r w:rsidR="0062571C">
        <w:rPr>
          <w:sz w:val="24"/>
          <w:szCs w:val="24"/>
        </w:rPr>
        <w:t>6</w:t>
      </w:r>
      <w:r w:rsidR="0001326B" w:rsidRPr="00160F33">
        <w:rPr>
          <w:sz w:val="24"/>
          <w:szCs w:val="24"/>
        </w:rPr>
        <w:t xml:space="preserve">], </w:t>
      </w:r>
      <w:r w:rsidR="00CC3775" w:rsidRPr="00160F33">
        <w:rPr>
          <w:sz w:val="24"/>
          <w:szCs w:val="24"/>
        </w:rPr>
        <w:t>HaLoop [</w:t>
      </w:r>
      <w:r w:rsidR="0062571C">
        <w:rPr>
          <w:sz w:val="24"/>
          <w:szCs w:val="24"/>
        </w:rPr>
        <w:t>7</w:t>
      </w:r>
      <w:r w:rsidR="00CC3775" w:rsidRPr="00160F33">
        <w:rPr>
          <w:sz w:val="24"/>
          <w:szCs w:val="24"/>
        </w:rPr>
        <w:t>]</w:t>
      </w:r>
      <w:r w:rsidR="00111BFD" w:rsidRPr="00160F33">
        <w:rPr>
          <w:sz w:val="24"/>
          <w:szCs w:val="24"/>
        </w:rPr>
        <w:t>, etc.</w:t>
      </w:r>
      <w:r w:rsidR="00B7421C" w:rsidRPr="00160F33">
        <w:rPr>
          <w:sz w:val="24"/>
          <w:szCs w:val="24"/>
        </w:rPr>
        <w:t xml:space="preserve"> </w:t>
      </w:r>
      <w:r w:rsidR="00FB4AB9" w:rsidRPr="00160F33">
        <w:rPr>
          <w:sz w:val="24"/>
          <w:szCs w:val="24"/>
        </w:rPr>
        <w:t>For example, t</w:t>
      </w:r>
      <w:r w:rsidR="00B7421C" w:rsidRPr="00160F33">
        <w:rPr>
          <w:sz w:val="24"/>
          <w:szCs w:val="24"/>
        </w:rPr>
        <w:t xml:space="preserve">he </w:t>
      </w:r>
      <w:r w:rsidR="00E230B6" w:rsidRPr="00160F33">
        <w:rPr>
          <w:sz w:val="24"/>
          <w:szCs w:val="24"/>
        </w:rPr>
        <w:t>initial</w:t>
      </w:r>
      <w:r w:rsidR="00B7421C" w:rsidRPr="00160F33">
        <w:rPr>
          <w:sz w:val="24"/>
          <w:szCs w:val="24"/>
        </w:rPr>
        <w:t xml:space="preserve"> version of Twister </w:t>
      </w:r>
      <w:r w:rsidR="00823D04" w:rsidRPr="00160F33">
        <w:rPr>
          <w:sz w:val="24"/>
          <w:szCs w:val="24"/>
        </w:rPr>
        <w:t>optimiz</w:t>
      </w:r>
      <w:r w:rsidR="00111BFD" w:rsidRPr="00160F33">
        <w:rPr>
          <w:sz w:val="24"/>
          <w:szCs w:val="24"/>
        </w:rPr>
        <w:t>ed</w:t>
      </w:r>
      <w:r w:rsidR="00823D04" w:rsidRPr="00160F33">
        <w:rPr>
          <w:sz w:val="24"/>
          <w:szCs w:val="24"/>
        </w:rPr>
        <w:t xml:space="preserve"> </w:t>
      </w:r>
      <w:r w:rsidR="00B7421C" w:rsidRPr="00160F33">
        <w:rPr>
          <w:sz w:val="24"/>
          <w:szCs w:val="24"/>
        </w:rPr>
        <w:t>data flow and reduc</w:t>
      </w:r>
      <w:r w:rsidR="00111BFD" w:rsidRPr="00160F33">
        <w:rPr>
          <w:sz w:val="24"/>
          <w:szCs w:val="24"/>
        </w:rPr>
        <w:t>ed</w:t>
      </w:r>
      <w:r w:rsidR="00B7421C" w:rsidRPr="00160F33">
        <w:rPr>
          <w:sz w:val="24"/>
          <w:szCs w:val="24"/>
        </w:rPr>
        <w:t xml:space="preserve"> data transfer between iterations by caching invariant data in the local memory of compute nodes</w:t>
      </w:r>
      <w:r w:rsidR="00E7776B" w:rsidRPr="00160F33">
        <w:rPr>
          <w:sz w:val="24"/>
          <w:szCs w:val="24"/>
        </w:rPr>
        <w:t xml:space="preserve">. However, </w:t>
      </w:r>
      <w:r w:rsidR="004E24E5" w:rsidRPr="00160F33">
        <w:rPr>
          <w:sz w:val="24"/>
          <w:szCs w:val="24"/>
        </w:rPr>
        <w:t xml:space="preserve">it </w:t>
      </w:r>
      <w:r w:rsidR="00823D04" w:rsidRPr="00160F33">
        <w:rPr>
          <w:sz w:val="24"/>
          <w:szCs w:val="24"/>
        </w:rPr>
        <w:t xml:space="preserve">did </w:t>
      </w:r>
      <w:r w:rsidR="004E24E5" w:rsidRPr="00160F33">
        <w:rPr>
          <w:sz w:val="24"/>
          <w:szCs w:val="24"/>
        </w:rPr>
        <w:t xml:space="preserve">not support the communication patterns </w:t>
      </w:r>
      <w:r w:rsidR="00374F09" w:rsidRPr="00160F33">
        <w:rPr>
          <w:sz w:val="24"/>
          <w:szCs w:val="24"/>
        </w:rPr>
        <w:t>needed in many applications</w:t>
      </w:r>
      <w:r w:rsidR="00111BFD" w:rsidRPr="00160F33">
        <w:rPr>
          <w:sz w:val="24"/>
          <w:szCs w:val="24"/>
        </w:rPr>
        <w:t>. W</w:t>
      </w:r>
      <w:r w:rsidR="00E7776B" w:rsidRPr="00160F33">
        <w:rPr>
          <w:sz w:val="24"/>
          <w:szCs w:val="24"/>
        </w:rPr>
        <w:t>e observe that a</w:t>
      </w:r>
      <w:r w:rsidR="00374F09" w:rsidRPr="00160F33">
        <w:rPr>
          <w:sz w:val="24"/>
          <w:szCs w:val="24"/>
        </w:rPr>
        <w:t xml:space="preserve"> systematic approach to </w:t>
      </w:r>
      <w:r w:rsidR="00B7421C" w:rsidRPr="00160F33">
        <w:rPr>
          <w:sz w:val="24"/>
          <w:szCs w:val="24"/>
        </w:rPr>
        <w:t xml:space="preserve">collective communication is essential in many iterative algorithms. </w:t>
      </w:r>
      <w:r w:rsidR="00374F09" w:rsidRPr="00160F33">
        <w:rPr>
          <w:sz w:val="24"/>
          <w:szCs w:val="24"/>
        </w:rPr>
        <w:t>Thus we generalize the (iterative) MapReduce concept to</w:t>
      </w:r>
      <w:r w:rsidR="00FB4AB9" w:rsidRPr="00160F33">
        <w:rPr>
          <w:sz w:val="24"/>
          <w:szCs w:val="24"/>
        </w:rPr>
        <w:t xml:space="preserve"> </w:t>
      </w:r>
      <w:r w:rsidR="00374F09" w:rsidRPr="00160F33">
        <w:rPr>
          <w:sz w:val="24"/>
          <w:szCs w:val="24"/>
        </w:rPr>
        <w:t>Map-Collective</w:t>
      </w:r>
      <w:r w:rsidR="00E7776B" w:rsidRPr="00160F33">
        <w:rPr>
          <w:sz w:val="24"/>
          <w:szCs w:val="24"/>
        </w:rPr>
        <w:t>,</w:t>
      </w:r>
      <w:r w:rsidR="00374F09" w:rsidRPr="00160F33">
        <w:rPr>
          <w:sz w:val="24"/>
          <w:szCs w:val="24"/>
        </w:rPr>
        <w:t xml:space="preserve"> </w:t>
      </w:r>
      <w:r w:rsidR="00AE158A" w:rsidRPr="00160F33">
        <w:rPr>
          <w:sz w:val="24"/>
          <w:szCs w:val="24"/>
        </w:rPr>
        <w:t xml:space="preserve">since </w:t>
      </w:r>
      <w:r w:rsidR="00374F09" w:rsidRPr="00160F33">
        <w:rPr>
          <w:sz w:val="24"/>
          <w:szCs w:val="24"/>
        </w:rPr>
        <w:t>large collectives are distinctive feature</w:t>
      </w:r>
      <w:r w:rsidR="00111BFD" w:rsidRPr="00160F33">
        <w:rPr>
          <w:sz w:val="24"/>
          <w:szCs w:val="24"/>
        </w:rPr>
        <w:t>s</w:t>
      </w:r>
      <w:r w:rsidR="00374F09" w:rsidRPr="00160F33">
        <w:rPr>
          <w:sz w:val="24"/>
          <w:szCs w:val="24"/>
        </w:rPr>
        <w:t xml:space="preserve"> of data intensive applications</w:t>
      </w:r>
      <w:r w:rsidR="00636789" w:rsidRPr="00160F33">
        <w:rPr>
          <w:sz w:val="24"/>
          <w:szCs w:val="24"/>
        </w:rPr>
        <w:t xml:space="preserve"> [8]</w:t>
      </w:r>
      <w:r w:rsidR="00F913D7" w:rsidRPr="00160F33">
        <w:rPr>
          <w:sz w:val="24"/>
          <w:szCs w:val="24"/>
        </w:rPr>
        <w:t>[9]</w:t>
      </w:r>
      <w:r w:rsidR="00374F09" w:rsidRPr="00160F33">
        <w:rPr>
          <w:sz w:val="24"/>
          <w:szCs w:val="24"/>
        </w:rPr>
        <w:t>.</w:t>
      </w:r>
    </w:p>
    <w:p w14:paraId="0EA846D9" w14:textId="77777777" w:rsidR="00BF401A" w:rsidRDefault="00BF401A" w:rsidP="007C0265">
      <w:pPr>
        <w:pStyle w:val="p1a"/>
        <w:spacing w:line="240" w:lineRule="auto"/>
        <w:rPr>
          <w:sz w:val="24"/>
          <w:szCs w:val="24"/>
        </w:rPr>
      </w:pPr>
    </w:p>
    <w:p w14:paraId="7743C7D4" w14:textId="211702EA" w:rsidR="00A67C7F" w:rsidRPr="00160F33" w:rsidRDefault="00E7776B" w:rsidP="007C0265">
      <w:pPr>
        <w:pStyle w:val="p1a"/>
        <w:spacing w:line="240" w:lineRule="auto"/>
        <w:rPr>
          <w:sz w:val="24"/>
          <w:szCs w:val="24"/>
        </w:rPr>
      </w:pPr>
      <w:r w:rsidRPr="00160F33">
        <w:rPr>
          <w:sz w:val="24"/>
          <w:szCs w:val="24"/>
        </w:rPr>
        <w:t>Large-scale computer vision</w:t>
      </w:r>
      <w:r w:rsidR="008820BC" w:rsidRPr="00160F33">
        <w:rPr>
          <w:sz w:val="24"/>
          <w:szCs w:val="24"/>
        </w:rPr>
        <w:t xml:space="preserve"> is </w:t>
      </w:r>
      <w:r w:rsidRPr="00160F33">
        <w:rPr>
          <w:sz w:val="24"/>
          <w:szCs w:val="24"/>
        </w:rPr>
        <w:t xml:space="preserve">one </w:t>
      </w:r>
      <w:r w:rsidR="009529E7" w:rsidRPr="00160F33">
        <w:rPr>
          <w:sz w:val="24"/>
          <w:szCs w:val="24"/>
        </w:rPr>
        <w:t xml:space="preserve">application </w:t>
      </w:r>
      <w:r w:rsidR="00FB4AB9" w:rsidRPr="00160F33">
        <w:rPr>
          <w:sz w:val="24"/>
          <w:szCs w:val="24"/>
        </w:rPr>
        <w:t>that involves</w:t>
      </w:r>
      <w:r w:rsidR="009529E7" w:rsidRPr="00160F33">
        <w:rPr>
          <w:sz w:val="24"/>
          <w:szCs w:val="24"/>
        </w:rPr>
        <w:t xml:space="preserve"> </w:t>
      </w:r>
      <w:r w:rsidR="00775646" w:rsidRPr="00160F33">
        <w:rPr>
          <w:sz w:val="24"/>
          <w:szCs w:val="24"/>
        </w:rPr>
        <w:t xml:space="preserve">big data </w:t>
      </w:r>
      <w:r w:rsidR="00111BFD" w:rsidRPr="00160F33">
        <w:rPr>
          <w:sz w:val="24"/>
          <w:szCs w:val="24"/>
        </w:rPr>
        <w:t xml:space="preserve">and </w:t>
      </w:r>
      <w:r w:rsidR="00FB4AB9" w:rsidRPr="00160F33">
        <w:rPr>
          <w:sz w:val="24"/>
          <w:szCs w:val="24"/>
        </w:rPr>
        <w:t xml:space="preserve">often </w:t>
      </w:r>
      <w:r w:rsidR="00775646" w:rsidRPr="00160F33">
        <w:rPr>
          <w:sz w:val="24"/>
          <w:szCs w:val="24"/>
        </w:rPr>
        <w:t>needs iterative solver</w:t>
      </w:r>
      <w:r w:rsidR="00FB4AB9" w:rsidRPr="00160F33">
        <w:rPr>
          <w:sz w:val="24"/>
          <w:szCs w:val="24"/>
        </w:rPr>
        <w:t>s</w:t>
      </w:r>
      <w:r w:rsidR="00A67C7F" w:rsidRPr="00160F33">
        <w:rPr>
          <w:sz w:val="24"/>
          <w:szCs w:val="24"/>
        </w:rPr>
        <w:t xml:space="preserve">, </w:t>
      </w:r>
      <w:r w:rsidR="00FB4AB9" w:rsidRPr="00160F33">
        <w:rPr>
          <w:sz w:val="24"/>
          <w:szCs w:val="24"/>
        </w:rPr>
        <w:t>such as</w:t>
      </w:r>
      <w:r w:rsidR="00A67C7F" w:rsidRPr="00160F33">
        <w:rPr>
          <w:sz w:val="24"/>
          <w:szCs w:val="24"/>
        </w:rPr>
        <w:t xml:space="preserve"> large-scale clustering stage</w:t>
      </w:r>
      <w:r w:rsidR="00FB4AB9" w:rsidRPr="00160F33">
        <w:rPr>
          <w:sz w:val="24"/>
          <w:szCs w:val="24"/>
        </w:rPr>
        <w:t>s</w:t>
      </w:r>
      <w:r w:rsidR="00775646" w:rsidRPr="00160F33">
        <w:rPr>
          <w:sz w:val="24"/>
          <w:szCs w:val="24"/>
        </w:rPr>
        <w:t>.</w:t>
      </w:r>
      <w:r w:rsidR="008F39FE" w:rsidRPr="00160F33">
        <w:rPr>
          <w:sz w:val="24"/>
          <w:szCs w:val="24"/>
        </w:rPr>
        <w:t xml:space="preserve"> </w:t>
      </w:r>
      <w:r w:rsidR="00F2426E" w:rsidRPr="00160F33">
        <w:rPr>
          <w:sz w:val="24"/>
          <w:szCs w:val="24"/>
        </w:rPr>
        <w:t>This</w:t>
      </w:r>
      <w:r w:rsidR="00A67C7F" w:rsidRPr="00160F33">
        <w:rPr>
          <w:sz w:val="24"/>
          <w:szCs w:val="24"/>
        </w:rPr>
        <w:t xml:space="preserve"> application</w:t>
      </w:r>
      <w:r w:rsidR="00F2426E" w:rsidRPr="00160F33">
        <w:rPr>
          <w:sz w:val="24"/>
          <w:szCs w:val="24"/>
        </w:rPr>
        <w:t xml:space="preserve"> produces challenges </w:t>
      </w:r>
      <w:r w:rsidR="00497DB1" w:rsidRPr="00160F33">
        <w:rPr>
          <w:sz w:val="24"/>
          <w:szCs w:val="24"/>
        </w:rPr>
        <w:t xml:space="preserve">requiring </w:t>
      </w:r>
      <w:r w:rsidR="00F2426E" w:rsidRPr="00160F33">
        <w:rPr>
          <w:sz w:val="24"/>
          <w:szCs w:val="24"/>
        </w:rPr>
        <w:t>both</w:t>
      </w:r>
      <w:r w:rsidR="00FB4AB9" w:rsidRPr="00160F33">
        <w:rPr>
          <w:sz w:val="24"/>
          <w:szCs w:val="24"/>
        </w:rPr>
        <w:t xml:space="preserve"> </w:t>
      </w:r>
      <w:r w:rsidR="00F2426E" w:rsidRPr="00160F33">
        <w:rPr>
          <w:sz w:val="24"/>
          <w:szCs w:val="24"/>
        </w:rPr>
        <w:t xml:space="preserve">new algorithms and </w:t>
      </w:r>
      <w:r w:rsidR="00111BFD" w:rsidRPr="00160F33">
        <w:rPr>
          <w:sz w:val="24"/>
          <w:szCs w:val="24"/>
        </w:rPr>
        <w:t>optimizing</w:t>
      </w:r>
      <w:r w:rsidR="00497DB1" w:rsidRPr="00160F33">
        <w:rPr>
          <w:sz w:val="24"/>
          <w:szCs w:val="24"/>
        </w:rPr>
        <w:t xml:space="preserve"> </w:t>
      </w:r>
      <w:r w:rsidR="00F2426E" w:rsidRPr="00160F33">
        <w:rPr>
          <w:sz w:val="24"/>
          <w:szCs w:val="24"/>
        </w:rPr>
        <w:t>parallel execution involv</w:t>
      </w:r>
      <w:r w:rsidR="00497DB1" w:rsidRPr="00160F33">
        <w:rPr>
          <w:sz w:val="24"/>
          <w:szCs w:val="24"/>
        </w:rPr>
        <w:t>ing</w:t>
      </w:r>
      <w:r w:rsidR="00F2426E" w:rsidRPr="00160F33">
        <w:rPr>
          <w:sz w:val="24"/>
          <w:szCs w:val="24"/>
        </w:rPr>
        <w:t xml:space="preserve"> very large collective communication steps. We </w:t>
      </w:r>
      <w:r w:rsidR="00FB4AB9" w:rsidRPr="00160F33">
        <w:rPr>
          <w:sz w:val="24"/>
          <w:szCs w:val="24"/>
        </w:rPr>
        <w:t xml:space="preserve">have </w:t>
      </w:r>
      <w:r w:rsidR="00F2426E" w:rsidRPr="00160F33">
        <w:rPr>
          <w:sz w:val="24"/>
          <w:szCs w:val="24"/>
        </w:rPr>
        <w:t>address</w:t>
      </w:r>
      <w:r w:rsidR="00FB4AB9" w:rsidRPr="00160F33">
        <w:rPr>
          <w:sz w:val="24"/>
          <w:szCs w:val="24"/>
        </w:rPr>
        <w:t>ed</w:t>
      </w:r>
      <w:r w:rsidR="00F2426E" w:rsidRPr="00160F33">
        <w:rPr>
          <w:sz w:val="24"/>
          <w:szCs w:val="24"/>
        </w:rPr>
        <w:t xml:space="preserve"> </w:t>
      </w:r>
      <w:r w:rsidR="00361924" w:rsidRPr="00160F33">
        <w:rPr>
          <w:sz w:val="24"/>
          <w:szCs w:val="24"/>
        </w:rPr>
        <w:t>overall performance</w:t>
      </w:r>
      <w:r w:rsidR="00F2426E" w:rsidRPr="00160F33">
        <w:rPr>
          <w:sz w:val="24"/>
          <w:szCs w:val="24"/>
        </w:rPr>
        <w:t xml:space="preserve"> with an extension of Elkan'</w:t>
      </w:r>
      <w:r w:rsidR="00303A9C" w:rsidRPr="00160F33">
        <w:rPr>
          <w:sz w:val="24"/>
          <w:szCs w:val="24"/>
        </w:rPr>
        <w:t>s algorithm [</w:t>
      </w:r>
      <w:r w:rsidR="00F913D7" w:rsidRPr="00160F33">
        <w:rPr>
          <w:sz w:val="24"/>
          <w:szCs w:val="24"/>
        </w:rPr>
        <w:t>10</w:t>
      </w:r>
      <w:r w:rsidR="00F2426E" w:rsidRPr="00160F33">
        <w:rPr>
          <w:sz w:val="24"/>
          <w:szCs w:val="24"/>
        </w:rPr>
        <w:t xml:space="preserve">] </w:t>
      </w:r>
      <w:r w:rsidR="00497DB1" w:rsidRPr="00160F33">
        <w:rPr>
          <w:sz w:val="24"/>
          <w:szCs w:val="24"/>
        </w:rPr>
        <w:t xml:space="preserve">to drastically </w:t>
      </w:r>
      <w:r w:rsidR="00A14DA5" w:rsidRPr="00160F33">
        <w:rPr>
          <w:sz w:val="24"/>
          <w:szCs w:val="24"/>
        </w:rPr>
        <w:t>speed up the computing (M</w:t>
      </w:r>
      <w:r w:rsidR="00F2426E" w:rsidRPr="00160F33">
        <w:rPr>
          <w:sz w:val="24"/>
          <w:szCs w:val="24"/>
        </w:rPr>
        <w:t xml:space="preserve">ap) step of </w:t>
      </w:r>
      <w:r w:rsidR="00FB4AB9" w:rsidRPr="00160F33">
        <w:rPr>
          <w:sz w:val="24"/>
          <w:szCs w:val="24"/>
        </w:rPr>
        <w:t xml:space="preserve">clustering </w:t>
      </w:r>
      <w:r w:rsidR="00F2426E" w:rsidRPr="00160F33">
        <w:rPr>
          <w:sz w:val="24"/>
          <w:szCs w:val="24"/>
        </w:rPr>
        <w:t>by use of the triangle inequality to remove unnecessary</w:t>
      </w:r>
      <w:r w:rsidR="00313759" w:rsidRPr="00160F33">
        <w:rPr>
          <w:sz w:val="24"/>
          <w:szCs w:val="24"/>
        </w:rPr>
        <w:t xml:space="preserve"> </w:t>
      </w:r>
      <w:r w:rsidR="00F2426E" w:rsidRPr="00160F33">
        <w:rPr>
          <w:sz w:val="24"/>
          <w:szCs w:val="24"/>
        </w:rPr>
        <w:t>computation</w:t>
      </w:r>
      <w:r w:rsidR="00D72D86" w:rsidRPr="00160F33">
        <w:rPr>
          <w:sz w:val="24"/>
          <w:szCs w:val="24"/>
        </w:rPr>
        <w:t xml:space="preserve"> [8]</w:t>
      </w:r>
      <w:r w:rsidR="00FE6E3C" w:rsidRPr="00160F33">
        <w:rPr>
          <w:sz w:val="24"/>
          <w:szCs w:val="24"/>
        </w:rPr>
        <w:t>.</w:t>
      </w:r>
      <w:r w:rsidR="00FB4AB9" w:rsidRPr="00160F33">
        <w:rPr>
          <w:sz w:val="24"/>
          <w:szCs w:val="24"/>
        </w:rPr>
        <w:t xml:space="preserve"> </w:t>
      </w:r>
      <w:r w:rsidR="00FE6E3C" w:rsidRPr="00160F33">
        <w:rPr>
          <w:sz w:val="24"/>
          <w:szCs w:val="24"/>
        </w:rPr>
        <w:t>B</w:t>
      </w:r>
      <w:r w:rsidR="00FB4AB9" w:rsidRPr="00160F33">
        <w:rPr>
          <w:sz w:val="24"/>
          <w:szCs w:val="24"/>
        </w:rPr>
        <w:t xml:space="preserve">ut </w:t>
      </w:r>
      <w:r w:rsidR="00FE6E3C" w:rsidRPr="00160F33">
        <w:rPr>
          <w:sz w:val="24"/>
          <w:szCs w:val="24"/>
        </w:rPr>
        <w:t>this</w:t>
      </w:r>
      <w:r w:rsidR="00272B1F" w:rsidRPr="00160F33">
        <w:rPr>
          <w:sz w:val="24"/>
          <w:szCs w:val="24"/>
        </w:rPr>
        <w:t xml:space="preserve"> </w:t>
      </w:r>
      <w:r w:rsidR="00A34AED" w:rsidRPr="00160F33">
        <w:rPr>
          <w:sz w:val="24"/>
          <w:szCs w:val="24"/>
        </w:rPr>
        <w:t>improvement</w:t>
      </w:r>
      <w:r w:rsidR="00F2426E" w:rsidRPr="00160F33">
        <w:rPr>
          <w:sz w:val="24"/>
          <w:szCs w:val="24"/>
        </w:rPr>
        <w:t xml:space="preserve"> </w:t>
      </w:r>
      <w:r w:rsidR="00FB4AB9" w:rsidRPr="00160F33">
        <w:rPr>
          <w:sz w:val="24"/>
          <w:szCs w:val="24"/>
        </w:rPr>
        <w:t>increased</w:t>
      </w:r>
      <w:r w:rsidR="00F2426E" w:rsidRPr="00160F33">
        <w:rPr>
          <w:sz w:val="24"/>
          <w:szCs w:val="24"/>
        </w:rPr>
        <w:t xml:space="preserve"> the need for efficient communication</w:t>
      </w:r>
      <w:r w:rsidR="00497DB1" w:rsidRPr="00160F33">
        <w:rPr>
          <w:sz w:val="24"/>
          <w:szCs w:val="24"/>
        </w:rPr>
        <w:t xml:space="preserve">, </w:t>
      </w:r>
      <w:r w:rsidR="00A34AED" w:rsidRPr="00160F33">
        <w:rPr>
          <w:sz w:val="24"/>
          <w:szCs w:val="24"/>
        </w:rPr>
        <w:t xml:space="preserve">which is </w:t>
      </w:r>
      <w:r w:rsidR="0026441B" w:rsidRPr="00160F33">
        <w:rPr>
          <w:sz w:val="24"/>
          <w:szCs w:val="24"/>
        </w:rPr>
        <w:t xml:space="preserve">a major </w:t>
      </w:r>
      <w:r w:rsidR="00A34AED" w:rsidRPr="00160F33">
        <w:rPr>
          <w:sz w:val="24"/>
          <w:szCs w:val="24"/>
        </w:rPr>
        <w:t>focus of this paper.</w:t>
      </w:r>
      <w:r w:rsidR="00F2426E" w:rsidRPr="00160F33">
        <w:rPr>
          <w:sz w:val="24"/>
          <w:szCs w:val="24"/>
        </w:rPr>
        <w:t xml:space="preserve"> Note</w:t>
      </w:r>
      <w:r w:rsidR="00202EC5" w:rsidRPr="00160F33">
        <w:rPr>
          <w:sz w:val="24"/>
          <w:szCs w:val="24"/>
        </w:rPr>
        <w:t xml:space="preserve"> that</w:t>
      </w:r>
      <w:r w:rsidR="00F2426E" w:rsidRPr="00160F33">
        <w:rPr>
          <w:sz w:val="24"/>
          <w:szCs w:val="24"/>
        </w:rPr>
        <w:t xml:space="preserve"> communication has been well studied, especially </w:t>
      </w:r>
      <w:r w:rsidR="00565E91" w:rsidRPr="00160F33">
        <w:rPr>
          <w:sz w:val="24"/>
          <w:szCs w:val="24"/>
        </w:rPr>
        <w:t>in</w:t>
      </w:r>
      <w:r w:rsidR="00F2426E" w:rsidRPr="00160F33">
        <w:rPr>
          <w:sz w:val="24"/>
          <w:szCs w:val="24"/>
        </w:rPr>
        <w:t xml:space="preserve"> MPI, but </w:t>
      </w:r>
      <w:r w:rsidR="00A67C7F" w:rsidRPr="00160F33">
        <w:rPr>
          <w:sz w:val="24"/>
          <w:szCs w:val="24"/>
        </w:rPr>
        <w:t>large-scale computer vision</w:t>
      </w:r>
      <w:r w:rsidR="00F2426E" w:rsidRPr="00160F33">
        <w:rPr>
          <w:sz w:val="24"/>
          <w:szCs w:val="24"/>
        </w:rPr>
        <w:t xml:space="preserve"> stresses different usage modes</w:t>
      </w:r>
      <w:r w:rsidR="00823D04" w:rsidRPr="00160F33">
        <w:rPr>
          <w:sz w:val="24"/>
          <w:szCs w:val="24"/>
        </w:rPr>
        <w:t xml:space="preserve"> and message sizes</w:t>
      </w:r>
      <w:r w:rsidR="00F2426E" w:rsidRPr="00160F33">
        <w:rPr>
          <w:sz w:val="24"/>
          <w:szCs w:val="24"/>
        </w:rPr>
        <w:t xml:space="preserve"> from most previous </w:t>
      </w:r>
      <w:r w:rsidR="00A34AED" w:rsidRPr="00160F33">
        <w:rPr>
          <w:sz w:val="24"/>
          <w:szCs w:val="24"/>
        </w:rPr>
        <w:t>applications</w:t>
      </w:r>
      <w:r w:rsidR="00F2426E" w:rsidRPr="00160F33">
        <w:rPr>
          <w:sz w:val="24"/>
          <w:szCs w:val="24"/>
        </w:rPr>
        <w:t>.</w:t>
      </w:r>
    </w:p>
    <w:p w14:paraId="68B2B298" w14:textId="77777777" w:rsidR="00BF401A" w:rsidRDefault="00BF401A" w:rsidP="007C0265">
      <w:pPr>
        <w:pStyle w:val="p1a"/>
        <w:spacing w:line="240" w:lineRule="auto"/>
        <w:rPr>
          <w:sz w:val="24"/>
          <w:szCs w:val="24"/>
        </w:rPr>
      </w:pPr>
    </w:p>
    <w:p w14:paraId="74DBCFE9" w14:textId="3A8E27F9" w:rsidR="00741719" w:rsidRPr="00160F33" w:rsidRDefault="00A34AED" w:rsidP="007C0265">
      <w:pPr>
        <w:pStyle w:val="p1a"/>
        <w:spacing w:line="240" w:lineRule="auto"/>
        <w:rPr>
          <w:sz w:val="24"/>
          <w:szCs w:val="24"/>
        </w:rPr>
      </w:pPr>
      <w:r w:rsidRPr="00160F33">
        <w:rPr>
          <w:sz w:val="24"/>
          <w:szCs w:val="24"/>
        </w:rPr>
        <w:t>In this paper, we study</w:t>
      </w:r>
      <w:r w:rsidR="00FB4AB9" w:rsidRPr="00160F33">
        <w:rPr>
          <w:sz w:val="24"/>
          <w:szCs w:val="24"/>
        </w:rPr>
        <w:t xml:space="preserve"> the</w:t>
      </w:r>
      <w:r w:rsidRPr="00160F33">
        <w:rPr>
          <w:sz w:val="24"/>
          <w:szCs w:val="24"/>
        </w:rPr>
        <w:t xml:space="preserve"> charact</w:t>
      </w:r>
      <w:r w:rsidR="00256D85" w:rsidRPr="00160F33">
        <w:rPr>
          <w:sz w:val="24"/>
          <w:szCs w:val="24"/>
        </w:rPr>
        <w:t>er</w:t>
      </w:r>
      <w:r w:rsidRPr="00160F33">
        <w:rPr>
          <w:sz w:val="24"/>
          <w:szCs w:val="24"/>
        </w:rPr>
        <w:t>istics of</w:t>
      </w:r>
      <w:r w:rsidR="00FB4AB9" w:rsidRPr="00160F33">
        <w:rPr>
          <w:sz w:val="24"/>
          <w:szCs w:val="24"/>
        </w:rPr>
        <w:t xml:space="preserve"> a</w:t>
      </w:r>
      <w:r w:rsidRPr="00160F33">
        <w:rPr>
          <w:sz w:val="24"/>
          <w:szCs w:val="24"/>
        </w:rPr>
        <w:t xml:space="preserve"> large-scale image </w:t>
      </w:r>
      <w:r w:rsidR="00037129">
        <w:rPr>
          <w:sz w:val="24"/>
          <w:szCs w:val="24"/>
        </w:rPr>
        <w:t xml:space="preserve">feature </w:t>
      </w:r>
      <w:r w:rsidRPr="00160F33">
        <w:rPr>
          <w:sz w:val="24"/>
          <w:szCs w:val="24"/>
        </w:rPr>
        <w:t xml:space="preserve">clustering application and identify performance issues of collective communication. Our work is presented in </w:t>
      </w:r>
      <w:r w:rsidR="007E2B93" w:rsidRPr="00160F33">
        <w:rPr>
          <w:sz w:val="24"/>
          <w:szCs w:val="24"/>
        </w:rPr>
        <w:t>the context</w:t>
      </w:r>
      <w:r w:rsidRPr="00160F33">
        <w:rPr>
          <w:sz w:val="24"/>
          <w:szCs w:val="24"/>
        </w:rPr>
        <w:t xml:space="preserve"> of Twister</w:t>
      </w:r>
      <w:r w:rsidR="00FE6E3C" w:rsidRPr="00160F33">
        <w:rPr>
          <w:sz w:val="24"/>
          <w:szCs w:val="24"/>
        </w:rPr>
        <w:t>,</w:t>
      </w:r>
      <w:r w:rsidRPr="00160F33">
        <w:rPr>
          <w:sz w:val="24"/>
          <w:szCs w:val="24"/>
        </w:rPr>
        <w:t xml:space="preserve"> but the analysis is applicable to </w:t>
      </w:r>
      <w:r w:rsidR="00E832BF" w:rsidRPr="00160F33">
        <w:rPr>
          <w:sz w:val="24"/>
          <w:szCs w:val="24"/>
        </w:rPr>
        <w:t xml:space="preserve">MapReduce and </w:t>
      </w:r>
      <w:r w:rsidRPr="00160F33">
        <w:rPr>
          <w:sz w:val="24"/>
          <w:szCs w:val="24"/>
        </w:rPr>
        <w:t xml:space="preserve">other </w:t>
      </w:r>
      <w:r w:rsidR="00E832BF" w:rsidRPr="00160F33">
        <w:rPr>
          <w:sz w:val="24"/>
          <w:szCs w:val="24"/>
        </w:rPr>
        <w:t>data-centric</w:t>
      </w:r>
      <w:r w:rsidRPr="00160F33">
        <w:rPr>
          <w:sz w:val="24"/>
          <w:szCs w:val="24"/>
        </w:rPr>
        <w:t xml:space="preserve"> </w:t>
      </w:r>
      <w:r w:rsidR="00E832BF" w:rsidRPr="00160F33">
        <w:rPr>
          <w:sz w:val="24"/>
          <w:szCs w:val="24"/>
        </w:rPr>
        <w:t>computation solutions</w:t>
      </w:r>
      <w:r w:rsidR="00F72EDE" w:rsidRPr="00160F33">
        <w:rPr>
          <w:sz w:val="24"/>
          <w:szCs w:val="24"/>
        </w:rPr>
        <w:t>.</w:t>
      </w:r>
      <w:r w:rsidR="00A67C7F" w:rsidRPr="00160F33">
        <w:rPr>
          <w:sz w:val="24"/>
          <w:szCs w:val="24"/>
        </w:rPr>
        <w:t xml:space="preserve"> In particular, the vision application requires</w:t>
      </w:r>
      <w:r w:rsidRPr="00160F33">
        <w:rPr>
          <w:sz w:val="24"/>
          <w:szCs w:val="24"/>
        </w:rPr>
        <w:t xml:space="preserve"> </w:t>
      </w:r>
      <w:r w:rsidR="007859EF" w:rsidRPr="00160F33">
        <w:rPr>
          <w:sz w:val="24"/>
          <w:szCs w:val="24"/>
        </w:rPr>
        <w:t>7 million image feature vectors</w:t>
      </w:r>
      <w:r w:rsidRPr="00160F33">
        <w:rPr>
          <w:sz w:val="24"/>
          <w:szCs w:val="24"/>
        </w:rPr>
        <w:t xml:space="preserve"> </w:t>
      </w:r>
      <w:r w:rsidR="00A67C7F" w:rsidRPr="00160F33">
        <w:rPr>
          <w:sz w:val="24"/>
          <w:szCs w:val="24"/>
        </w:rPr>
        <w:t>to be clustered</w:t>
      </w:r>
      <w:r w:rsidRPr="00160F33">
        <w:rPr>
          <w:sz w:val="24"/>
          <w:szCs w:val="24"/>
        </w:rPr>
        <w:t>.</w:t>
      </w:r>
      <w:r w:rsidR="007859EF" w:rsidRPr="00160F33">
        <w:rPr>
          <w:sz w:val="24"/>
          <w:szCs w:val="24"/>
        </w:rPr>
        <w:t xml:space="preserve"> </w:t>
      </w:r>
      <w:r w:rsidRPr="00160F33">
        <w:rPr>
          <w:sz w:val="24"/>
          <w:szCs w:val="24"/>
        </w:rPr>
        <w:t>W</w:t>
      </w:r>
      <w:r w:rsidR="007859EF" w:rsidRPr="00160F33">
        <w:rPr>
          <w:sz w:val="24"/>
          <w:szCs w:val="24"/>
        </w:rPr>
        <w:t>e execute the application on 1000 cores (125</w:t>
      </w:r>
      <w:r w:rsidR="00DB41CB" w:rsidRPr="00160F33">
        <w:rPr>
          <w:sz w:val="24"/>
          <w:szCs w:val="24"/>
        </w:rPr>
        <w:t xml:space="preserve"> 8-core</w:t>
      </w:r>
      <w:r w:rsidR="007859EF" w:rsidRPr="00160F33">
        <w:rPr>
          <w:sz w:val="24"/>
          <w:szCs w:val="24"/>
        </w:rPr>
        <w:t xml:space="preserve"> nodes) with 10</w:t>
      </w:r>
      <w:r w:rsidR="00DB41CB" w:rsidRPr="00160F33">
        <w:rPr>
          <w:sz w:val="24"/>
          <w:szCs w:val="24"/>
        </w:rPr>
        <w:t>,</w:t>
      </w:r>
      <w:r w:rsidR="007859EF" w:rsidRPr="00160F33">
        <w:rPr>
          <w:sz w:val="24"/>
          <w:szCs w:val="24"/>
        </w:rPr>
        <w:t>000 Map tasks</w:t>
      </w:r>
      <w:r w:rsidR="00DB41CB" w:rsidRPr="00160F33">
        <w:rPr>
          <w:sz w:val="24"/>
          <w:szCs w:val="24"/>
        </w:rPr>
        <w:t>. T</w:t>
      </w:r>
      <w:r w:rsidR="00E76DB3" w:rsidRPr="00160F33">
        <w:rPr>
          <w:sz w:val="24"/>
          <w:szCs w:val="24"/>
        </w:rPr>
        <w:t xml:space="preserve">he root node </w:t>
      </w:r>
      <w:r w:rsidR="00DB41CB" w:rsidRPr="00160F33">
        <w:rPr>
          <w:sz w:val="24"/>
          <w:szCs w:val="24"/>
        </w:rPr>
        <w:t>must broadcast</w:t>
      </w:r>
      <w:r w:rsidR="00E76DB3" w:rsidRPr="00160F33">
        <w:rPr>
          <w:sz w:val="24"/>
          <w:szCs w:val="24"/>
        </w:rPr>
        <w:t xml:space="preserve"> </w:t>
      </w:r>
      <w:r w:rsidR="007859EF" w:rsidRPr="00160F33">
        <w:rPr>
          <w:sz w:val="24"/>
          <w:szCs w:val="24"/>
        </w:rPr>
        <w:t xml:space="preserve">512 MB </w:t>
      </w:r>
      <w:r w:rsidR="00CD1BDC" w:rsidRPr="00160F33">
        <w:rPr>
          <w:sz w:val="24"/>
          <w:szCs w:val="24"/>
        </w:rPr>
        <w:t xml:space="preserve">of </w:t>
      </w:r>
      <w:r w:rsidR="007859EF" w:rsidRPr="00160F33">
        <w:rPr>
          <w:sz w:val="24"/>
          <w:szCs w:val="24"/>
        </w:rPr>
        <w:t>data</w:t>
      </w:r>
      <w:r w:rsidR="00E76DB3" w:rsidRPr="00160F33">
        <w:rPr>
          <w:sz w:val="24"/>
          <w:szCs w:val="24"/>
        </w:rPr>
        <w:t xml:space="preserve"> to all compute nodes</w:t>
      </w:r>
      <w:r w:rsidR="00DB41CB" w:rsidRPr="00160F33">
        <w:rPr>
          <w:sz w:val="24"/>
          <w:szCs w:val="24"/>
        </w:rPr>
        <w:t>,</w:t>
      </w:r>
      <w:r w:rsidR="009C6E8E" w:rsidRPr="00160F33">
        <w:rPr>
          <w:sz w:val="24"/>
          <w:szCs w:val="24"/>
        </w:rPr>
        <w:t xml:space="preserve"> </w:t>
      </w:r>
      <w:r w:rsidR="00DB41CB" w:rsidRPr="00160F33">
        <w:rPr>
          <w:sz w:val="24"/>
          <w:szCs w:val="24"/>
        </w:rPr>
        <w:t>making</w:t>
      </w:r>
      <w:r w:rsidR="00644BAD" w:rsidRPr="00160F33">
        <w:rPr>
          <w:sz w:val="24"/>
          <w:szCs w:val="24"/>
        </w:rPr>
        <w:t xml:space="preserve"> sequential broadcast </w:t>
      </w:r>
      <w:r w:rsidR="009A1E4B" w:rsidRPr="00160F33">
        <w:rPr>
          <w:sz w:val="24"/>
          <w:szCs w:val="24"/>
        </w:rPr>
        <w:t>costly. I</w:t>
      </w:r>
      <w:r w:rsidR="007859EF" w:rsidRPr="00160F33">
        <w:rPr>
          <w:sz w:val="24"/>
          <w:szCs w:val="24"/>
        </w:rPr>
        <w:t xml:space="preserve">n </w:t>
      </w:r>
      <w:r w:rsidR="00BE76A4" w:rsidRPr="00160F33">
        <w:rPr>
          <w:sz w:val="24"/>
          <w:szCs w:val="24"/>
        </w:rPr>
        <w:t>aggregation</w:t>
      </w:r>
      <w:r w:rsidR="007859EF" w:rsidRPr="00160F33">
        <w:rPr>
          <w:sz w:val="24"/>
          <w:szCs w:val="24"/>
        </w:rPr>
        <w:t>, 20 TB</w:t>
      </w:r>
      <w:r w:rsidR="001A29F9" w:rsidRPr="00160F33">
        <w:rPr>
          <w:sz w:val="24"/>
          <w:szCs w:val="24"/>
        </w:rPr>
        <w:t xml:space="preserve"> of</w:t>
      </w:r>
      <w:r w:rsidR="007859EF" w:rsidRPr="00160F33">
        <w:rPr>
          <w:sz w:val="24"/>
          <w:szCs w:val="24"/>
        </w:rPr>
        <w:t xml:space="preserve"> intermediate data </w:t>
      </w:r>
      <w:r w:rsidR="009C6E8E" w:rsidRPr="00160F33">
        <w:rPr>
          <w:sz w:val="24"/>
          <w:szCs w:val="24"/>
        </w:rPr>
        <w:t>need</w:t>
      </w:r>
      <w:r w:rsidR="00202EC5" w:rsidRPr="00160F33">
        <w:rPr>
          <w:sz w:val="24"/>
          <w:szCs w:val="24"/>
        </w:rPr>
        <w:t>s</w:t>
      </w:r>
      <w:r w:rsidR="009C6E8E" w:rsidRPr="00160F33">
        <w:rPr>
          <w:sz w:val="24"/>
          <w:szCs w:val="24"/>
        </w:rPr>
        <w:t xml:space="preserve"> to </w:t>
      </w:r>
      <w:r w:rsidRPr="00160F33">
        <w:rPr>
          <w:sz w:val="24"/>
          <w:szCs w:val="24"/>
        </w:rPr>
        <w:t>be</w:t>
      </w:r>
      <w:r w:rsidR="00633A6B" w:rsidRPr="00160F33">
        <w:rPr>
          <w:sz w:val="24"/>
          <w:szCs w:val="24"/>
        </w:rPr>
        <w:t xml:space="preserve"> transferred </w:t>
      </w:r>
      <w:r w:rsidR="009A1E4B" w:rsidRPr="00160F33">
        <w:rPr>
          <w:sz w:val="24"/>
          <w:szCs w:val="24"/>
        </w:rPr>
        <w:t>from Map</w:t>
      </w:r>
      <w:r w:rsidR="009C6E8E" w:rsidRPr="00160F33">
        <w:rPr>
          <w:sz w:val="24"/>
          <w:szCs w:val="24"/>
        </w:rPr>
        <w:t xml:space="preserve"> stage</w:t>
      </w:r>
      <w:r w:rsidR="00661FFF" w:rsidRPr="00160F33">
        <w:rPr>
          <w:sz w:val="24"/>
          <w:szCs w:val="24"/>
        </w:rPr>
        <w:t>.</w:t>
      </w:r>
      <w:r w:rsidR="00497524" w:rsidRPr="00160F33">
        <w:rPr>
          <w:sz w:val="24"/>
          <w:szCs w:val="24"/>
        </w:rPr>
        <w:t xml:space="preserve"> </w:t>
      </w:r>
      <w:r w:rsidR="00DB41CB" w:rsidRPr="00160F33">
        <w:rPr>
          <w:sz w:val="24"/>
          <w:szCs w:val="24"/>
        </w:rPr>
        <w:t>Here</w:t>
      </w:r>
      <w:r w:rsidR="00741719" w:rsidRPr="00160F33">
        <w:rPr>
          <w:sz w:val="24"/>
          <w:szCs w:val="24"/>
        </w:rPr>
        <w:t xml:space="preserve"> we propose </w:t>
      </w:r>
      <w:r w:rsidR="00497524" w:rsidRPr="00160F33">
        <w:rPr>
          <w:sz w:val="24"/>
          <w:szCs w:val="24"/>
        </w:rPr>
        <w:t xml:space="preserve">a </w:t>
      </w:r>
      <w:r w:rsidR="005015E1" w:rsidRPr="00160F33">
        <w:rPr>
          <w:sz w:val="24"/>
          <w:szCs w:val="24"/>
        </w:rPr>
        <w:t xml:space="preserve">topology-aware </w:t>
      </w:r>
      <w:r w:rsidR="00DB41CB" w:rsidRPr="00160F33">
        <w:rPr>
          <w:sz w:val="24"/>
          <w:szCs w:val="24"/>
        </w:rPr>
        <w:t>pipeline</w:t>
      </w:r>
      <w:r w:rsidR="00026064" w:rsidRPr="00160F33">
        <w:rPr>
          <w:sz w:val="24"/>
          <w:szCs w:val="24"/>
        </w:rPr>
        <w:t xml:space="preserve"> </w:t>
      </w:r>
      <w:r w:rsidR="005015E1" w:rsidRPr="00160F33">
        <w:rPr>
          <w:sz w:val="24"/>
          <w:szCs w:val="24"/>
        </w:rPr>
        <w:t>method</w:t>
      </w:r>
      <w:r w:rsidR="004514AA" w:rsidRPr="00160F33">
        <w:rPr>
          <w:sz w:val="24"/>
          <w:szCs w:val="24"/>
        </w:rPr>
        <w:t xml:space="preserve"> </w:t>
      </w:r>
      <w:r w:rsidR="00AF5800" w:rsidRPr="00160F33">
        <w:rPr>
          <w:sz w:val="24"/>
          <w:szCs w:val="24"/>
        </w:rPr>
        <w:t xml:space="preserve">to </w:t>
      </w:r>
      <w:r w:rsidR="00495565" w:rsidRPr="00160F33">
        <w:rPr>
          <w:sz w:val="24"/>
          <w:szCs w:val="24"/>
        </w:rPr>
        <w:t>accelerate</w:t>
      </w:r>
      <w:r w:rsidR="00026064" w:rsidRPr="00160F33">
        <w:rPr>
          <w:sz w:val="24"/>
          <w:szCs w:val="24"/>
        </w:rPr>
        <w:t xml:space="preserve"> broadcast</w:t>
      </w:r>
      <w:r w:rsidR="00BE3A7A" w:rsidRPr="00160F33">
        <w:rPr>
          <w:sz w:val="24"/>
          <w:szCs w:val="24"/>
        </w:rPr>
        <w:t xml:space="preserve"> </w:t>
      </w:r>
      <w:r w:rsidR="00327C3B" w:rsidRPr="00160F33">
        <w:rPr>
          <w:sz w:val="24"/>
          <w:szCs w:val="24"/>
        </w:rPr>
        <w:t xml:space="preserve">by </w:t>
      </w:r>
      <w:r w:rsidR="00497524" w:rsidRPr="00160F33">
        <w:rPr>
          <w:sz w:val="24"/>
          <w:szCs w:val="24"/>
        </w:rPr>
        <w:t>a factor of</w:t>
      </w:r>
      <w:r w:rsidR="00FB4AB9" w:rsidRPr="00160F33">
        <w:rPr>
          <w:sz w:val="24"/>
          <w:szCs w:val="24"/>
        </w:rPr>
        <w:t xml:space="preserve"> over</w:t>
      </w:r>
      <w:r w:rsidR="00497524" w:rsidRPr="00160F33">
        <w:rPr>
          <w:sz w:val="24"/>
          <w:szCs w:val="24"/>
        </w:rPr>
        <w:t xml:space="preserve"> 120 compared</w:t>
      </w:r>
      <w:r w:rsidR="00327C3B" w:rsidRPr="00160F33">
        <w:rPr>
          <w:sz w:val="24"/>
          <w:szCs w:val="24"/>
        </w:rPr>
        <w:t xml:space="preserve"> with</w:t>
      </w:r>
      <w:r w:rsidR="009C6E8E" w:rsidRPr="00160F33">
        <w:rPr>
          <w:sz w:val="24"/>
          <w:szCs w:val="24"/>
        </w:rPr>
        <w:t xml:space="preserve"> the</w:t>
      </w:r>
      <w:r w:rsidR="00327C3B" w:rsidRPr="00160F33">
        <w:rPr>
          <w:sz w:val="24"/>
          <w:szCs w:val="24"/>
        </w:rPr>
        <w:t xml:space="preserve"> </w:t>
      </w:r>
      <w:r w:rsidR="00DB41CB" w:rsidRPr="00160F33">
        <w:rPr>
          <w:sz w:val="24"/>
          <w:szCs w:val="24"/>
        </w:rPr>
        <w:t>sequential algorithm, and</w:t>
      </w:r>
      <w:r w:rsidR="008D7E93" w:rsidRPr="00160F33">
        <w:rPr>
          <w:sz w:val="24"/>
          <w:szCs w:val="24"/>
        </w:rPr>
        <w:t xml:space="preserve"> </w:t>
      </w:r>
      <w:r w:rsidR="009A1E4B" w:rsidRPr="00160F33">
        <w:rPr>
          <w:sz w:val="24"/>
          <w:szCs w:val="24"/>
        </w:rPr>
        <w:t>comparable with</w:t>
      </w:r>
      <w:r w:rsidR="00026064" w:rsidRPr="00160F33">
        <w:rPr>
          <w:sz w:val="24"/>
          <w:szCs w:val="24"/>
        </w:rPr>
        <w:t xml:space="preserve"> </w:t>
      </w:r>
      <w:r w:rsidR="00515A21" w:rsidRPr="00160F33">
        <w:rPr>
          <w:sz w:val="24"/>
          <w:szCs w:val="24"/>
        </w:rPr>
        <w:t>classic</w:t>
      </w:r>
      <w:r w:rsidR="00026064" w:rsidRPr="00160F33">
        <w:rPr>
          <w:sz w:val="24"/>
          <w:szCs w:val="24"/>
        </w:rPr>
        <w:t xml:space="preserve"> </w:t>
      </w:r>
      <w:r w:rsidR="006B33C2" w:rsidRPr="00160F33">
        <w:rPr>
          <w:sz w:val="24"/>
          <w:szCs w:val="24"/>
        </w:rPr>
        <w:t>MPI</w:t>
      </w:r>
      <w:r w:rsidR="00E07574">
        <w:rPr>
          <w:sz w:val="24"/>
          <w:szCs w:val="24"/>
        </w:rPr>
        <w:t xml:space="preserve"> </w:t>
      </w:r>
      <w:r w:rsidR="00E07574" w:rsidRPr="00160F33">
        <w:rPr>
          <w:sz w:val="24"/>
          <w:szCs w:val="24"/>
        </w:rPr>
        <w:t xml:space="preserve">[11] </w:t>
      </w:r>
      <w:r w:rsidR="00DD3011" w:rsidRPr="00160F33">
        <w:rPr>
          <w:sz w:val="24"/>
          <w:szCs w:val="24"/>
        </w:rPr>
        <w:t>methods</w:t>
      </w:r>
      <w:r w:rsidR="00327C3B" w:rsidRPr="00160F33">
        <w:rPr>
          <w:sz w:val="24"/>
          <w:szCs w:val="24"/>
        </w:rPr>
        <w:t xml:space="preserve"> by </w:t>
      </w:r>
      <w:r w:rsidR="009A1E4B" w:rsidRPr="00160F33">
        <w:rPr>
          <w:sz w:val="24"/>
          <w:szCs w:val="24"/>
        </w:rPr>
        <w:t>slight (</w:t>
      </w:r>
      <w:r w:rsidR="00327C3B" w:rsidRPr="00160F33">
        <w:rPr>
          <w:sz w:val="24"/>
          <w:szCs w:val="24"/>
        </w:rPr>
        <w:t>20%</w:t>
      </w:r>
      <w:r w:rsidR="009A1E4B" w:rsidRPr="00160F33">
        <w:rPr>
          <w:sz w:val="24"/>
          <w:szCs w:val="24"/>
        </w:rPr>
        <w:t>) outperformance</w:t>
      </w:r>
      <w:r w:rsidR="00270FCC" w:rsidRPr="00160F33">
        <w:rPr>
          <w:sz w:val="24"/>
          <w:szCs w:val="24"/>
        </w:rPr>
        <w:t xml:space="preserve"> in C and large factors over Java MPJ</w:t>
      </w:r>
      <w:r w:rsidR="000B4506">
        <w:rPr>
          <w:sz w:val="24"/>
          <w:szCs w:val="24"/>
        </w:rPr>
        <w:t xml:space="preserve"> [12]</w:t>
      </w:r>
      <w:r w:rsidR="00741719" w:rsidRPr="00160F33">
        <w:rPr>
          <w:sz w:val="24"/>
          <w:szCs w:val="24"/>
        </w:rPr>
        <w:t xml:space="preserve">. </w:t>
      </w:r>
      <w:r w:rsidR="00BE76A4" w:rsidRPr="00160F33">
        <w:rPr>
          <w:sz w:val="24"/>
          <w:szCs w:val="24"/>
        </w:rPr>
        <w:t xml:space="preserve">We also use 3-stage aggregation to efficiently reduce intermediate data size by at least 90% within each stage. </w:t>
      </w:r>
      <w:r w:rsidR="00741719" w:rsidRPr="00160F33">
        <w:rPr>
          <w:sz w:val="24"/>
          <w:szCs w:val="24"/>
        </w:rPr>
        <w:t xml:space="preserve">These methods provide important </w:t>
      </w:r>
      <w:r w:rsidRPr="00160F33">
        <w:rPr>
          <w:sz w:val="24"/>
          <w:szCs w:val="24"/>
        </w:rPr>
        <w:t xml:space="preserve">collective communication </w:t>
      </w:r>
      <w:r w:rsidR="00B54407" w:rsidRPr="00160F33">
        <w:rPr>
          <w:sz w:val="24"/>
          <w:szCs w:val="24"/>
        </w:rPr>
        <w:t xml:space="preserve">capabilities </w:t>
      </w:r>
      <w:r w:rsidRPr="00160F33">
        <w:rPr>
          <w:sz w:val="24"/>
          <w:szCs w:val="24"/>
        </w:rPr>
        <w:t>to</w:t>
      </w:r>
      <w:r w:rsidR="00741719" w:rsidRPr="00160F33">
        <w:rPr>
          <w:sz w:val="24"/>
          <w:szCs w:val="24"/>
        </w:rPr>
        <w:t xml:space="preserve"> </w:t>
      </w:r>
      <w:r w:rsidR="00B54407" w:rsidRPr="00160F33">
        <w:rPr>
          <w:sz w:val="24"/>
          <w:szCs w:val="24"/>
        </w:rPr>
        <w:t xml:space="preserve">our </w:t>
      </w:r>
      <w:r w:rsidR="00741719" w:rsidRPr="00160F33">
        <w:rPr>
          <w:sz w:val="24"/>
          <w:szCs w:val="24"/>
        </w:rPr>
        <w:t xml:space="preserve">new iterative </w:t>
      </w:r>
      <w:r w:rsidR="00823D04" w:rsidRPr="00160F33">
        <w:rPr>
          <w:sz w:val="24"/>
          <w:szCs w:val="24"/>
        </w:rPr>
        <w:t xml:space="preserve">Map-Collective </w:t>
      </w:r>
      <w:r w:rsidR="00741719" w:rsidRPr="00160F33">
        <w:rPr>
          <w:sz w:val="24"/>
          <w:szCs w:val="24"/>
        </w:rPr>
        <w:t>framework for dat</w:t>
      </w:r>
      <w:r w:rsidR="000871FB" w:rsidRPr="00160F33">
        <w:rPr>
          <w:sz w:val="24"/>
          <w:szCs w:val="24"/>
        </w:rPr>
        <w:t>a</w:t>
      </w:r>
      <w:r w:rsidR="00741719" w:rsidRPr="00160F33">
        <w:rPr>
          <w:sz w:val="24"/>
          <w:szCs w:val="24"/>
        </w:rPr>
        <w:t xml:space="preserve"> intensive applications. </w:t>
      </w:r>
      <w:r w:rsidR="00DB41CB" w:rsidRPr="00160F33">
        <w:rPr>
          <w:sz w:val="24"/>
          <w:szCs w:val="24"/>
        </w:rPr>
        <w:t>W</w:t>
      </w:r>
      <w:r w:rsidR="002E446F" w:rsidRPr="00160F33">
        <w:rPr>
          <w:sz w:val="24"/>
          <w:szCs w:val="24"/>
        </w:rPr>
        <w:t>e</w:t>
      </w:r>
      <w:r w:rsidR="00145116" w:rsidRPr="00160F33">
        <w:rPr>
          <w:sz w:val="24"/>
          <w:szCs w:val="24"/>
        </w:rPr>
        <w:t xml:space="preserve"> evaluat</w:t>
      </w:r>
      <w:r w:rsidR="002E446F" w:rsidRPr="00160F33">
        <w:rPr>
          <w:sz w:val="24"/>
          <w:szCs w:val="24"/>
        </w:rPr>
        <w:t xml:space="preserve">e </w:t>
      </w:r>
      <w:r w:rsidR="00741719" w:rsidRPr="00160F33">
        <w:rPr>
          <w:sz w:val="24"/>
          <w:szCs w:val="24"/>
        </w:rPr>
        <w:t xml:space="preserve">our new methods </w:t>
      </w:r>
      <w:r w:rsidR="00823D04" w:rsidRPr="00160F33">
        <w:rPr>
          <w:sz w:val="24"/>
          <w:szCs w:val="24"/>
        </w:rPr>
        <w:t xml:space="preserve">on the </w:t>
      </w:r>
      <w:r w:rsidR="00741719" w:rsidRPr="00160F33">
        <w:rPr>
          <w:sz w:val="24"/>
          <w:szCs w:val="24"/>
        </w:rPr>
        <w:t>PolarGrid</w:t>
      </w:r>
      <w:r w:rsidR="00F43A4E" w:rsidRPr="00160F33">
        <w:rPr>
          <w:sz w:val="24"/>
          <w:szCs w:val="24"/>
        </w:rPr>
        <w:t xml:space="preserve"> </w:t>
      </w:r>
      <w:r w:rsidR="00DB41CB" w:rsidRPr="00160F33">
        <w:rPr>
          <w:sz w:val="24"/>
          <w:szCs w:val="24"/>
        </w:rPr>
        <w:t>cluster</w:t>
      </w:r>
      <w:r w:rsidR="00741719" w:rsidRPr="00160F33">
        <w:rPr>
          <w:sz w:val="24"/>
          <w:szCs w:val="24"/>
        </w:rPr>
        <w:t>.</w:t>
      </w:r>
    </w:p>
    <w:p w14:paraId="70EB9670" w14:textId="61FDA262" w:rsidR="00A40E38" w:rsidRPr="00A00022" w:rsidRDefault="004D006D" w:rsidP="002A78D4">
      <w:pPr>
        <w:pStyle w:val="heading10"/>
        <w:numPr>
          <w:ilvl w:val="0"/>
          <w:numId w:val="14"/>
        </w:numPr>
        <w:ind w:left="0" w:firstLine="0"/>
        <w:jc w:val="both"/>
      </w:pPr>
      <w:r>
        <w:t xml:space="preserve">Motivating Application: Large-Scale </w:t>
      </w:r>
      <w:r w:rsidR="00E0675D">
        <w:t>Vision</w:t>
      </w:r>
      <w:r>
        <w:t xml:space="preserve"> </w:t>
      </w:r>
    </w:p>
    <w:p w14:paraId="03714D9B" w14:textId="50CB8F96" w:rsidR="004D006D" w:rsidRPr="00C55264" w:rsidRDefault="000E2CEB" w:rsidP="007C0265">
      <w:pPr>
        <w:pStyle w:val="p1a"/>
        <w:spacing w:line="240" w:lineRule="auto"/>
        <w:rPr>
          <w:sz w:val="24"/>
          <w:szCs w:val="24"/>
        </w:rPr>
      </w:pPr>
      <w:r w:rsidRPr="00C55264">
        <w:rPr>
          <w:sz w:val="24"/>
          <w:szCs w:val="24"/>
        </w:rPr>
        <w:t>Computer vision is being</w:t>
      </w:r>
      <w:r w:rsidR="00AF429C" w:rsidRPr="00C55264">
        <w:rPr>
          <w:sz w:val="24"/>
          <w:szCs w:val="24"/>
        </w:rPr>
        <w:t xml:space="preserve"> revolutionized by </w:t>
      </w:r>
      <w:r w:rsidR="00A74AC2" w:rsidRPr="00C55264">
        <w:rPr>
          <w:sz w:val="24"/>
          <w:szCs w:val="24"/>
        </w:rPr>
        <w:t xml:space="preserve">the </w:t>
      </w:r>
      <w:r w:rsidR="00AF429C" w:rsidRPr="00C55264">
        <w:rPr>
          <w:sz w:val="24"/>
          <w:szCs w:val="24"/>
        </w:rPr>
        <w:t xml:space="preserve">volume of </w:t>
      </w:r>
      <w:r w:rsidR="00F76967" w:rsidRPr="00C55264">
        <w:rPr>
          <w:sz w:val="24"/>
          <w:szCs w:val="24"/>
        </w:rPr>
        <w:t xml:space="preserve">visual </w:t>
      </w:r>
      <w:r w:rsidR="00AF429C" w:rsidRPr="00C55264">
        <w:rPr>
          <w:sz w:val="24"/>
          <w:szCs w:val="24"/>
        </w:rPr>
        <w:t>data</w:t>
      </w:r>
      <w:r w:rsidR="00A74AC2" w:rsidRPr="00C55264">
        <w:rPr>
          <w:sz w:val="24"/>
          <w:szCs w:val="24"/>
        </w:rPr>
        <w:t xml:space="preserve"> on the Internet</w:t>
      </w:r>
      <w:r w:rsidR="009E2446" w:rsidRPr="00C55264">
        <w:rPr>
          <w:sz w:val="24"/>
          <w:szCs w:val="24"/>
        </w:rPr>
        <w:t>, including</w:t>
      </w:r>
      <w:r w:rsidR="00AF429C" w:rsidRPr="00C55264">
        <w:rPr>
          <w:sz w:val="24"/>
          <w:szCs w:val="24"/>
        </w:rPr>
        <w:t xml:space="preserve"> 500 million images uploaded every</w:t>
      </w:r>
      <w:r w:rsidRPr="00C55264">
        <w:rPr>
          <w:sz w:val="24"/>
          <w:szCs w:val="24"/>
        </w:rPr>
        <w:t xml:space="preserve"> </w:t>
      </w:r>
      <w:r w:rsidR="00AF429C" w:rsidRPr="00C55264">
        <w:rPr>
          <w:sz w:val="24"/>
          <w:szCs w:val="24"/>
        </w:rPr>
        <w:t xml:space="preserve">day </w:t>
      </w:r>
      <w:r w:rsidR="00084045" w:rsidRPr="00C55264">
        <w:rPr>
          <w:sz w:val="24"/>
          <w:szCs w:val="24"/>
        </w:rPr>
        <w:t>to</w:t>
      </w:r>
      <w:r w:rsidR="00AF429C" w:rsidRPr="00C55264">
        <w:rPr>
          <w:sz w:val="24"/>
          <w:szCs w:val="24"/>
        </w:rPr>
        <w:t xml:space="preserve"> Facebook, Instagram and </w:t>
      </w:r>
      <w:r w:rsidR="00E05A42" w:rsidRPr="00C55264">
        <w:rPr>
          <w:sz w:val="24"/>
          <w:szCs w:val="24"/>
        </w:rPr>
        <w:t>Snapchat</w:t>
      </w:r>
      <w:r w:rsidR="00FE6E3C" w:rsidRPr="00C55264">
        <w:rPr>
          <w:sz w:val="24"/>
          <w:szCs w:val="24"/>
        </w:rPr>
        <w:t>,</w:t>
      </w:r>
      <w:r w:rsidR="00E05A42" w:rsidRPr="00C55264">
        <w:rPr>
          <w:sz w:val="24"/>
          <w:szCs w:val="24"/>
        </w:rPr>
        <w:t xml:space="preserve"> and</w:t>
      </w:r>
      <w:r w:rsidR="00852413" w:rsidRPr="00C55264">
        <w:rPr>
          <w:sz w:val="24"/>
          <w:szCs w:val="24"/>
        </w:rPr>
        <w:t xml:space="preserve"> 100 hours of video uploaded to </w:t>
      </w:r>
      <w:r w:rsidR="00B861C8" w:rsidRPr="00C55264">
        <w:rPr>
          <w:sz w:val="24"/>
          <w:szCs w:val="24"/>
        </w:rPr>
        <w:t>YouTube</w:t>
      </w:r>
      <w:r w:rsidR="00852413" w:rsidRPr="00C55264">
        <w:rPr>
          <w:sz w:val="24"/>
          <w:szCs w:val="24"/>
        </w:rPr>
        <w:t xml:space="preserve"> every minute</w:t>
      </w:r>
      <w:r w:rsidRPr="00C55264">
        <w:rPr>
          <w:sz w:val="24"/>
          <w:szCs w:val="24"/>
        </w:rPr>
        <w:t>.</w:t>
      </w:r>
      <w:r w:rsidR="00852413" w:rsidRPr="00C55264">
        <w:rPr>
          <w:sz w:val="24"/>
          <w:szCs w:val="24"/>
        </w:rPr>
        <w:t xml:space="preserve"> Th</w:t>
      </w:r>
      <w:r w:rsidRPr="00C55264">
        <w:rPr>
          <w:sz w:val="24"/>
          <w:szCs w:val="24"/>
        </w:rPr>
        <w:t xml:space="preserve">ese </w:t>
      </w:r>
      <w:r w:rsidR="009E2446" w:rsidRPr="00C55264">
        <w:rPr>
          <w:sz w:val="24"/>
          <w:szCs w:val="24"/>
        </w:rPr>
        <w:t>huge</w:t>
      </w:r>
      <w:r w:rsidRPr="00C55264">
        <w:rPr>
          <w:sz w:val="24"/>
          <w:szCs w:val="24"/>
        </w:rPr>
        <w:t xml:space="preserve"> collections of social imagery are </w:t>
      </w:r>
      <w:r w:rsidR="00852413" w:rsidRPr="00C55264">
        <w:rPr>
          <w:sz w:val="24"/>
          <w:szCs w:val="24"/>
        </w:rPr>
        <w:t>motivating</w:t>
      </w:r>
      <w:r w:rsidRPr="00C55264">
        <w:rPr>
          <w:sz w:val="24"/>
          <w:szCs w:val="24"/>
        </w:rPr>
        <w:t xml:space="preserve"> many</w:t>
      </w:r>
      <w:r w:rsidR="00852413" w:rsidRPr="00C55264">
        <w:rPr>
          <w:sz w:val="24"/>
          <w:szCs w:val="24"/>
        </w:rPr>
        <w:t xml:space="preserve"> large</w:t>
      </w:r>
      <w:r w:rsidR="00FE156A" w:rsidRPr="00C55264">
        <w:rPr>
          <w:sz w:val="24"/>
          <w:szCs w:val="24"/>
        </w:rPr>
        <w:t>-</w:t>
      </w:r>
      <w:r w:rsidR="00852413" w:rsidRPr="00C55264">
        <w:rPr>
          <w:sz w:val="24"/>
          <w:szCs w:val="24"/>
        </w:rPr>
        <w:t>scale computer vision studies that</w:t>
      </w:r>
      <w:r w:rsidR="00E05A42" w:rsidRPr="00C55264">
        <w:rPr>
          <w:sz w:val="24"/>
          <w:szCs w:val="24"/>
        </w:rPr>
        <w:t xml:space="preserve"> can</w:t>
      </w:r>
      <w:r w:rsidR="00852413" w:rsidRPr="00C55264">
        <w:rPr>
          <w:sz w:val="24"/>
          <w:szCs w:val="24"/>
        </w:rPr>
        <w:t xml:space="preserve"> </w:t>
      </w:r>
      <w:r w:rsidR="00E05A42" w:rsidRPr="00C55264">
        <w:rPr>
          <w:sz w:val="24"/>
          <w:szCs w:val="24"/>
        </w:rPr>
        <w:t>benefit from</w:t>
      </w:r>
      <w:r w:rsidR="00852413" w:rsidRPr="00C55264">
        <w:rPr>
          <w:sz w:val="24"/>
          <w:szCs w:val="24"/>
        </w:rPr>
        <w:t xml:space="preserve"> the infrastructure studied here.</w:t>
      </w:r>
      <w:r w:rsidR="00AF429C" w:rsidRPr="00C55264">
        <w:rPr>
          <w:sz w:val="24"/>
          <w:szCs w:val="24"/>
        </w:rPr>
        <w:t xml:space="preserve"> </w:t>
      </w:r>
      <w:r w:rsidRPr="00C55264">
        <w:rPr>
          <w:sz w:val="24"/>
          <w:szCs w:val="24"/>
        </w:rPr>
        <w:t xml:space="preserve">A major goal of </w:t>
      </w:r>
      <w:r w:rsidR="00290829" w:rsidRPr="00C55264">
        <w:rPr>
          <w:sz w:val="24"/>
          <w:szCs w:val="24"/>
        </w:rPr>
        <w:t>these projects</w:t>
      </w:r>
      <w:r w:rsidRPr="00C55264">
        <w:rPr>
          <w:sz w:val="24"/>
          <w:szCs w:val="24"/>
        </w:rPr>
        <w:t xml:space="preserve"> is to help organize photo collections</w:t>
      </w:r>
      <w:r w:rsidR="00FE156A" w:rsidRPr="00C55264">
        <w:rPr>
          <w:sz w:val="24"/>
          <w:szCs w:val="24"/>
        </w:rPr>
        <w:t>;</w:t>
      </w:r>
      <w:r w:rsidRPr="00C55264">
        <w:rPr>
          <w:sz w:val="24"/>
          <w:szCs w:val="24"/>
        </w:rPr>
        <w:t xml:space="preserve"> for instance</w:t>
      </w:r>
      <w:r w:rsidR="00FE156A" w:rsidRPr="00C55264">
        <w:rPr>
          <w:sz w:val="24"/>
          <w:szCs w:val="24"/>
        </w:rPr>
        <w:t>,</w:t>
      </w:r>
      <w:r w:rsidRPr="00C55264">
        <w:rPr>
          <w:sz w:val="24"/>
          <w:szCs w:val="24"/>
        </w:rPr>
        <w:t xml:space="preserve"> </w:t>
      </w:r>
      <w:r w:rsidR="00FE6E3C" w:rsidRPr="00C55264">
        <w:rPr>
          <w:sz w:val="24"/>
          <w:szCs w:val="24"/>
        </w:rPr>
        <w:t xml:space="preserve">by </w:t>
      </w:r>
      <w:r w:rsidRPr="00C55264">
        <w:rPr>
          <w:sz w:val="24"/>
          <w:szCs w:val="24"/>
        </w:rPr>
        <w:t>automatically</w:t>
      </w:r>
      <w:r w:rsidR="0084422C" w:rsidRPr="00C55264">
        <w:rPr>
          <w:sz w:val="24"/>
          <w:szCs w:val="24"/>
        </w:rPr>
        <w:t xml:space="preserve"> determining the type of scene [</w:t>
      </w:r>
      <w:r w:rsidR="004608ED" w:rsidRPr="00C55264">
        <w:rPr>
          <w:sz w:val="24"/>
          <w:szCs w:val="24"/>
        </w:rPr>
        <w:t>1</w:t>
      </w:r>
      <w:r w:rsidR="00DA6A7D">
        <w:rPr>
          <w:sz w:val="24"/>
          <w:szCs w:val="24"/>
        </w:rPr>
        <w:t>3</w:t>
      </w:r>
      <w:r w:rsidR="0084422C" w:rsidRPr="00C55264">
        <w:rPr>
          <w:sz w:val="24"/>
          <w:szCs w:val="24"/>
        </w:rPr>
        <w:t>],</w:t>
      </w:r>
      <w:r w:rsidRPr="00C55264">
        <w:rPr>
          <w:sz w:val="24"/>
          <w:szCs w:val="24"/>
        </w:rPr>
        <w:t xml:space="preserve"> </w:t>
      </w:r>
      <w:r w:rsidR="0084422C" w:rsidRPr="00C55264">
        <w:rPr>
          <w:sz w:val="24"/>
          <w:szCs w:val="24"/>
        </w:rPr>
        <w:t xml:space="preserve">recognizing common objects </w:t>
      </w:r>
      <w:r w:rsidRPr="00C55264">
        <w:rPr>
          <w:sz w:val="24"/>
          <w:szCs w:val="24"/>
        </w:rPr>
        <w:t>[</w:t>
      </w:r>
      <w:r w:rsidR="004608ED" w:rsidRPr="00C55264">
        <w:rPr>
          <w:sz w:val="24"/>
          <w:szCs w:val="24"/>
        </w:rPr>
        <w:t>1</w:t>
      </w:r>
      <w:r w:rsidR="00DA6A7D">
        <w:rPr>
          <w:sz w:val="24"/>
          <w:szCs w:val="24"/>
        </w:rPr>
        <w:t>4</w:t>
      </w:r>
      <w:r w:rsidRPr="00C55264">
        <w:rPr>
          <w:sz w:val="24"/>
          <w:szCs w:val="24"/>
        </w:rPr>
        <w:t>]</w:t>
      </w:r>
      <w:r w:rsidR="0084422C" w:rsidRPr="00C55264">
        <w:rPr>
          <w:sz w:val="24"/>
          <w:szCs w:val="24"/>
        </w:rPr>
        <w:t xml:space="preserve"> and landmarks [</w:t>
      </w:r>
      <w:r w:rsidR="004608ED" w:rsidRPr="00C55264">
        <w:rPr>
          <w:sz w:val="24"/>
          <w:szCs w:val="24"/>
        </w:rPr>
        <w:t>1</w:t>
      </w:r>
      <w:r w:rsidR="00DA6A7D">
        <w:rPr>
          <w:sz w:val="24"/>
          <w:szCs w:val="24"/>
        </w:rPr>
        <w:t>5</w:t>
      </w:r>
      <w:r w:rsidR="0084422C" w:rsidRPr="00C55264">
        <w:rPr>
          <w:sz w:val="24"/>
          <w:szCs w:val="24"/>
        </w:rPr>
        <w:t>]</w:t>
      </w:r>
      <w:r w:rsidRPr="00C55264">
        <w:rPr>
          <w:sz w:val="24"/>
          <w:szCs w:val="24"/>
        </w:rPr>
        <w:t>, determining where on earth a photo was taken [</w:t>
      </w:r>
      <w:r w:rsidR="003E318C" w:rsidRPr="00C55264">
        <w:rPr>
          <w:sz w:val="24"/>
          <w:szCs w:val="24"/>
        </w:rPr>
        <w:t>1</w:t>
      </w:r>
      <w:r w:rsidR="004608ED" w:rsidRPr="00C55264">
        <w:rPr>
          <w:sz w:val="24"/>
          <w:szCs w:val="24"/>
        </w:rPr>
        <w:t>6</w:t>
      </w:r>
      <w:r w:rsidR="004C3B93" w:rsidRPr="00C55264">
        <w:rPr>
          <w:sz w:val="24"/>
          <w:szCs w:val="24"/>
        </w:rPr>
        <w:t>] [</w:t>
      </w:r>
      <w:r w:rsidR="004608ED" w:rsidRPr="00C55264">
        <w:rPr>
          <w:sz w:val="24"/>
          <w:szCs w:val="24"/>
        </w:rPr>
        <w:t>17</w:t>
      </w:r>
      <w:r w:rsidRPr="00C55264">
        <w:rPr>
          <w:sz w:val="24"/>
          <w:szCs w:val="24"/>
        </w:rPr>
        <w:t xml:space="preserve">], </w:t>
      </w:r>
      <w:r w:rsidR="0084422C" w:rsidRPr="00C55264">
        <w:rPr>
          <w:sz w:val="24"/>
          <w:szCs w:val="24"/>
        </w:rPr>
        <w:t>and so on.</w:t>
      </w:r>
      <w:r w:rsidR="00B76CD6" w:rsidRPr="00C55264">
        <w:rPr>
          <w:sz w:val="24"/>
          <w:szCs w:val="24"/>
        </w:rPr>
        <w:t xml:space="preserve"> </w:t>
      </w:r>
      <w:r w:rsidR="00FE6E3C" w:rsidRPr="00C55264">
        <w:rPr>
          <w:sz w:val="24"/>
          <w:szCs w:val="24"/>
        </w:rPr>
        <w:t xml:space="preserve"> </w:t>
      </w:r>
    </w:p>
    <w:p w14:paraId="2C298D37" w14:textId="36FBF3E5" w:rsidR="00175B49" w:rsidRPr="000E44B4" w:rsidRDefault="00175B49" w:rsidP="002A78D4">
      <w:pPr>
        <w:pStyle w:val="heading10"/>
        <w:numPr>
          <w:ilvl w:val="1"/>
          <w:numId w:val="14"/>
        </w:numPr>
        <w:jc w:val="both"/>
      </w:pPr>
      <w:r w:rsidRPr="000E44B4">
        <w:lastRenderedPageBreak/>
        <w:t>Scene Type Recognition</w:t>
      </w:r>
    </w:p>
    <w:p w14:paraId="2120EAD3" w14:textId="57989465" w:rsidR="00F5547B" w:rsidRPr="00C55264" w:rsidRDefault="00175B49" w:rsidP="007C0265">
      <w:pPr>
        <w:pStyle w:val="p1a"/>
        <w:spacing w:line="240" w:lineRule="auto"/>
        <w:rPr>
          <w:sz w:val="24"/>
          <w:szCs w:val="24"/>
        </w:rPr>
      </w:pPr>
      <w:r w:rsidRPr="00C55264">
        <w:rPr>
          <w:sz w:val="24"/>
          <w:szCs w:val="24"/>
        </w:rPr>
        <w:t xml:space="preserve">Here we consider the specific problem of recognizing two general properties of a photo: whether it was taken in an urban or rural environment, and whether it was taken in </w:t>
      </w:r>
      <w:r w:rsidR="00D042BF" w:rsidRPr="00C55264">
        <w:rPr>
          <w:sz w:val="24"/>
          <w:szCs w:val="24"/>
        </w:rPr>
        <w:t>a mountainous or relatively “fl</w:t>
      </w:r>
      <w:r w:rsidRPr="00C55264">
        <w:rPr>
          <w:sz w:val="24"/>
          <w:szCs w:val="24"/>
        </w:rPr>
        <w:t xml:space="preserve">at” locale. A popular approach for visual classification tasks </w:t>
      </w:r>
      <w:r w:rsidR="00FE6E3C" w:rsidRPr="00C55264">
        <w:rPr>
          <w:sz w:val="24"/>
          <w:szCs w:val="24"/>
        </w:rPr>
        <w:t xml:space="preserve">involves </w:t>
      </w:r>
      <w:r w:rsidRPr="00C55264">
        <w:rPr>
          <w:sz w:val="24"/>
          <w:szCs w:val="24"/>
        </w:rPr>
        <w:t>embed</w:t>
      </w:r>
      <w:r w:rsidR="00FE6E3C" w:rsidRPr="00C55264">
        <w:rPr>
          <w:sz w:val="24"/>
          <w:szCs w:val="24"/>
        </w:rPr>
        <w:t>ding</w:t>
      </w:r>
      <w:r w:rsidRPr="00C55264">
        <w:rPr>
          <w:sz w:val="24"/>
          <w:szCs w:val="24"/>
        </w:rPr>
        <w:t xml:space="preserve"> images in a more discriminative space by representing them as collections of discriminative, invariant local image features. This is known as the Bag of Words (BoW) model, and is borrowed from techniques in information retrieval that represent documents as an unordered collection of words. To make this analogy work, we need to identify basic distinguishing features</w:t>
      </w:r>
      <w:r w:rsidR="00BF401A">
        <w:rPr>
          <w:sz w:val="24"/>
          <w:szCs w:val="24"/>
        </w:rPr>
        <w:t>,</w:t>
      </w:r>
      <w:r w:rsidRPr="00C55264">
        <w:rPr>
          <w:sz w:val="24"/>
          <w:szCs w:val="24"/>
        </w:rPr>
        <w:t xml:space="preserve"> or visual words</w:t>
      </w:r>
      <w:r w:rsidR="00BF401A">
        <w:rPr>
          <w:sz w:val="24"/>
          <w:szCs w:val="24"/>
        </w:rPr>
        <w:t>,</w:t>
      </w:r>
      <w:r w:rsidRPr="00C55264">
        <w:rPr>
          <w:sz w:val="24"/>
          <w:szCs w:val="24"/>
        </w:rPr>
        <w:t xml:space="preserve"> so that images can</w:t>
      </w:r>
      <w:r w:rsidR="00BF401A">
        <w:rPr>
          <w:sz w:val="24"/>
          <w:szCs w:val="24"/>
        </w:rPr>
        <w:t xml:space="preserve"> then</w:t>
      </w:r>
      <w:r w:rsidRPr="00C55264">
        <w:rPr>
          <w:sz w:val="24"/>
          <w:szCs w:val="24"/>
        </w:rPr>
        <w:t xml:space="preserve"> be encoded as histograms over this vocabulary [</w:t>
      </w:r>
      <w:r w:rsidR="004608ED" w:rsidRPr="00C55264">
        <w:rPr>
          <w:sz w:val="24"/>
          <w:szCs w:val="24"/>
        </w:rPr>
        <w:t>1</w:t>
      </w:r>
      <w:r w:rsidR="001E670C" w:rsidRPr="00C55264">
        <w:rPr>
          <w:sz w:val="24"/>
          <w:szCs w:val="24"/>
        </w:rPr>
        <w:t>7</w:t>
      </w:r>
      <w:r w:rsidRPr="00C55264">
        <w:rPr>
          <w:sz w:val="24"/>
          <w:szCs w:val="24"/>
        </w:rPr>
        <w:t>]</w:t>
      </w:r>
      <w:r w:rsidR="009E2446" w:rsidRPr="00C55264">
        <w:rPr>
          <w:sz w:val="24"/>
          <w:szCs w:val="24"/>
        </w:rPr>
        <w:t>.</w:t>
      </w:r>
    </w:p>
    <w:p w14:paraId="1381D6B6" w14:textId="77777777" w:rsidR="00BF401A" w:rsidRDefault="00BF401A" w:rsidP="00BF401A">
      <w:pPr>
        <w:pStyle w:val="p1a"/>
        <w:spacing w:line="240" w:lineRule="auto"/>
        <w:rPr>
          <w:sz w:val="24"/>
          <w:szCs w:val="24"/>
        </w:rPr>
      </w:pPr>
    </w:p>
    <w:p w14:paraId="77E98222" w14:textId="6C1AFAE4" w:rsidR="001C7DFD" w:rsidRPr="00C55264" w:rsidRDefault="001C7DFD" w:rsidP="00BF401A">
      <w:pPr>
        <w:pStyle w:val="p1a"/>
        <w:spacing w:line="240" w:lineRule="auto"/>
        <w:rPr>
          <w:sz w:val="24"/>
          <w:szCs w:val="24"/>
        </w:rPr>
      </w:pPr>
      <w:r w:rsidRPr="00C55264">
        <w:rPr>
          <w:sz w:val="24"/>
          <w:szCs w:val="24"/>
        </w:rPr>
        <w:t>One</w:t>
      </w:r>
      <w:r w:rsidR="00B76CD6" w:rsidRPr="00C55264">
        <w:rPr>
          <w:sz w:val="24"/>
          <w:szCs w:val="24"/>
        </w:rPr>
        <w:t xml:space="preserve"> way of </w:t>
      </w:r>
      <w:r w:rsidRPr="00C55264">
        <w:rPr>
          <w:sz w:val="24"/>
          <w:szCs w:val="24"/>
        </w:rPr>
        <w:t xml:space="preserve">producing this vocabulary </w:t>
      </w:r>
      <w:r w:rsidR="00B76CD6" w:rsidRPr="00C55264">
        <w:rPr>
          <w:sz w:val="24"/>
          <w:szCs w:val="24"/>
        </w:rPr>
        <w:t xml:space="preserve">is to sample small patches from many images, perform clustering, and then use each of the cluster centroids to define a visual word. In our application, </w:t>
      </w:r>
      <w:r w:rsidR="009427A4" w:rsidRPr="00C55264">
        <w:rPr>
          <w:sz w:val="24"/>
          <w:szCs w:val="24"/>
        </w:rPr>
        <w:t>we sample five patches from each of 12 million images and describe</w:t>
      </w:r>
      <w:r w:rsidR="00F33EA8" w:rsidRPr="00C55264">
        <w:rPr>
          <w:sz w:val="24"/>
          <w:szCs w:val="24"/>
        </w:rPr>
        <w:t xml:space="preserve"> each </w:t>
      </w:r>
      <w:r w:rsidR="00FC1EF3" w:rsidRPr="00C55264">
        <w:rPr>
          <w:sz w:val="24"/>
          <w:szCs w:val="24"/>
        </w:rPr>
        <w:t xml:space="preserve">patch </w:t>
      </w:r>
      <w:r w:rsidR="009427A4" w:rsidRPr="00C55264">
        <w:rPr>
          <w:sz w:val="24"/>
          <w:szCs w:val="24"/>
        </w:rPr>
        <w:t xml:space="preserve">using </w:t>
      </w:r>
      <w:r w:rsidR="00B76CD6" w:rsidRPr="00C55264">
        <w:rPr>
          <w:sz w:val="24"/>
          <w:szCs w:val="24"/>
        </w:rPr>
        <w:t>the</w:t>
      </w:r>
      <w:r w:rsidR="00036A4E" w:rsidRPr="00C55264">
        <w:rPr>
          <w:sz w:val="24"/>
          <w:szCs w:val="24"/>
        </w:rPr>
        <w:t xml:space="preserve"> Histograms of Oriented Gradients</w:t>
      </w:r>
      <w:r w:rsidR="00B76CD6" w:rsidRPr="00C55264">
        <w:rPr>
          <w:sz w:val="24"/>
          <w:szCs w:val="24"/>
        </w:rPr>
        <w:t xml:space="preserve"> (HOG</w:t>
      </w:r>
      <w:r w:rsidR="00036A4E" w:rsidRPr="00C55264">
        <w:rPr>
          <w:sz w:val="24"/>
          <w:szCs w:val="24"/>
        </w:rPr>
        <w:t>)</w:t>
      </w:r>
      <w:r w:rsidR="007C7617" w:rsidRPr="00C55264">
        <w:rPr>
          <w:sz w:val="24"/>
          <w:szCs w:val="24"/>
        </w:rPr>
        <w:t xml:space="preserve"> </w:t>
      </w:r>
      <w:r w:rsidR="009427A4" w:rsidRPr="00C55264">
        <w:rPr>
          <w:sz w:val="24"/>
          <w:szCs w:val="24"/>
        </w:rPr>
        <w:t>feature</w:t>
      </w:r>
      <w:r w:rsidR="00B76CD6" w:rsidRPr="00C55264">
        <w:rPr>
          <w:sz w:val="24"/>
          <w:szCs w:val="24"/>
        </w:rPr>
        <w:t>s</w:t>
      </w:r>
      <w:r w:rsidRPr="00C55264">
        <w:rPr>
          <w:sz w:val="24"/>
          <w:szCs w:val="24"/>
        </w:rPr>
        <w:t xml:space="preserve"> [</w:t>
      </w:r>
      <w:r w:rsidR="00B52483" w:rsidRPr="00C55264">
        <w:rPr>
          <w:sz w:val="24"/>
          <w:szCs w:val="24"/>
        </w:rPr>
        <w:t>1</w:t>
      </w:r>
      <w:r w:rsidR="001E670C" w:rsidRPr="00C55264">
        <w:rPr>
          <w:sz w:val="24"/>
          <w:szCs w:val="24"/>
        </w:rPr>
        <w:t>8</w:t>
      </w:r>
      <w:r w:rsidRPr="00C55264">
        <w:rPr>
          <w:sz w:val="24"/>
          <w:szCs w:val="24"/>
        </w:rPr>
        <w:t>]</w:t>
      </w:r>
      <w:r w:rsidR="00B861C8" w:rsidRPr="00C55264">
        <w:rPr>
          <w:sz w:val="24"/>
          <w:szCs w:val="24"/>
        </w:rPr>
        <w:t xml:space="preserve">. </w:t>
      </w:r>
      <w:r w:rsidR="00036A4E" w:rsidRPr="00C55264">
        <w:rPr>
          <w:sz w:val="24"/>
          <w:szCs w:val="24"/>
        </w:rPr>
        <w:t>HOG characterize</w:t>
      </w:r>
      <w:r w:rsidRPr="00C55264">
        <w:rPr>
          <w:sz w:val="24"/>
          <w:szCs w:val="24"/>
        </w:rPr>
        <w:t>s</w:t>
      </w:r>
      <w:r w:rsidR="00036A4E" w:rsidRPr="00C55264">
        <w:rPr>
          <w:sz w:val="24"/>
          <w:szCs w:val="24"/>
        </w:rPr>
        <w:t xml:space="preserve"> </w:t>
      </w:r>
      <w:r w:rsidRPr="00C55264">
        <w:rPr>
          <w:sz w:val="24"/>
          <w:szCs w:val="24"/>
        </w:rPr>
        <w:t>the</w:t>
      </w:r>
      <w:r w:rsidR="00B76CD6" w:rsidRPr="00C55264">
        <w:rPr>
          <w:sz w:val="24"/>
          <w:szCs w:val="24"/>
        </w:rPr>
        <w:t xml:space="preserve"> local</w:t>
      </w:r>
      <w:r w:rsidR="00036A4E" w:rsidRPr="00C55264">
        <w:rPr>
          <w:sz w:val="24"/>
          <w:szCs w:val="24"/>
        </w:rPr>
        <w:t xml:space="preserve"> </w:t>
      </w:r>
      <w:r w:rsidRPr="00C55264">
        <w:rPr>
          <w:sz w:val="24"/>
          <w:szCs w:val="24"/>
        </w:rPr>
        <w:t>image features as a</w:t>
      </w:r>
      <w:r w:rsidR="00036A4E" w:rsidRPr="00C55264">
        <w:rPr>
          <w:sz w:val="24"/>
          <w:szCs w:val="24"/>
        </w:rPr>
        <w:t xml:space="preserve"> distribution of local </w:t>
      </w:r>
      <w:r w:rsidRPr="00C55264">
        <w:rPr>
          <w:sz w:val="24"/>
          <w:szCs w:val="24"/>
        </w:rPr>
        <w:t xml:space="preserve">edge </w:t>
      </w:r>
      <w:r w:rsidR="00036A4E" w:rsidRPr="00C55264">
        <w:rPr>
          <w:sz w:val="24"/>
          <w:szCs w:val="24"/>
        </w:rPr>
        <w:t>gradients</w:t>
      </w:r>
      <w:r w:rsidR="005E2224" w:rsidRPr="00C55264">
        <w:rPr>
          <w:sz w:val="24"/>
          <w:szCs w:val="24"/>
        </w:rPr>
        <w:t xml:space="preserve"> (Figure</w:t>
      </w:r>
      <w:r w:rsidR="00036A4E" w:rsidRPr="00C55264">
        <w:rPr>
          <w:sz w:val="24"/>
          <w:szCs w:val="24"/>
        </w:rPr>
        <w:t xml:space="preserve"> 1)</w:t>
      </w:r>
      <w:r w:rsidR="00B76CD6" w:rsidRPr="00C55264">
        <w:rPr>
          <w:sz w:val="24"/>
          <w:szCs w:val="24"/>
        </w:rPr>
        <w:t>, and produces a 512-dimensional vector for each patch</w:t>
      </w:r>
      <w:r w:rsidR="00036A4E" w:rsidRPr="00C55264">
        <w:rPr>
          <w:sz w:val="24"/>
          <w:szCs w:val="24"/>
        </w:rPr>
        <w:t>.</w:t>
      </w:r>
      <w:r w:rsidR="00737EB5" w:rsidRPr="00C55264">
        <w:rPr>
          <w:sz w:val="24"/>
          <w:szCs w:val="24"/>
        </w:rPr>
        <w:t xml:space="preserve"> </w:t>
      </w:r>
      <w:r w:rsidRPr="00C55264">
        <w:rPr>
          <w:sz w:val="24"/>
          <w:szCs w:val="24"/>
        </w:rPr>
        <w:t>Once the vocabulary is generated, any image can be represented as a histogram over this vocabulary: given an image, we densely sample patches, compute HOG vectors from these patches, assign each vector to its nearest centroid in the vocabulary, and then count the number of times each centroid occurs. Support Vector Machine</w:t>
      </w:r>
      <w:r w:rsidR="00AE158A" w:rsidRPr="00C55264">
        <w:rPr>
          <w:sz w:val="24"/>
          <w:szCs w:val="24"/>
        </w:rPr>
        <w:t>s</w:t>
      </w:r>
      <w:r w:rsidRPr="00C55264">
        <w:rPr>
          <w:sz w:val="24"/>
          <w:szCs w:val="24"/>
        </w:rPr>
        <w:t xml:space="preserve"> (SVM) [</w:t>
      </w:r>
      <w:r w:rsidR="001E670C" w:rsidRPr="00C55264">
        <w:rPr>
          <w:sz w:val="24"/>
          <w:szCs w:val="24"/>
        </w:rPr>
        <w:t>19</w:t>
      </w:r>
      <w:r w:rsidRPr="00C55264">
        <w:rPr>
          <w:sz w:val="24"/>
          <w:szCs w:val="24"/>
        </w:rPr>
        <w:t xml:space="preserve">] </w:t>
      </w:r>
      <w:r w:rsidR="00AE158A" w:rsidRPr="00C55264">
        <w:rPr>
          <w:sz w:val="24"/>
          <w:szCs w:val="24"/>
        </w:rPr>
        <w:t xml:space="preserve">are </w:t>
      </w:r>
      <w:r w:rsidRPr="00C55264">
        <w:rPr>
          <w:sz w:val="24"/>
          <w:szCs w:val="24"/>
        </w:rPr>
        <w:t>trained on these features to learn a discriminative classifier between the image classes of interest (e.g. rural vs</w:t>
      </w:r>
      <w:r w:rsidR="00FE6E3C" w:rsidRPr="00C55264">
        <w:rPr>
          <w:sz w:val="24"/>
          <w:szCs w:val="24"/>
        </w:rPr>
        <w:t>.</w:t>
      </w:r>
      <w:r w:rsidRPr="00C55264">
        <w:rPr>
          <w:sz w:val="24"/>
          <w:szCs w:val="24"/>
        </w:rPr>
        <w:t xml:space="preserve"> urban). </w:t>
      </w:r>
    </w:p>
    <w:p w14:paraId="61E21210" w14:textId="133E20A7" w:rsidR="00A40E38" w:rsidRPr="004D006D" w:rsidRDefault="00A40E38" w:rsidP="002A78D4">
      <w:pPr>
        <w:pStyle w:val="heading10"/>
        <w:numPr>
          <w:ilvl w:val="1"/>
          <w:numId w:val="14"/>
        </w:numPr>
        <w:jc w:val="both"/>
      </w:pPr>
      <w:r w:rsidRPr="004D006D">
        <w:t>Large-scale Image Feature Clustering</w:t>
      </w:r>
    </w:p>
    <w:p w14:paraId="082FD318" w14:textId="50A2BD39" w:rsidR="00E0675D" w:rsidRPr="00C55264" w:rsidRDefault="00F601EF" w:rsidP="007C0265">
      <w:pPr>
        <w:pStyle w:val="p1a"/>
        <w:spacing w:line="240" w:lineRule="auto"/>
        <w:rPr>
          <w:sz w:val="24"/>
          <w:szCs w:val="24"/>
        </w:rPr>
      </w:pPr>
      <w:r w:rsidRPr="00DF5C6D">
        <w:rPr>
          <w:noProof/>
          <w:sz w:val="24"/>
          <w:szCs w:val="24"/>
          <w:lang w:eastAsia="zh-CN"/>
        </w:rPr>
        <mc:AlternateContent>
          <mc:Choice Requires="wps">
            <w:drawing>
              <wp:anchor distT="45720" distB="45720" distL="114300" distR="114300" simplePos="0" relativeHeight="251701248" behindDoc="0" locked="0" layoutInCell="1" allowOverlap="1" wp14:anchorId="5B03A375" wp14:editId="6782476F">
                <wp:simplePos x="0" y="0"/>
                <wp:positionH relativeFrom="column">
                  <wp:posOffset>2927985</wp:posOffset>
                </wp:positionH>
                <wp:positionV relativeFrom="paragraph">
                  <wp:posOffset>1393825</wp:posOffset>
                </wp:positionV>
                <wp:extent cx="3061970" cy="2264410"/>
                <wp:effectExtent l="0" t="0" r="5080" b="254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2264410"/>
                        </a:xfrm>
                        <a:prstGeom prst="rect">
                          <a:avLst/>
                        </a:prstGeom>
                        <a:solidFill>
                          <a:srgbClr val="FFFFFF"/>
                        </a:solidFill>
                        <a:ln w="9525">
                          <a:noFill/>
                          <a:miter lim="800000"/>
                          <a:headEnd/>
                          <a:tailEnd/>
                        </a:ln>
                      </wps:spPr>
                      <wps:txbx>
                        <w:txbxContent>
                          <w:p w14:paraId="578207C3" w14:textId="77777777" w:rsidR="00F02666" w:rsidRDefault="00F02666" w:rsidP="00DF5C6D">
                            <w:pPr>
                              <w:keepNext/>
                            </w:pPr>
                            <w:r>
                              <w:rPr>
                                <w:noProof/>
                                <w:lang w:eastAsia="zh-CN"/>
                              </w:rPr>
                              <w:drawing>
                                <wp:inline distT="0" distB="0" distL="0" distR="0" wp14:anchorId="7EBE56B1" wp14:editId="50A7AAD7">
                                  <wp:extent cx="2869565" cy="1860698"/>
                                  <wp:effectExtent l="0" t="0" r="6985" b="6350"/>
                                  <wp:docPr id="25" name="Picture 2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bwMode="auto">
                                          <a:xfrm>
                                            <a:off x="0" y="0"/>
                                            <a:ext cx="2879817" cy="1867346"/>
                                          </a:xfrm>
                                          <a:prstGeom prst="rect">
                                            <a:avLst/>
                                          </a:prstGeom>
                                          <a:noFill/>
                                          <a:ln>
                                            <a:noFill/>
                                          </a:ln>
                                        </pic:spPr>
                                      </pic:pic>
                                    </a:graphicData>
                                  </a:graphic>
                                </wp:inline>
                              </w:drawing>
                            </w:r>
                          </w:p>
                          <w:p w14:paraId="3270AA91" w14:textId="6163BD31" w:rsidR="00F02666" w:rsidRDefault="00F02666" w:rsidP="00DF5C6D">
                            <w:pPr>
                              <w:pStyle w:val="Caption"/>
                            </w:pPr>
                            <w:r>
                              <w:t xml:space="preserve">Figure </w:t>
                            </w:r>
                            <w:r w:rsidR="007A4A0D">
                              <w:fldChar w:fldCharType="begin"/>
                            </w:r>
                            <w:r w:rsidR="007A4A0D">
                              <w:instrText xml:space="preserve"> SEQ Figure \* ARABIC </w:instrText>
                            </w:r>
                            <w:r w:rsidR="007A4A0D">
                              <w:fldChar w:fldCharType="separate"/>
                            </w:r>
                            <w:r>
                              <w:rPr>
                                <w:noProof/>
                              </w:rPr>
                              <w:t>2</w:t>
                            </w:r>
                            <w:r w:rsidR="007A4A0D">
                              <w:rPr>
                                <w:noProof/>
                              </w:rPr>
                              <w:fldChar w:fldCharType="end"/>
                            </w:r>
                            <w:r>
                              <w:t xml:space="preserve">. </w:t>
                            </w:r>
                            <w:r w:rsidRPr="00747450">
                              <w:t>Image clustering control flow in Twister with the new local a</w:t>
                            </w:r>
                            <w:r>
                              <w:t>ggregation feature in Map stage</w:t>
                            </w:r>
                          </w:p>
                          <w:p w14:paraId="5EC21EDB" w14:textId="7E3F252C" w:rsidR="00F02666" w:rsidRDefault="00F02666" w:rsidP="00DF5C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03A375" id="_x0000_t202" coordsize="21600,21600" o:spt="202" path="m,l,21600r21600,l21600,xe">
                <v:stroke joinstyle="miter"/>
                <v:path gradientshapeok="t" o:connecttype="rect"/>
              </v:shapetype>
              <v:shape id="Text Box 2" o:spid="_x0000_s1026" type="#_x0000_t202" style="position:absolute;left:0;text-align:left;margin-left:230.55pt;margin-top:109.75pt;width:241.1pt;height:178.3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gBIAIAABw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" stroked="f">
                <v:textbox>
                  <w:txbxContent>
                    <w:p w14:paraId="578207C3" w14:textId="77777777" w:rsidR="00F02666" w:rsidRDefault="00F02666" w:rsidP="00DF5C6D">
                      <w:pPr>
                        <w:keepNext/>
                      </w:pPr>
                      <w:r>
                        <w:rPr>
                          <w:noProof/>
                          <w:lang w:eastAsia="zh-CN"/>
                        </w:rPr>
                        <w:drawing>
                          <wp:inline distT="0" distB="0" distL="0" distR="0" wp14:anchorId="7EBE56B1" wp14:editId="50A7AAD7">
                            <wp:extent cx="2869565" cy="1860698"/>
                            <wp:effectExtent l="0" t="0" r="6985" b="6350"/>
                            <wp:docPr id="25" name="Picture 2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bwMode="auto">
                                    <a:xfrm>
                                      <a:off x="0" y="0"/>
                                      <a:ext cx="2879817" cy="1867346"/>
                                    </a:xfrm>
                                    <a:prstGeom prst="rect">
                                      <a:avLst/>
                                    </a:prstGeom>
                                    <a:noFill/>
                                    <a:ln>
                                      <a:noFill/>
                                    </a:ln>
                                  </pic:spPr>
                                </pic:pic>
                              </a:graphicData>
                            </a:graphic>
                          </wp:inline>
                        </w:drawing>
                      </w:r>
                    </w:p>
                    <w:p w14:paraId="3270AA91" w14:textId="6163BD31" w:rsidR="00F02666" w:rsidRDefault="00F02666" w:rsidP="00DF5C6D">
                      <w:pPr>
                        <w:pStyle w:val="Caption"/>
                      </w:pPr>
                      <w:r>
                        <w:t xml:space="preserve">Figure </w:t>
                      </w:r>
                      <w:r w:rsidR="007A4A0D">
                        <w:fldChar w:fldCharType="begin"/>
                      </w:r>
                      <w:r w:rsidR="007A4A0D">
                        <w:instrText xml:space="preserve"> SEQ Figure \* ARABIC </w:instrText>
                      </w:r>
                      <w:r w:rsidR="007A4A0D">
                        <w:fldChar w:fldCharType="separate"/>
                      </w:r>
                      <w:r>
                        <w:rPr>
                          <w:noProof/>
                        </w:rPr>
                        <w:t>2</w:t>
                      </w:r>
                      <w:r w:rsidR="007A4A0D">
                        <w:rPr>
                          <w:noProof/>
                        </w:rPr>
                        <w:fldChar w:fldCharType="end"/>
                      </w:r>
                      <w:r>
                        <w:t xml:space="preserve">. </w:t>
                      </w:r>
                      <w:r w:rsidRPr="00747450">
                        <w:t>Image clustering control flow in Twister with the new local a</w:t>
                      </w:r>
                      <w:r>
                        <w:t>ggregation feature in Map stage</w:t>
                      </w:r>
                    </w:p>
                    <w:p w14:paraId="5EC21EDB" w14:textId="7E3F252C" w:rsidR="00F02666" w:rsidRDefault="00F02666" w:rsidP="00DF5C6D"/>
                  </w:txbxContent>
                </v:textbox>
                <w10:wrap type="topAndBottom"/>
              </v:shape>
            </w:pict>
          </mc:Fallback>
        </mc:AlternateContent>
      </w:r>
      <w:r w:rsidRPr="00DF5C6D">
        <w:rPr>
          <w:noProof/>
          <w:sz w:val="24"/>
          <w:szCs w:val="24"/>
          <w:lang w:eastAsia="zh-CN"/>
        </w:rPr>
        <mc:AlternateContent>
          <mc:Choice Requires="wps">
            <w:drawing>
              <wp:anchor distT="45720" distB="45720" distL="114300" distR="114300" simplePos="0" relativeHeight="251545600" behindDoc="0" locked="0" layoutInCell="1" allowOverlap="1" wp14:anchorId="55E90FB6" wp14:editId="0BFB5807">
                <wp:simplePos x="0" y="0"/>
                <wp:positionH relativeFrom="column">
                  <wp:posOffset>5080</wp:posOffset>
                </wp:positionH>
                <wp:positionV relativeFrom="paragraph">
                  <wp:posOffset>1394138</wp:posOffset>
                </wp:positionV>
                <wp:extent cx="2934335" cy="2264410"/>
                <wp:effectExtent l="0" t="0" r="0" b="254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2264410"/>
                        </a:xfrm>
                        <a:prstGeom prst="rect">
                          <a:avLst/>
                        </a:prstGeom>
                        <a:solidFill>
                          <a:srgbClr val="FFFFFF"/>
                        </a:solidFill>
                        <a:ln w="9525">
                          <a:noFill/>
                          <a:miter lim="800000"/>
                          <a:headEnd/>
                          <a:tailEnd/>
                        </a:ln>
                      </wps:spPr>
                      <wps:txbx>
                        <w:txbxContent>
                          <w:p w14:paraId="35F8A169" w14:textId="77777777" w:rsidR="00F02666" w:rsidRDefault="00F02666" w:rsidP="00DF5C6D">
                            <w:pPr>
                              <w:keepNext/>
                            </w:pPr>
                            <w:r>
                              <w:rPr>
                                <w:noProof/>
                                <w:lang w:eastAsia="zh-CN"/>
                              </w:rPr>
                              <w:drawing>
                                <wp:inline distT="0" distB="0" distL="0" distR="0" wp14:anchorId="1EFF198C" wp14:editId="2FFCFDC6">
                                  <wp:extent cx="2689225" cy="1860550"/>
                                  <wp:effectExtent l="0" t="0" r="0" b="6350"/>
                                  <wp:docPr id="28" name="Picture 28" descr="C:\Users\Stefan\Desktop\Research\JudyCollab\overview.png"/>
                                  <wp:cNvGraphicFramePr/>
                                  <a:graphic xmlns:a="http://schemas.openxmlformats.org/drawingml/2006/main">
                                    <a:graphicData uri="http://schemas.openxmlformats.org/drawingml/2006/picture">
                                      <pic:pic xmlns:pic="http://schemas.openxmlformats.org/drawingml/2006/picture">
                                        <pic:nvPicPr>
                                          <pic:cNvPr id="19" name="Picture 19" descr="C:\Users\Stefan\Desktop\Research\JudyCollab\overview.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4444" cy="187107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E54F6AA" w14:textId="3ED72563" w:rsidR="00F02666" w:rsidRDefault="00F02666" w:rsidP="00DF5C6D">
                            <w:pPr>
                              <w:pStyle w:val="Caption"/>
                            </w:pPr>
                            <w:r>
                              <w:t xml:space="preserve">Figure </w:t>
                            </w:r>
                            <w:r w:rsidR="007A4A0D">
                              <w:fldChar w:fldCharType="begin"/>
                            </w:r>
                            <w:r w:rsidR="007A4A0D">
                              <w:instrText xml:space="preserve"> SEQ Figure \* ARABIC </w:instrText>
                            </w:r>
                            <w:r w:rsidR="007A4A0D">
                              <w:fldChar w:fldCharType="separate"/>
                            </w:r>
                            <w:r>
                              <w:rPr>
                                <w:noProof/>
                              </w:rPr>
                              <w:t>1</w:t>
                            </w:r>
                            <w:r w:rsidR="007A4A0D">
                              <w:rPr>
                                <w:noProof/>
                              </w:rPr>
                              <w:fldChar w:fldCharType="end"/>
                            </w:r>
                            <w:r>
                              <w:t xml:space="preserve">. </w:t>
                            </w:r>
                            <w:r w:rsidRPr="00953E28">
                              <w:t xml:space="preserve">Workflow of the </w:t>
                            </w:r>
                            <w:r>
                              <w:t>vocabulary learning application</w:t>
                            </w:r>
                          </w:p>
                          <w:p w14:paraId="3F0A38E1" w14:textId="192EDD9D" w:rsidR="00F02666" w:rsidRDefault="00F02666" w:rsidP="00DF5C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90FB6" id="_x0000_s1027" type="#_x0000_t202" style="position:absolute;left:0;text-align:left;margin-left:.4pt;margin-top:109.75pt;width:231.05pt;height:178.3pt;z-index:25154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" stroked="f">
                <v:textbox>
                  <w:txbxContent>
                    <w:p w14:paraId="35F8A169" w14:textId="77777777" w:rsidR="00F02666" w:rsidRDefault="00F02666" w:rsidP="00DF5C6D">
                      <w:pPr>
                        <w:keepNext/>
                      </w:pPr>
                      <w:r>
                        <w:rPr>
                          <w:noProof/>
                          <w:lang w:eastAsia="zh-CN"/>
                        </w:rPr>
                        <w:drawing>
                          <wp:inline distT="0" distB="0" distL="0" distR="0" wp14:anchorId="1EFF198C" wp14:editId="2FFCFDC6">
                            <wp:extent cx="2689225" cy="1860550"/>
                            <wp:effectExtent l="0" t="0" r="0" b="6350"/>
                            <wp:docPr id="28" name="Picture 28" descr="C:\Users\Stefan\Desktop\Research\JudyCollab\overview.png"/>
                            <wp:cNvGraphicFramePr/>
                            <a:graphic xmlns:a="http://schemas.openxmlformats.org/drawingml/2006/main">
                              <a:graphicData uri="http://schemas.openxmlformats.org/drawingml/2006/picture">
                                <pic:pic xmlns:pic="http://schemas.openxmlformats.org/drawingml/2006/picture">
                                  <pic:nvPicPr>
                                    <pic:cNvPr id="19" name="Picture 19" descr="C:\Users\Stefan\Desktop\Research\JudyCollab\overview.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4444" cy="187107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E54F6AA" w14:textId="3ED72563" w:rsidR="00F02666" w:rsidRDefault="00F02666" w:rsidP="00DF5C6D">
                      <w:pPr>
                        <w:pStyle w:val="Caption"/>
                      </w:pPr>
                      <w:r>
                        <w:t xml:space="preserve">Figure </w:t>
                      </w:r>
                      <w:r w:rsidR="007A4A0D">
                        <w:fldChar w:fldCharType="begin"/>
                      </w:r>
                      <w:r w:rsidR="007A4A0D">
                        <w:instrText xml:space="preserve"> SEQ Figure \* ARABIC </w:instrText>
                      </w:r>
                      <w:r w:rsidR="007A4A0D">
                        <w:fldChar w:fldCharType="separate"/>
                      </w:r>
                      <w:r>
                        <w:rPr>
                          <w:noProof/>
                        </w:rPr>
                        <w:t>1</w:t>
                      </w:r>
                      <w:r w:rsidR="007A4A0D">
                        <w:rPr>
                          <w:noProof/>
                        </w:rPr>
                        <w:fldChar w:fldCharType="end"/>
                      </w:r>
                      <w:r>
                        <w:t xml:space="preserve">. </w:t>
                      </w:r>
                      <w:r w:rsidRPr="00953E28">
                        <w:t xml:space="preserve">Workflow of the </w:t>
                      </w:r>
                      <w:r>
                        <w:t>vocabulary learning application</w:t>
                      </w:r>
                    </w:p>
                    <w:p w14:paraId="3F0A38E1" w14:textId="192EDD9D" w:rsidR="00F02666" w:rsidRDefault="00F02666" w:rsidP="00DF5C6D"/>
                  </w:txbxContent>
                </v:textbox>
                <w10:wrap type="topAndBottom"/>
              </v:shape>
            </w:pict>
          </mc:Fallback>
        </mc:AlternateContent>
      </w:r>
      <w:r w:rsidR="006141E2" w:rsidRPr="00C55264">
        <w:rPr>
          <w:sz w:val="24"/>
          <w:szCs w:val="24"/>
        </w:rPr>
        <w:t>A major</w:t>
      </w:r>
      <w:r w:rsidR="00C31B6A" w:rsidRPr="00C55264">
        <w:rPr>
          <w:sz w:val="24"/>
          <w:szCs w:val="24"/>
        </w:rPr>
        <w:t xml:space="preserve"> challenge with </w:t>
      </w:r>
      <w:r w:rsidR="006141E2" w:rsidRPr="00C55264">
        <w:rPr>
          <w:sz w:val="24"/>
          <w:szCs w:val="24"/>
        </w:rPr>
        <w:t>this approach</w:t>
      </w:r>
      <w:r w:rsidR="001C7DFD" w:rsidRPr="00C55264">
        <w:rPr>
          <w:sz w:val="24"/>
          <w:szCs w:val="24"/>
        </w:rPr>
        <w:t xml:space="preserve"> </w:t>
      </w:r>
      <w:r w:rsidR="00C31B6A" w:rsidRPr="00C55264">
        <w:rPr>
          <w:sz w:val="24"/>
          <w:szCs w:val="24"/>
        </w:rPr>
        <w:t>i</w:t>
      </w:r>
      <w:r w:rsidR="001C7DFD" w:rsidRPr="00C55264">
        <w:rPr>
          <w:sz w:val="24"/>
          <w:szCs w:val="24"/>
        </w:rPr>
        <w:t xml:space="preserve">s </w:t>
      </w:r>
      <w:r w:rsidR="00C31B6A" w:rsidRPr="00C55264">
        <w:rPr>
          <w:sz w:val="24"/>
          <w:szCs w:val="24"/>
        </w:rPr>
        <w:t>the clustering</w:t>
      </w:r>
      <w:r w:rsidR="0075408E" w:rsidRPr="00C55264">
        <w:rPr>
          <w:sz w:val="24"/>
          <w:szCs w:val="24"/>
        </w:rPr>
        <w:t xml:space="preserve"> step</w:t>
      </w:r>
      <w:r w:rsidR="00E81FE7" w:rsidRPr="00C55264">
        <w:rPr>
          <w:sz w:val="24"/>
          <w:szCs w:val="24"/>
        </w:rPr>
        <w:t xml:space="preserve">, as </w:t>
      </w:r>
      <w:r w:rsidR="005D6938" w:rsidRPr="00C55264">
        <w:rPr>
          <w:sz w:val="24"/>
          <w:szCs w:val="24"/>
        </w:rPr>
        <w:t>ideally</w:t>
      </w:r>
      <w:r w:rsidR="00835CE7" w:rsidRPr="00C55264">
        <w:rPr>
          <w:sz w:val="24"/>
          <w:szCs w:val="24"/>
        </w:rPr>
        <w:t xml:space="preserve"> we would like to cluster billions of patches into millions of centroids.</w:t>
      </w:r>
      <w:r w:rsidR="00E81FE7" w:rsidRPr="00C55264">
        <w:rPr>
          <w:sz w:val="24"/>
          <w:szCs w:val="24"/>
        </w:rPr>
        <w:t xml:space="preserve"> </w:t>
      </w:r>
      <w:r w:rsidR="00214FA4" w:rsidRPr="00C55264">
        <w:rPr>
          <w:sz w:val="24"/>
          <w:szCs w:val="24"/>
        </w:rPr>
        <w:t xml:space="preserve">We confront this computational challenge by performing </w:t>
      </w:r>
      <w:r w:rsidR="00B157DF" w:rsidRPr="00C55264">
        <w:rPr>
          <w:sz w:val="24"/>
          <w:szCs w:val="24"/>
        </w:rPr>
        <w:t>K-means</w:t>
      </w:r>
      <w:r w:rsidR="00214FA4" w:rsidRPr="00C55264">
        <w:rPr>
          <w:sz w:val="24"/>
          <w:szCs w:val="24"/>
        </w:rPr>
        <w:t xml:space="preserve"> clustering </w:t>
      </w:r>
      <w:r w:rsidR="00BA0B3E" w:rsidRPr="00C55264">
        <w:rPr>
          <w:sz w:val="24"/>
          <w:szCs w:val="24"/>
        </w:rPr>
        <w:t>as a chain of Map computations separated by collective</w:t>
      </w:r>
      <w:r w:rsidR="009E2446" w:rsidRPr="00C55264">
        <w:rPr>
          <w:sz w:val="24"/>
          <w:szCs w:val="24"/>
        </w:rPr>
        <w:t xml:space="preserve"> </w:t>
      </w:r>
      <w:r w:rsidR="00BA0B3E" w:rsidRPr="00C55264">
        <w:rPr>
          <w:sz w:val="24"/>
          <w:szCs w:val="24"/>
        </w:rPr>
        <w:t xml:space="preserve">communications </w:t>
      </w:r>
      <w:r w:rsidR="00214FA4" w:rsidRPr="00C55264">
        <w:rPr>
          <w:sz w:val="24"/>
          <w:szCs w:val="24"/>
        </w:rPr>
        <w:t xml:space="preserve">(Figure 2). The input data consists of a large number of feature vectors each with 512 dimensions. We compute </w:t>
      </w:r>
      <w:r w:rsidR="009E2446" w:rsidRPr="00C55264">
        <w:rPr>
          <w:sz w:val="24"/>
          <w:szCs w:val="24"/>
        </w:rPr>
        <w:t xml:space="preserve">Euclidean </w:t>
      </w:r>
      <w:r w:rsidR="00214FA4" w:rsidRPr="00C55264">
        <w:rPr>
          <w:sz w:val="24"/>
          <w:szCs w:val="24"/>
        </w:rPr>
        <w:t>distances between feature vectors and cluster centers (centroids). Since the vectors are static over iterations, we partition (decompose) the vectors and cache each partition in memory</w:t>
      </w:r>
      <w:r w:rsidR="009E2446" w:rsidRPr="00C55264">
        <w:rPr>
          <w:sz w:val="24"/>
          <w:szCs w:val="24"/>
        </w:rPr>
        <w:t>, and assign</w:t>
      </w:r>
      <w:r w:rsidR="00214FA4" w:rsidRPr="00C55264">
        <w:rPr>
          <w:sz w:val="24"/>
          <w:szCs w:val="24"/>
        </w:rPr>
        <w:t xml:space="preserve"> a Map task </w:t>
      </w:r>
      <w:r w:rsidR="009E2446" w:rsidRPr="00C55264">
        <w:rPr>
          <w:sz w:val="24"/>
          <w:szCs w:val="24"/>
        </w:rPr>
        <w:t>to it during</w:t>
      </w:r>
      <w:r w:rsidR="00214FA4" w:rsidRPr="00C55264">
        <w:rPr>
          <w:sz w:val="24"/>
          <w:szCs w:val="24"/>
        </w:rPr>
        <w:t xml:space="preserve"> job configuration. </w:t>
      </w:r>
      <w:r w:rsidR="009E2446" w:rsidRPr="00C55264">
        <w:rPr>
          <w:sz w:val="24"/>
          <w:szCs w:val="24"/>
        </w:rPr>
        <w:t xml:space="preserve">At </w:t>
      </w:r>
      <w:r w:rsidR="00214FA4" w:rsidRPr="00C55264">
        <w:rPr>
          <w:sz w:val="24"/>
          <w:szCs w:val="24"/>
        </w:rPr>
        <w:t xml:space="preserve">each </w:t>
      </w:r>
      <w:r w:rsidR="00214FA4" w:rsidRPr="00C55264">
        <w:rPr>
          <w:sz w:val="24"/>
          <w:szCs w:val="24"/>
        </w:rPr>
        <w:lastRenderedPageBreak/>
        <w:t xml:space="preserve">iteration, the </w:t>
      </w:r>
      <w:r w:rsidR="00EC09D3" w:rsidRPr="00C55264">
        <w:rPr>
          <w:sz w:val="24"/>
          <w:szCs w:val="24"/>
        </w:rPr>
        <w:t>iteration</w:t>
      </w:r>
      <w:r w:rsidR="00214FA4" w:rsidRPr="00C55264">
        <w:rPr>
          <w:sz w:val="24"/>
          <w:szCs w:val="24"/>
        </w:rPr>
        <w:t xml:space="preserve"> driver broadcasts centroids to all Map tasks. Each Map task then assigns feature vectors to</w:t>
      </w:r>
      <w:r w:rsidR="009E2446" w:rsidRPr="00C55264">
        <w:rPr>
          <w:sz w:val="24"/>
          <w:szCs w:val="24"/>
        </w:rPr>
        <w:t xml:space="preserve"> the</w:t>
      </w:r>
      <w:r w:rsidR="00214FA4" w:rsidRPr="00C55264">
        <w:rPr>
          <w:sz w:val="24"/>
          <w:szCs w:val="24"/>
        </w:rPr>
        <w:t xml:space="preserve"> nearest cluster. Map tasks calculate the sum of vectors associated with each cluster and count the total number of such vectors. </w:t>
      </w:r>
      <w:r w:rsidR="00825D0A" w:rsidRPr="00C55264">
        <w:rPr>
          <w:sz w:val="24"/>
          <w:szCs w:val="24"/>
        </w:rPr>
        <w:t xml:space="preserve">The aggregation stage </w:t>
      </w:r>
      <w:r w:rsidR="00214FA4" w:rsidRPr="00C55264">
        <w:rPr>
          <w:sz w:val="24"/>
          <w:szCs w:val="24"/>
        </w:rPr>
        <w:t xml:space="preserve">processes the output collected from each Map task and calculates new cluster centers by adding all partial sums of cluster center values together, then dividing by the total number of points in the cluster. By combining these new centroids from Reduce tasks, the </w:t>
      </w:r>
      <w:r w:rsidR="00936E2E" w:rsidRPr="00C55264">
        <w:rPr>
          <w:sz w:val="24"/>
          <w:szCs w:val="24"/>
        </w:rPr>
        <w:t>iteration</w:t>
      </w:r>
      <w:r w:rsidR="00214FA4" w:rsidRPr="00C55264">
        <w:rPr>
          <w:sz w:val="24"/>
          <w:szCs w:val="24"/>
        </w:rPr>
        <w:t xml:space="preserve"> driver gets updated centroids and control flow en</w:t>
      </w:r>
      <w:r w:rsidR="00BE7D60">
        <w:rPr>
          <w:sz w:val="24"/>
          <w:szCs w:val="24"/>
        </w:rPr>
        <w:t>ters the next iteration (Table 1</w:t>
      </w:r>
      <w:r w:rsidR="00214FA4" w:rsidRPr="00C55264">
        <w:rPr>
          <w:sz w:val="24"/>
          <w:szCs w:val="24"/>
        </w:rPr>
        <w:t>).</w:t>
      </w:r>
    </w:p>
    <w:p w14:paraId="7716CCCB" w14:textId="77777777" w:rsidR="00BF401A" w:rsidRDefault="00BF401A" w:rsidP="007C0265">
      <w:pPr>
        <w:pStyle w:val="p1a"/>
        <w:spacing w:line="240" w:lineRule="auto"/>
        <w:rPr>
          <w:sz w:val="24"/>
          <w:szCs w:val="24"/>
        </w:rPr>
      </w:pPr>
    </w:p>
    <w:p w14:paraId="32C942EE" w14:textId="071915A2" w:rsidR="00012065" w:rsidRPr="00C55264" w:rsidRDefault="00012065" w:rsidP="007C0265">
      <w:pPr>
        <w:pStyle w:val="p1a"/>
        <w:spacing w:line="240" w:lineRule="auto"/>
        <w:rPr>
          <w:sz w:val="24"/>
          <w:szCs w:val="24"/>
        </w:rPr>
      </w:pPr>
      <w:r w:rsidRPr="00C55264">
        <w:rPr>
          <w:sz w:val="24"/>
          <w:szCs w:val="24"/>
        </w:rPr>
        <w:t xml:space="preserve">Another major challenge of this application is the amount of feature data. Currently we have </w:t>
      </w:r>
      <w:r w:rsidR="00AE02F5">
        <w:rPr>
          <w:sz w:val="24"/>
          <w:szCs w:val="24"/>
        </w:rPr>
        <w:t>7</w:t>
      </w:r>
      <w:r w:rsidRPr="00C55264">
        <w:rPr>
          <w:sz w:val="24"/>
          <w:szCs w:val="24"/>
        </w:rPr>
        <w:t xml:space="preserve"> million HOG feature vectors, and we expect problems to grow in size by one to two orders of magnitude. For such a large amount of input data, we can increase the number of machines to reduce the data size per node, but the total data size (of cluster centers) transferred in broadcasting and </w:t>
      </w:r>
      <w:r w:rsidR="007F53E5" w:rsidRPr="00C55264">
        <w:rPr>
          <w:sz w:val="24"/>
          <w:szCs w:val="24"/>
        </w:rPr>
        <w:t xml:space="preserve">aggregation </w:t>
      </w:r>
      <w:r w:rsidRPr="00C55264">
        <w:rPr>
          <w:sz w:val="24"/>
          <w:szCs w:val="24"/>
        </w:rPr>
        <w:t>still grows as the number of centers multiplies.</w:t>
      </w:r>
    </w:p>
    <w:p w14:paraId="6001FC22" w14:textId="061A344B" w:rsidR="00012065" w:rsidRPr="00C55264" w:rsidRDefault="00012065" w:rsidP="007C0265">
      <w:pPr>
        <w:pStyle w:val="p1a"/>
        <w:spacing w:line="240" w:lineRule="auto"/>
        <w:rPr>
          <w:sz w:val="24"/>
          <w:szCs w:val="24"/>
        </w:rPr>
      </w:pPr>
      <w:r w:rsidRPr="00C55264">
        <w:rPr>
          <w:sz w:val="24"/>
          <w:szCs w:val="24"/>
        </w:rPr>
        <w:t>For example, suppose we were to c</w:t>
      </w:r>
      <w:r w:rsidR="00B856F6">
        <w:rPr>
          <w:sz w:val="24"/>
          <w:szCs w:val="24"/>
        </w:rPr>
        <w:t>luster 7 million 512-</w:t>
      </w:r>
      <w:r w:rsidRPr="00C55264">
        <w:rPr>
          <w:sz w:val="24"/>
          <w:szCs w:val="24"/>
        </w:rPr>
        <w:t xml:space="preserve">dimensional vectors into 1 million clusters. In one iteration, the execution is done on 1,000 cores in 10 rounds with a total of 10,000 Map tasks. Each task only needs to cache 700 vectors (358KB) and each node needs to cache 56K vectors, about 30MB in total. But in broadcast, the size of 1 million cluster centers is about 512MB. Therefore the centroids data per task received through broadcasting is much larger than the image feature vectors per task. Since each Map task needs a full copy of the centroids, the total data sent through </w:t>
      </w:r>
      <w:r w:rsidR="00B73B6F" w:rsidRPr="00C55264">
        <w:rPr>
          <w:sz w:val="24"/>
          <w:szCs w:val="24"/>
        </w:rPr>
        <w:t xml:space="preserve">broadcasting </w:t>
      </w:r>
      <w:r w:rsidRPr="00C55264">
        <w:rPr>
          <w:sz w:val="24"/>
          <w:szCs w:val="24"/>
        </w:rPr>
        <w:t xml:space="preserve">grows with the problem size and the number of nodes. For the example above, the total broadcast is about 64 GB (because Map tasks are executed as threads, broadcast data can be shared among tasks on one node). </w:t>
      </w:r>
    </w:p>
    <w:p w14:paraId="53BAE22C" w14:textId="77777777" w:rsidR="00F02666" w:rsidRDefault="00F02666" w:rsidP="007C0265">
      <w:pPr>
        <w:pStyle w:val="p1a"/>
        <w:spacing w:line="240" w:lineRule="auto"/>
        <w:rPr>
          <w:sz w:val="24"/>
          <w:szCs w:val="24"/>
        </w:rPr>
      </w:pPr>
    </w:p>
    <w:p w14:paraId="3C1F9F9B" w14:textId="3AAD2D2C" w:rsidR="004B623E" w:rsidRPr="00C55264" w:rsidRDefault="00495F99" w:rsidP="007C0265">
      <w:pPr>
        <w:pStyle w:val="p1a"/>
        <w:spacing w:line="240" w:lineRule="auto"/>
        <w:rPr>
          <w:sz w:val="24"/>
          <w:szCs w:val="24"/>
        </w:rPr>
      </w:pPr>
      <w:r w:rsidRPr="00C55264">
        <w:rPr>
          <w:sz w:val="24"/>
          <w:szCs w:val="24"/>
        </w:rPr>
        <w:t xml:space="preserve">We now reach the </w:t>
      </w:r>
      <w:r w:rsidR="004B623E" w:rsidRPr="00C55264">
        <w:rPr>
          <w:sz w:val="24"/>
          <w:szCs w:val="24"/>
        </w:rPr>
        <w:t xml:space="preserve">aggregation </w:t>
      </w:r>
      <w:r w:rsidRPr="00C55264">
        <w:rPr>
          <w:sz w:val="24"/>
          <w:szCs w:val="24"/>
        </w:rPr>
        <w:t>stage. Here each Map task generates about 2 GB of intermediate data</w:t>
      </w:r>
      <w:r w:rsidR="006F10C3" w:rsidRPr="00C55264">
        <w:rPr>
          <w:sz w:val="24"/>
          <w:szCs w:val="24"/>
        </w:rPr>
        <w:t>, for a total of</w:t>
      </w:r>
      <w:r w:rsidRPr="00C55264">
        <w:rPr>
          <w:sz w:val="24"/>
          <w:szCs w:val="24"/>
        </w:rPr>
        <w:t xml:space="preserve"> about 20 TB. This far exceeds the total memory size of 125 nodes (each of which has 16 GB memory; 2 TB in total)</w:t>
      </w:r>
      <w:r w:rsidR="004A5931" w:rsidRPr="00C55264">
        <w:rPr>
          <w:sz w:val="24"/>
          <w:szCs w:val="24"/>
        </w:rPr>
        <w:t>, and</w:t>
      </w:r>
      <w:r w:rsidRPr="00C55264">
        <w:rPr>
          <w:sz w:val="24"/>
          <w:szCs w:val="24"/>
        </w:rPr>
        <w:t xml:space="preserve"> also makes the computation difficult to scale</w:t>
      </w:r>
      <w:r w:rsidR="006F10C3" w:rsidRPr="00C55264">
        <w:rPr>
          <w:sz w:val="24"/>
          <w:szCs w:val="24"/>
        </w:rPr>
        <w:t xml:space="preserve">, since </w:t>
      </w:r>
      <w:r w:rsidRPr="00C55264">
        <w:rPr>
          <w:sz w:val="24"/>
          <w:szCs w:val="24"/>
        </w:rPr>
        <w:t xml:space="preserve">the data size grows with the number of nodes. In this paper, </w:t>
      </w:r>
      <w:r w:rsidR="004B623E" w:rsidRPr="00C55264">
        <w:rPr>
          <w:sz w:val="24"/>
          <w:szCs w:val="24"/>
        </w:rPr>
        <w:t>we do 3-stage aggregation to solve this problem. In the first stage, we reduce 20 TB of intermediate data to 250 GB with local aggregation (Figure 2). But due to</w:t>
      </w:r>
      <w:r w:rsidR="000B105C" w:rsidRPr="00C55264">
        <w:rPr>
          <w:sz w:val="24"/>
          <w:szCs w:val="24"/>
        </w:rPr>
        <w:t xml:space="preserve"> limited</w:t>
      </w:r>
      <w:r w:rsidR="004B623E" w:rsidRPr="00C55264">
        <w:rPr>
          <w:sz w:val="24"/>
          <w:szCs w:val="24"/>
        </w:rPr>
        <w:t xml:space="preserve"> memory, 250 GB still cannot be aggregated directly on one node. Thus we f</w:t>
      </w:r>
      <w:r w:rsidR="00F64EBF" w:rsidRPr="00C55264">
        <w:rPr>
          <w:sz w:val="24"/>
          <w:szCs w:val="24"/>
        </w:rPr>
        <w:t xml:space="preserve">urther divide </w:t>
      </w:r>
      <w:r w:rsidR="004B623E" w:rsidRPr="00C55264">
        <w:rPr>
          <w:sz w:val="24"/>
          <w:szCs w:val="24"/>
        </w:rPr>
        <w:t xml:space="preserve">the output </w:t>
      </w:r>
      <w:r w:rsidR="00F64EBF" w:rsidRPr="00C55264">
        <w:rPr>
          <w:sz w:val="24"/>
          <w:szCs w:val="24"/>
        </w:rPr>
        <w:t xml:space="preserve">data </w:t>
      </w:r>
      <w:r w:rsidR="004B623E" w:rsidRPr="00C55264">
        <w:rPr>
          <w:sz w:val="24"/>
          <w:szCs w:val="24"/>
        </w:rPr>
        <w:t xml:space="preserve">from each Map task into 125 </w:t>
      </w:r>
      <w:r w:rsidR="00F64EBF" w:rsidRPr="00C55264">
        <w:rPr>
          <w:sz w:val="24"/>
          <w:szCs w:val="24"/>
        </w:rPr>
        <w:t>partitions</w:t>
      </w:r>
      <w:r w:rsidR="004B623E" w:rsidRPr="00C55264">
        <w:rPr>
          <w:sz w:val="24"/>
          <w:szCs w:val="24"/>
        </w:rPr>
        <w:t xml:space="preserve"> (numbered with </w:t>
      </w:r>
      <w:r w:rsidR="00F64EBF" w:rsidRPr="00C55264">
        <w:rPr>
          <w:sz w:val="24"/>
          <w:szCs w:val="24"/>
        </w:rPr>
        <w:t>Partition</w:t>
      </w:r>
      <w:r w:rsidR="004B623E" w:rsidRPr="00C55264">
        <w:rPr>
          <w:sz w:val="24"/>
          <w:szCs w:val="24"/>
        </w:rPr>
        <w:t xml:space="preserve"> ID 0 to 124) and use 125 tasks (1 task per node) to do group-by aggregation at the second stage. In this way, each node only processes 2 GB of data: Node 0 processes </w:t>
      </w:r>
      <w:r w:rsidR="00F64EBF" w:rsidRPr="00C55264">
        <w:rPr>
          <w:sz w:val="24"/>
          <w:szCs w:val="24"/>
        </w:rPr>
        <w:t>Partition</w:t>
      </w:r>
      <w:r w:rsidR="004B623E" w:rsidRPr="00C55264">
        <w:rPr>
          <w:sz w:val="24"/>
          <w:szCs w:val="24"/>
        </w:rPr>
        <w:t xml:space="preserve"> 0 from all Map tasks, Node 1 processes </w:t>
      </w:r>
      <w:r w:rsidR="00F64EBF" w:rsidRPr="00C55264">
        <w:rPr>
          <w:sz w:val="24"/>
          <w:szCs w:val="24"/>
        </w:rPr>
        <w:t>Partition</w:t>
      </w:r>
      <w:r w:rsidR="004B623E" w:rsidRPr="00C55264">
        <w:rPr>
          <w:sz w:val="24"/>
          <w:szCs w:val="24"/>
        </w:rPr>
        <w:t xml:space="preserve"> 1 from all Map tasks, and so on. The output of group-by aggregation on each node is about 4 MB, so the 125 nodes only need to gather about 512 MB to the driver in the third stage of aggregation.</w:t>
      </w:r>
    </w:p>
    <w:p w14:paraId="43839244" w14:textId="77777777" w:rsidR="00F02666" w:rsidRDefault="00F02666" w:rsidP="007C0265">
      <w:pPr>
        <w:pStyle w:val="p1a"/>
        <w:spacing w:line="240" w:lineRule="auto"/>
        <w:rPr>
          <w:sz w:val="24"/>
          <w:szCs w:val="24"/>
        </w:rPr>
      </w:pPr>
    </w:p>
    <w:p w14:paraId="2C149DC0" w14:textId="4CC5412F" w:rsidR="004B623E" w:rsidRPr="00C55264" w:rsidRDefault="007019FA" w:rsidP="007C0265">
      <w:pPr>
        <w:pStyle w:val="p1a"/>
        <w:spacing w:line="240" w:lineRule="auto"/>
        <w:rPr>
          <w:sz w:val="24"/>
          <w:szCs w:val="24"/>
        </w:rPr>
      </w:pPr>
      <w:r>
        <w:rPr>
          <w:sz w:val="24"/>
          <w:szCs w:val="24"/>
        </w:rPr>
        <w:t>In Table 2</w:t>
      </w:r>
      <w:r w:rsidR="004B623E" w:rsidRPr="00C55264">
        <w:rPr>
          <w:sz w:val="24"/>
          <w:szCs w:val="24"/>
        </w:rPr>
        <w:t xml:space="preserve"> we give the time complexity of each part of the algorithm, with </w:t>
      </w:r>
      <m:oMath>
        <m:r>
          <w:rPr>
            <w:rFonts w:ascii="Cambria Math" w:hAnsi="Cambria Math" w:hint="eastAsia"/>
            <w:sz w:val="24"/>
            <w:szCs w:val="24"/>
          </w:rPr>
          <m:t>p</m:t>
        </m:r>
      </m:oMath>
      <w:r w:rsidR="004B623E" w:rsidRPr="00C55264">
        <w:rPr>
          <w:sz w:val="24"/>
          <w:szCs w:val="24"/>
        </w:rPr>
        <w:t xml:space="preserve"> as the number of nodes,</w:t>
      </w:r>
      <m:oMath>
        <m:r>
          <m:rPr>
            <m:sty m:val="p"/>
          </m:rPr>
          <w:rPr>
            <w:rFonts w:ascii="Cambria Math" w:hAnsi="Cambria Math"/>
            <w:sz w:val="24"/>
            <w:szCs w:val="24"/>
          </w:rPr>
          <m:t xml:space="preserve"> </m:t>
        </m:r>
        <m:r>
          <w:rPr>
            <w:rFonts w:ascii="Cambria Math" w:hAnsi="Cambria Math" w:hint="eastAsia"/>
            <w:sz w:val="24"/>
            <w:szCs w:val="24"/>
          </w:rPr>
          <m:t>m</m:t>
        </m:r>
      </m:oMath>
      <w:r w:rsidR="004B623E" w:rsidRPr="00C55264">
        <w:rPr>
          <w:sz w:val="24"/>
          <w:szCs w:val="24"/>
        </w:rPr>
        <w:t xml:space="preserve"> as the number of Map tasks, </w:t>
      </w:r>
      <m:oMath>
        <m:r>
          <w:rPr>
            <w:rFonts w:ascii="Cambria Math" w:hAnsi="Cambria Math" w:hint="eastAsia"/>
            <w:sz w:val="24"/>
            <w:szCs w:val="24"/>
          </w:rPr>
          <m:t>k</m:t>
        </m:r>
      </m:oMath>
      <w:r w:rsidR="004B623E" w:rsidRPr="00C55264">
        <w:rPr>
          <w:sz w:val="24"/>
          <w:szCs w:val="24"/>
        </w:rPr>
        <w:t xml:space="preserve"> </w:t>
      </w:r>
      <w:r w:rsidR="00760090" w:rsidRPr="00C55264">
        <w:rPr>
          <w:sz w:val="24"/>
          <w:szCs w:val="24"/>
        </w:rPr>
        <w:t>a</w:t>
      </w:r>
      <w:r w:rsidR="004B623E" w:rsidRPr="00C55264">
        <w:rPr>
          <w:sz w:val="24"/>
          <w:szCs w:val="24"/>
        </w:rPr>
        <w:t xml:space="preserve">s the number of centroids, </w:t>
      </w:r>
      <m:oMath>
        <m:r>
          <w:rPr>
            <w:rFonts w:ascii="Cambria Math" w:hAnsi="Cambria Math" w:hint="eastAsia"/>
            <w:sz w:val="24"/>
            <w:szCs w:val="24"/>
          </w:rPr>
          <m:t>n</m:t>
        </m:r>
      </m:oMath>
      <w:r w:rsidR="004B623E" w:rsidRPr="00C55264">
        <w:rPr>
          <w:sz w:val="24"/>
          <w:szCs w:val="24"/>
        </w:rPr>
        <w:t xml:space="preserve"> </w:t>
      </w:r>
      <w:r w:rsidR="00760090" w:rsidRPr="00C55264">
        <w:rPr>
          <w:sz w:val="24"/>
          <w:szCs w:val="24"/>
        </w:rPr>
        <w:t>a</w:t>
      </w:r>
      <w:r w:rsidR="004B623E" w:rsidRPr="00C55264">
        <w:rPr>
          <w:sz w:val="24"/>
          <w:szCs w:val="24"/>
        </w:rPr>
        <w:t xml:space="preserve">s the total number of feature vectors, and </w:t>
      </w:r>
      <m:oMath>
        <m:r>
          <w:rPr>
            <w:rFonts w:ascii="Cambria Math" w:hAnsi="Cambria Math" w:hint="eastAsia"/>
            <w:sz w:val="24"/>
            <w:szCs w:val="24"/>
          </w:rPr>
          <m:t>l</m:t>
        </m:r>
      </m:oMath>
      <w:r w:rsidR="004B623E" w:rsidRPr="00C55264">
        <w:rPr>
          <w:sz w:val="24"/>
          <w:szCs w:val="24"/>
        </w:rPr>
        <w:t xml:space="preserve"> </w:t>
      </w:r>
      <w:r w:rsidR="00760090" w:rsidRPr="00C55264">
        <w:rPr>
          <w:sz w:val="24"/>
          <w:szCs w:val="24"/>
        </w:rPr>
        <w:t>a</w:t>
      </w:r>
      <w:r w:rsidR="004B623E" w:rsidRPr="00C55264">
        <w:rPr>
          <w:sz w:val="24"/>
          <w:szCs w:val="24"/>
        </w:rPr>
        <w:t xml:space="preserve">s the number of dimensions. The improved aggregation time complexity is expressed as the sum of time complexity </w:t>
      </w:r>
      <w:r w:rsidR="00E7464E" w:rsidRPr="00C55264">
        <w:rPr>
          <w:sz w:val="24"/>
          <w:szCs w:val="24"/>
        </w:rPr>
        <w:t>for</w:t>
      </w:r>
      <w:r w:rsidR="004B623E" w:rsidRPr="00C55264">
        <w:rPr>
          <w:sz w:val="24"/>
          <w:szCs w:val="24"/>
        </w:rPr>
        <w:t xml:space="preserve"> 3 aggregation stages. We approximate the improved Map task running time using triangle inequalities from [8].</w:t>
      </w:r>
    </w:p>
    <w:p w14:paraId="7D8D00A8" w14:textId="07CDE762" w:rsidR="00A40E38" w:rsidRPr="00A00022" w:rsidRDefault="00D81278" w:rsidP="002A78D4">
      <w:pPr>
        <w:pStyle w:val="heading10"/>
        <w:numPr>
          <w:ilvl w:val="0"/>
          <w:numId w:val="14"/>
        </w:numPr>
        <w:ind w:left="0" w:firstLine="0"/>
        <w:jc w:val="both"/>
      </w:pPr>
      <w:r>
        <w:lastRenderedPageBreak/>
        <w:t>Collective Communication in Parallel Processing F</w:t>
      </w:r>
      <w:r w:rsidR="00A00022">
        <w:t>rameworks</w:t>
      </w:r>
    </w:p>
    <w:p w14:paraId="30819EA2" w14:textId="27881BCD" w:rsidR="004261D2" w:rsidRPr="00195BA8" w:rsidRDefault="00C53B51" w:rsidP="007019FA">
      <w:pPr>
        <w:pStyle w:val="p1a"/>
        <w:spacing w:line="240" w:lineRule="auto"/>
        <w:rPr>
          <w:sz w:val="24"/>
          <w:szCs w:val="24"/>
        </w:rPr>
      </w:pPr>
      <w:r w:rsidRPr="00195BA8">
        <w:rPr>
          <w:sz w:val="24"/>
          <w:szCs w:val="24"/>
        </w:rPr>
        <w:t xml:space="preserve">In this section, we </w:t>
      </w:r>
      <w:r w:rsidR="00381725" w:rsidRPr="00195BA8">
        <w:rPr>
          <w:sz w:val="24"/>
          <w:szCs w:val="24"/>
        </w:rPr>
        <w:t>compare</w:t>
      </w:r>
      <w:r w:rsidRPr="00195BA8">
        <w:rPr>
          <w:sz w:val="24"/>
          <w:szCs w:val="24"/>
        </w:rPr>
        <w:t xml:space="preserve"> </w:t>
      </w:r>
      <w:r w:rsidR="00381725" w:rsidRPr="00195BA8">
        <w:rPr>
          <w:sz w:val="24"/>
          <w:szCs w:val="24"/>
        </w:rPr>
        <w:t xml:space="preserve">several </w:t>
      </w:r>
      <w:r w:rsidR="008B4013" w:rsidRPr="00195BA8">
        <w:rPr>
          <w:sz w:val="24"/>
          <w:szCs w:val="24"/>
        </w:rPr>
        <w:t xml:space="preserve">big data </w:t>
      </w:r>
      <w:r w:rsidR="00381725" w:rsidRPr="00195BA8">
        <w:rPr>
          <w:sz w:val="24"/>
          <w:szCs w:val="24"/>
        </w:rPr>
        <w:t>parallel p</w:t>
      </w:r>
      <w:r w:rsidR="00F639B5" w:rsidRPr="00195BA8">
        <w:rPr>
          <w:sz w:val="24"/>
          <w:szCs w:val="24"/>
        </w:rPr>
        <w:t>rocess</w:t>
      </w:r>
      <w:r w:rsidR="00981BAB" w:rsidRPr="00195BA8">
        <w:rPr>
          <w:sz w:val="24"/>
          <w:szCs w:val="24"/>
        </w:rPr>
        <w:t>ing tools</w:t>
      </w:r>
      <w:r w:rsidR="00EE3945" w:rsidRPr="00195BA8">
        <w:rPr>
          <w:sz w:val="24"/>
          <w:szCs w:val="24"/>
        </w:rPr>
        <w:t xml:space="preserve"> </w:t>
      </w:r>
      <w:r w:rsidR="000C444E" w:rsidRPr="00195BA8">
        <w:rPr>
          <w:sz w:val="24"/>
          <w:szCs w:val="24"/>
        </w:rPr>
        <w:t>(</w:t>
      </w:r>
      <w:r w:rsidR="00505D39" w:rsidRPr="00195BA8">
        <w:rPr>
          <w:sz w:val="24"/>
          <w:szCs w:val="24"/>
        </w:rPr>
        <w:t xml:space="preserve">MPI, </w:t>
      </w:r>
      <w:r w:rsidR="00981BAB" w:rsidRPr="00195BA8">
        <w:rPr>
          <w:sz w:val="24"/>
          <w:szCs w:val="24"/>
        </w:rPr>
        <w:t>Hadoop</w:t>
      </w:r>
      <w:r w:rsidR="00505D39" w:rsidRPr="00195BA8">
        <w:rPr>
          <w:sz w:val="24"/>
          <w:szCs w:val="24"/>
        </w:rPr>
        <w:t xml:space="preserve"> MapReduce and</w:t>
      </w:r>
      <w:r w:rsidR="008E1D21" w:rsidRPr="00195BA8">
        <w:rPr>
          <w:sz w:val="24"/>
          <w:szCs w:val="24"/>
        </w:rPr>
        <w:t xml:space="preserve"> iterative</w:t>
      </w:r>
      <w:r w:rsidR="00F7777A" w:rsidRPr="00195BA8">
        <w:rPr>
          <w:sz w:val="24"/>
          <w:szCs w:val="24"/>
        </w:rPr>
        <w:t xml:space="preserve"> </w:t>
      </w:r>
      <w:r w:rsidR="008659EC" w:rsidRPr="00195BA8">
        <w:rPr>
          <w:sz w:val="24"/>
          <w:szCs w:val="24"/>
        </w:rPr>
        <w:t>computation</w:t>
      </w:r>
      <w:r w:rsidR="004E0640" w:rsidRPr="00195BA8">
        <w:rPr>
          <w:sz w:val="24"/>
          <w:szCs w:val="24"/>
        </w:rPr>
        <w:t xml:space="preserve"> </w:t>
      </w:r>
      <w:r w:rsidR="00F7777A" w:rsidRPr="00195BA8">
        <w:rPr>
          <w:sz w:val="24"/>
          <w:szCs w:val="24"/>
        </w:rPr>
        <w:t xml:space="preserve">tools such as </w:t>
      </w:r>
      <w:r w:rsidR="00981BAB" w:rsidRPr="00195BA8">
        <w:rPr>
          <w:sz w:val="24"/>
          <w:szCs w:val="24"/>
        </w:rPr>
        <w:t>Twister</w:t>
      </w:r>
      <w:r w:rsidR="00A155F3" w:rsidRPr="00195BA8">
        <w:rPr>
          <w:sz w:val="24"/>
          <w:szCs w:val="24"/>
        </w:rPr>
        <w:t xml:space="preserve"> </w:t>
      </w:r>
      <w:r w:rsidR="00981BAB" w:rsidRPr="00195BA8">
        <w:rPr>
          <w:sz w:val="24"/>
          <w:szCs w:val="24"/>
        </w:rPr>
        <w:t>and Spark</w:t>
      </w:r>
      <w:r w:rsidR="008C4BD2" w:rsidRPr="00195BA8">
        <w:rPr>
          <w:sz w:val="24"/>
          <w:szCs w:val="24"/>
        </w:rPr>
        <w:t xml:space="preserve"> [</w:t>
      </w:r>
      <w:r w:rsidR="00226507">
        <w:rPr>
          <w:sz w:val="24"/>
          <w:szCs w:val="24"/>
        </w:rPr>
        <w:t>6</w:t>
      </w:r>
      <w:r w:rsidR="008C4BD2" w:rsidRPr="00195BA8">
        <w:rPr>
          <w:sz w:val="24"/>
          <w:szCs w:val="24"/>
        </w:rPr>
        <w:t>]</w:t>
      </w:r>
      <w:r w:rsidR="000C444E" w:rsidRPr="00195BA8">
        <w:rPr>
          <w:sz w:val="24"/>
          <w:szCs w:val="24"/>
        </w:rPr>
        <w:t>) and show how they are applied</w:t>
      </w:r>
      <w:r w:rsidR="00453845" w:rsidRPr="00195BA8">
        <w:rPr>
          <w:sz w:val="24"/>
          <w:szCs w:val="24"/>
        </w:rPr>
        <w:t>.</w:t>
      </w:r>
      <w:r w:rsidR="00E6757E" w:rsidRPr="00195BA8">
        <w:rPr>
          <w:sz w:val="24"/>
          <w:szCs w:val="24"/>
        </w:rPr>
        <w:t xml:space="preserve"> </w:t>
      </w:r>
      <w:r w:rsidR="008E1D21" w:rsidRPr="00195BA8">
        <w:rPr>
          <w:sz w:val="24"/>
          <w:szCs w:val="24"/>
        </w:rPr>
        <w:t xml:space="preserve">We </w:t>
      </w:r>
      <w:r w:rsidR="00DF2A3A" w:rsidRPr="00195BA8">
        <w:rPr>
          <w:sz w:val="24"/>
          <w:szCs w:val="24"/>
        </w:rPr>
        <w:t xml:space="preserve">analyze </w:t>
      </w:r>
      <w:r w:rsidR="001A72E6" w:rsidRPr="00195BA8">
        <w:rPr>
          <w:sz w:val="24"/>
          <w:szCs w:val="24"/>
        </w:rPr>
        <w:t xml:space="preserve">collective </w:t>
      </w:r>
      <w:r w:rsidR="004060B8" w:rsidRPr="00195BA8">
        <w:rPr>
          <w:sz w:val="24"/>
          <w:szCs w:val="24"/>
        </w:rPr>
        <w:t>communication</w:t>
      </w:r>
      <w:r w:rsidR="000C444E" w:rsidRPr="00195BA8">
        <w:rPr>
          <w:sz w:val="24"/>
          <w:szCs w:val="24"/>
        </w:rPr>
        <w:t xml:space="preserve"> pattern</w:t>
      </w:r>
      <w:r w:rsidR="00E7464E" w:rsidRPr="00195BA8">
        <w:rPr>
          <w:sz w:val="24"/>
          <w:szCs w:val="24"/>
        </w:rPr>
        <w:t>s</w:t>
      </w:r>
      <w:r w:rsidR="00A24315" w:rsidRPr="00195BA8">
        <w:rPr>
          <w:sz w:val="24"/>
          <w:szCs w:val="24"/>
        </w:rPr>
        <w:t xml:space="preserve"> </w:t>
      </w:r>
      <w:r w:rsidR="00786ECB" w:rsidRPr="00195BA8">
        <w:rPr>
          <w:sz w:val="24"/>
          <w:szCs w:val="24"/>
        </w:rPr>
        <w:t xml:space="preserve">and </w:t>
      </w:r>
      <w:r w:rsidR="00166613" w:rsidRPr="00195BA8">
        <w:rPr>
          <w:sz w:val="24"/>
          <w:szCs w:val="24"/>
        </w:rPr>
        <w:t xml:space="preserve">how intermediate data is handled </w:t>
      </w:r>
      <w:r w:rsidR="00741827" w:rsidRPr="00195BA8">
        <w:rPr>
          <w:sz w:val="24"/>
          <w:szCs w:val="24"/>
        </w:rPr>
        <w:t>in each tool</w:t>
      </w:r>
      <w:r w:rsidR="00A24315" w:rsidRPr="00195BA8">
        <w:rPr>
          <w:sz w:val="24"/>
          <w:szCs w:val="24"/>
        </w:rPr>
        <w:t xml:space="preserve">. </w:t>
      </w:r>
      <w:r w:rsidR="008E1D21" w:rsidRPr="00195BA8">
        <w:rPr>
          <w:sz w:val="24"/>
          <w:szCs w:val="24"/>
        </w:rPr>
        <w:t>We</w:t>
      </w:r>
      <w:r w:rsidR="004060B8" w:rsidRPr="00195BA8">
        <w:rPr>
          <w:sz w:val="24"/>
          <w:szCs w:val="24"/>
        </w:rPr>
        <w:t xml:space="preserve"> expect the</w:t>
      </w:r>
      <w:r w:rsidR="00112F45" w:rsidRPr="00195BA8">
        <w:rPr>
          <w:sz w:val="24"/>
          <w:szCs w:val="24"/>
        </w:rPr>
        <w:t xml:space="preserve"> ideas</w:t>
      </w:r>
      <w:r w:rsidR="004060B8" w:rsidRPr="00195BA8">
        <w:rPr>
          <w:sz w:val="24"/>
          <w:szCs w:val="24"/>
        </w:rPr>
        <w:t xml:space="preserve"> of these tools</w:t>
      </w:r>
      <w:r w:rsidR="00112F45" w:rsidRPr="00195BA8">
        <w:rPr>
          <w:sz w:val="24"/>
          <w:szCs w:val="24"/>
        </w:rPr>
        <w:t xml:space="preserve"> to</w:t>
      </w:r>
      <w:r w:rsidR="008E1D21" w:rsidRPr="00195BA8">
        <w:rPr>
          <w:sz w:val="24"/>
          <w:szCs w:val="24"/>
        </w:rPr>
        <w:t xml:space="preserve"> eventually</w:t>
      </w:r>
      <w:r w:rsidR="00112F45" w:rsidRPr="00195BA8">
        <w:rPr>
          <w:sz w:val="24"/>
          <w:szCs w:val="24"/>
        </w:rPr>
        <w:t xml:space="preserve"> </w:t>
      </w:r>
      <w:r w:rsidR="003A4004" w:rsidRPr="00195BA8">
        <w:rPr>
          <w:sz w:val="24"/>
          <w:szCs w:val="24"/>
        </w:rPr>
        <w:t xml:space="preserve">converge </w:t>
      </w:r>
      <w:r w:rsidR="00112F45" w:rsidRPr="00195BA8">
        <w:rPr>
          <w:sz w:val="24"/>
          <w:szCs w:val="24"/>
        </w:rPr>
        <w:t>in</w:t>
      </w:r>
      <w:r w:rsidR="00146491" w:rsidRPr="00195BA8">
        <w:rPr>
          <w:sz w:val="24"/>
          <w:szCs w:val="24"/>
        </w:rPr>
        <w:t>to</w:t>
      </w:r>
      <w:r w:rsidR="00112F45" w:rsidRPr="00195BA8">
        <w:rPr>
          <w:sz w:val="24"/>
          <w:szCs w:val="24"/>
        </w:rPr>
        <w:t xml:space="preserve"> a single envi</w:t>
      </w:r>
      <w:r w:rsidR="003A4004" w:rsidRPr="00195BA8">
        <w:rPr>
          <w:sz w:val="24"/>
          <w:szCs w:val="24"/>
        </w:rPr>
        <w:t>ronment</w:t>
      </w:r>
      <w:r w:rsidR="00146491" w:rsidRPr="00195BA8">
        <w:rPr>
          <w:sz w:val="24"/>
          <w:szCs w:val="24"/>
        </w:rPr>
        <w:t>,</w:t>
      </w:r>
      <w:r w:rsidR="00112F45" w:rsidRPr="00195BA8">
        <w:rPr>
          <w:sz w:val="24"/>
          <w:szCs w:val="24"/>
        </w:rPr>
        <w:t xml:space="preserve"> which our </w:t>
      </w:r>
      <w:r w:rsidR="00DF2A3A" w:rsidRPr="00195BA8">
        <w:rPr>
          <w:sz w:val="24"/>
          <w:szCs w:val="24"/>
        </w:rPr>
        <w:t xml:space="preserve">new </w:t>
      </w:r>
      <w:r w:rsidR="00112F45" w:rsidRPr="00195BA8">
        <w:rPr>
          <w:sz w:val="24"/>
          <w:szCs w:val="24"/>
        </w:rPr>
        <w:t>optimal communication is aimed</w:t>
      </w:r>
      <w:r w:rsidR="00E7464E" w:rsidRPr="00195BA8">
        <w:rPr>
          <w:sz w:val="24"/>
          <w:szCs w:val="24"/>
        </w:rPr>
        <w:t xml:space="preserve"> for</w:t>
      </w:r>
      <w:r w:rsidR="004060B8" w:rsidRPr="00195BA8">
        <w:rPr>
          <w:sz w:val="24"/>
          <w:szCs w:val="24"/>
        </w:rPr>
        <w:t xml:space="preserve"> in order to serve big data applications</w:t>
      </w:r>
      <w:r w:rsidR="00112F45" w:rsidRPr="00195BA8">
        <w:rPr>
          <w:sz w:val="24"/>
          <w:szCs w:val="24"/>
        </w:rPr>
        <w:t xml:space="preserve">. </w:t>
      </w:r>
    </w:p>
    <w:p w14:paraId="77AF72D5" w14:textId="677A926E" w:rsidR="009D4EDF" w:rsidRPr="00645BC1" w:rsidRDefault="005C124E" w:rsidP="002A78D4">
      <w:pPr>
        <w:pStyle w:val="heading10"/>
        <w:numPr>
          <w:ilvl w:val="1"/>
          <w:numId w:val="14"/>
        </w:numPr>
        <w:jc w:val="both"/>
      </w:pPr>
      <w:r w:rsidRPr="00645BC1">
        <w:t>Runtime Models</w:t>
      </w:r>
    </w:p>
    <w:p w14:paraId="4E39F54F" w14:textId="1965F383" w:rsidR="00AD243C" w:rsidRPr="00B07A66" w:rsidRDefault="00371E44" w:rsidP="00B07A66">
      <w:pPr>
        <w:pStyle w:val="p1a"/>
        <w:spacing w:line="240" w:lineRule="auto"/>
        <w:rPr>
          <w:sz w:val="24"/>
          <w:szCs w:val="24"/>
        </w:rPr>
      </w:pPr>
      <w:r w:rsidRPr="00B07A66">
        <w:rPr>
          <w:sz w:val="24"/>
          <w:szCs w:val="24"/>
        </w:rPr>
        <w:t>MPI,</w:t>
      </w:r>
      <w:r w:rsidR="00F477D4" w:rsidRPr="00B07A66">
        <w:rPr>
          <w:sz w:val="24"/>
          <w:szCs w:val="24"/>
        </w:rPr>
        <w:t xml:space="preserve"> Hadoop, Twister and Spark</w:t>
      </w:r>
      <w:r w:rsidR="00E72092" w:rsidRPr="00B07A66">
        <w:rPr>
          <w:sz w:val="24"/>
          <w:szCs w:val="24"/>
        </w:rPr>
        <w:t xml:space="preserve"> </w:t>
      </w:r>
      <w:r w:rsidR="001C1E69" w:rsidRPr="00B07A66">
        <w:rPr>
          <w:sz w:val="24"/>
          <w:szCs w:val="24"/>
        </w:rPr>
        <w:t xml:space="preserve">aim </w:t>
      </w:r>
      <w:r w:rsidR="00E72092" w:rsidRPr="00B07A66">
        <w:rPr>
          <w:sz w:val="24"/>
          <w:szCs w:val="24"/>
        </w:rPr>
        <w:t xml:space="preserve">at </w:t>
      </w:r>
      <w:r w:rsidR="006E5961" w:rsidRPr="00B07A66">
        <w:rPr>
          <w:sz w:val="24"/>
          <w:szCs w:val="24"/>
        </w:rPr>
        <w:t xml:space="preserve">different </w:t>
      </w:r>
      <w:r w:rsidR="00A2123B" w:rsidRPr="00B07A66">
        <w:rPr>
          <w:sz w:val="24"/>
          <w:szCs w:val="24"/>
        </w:rPr>
        <w:t xml:space="preserve">types of </w:t>
      </w:r>
      <w:r w:rsidR="006E5961" w:rsidRPr="00B07A66">
        <w:rPr>
          <w:sz w:val="24"/>
          <w:szCs w:val="24"/>
        </w:rPr>
        <w:t>application</w:t>
      </w:r>
      <w:r w:rsidR="00A2123B" w:rsidRPr="00B07A66">
        <w:rPr>
          <w:sz w:val="24"/>
          <w:szCs w:val="24"/>
        </w:rPr>
        <w:t>s</w:t>
      </w:r>
      <w:r w:rsidR="006E5961" w:rsidRPr="00B07A66">
        <w:rPr>
          <w:sz w:val="24"/>
          <w:szCs w:val="24"/>
        </w:rPr>
        <w:t xml:space="preserve"> and data</w:t>
      </w:r>
      <w:r w:rsidR="00AB3D8F" w:rsidRPr="00B07A66">
        <w:rPr>
          <w:sz w:val="24"/>
          <w:szCs w:val="24"/>
        </w:rPr>
        <w:t>,</w:t>
      </w:r>
      <w:r w:rsidR="00167BD9" w:rsidRPr="00B07A66">
        <w:rPr>
          <w:sz w:val="24"/>
          <w:szCs w:val="24"/>
        </w:rPr>
        <w:t xml:space="preserve"> and hav</w:t>
      </w:r>
      <w:r w:rsidR="00AB3D8F" w:rsidRPr="00B07A66">
        <w:rPr>
          <w:sz w:val="24"/>
          <w:szCs w:val="24"/>
        </w:rPr>
        <w:t>e</w:t>
      </w:r>
      <w:r w:rsidR="00167BD9" w:rsidRPr="00B07A66">
        <w:rPr>
          <w:sz w:val="24"/>
          <w:szCs w:val="24"/>
        </w:rPr>
        <w:t xml:space="preserve"> very different runtime models</w:t>
      </w:r>
      <w:r w:rsidR="006E5961" w:rsidRPr="00B07A66">
        <w:rPr>
          <w:sz w:val="24"/>
          <w:szCs w:val="24"/>
        </w:rPr>
        <w:t xml:space="preserve">. </w:t>
      </w:r>
      <w:r w:rsidR="008D7E34" w:rsidRPr="00B07A66">
        <w:rPr>
          <w:sz w:val="24"/>
          <w:szCs w:val="24"/>
        </w:rPr>
        <w:t xml:space="preserve">We classify parallel data processing </w:t>
      </w:r>
      <w:r w:rsidR="000E0347" w:rsidRPr="00B07A66">
        <w:rPr>
          <w:sz w:val="24"/>
          <w:szCs w:val="24"/>
        </w:rPr>
        <w:t xml:space="preserve">and communication </w:t>
      </w:r>
      <w:r w:rsidR="00486BC8" w:rsidRPr="00B07A66">
        <w:rPr>
          <w:sz w:val="24"/>
          <w:szCs w:val="24"/>
        </w:rPr>
        <w:t xml:space="preserve">patterns </w:t>
      </w:r>
      <w:r w:rsidR="00486BC8" w:rsidRPr="00B07A66">
        <w:rPr>
          <w:sz w:val="24"/>
          <w:szCs w:val="24"/>
        </w:rPr>
        <w:fldChar w:fldCharType="begin"/>
      </w:r>
      <w:r w:rsidR="00486BC8" w:rsidRPr="00B07A66">
        <w:rPr>
          <w:sz w:val="24"/>
          <w:szCs w:val="24"/>
        </w:rPr>
        <w:instrText xml:space="preserve"> ADDIN EN.CITE &lt;EndNote&gt;&lt;Cite&gt;&lt;Author&gt;Jaliya Ekanayake&lt;/Author&gt;&lt;Year&gt;2010&lt;/Year&gt;&lt;RecNum&gt;2647&lt;/RecNum&gt;&lt;DisplayText&gt;[43]&lt;/DisplayText&gt;&lt;record&gt;&lt;rec-number&gt;2647&lt;/rec-number&gt;&lt;foreign-keys&gt;&lt;key app="EN" db-id="rfx20pr9t5zxtmee0xn5fwzbxvw0r9vz2tee"&gt;2647&lt;/key&gt;&lt;key app="ENWeb" db-id="S3XF@wrtqgYAACB9Pr4"&gt;3897&lt;/key&gt;&lt;/foreign-keys&gt;&lt;ref-type name="Report"&gt;27&lt;/ref-type&gt;&lt;contributors&gt;&lt;authors&gt;&lt;author&gt;Jaliya Ekanayake,&lt;/author&gt;&lt;author&gt;Thilina Gunarathne,&lt;/author&gt;&lt;author&gt;Judy Qiu,&lt;/author&gt;&lt;author&gt;Geoffrey Fox,&lt;/author&gt;&lt;author&gt;Scott Beason,&lt;/author&gt;&lt;author&gt;Jong Youl Choi,&lt;/author&gt;&lt;author&gt;Yang Ruan,&lt;/author&gt;&lt;author&gt;Seung-Hee Bae,&lt;/author&gt;&lt;author&gt;Hui Li,&lt;/author&gt;&lt;/authors&gt;&lt;/contributors&gt;&lt;titles&gt;&lt;title&gt;&lt;style face="italic" font="default" size="100%"&gt;Applicability of DryadLINQ to Scientific Applications&lt;/style&gt;&lt;/title&gt;&lt;/titles&gt;&lt;dates&gt;&lt;year&gt;2010&lt;/year&gt;&lt;pub-dates&gt;&lt;date&gt;January 30&lt;/date&gt;&lt;/pub-dates&gt;&lt;/dates&gt;&lt;publisher&gt;Community Grids Laboratory, Indiana University.&lt;/publisher&gt;&lt;urls&gt;&lt;related-urls&gt;&lt;url&gt;http://grids.ucs.indiana.edu/ptliupages/publications/DryadReport.pdf&lt;/url&gt;&lt;/related-urls&gt;&lt;/urls&gt;&lt;/record&gt;&lt;/Cite&gt;&lt;/EndNote&gt;</w:instrText>
      </w:r>
      <w:r w:rsidR="00486BC8" w:rsidRPr="00B07A66">
        <w:rPr>
          <w:sz w:val="24"/>
          <w:szCs w:val="24"/>
        </w:rPr>
        <w:fldChar w:fldCharType="separate"/>
      </w:r>
      <w:r w:rsidR="00486BC8" w:rsidRPr="00B07A66">
        <w:rPr>
          <w:sz w:val="24"/>
          <w:szCs w:val="24"/>
        </w:rPr>
        <w:t>[</w:t>
      </w:r>
      <w:r w:rsidR="00835B83" w:rsidRPr="00B07A66">
        <w:rPr>
          <w:sz w:val="24"/>
          <w:szCs w:val="24"/>
        </w:rPr>
        <w:t>2</w:t>
      </w:r>
      <w:r w:rsidR="001E670C" w:rsidRPr="00B07A66">
        <w:rPr>
          <w:sz w:val="24"/>
          <w:szCs w:val="24"/>
        </w:rPr>
        <w:t>0</w:t>
      </w:r>
      <w:hyperlink w:anchor="_ENREF_43" w:tooltip="Jaliya Ekanayake, 2010 #2647" w:history="1"/>
      <w:r w:rsidR="00486BC8" w:rsidRPr="00B07A66">
        <w:rPr>
          <w:sz w:val="24"/>
          <w:szCs w:val="24"/>
        </w:rPr>
        <w:t>]</w:t>
      </w:r>
      <w:r w:rsidR="00486BC8" w:rsidRPr="00B07A66">
        <w:rPr>
          <w:sz w:val="24"/>
          <w:szCs w:val="24"/>
        </w:rPr>
        <w:fldChar w:fldCharType="end"/>
      </w:r>
      <w:r w:rsidR="00486BC8" w:rsidRPr="00B07A66">
        <w:rPr>
          <w:sz w:val="24"/>
          <w:szCs w:val="24"/>
        </w:rPr>
        <w:t xml:space="preserve"> in Figure 3</w:t>
      </w:r>
      <w:r w:rsidR="00AB3D8F" w:rsidRPr="00B07A66">
        <w:rPr>
          <w:sz w:val="24"/>
          <w:szCs w:val="24"/>
        </w:rPr>
        <w:t xml:space="preserve">. </w:t>
      </w:r>
      <w:r w:rsidR="00686DCF" w:rsidRPr="00B07A66">
        <w:rPr>
          <w:sz w:val="24"/>
          <w:szCs w:val="24"/>
        </w:rPr>
        <w:t xml:space="preserve">On </w:t>
      </w:r>
      <w:r w:rsidR="00E6757E" w:rsidRPr="00B07A66">
        <w:rPr>
          <w:sz w:val="24"/>
          <w:szCs w:val="24"/>
        </w:rPr>
        <w:t xml:space="preserve">the data tool spectrum, Hadoop and MPI are at </w:t>
      </w:r>
      <w:r w:rsidR="00E1328C" w:rsidRPr="00B07A66">
        <w:rPr>
          <w:sz w:val="24"/>
          <w:szCs w:val="24"/>
        </w:rPr>
        <w:t>opposite</w:t>
      </w:r>
      <w:r w:rsidR="00411B37" w:rsidRPr="00B07A66">
        <w:rPr>
          <w:sz w:val="24"/>
          <w:szCs w:val="24"/>
        </w:rPr>
        <w:t xml:space="preserve"> ends while Twister, </w:t>
      </w:r>
      <w:r w:rsidR="00E6757E" w:rsidRPr="00B07A66">
        <w:rPr>
          <w:sz w:val="24"/>
          <w:szCs w:val="24"/>
        </w:rPr>
        <w:t>Spark and o</w:t>
      </w:r>
      <w:r w:rsidR="00411B37" w:rsidRPr="00B07A66">
        <w:rPr>
          <w:sz w:val="24"/>
          <w:szCs w:val="24"/>
        </w:rPr>
        <w:t xml:space="preserve">ther MapReduce-like tools </w:t>
      </w:r>
      <w:r w:rsidR="00AB3D8F" w:rsidRPr="00B07A66">
        <w:rPr>
          <w:sz w:val="24"/>
          <w:szCs w:val="24"/>
        </w:rPr>
        <w:t xml:space="preserve">are </w:t>
      </w:r>
      <w:r w:rsidR="00411B37" w:rsidRPr="00B07A66">
        <w:rPr>
          <w:sz w:val="24"/>
          <w:szCs w:val="24"/>
        </w:rPr>
        <w:t>in</w:t>
      </w:r>
      <w:r w:rsidR="00E6757E" w:rsidRPr="00B07A66">
        <w:rPr>
          <w:sz w:val="24"/>
          <w:szCs w:val="24"/>
        </w:rPr>
        <w:t xml:space="preserve"> the middle with mixed features extended from both Hadoop and MPI.</w:t>
      </w:r>
      <w:r w:rsidR="00E72092" w:rsidRPr="00B07A66">
        <w:rPr>
          <w:sz w:val="24"/>
          <w:szCs w:val="24"/>
        </w:rPr>
        <w:t xml:space="preserve"> Here we propose using systematic support of collectives to unify these models.</w:t>
      </w:r>
    </w:p>
    <w:p w14:paraId="74F2AD40" w14:textId="4B767312" w:rsidR="00B856F6" w:rsidRPr="00B856F6" w:rsidRDefault="00B856F6" w:rsidP="002A78D4">
      <w:pPr>
        <w:pStyle w:val="heading10"/>
        <w:numPr>
          <w:ilvl w:val="2"/>
          <w:numId w:val="14"/>
        </w:numPr>
        <w:jc w:val="both"/>
      </w:pPr>
      <w:r w:rsidRPr="00B856F6">
        <w:t>MPI</w:t>
      </w:r>
    </w:p>
    <w:p w14:paraId="69B2FCEC" w14:textId="20B012CD" w:rsidR="000500F1" w:rsidRPr="00B07A66" w:rsidRDefault="00F33437" w:rsidP="00B856F6">
      <w:pPr>
        <w:pStyle w:val="p1a"/>
        <w:spacing w:line="240" w:lineRule="auto"/>
        <w:rPr>
          <w:sz w:val="24"/>
          <w:szCs w:val="24"/>
        </w:rPr>
      </w:pPr>
      <w:r w:rsidRPr="00B07A66">
        <w:rPr>
          <w:sz w:val="24"/>
          <w:szCs w:val="24"/>
        </w:rPr>
        <w:t>MPI is a computation-centric solution</w:t>
      </w:r>
      <w:r w:rsidR="00AB3D8F" w:rsidRPr="00B07A66">
        <w:rPr>
          <w:sz w:val="24"/>
          <w:szCs w:val="24"/>
        </w:rPr>
        <w:t xml:space="preserve"> that</w:t>
      </w:r>
      <w:r w:rsidRPr="00B07A66">
        <w:rPr>
          <w:sz w:val="24"/>
          <w:szCs w:val="24"/>
        </w:rPr>
        <w:t xml:space="preserve"> serves scientific applications </w:t>
      </w:r>
      <w:r w:rsidR="00441CF2" w:rsidRPr="00B07A66">
        <w:rPr>
          <w:sz w:val="24"/>
          <w:szCs w:val="24"/>
        </w:rPr>
        <w:t xml:space="preserve">that </w:t>
      </w:r>
      <w:r w:rsidR="00686DCF" w:rsidRPr="00B07A66">
        <w:rPr>
          <w:sz w:val="24"/>
          <w:szCs w:val="24"/>
        </w:rPr>
        <w:t xml:space="preserve">are compute intensive and have </w:t>
      </w:r>
      <w:r w:rsidRPr="00B07A66">
        <w:rPr>
          <w:sz w:val="24"/>
          <w:szCs w:val="24"/>
        </w:rPr>
        <w:t>complicated communication patterns. It can spawn parallel processes to compute nodes, although users need to define the computation in each process and handle communication between them. MPI is highly optimized in communication performance</w:t>
      </w:r>
      <w:r w:rsidR="00066CA3" w:rsidRPr="00B07A66">
        <w:rPr>
          <w:sz w:val="24"/>
          <w:szCs w:val="24"/>
        </w:rPr>
        <w:t>, offering</w:t>
      </w:r>
      <w:r w:rsidRPr="00B07A66">
        <w:rPr>
          <w:sz w:val="24"/>
          <w:szCs w:val="24"/>
        </w:rPr>
        <w:t xml:space="preserve"> basic point-to-point </w:t>
      </w:r>
      <w:r w:rsidR="00D72E65" w:rsidRPr="00B07A66">
        <w:rPr>
          <w:sz w:val="24"/>
          <w:szCs w:val="24"/>
        </w:rPr>
        <w:t xml:space="preserve">and </w:t>
      </w:r>
      <w:r w:rsidRPr="00B07A66">
        <w:rPr>
          <w:sz w:val="24"/>
          <w:szCs w:val="24"/>
        </w:rPr>
        <w:t>also collective communication operations. MPI runs on HPC and supercomputers where data is decoupled from computation and stored in a shared and distributed file system. MPI does not have unified data abstractions analogous to the key-value pairs in MapReduce</w:t>
      </w:r>
      <w:r w:rsidR="00066CA3" w:rsidRPr="00B07A66">
        <w:rPr>
          <w:sz w:val="24"/>
          <w:szCs w:val="24"/>
        </w:rPr>
        <w:t>;</w:t>
      </w:r>
      <w:r w:rsidRPr="00B07A66">
        <w:rPr>
          <w:sz w:val="24"/>
          <w:szCs w:val="24"/>
        </w:rPr>
        <w:t xml:space="preserve"> it is flexible enough to process different types of data. MPI </w:t>
      </w:r>
      <w:r w:rsidR="00DD0AFE" w:rsidRPr="00B07A66">
        <w:rPr>
          <w:sz w:val="24"/>
          <w:szCs w:val="24"/>
        </w:rPr>
        <w:t>lacks</w:t>
      </w:r>
      <w:r w:rsidRPr="00B07A66">
        <w:rPr>
          <w:sz w:val="24"/>
          <w:szCs w:val="24"/>
        </w:rPr>
        <w:t xml:space="preserve"> fixed control flow, endowing it with the flexibility to emulate MapReduce or other user</w:t>
      </w:r>
      <w:r w:rsidR="00DD0AFE" w:rsidRPr="00B07A66">
        <w:rPr>
          <w:sz w:val="24"/>
          <w:szCs w:val="24"/>
        </w:rPr>
        <w:t>-</w:t>
      </w:r>
      <w:r w:rsidRPr="00B07A66">
        <w:rPr>
          <w:sz w:val="24"/>
          <w:szCs w:val="24"/>
        </w:rPr>
        <w:t>defined models [</w:t>
      </w:r>
      <w:r w:rsidR="00835B83" w:rsidRPr="00B07A66">
        <w:rPr>
          <w:sz w:val="24"/>
          <w:szCs w:val="24"/>
        </w:rPr>
        <w:t>2</w:t>
      </w:r>
      <w:r w:rsidR="001E670C" w:rsidRPr="00B07A66">
        <w:rPr>
          <w:sz w:val="24"/>
          <w:szCs w:val="24"/>
        </w:rPr>
        <w:t>1</w:t>
      </w:r>
      <w:r w:rsidRPr="00B07A66">
        <w:rPr>
          <w:sz w:val="24"/>
          <w:szCs w:val="24"/>
        </w:rPr>
        <w:t>-</w:t>
      </w:r>
      <w:r w:rsidR="00917C3C" w:rsidRPr="00B07A66">
        <w:rPr>
          <w:sz w:val="24"/>
          <w:szCs w:val="24"/>
        </w:rPr>
        <w:t>2</w:t>
      </w:r>
      <w:r w:rsidR="001E670C" w:rsidRPr="00B07A66">
        <w:rPr>
          <w:sz w:val="24"/>
          <w:szCs w:val="24"/>
        </w:rPr>
        <w:t>3</w:t>
      </w:r>
      <w:r w:rsidRPr="00B07A66">
        <w:rPr>
          <w:sz w:val="24"/>
          <w:szCs w:val="24"/>
        </w:rPr>
        <w:t xml:space="preserve">]. </w:t>
      </w:r>
    </w:p>
    <w:p w14:paraId="06BBCB8B" w14:textId="1973958D" w:rsidR="00F9070F" w:rsidRPr="00F9070F" w:rsidRDefault="00012065" w:rsidP="002A78D4">
      <w:pPr>
        <w:pStyle w:val="heading10"/>
        <w:numPr>
          <w:ilvl w:val="2"/>
          <w:numId w:val="14"/>
        </w:numPr>
        <w:jc w:val="both"/>
      </w:pPr>
      <w:r w:rsidRPr="00F9070F">
        <w:t>MapReduce and Hadoop</w:t>
      </w:r>
    </w:p>
    <w:p w14:paraId="4969BB65" w14:textId="68F45908" w:rsidR="00905A54" w:rsidRPr="00B07A66" w:rsidRDefault="00012065" w:rsidP="00B07A66">
      <w:pPr>
        <w:pStyle w:val="p1a"/>
        <w:spacing w:line="240" w:lineRule="auto"/>
        <w:rPr>
          <w:sz w:val="24"/>
          <w:szCs w:val="24"/>
        </w:rPr>
      </w:pPr>
      <w:r w:rsidRPr="00B07A66">
        <w:rPr>
          <w:sz w:val="24"/>
          <w:szCs w:val="24"/>
        </w:rPr>
        <w:t xml:space="preserve">On the other hand, </w:t>
      </w:r>
      <w:r w:rsidR="003E318C" w:rsidRPr="00B07A66">
        <w:rPr>
          <w:sz w:val="24"/>
          <w:szCs w:val="24"/>
        </w:rPr>
        <w:t xml:space="preserve">Hadoop is </w:t>
      </w:r>
      <w:r w:rsidR="000C3B48">
        <w:rPr>
          <w:sz w:val="24"/>
          <w:szCs w:val="24"/>
        </w:rPr>
        <w:t xml:space="preserve">s </w:t>
      </w:r>
      <w:r w:rsidR="003E318C" w:rsidRPr="00B07A66">
        <w:rPr>
          <w:sz w:val="24"/>
          <w:szCs w:val="24"/>
        </w:rPr>
        <w:t>data-centric</w:t>
      </w:r>
      <w:r w:rsidR="000C3B48">
        <w:rPr>
          <w:sz w:val="24"/>
          <w:szCs w:val="24"/>
        </w:rPr>
        <w:t xml:space="preserve"> solution</w:t>
      </w:r>
      <w:r w:rsidR="003E318C" w:rsidRPr="00B07A66">
        <w:rPr>
          <w:sz w:val="24"/>
          <w:szCs w:val="24"/>
        </w:rPr>
        <w:t>. HDFS [</w:t>
      </w:r>
      <w:r w:rsidR="00917C3C" w:rsidRPr="00B07A66">
        <w:rPr>
          <w:sz w:val="24"/>
          <w:szCs w:val="24"/>
        </w:rPr>
        <w:t>2</w:t>
      </w:r>
      <w:r w:rsidR="00DA6A7D">
        <w:rPr>
          <w:sz w:val="24"/>
          <w:szCs w:val="24"/>
        </w:rPr>
        <w:t>4</w:t>
      </w:r>
      <w:r w:rsidRPr="00B07A66">
        <w:rPr>
          <w:sz w:val="24"/>
          <w:szCs w:val="24"/>
        </w:rPr>
        <w:t xml:space="preserve">] is used to store and manage big data so that users are freed from the data accessing and loading steps required in MPI. </w:t>
      </w:r>
      <w:r w:rsidR="004C4CF1">
        <w:rPr>
          <w:sz w:val="24"/>
          <w:szCs w:val="24"/>
        </w:rPr>
        <w:t xml:space="preserve">Besides, to be able to process big data which cannot be held in memory, </w:t>
      </w:r>
      <w:r w:rsidR="004C4CF1" w:rsidRPr="00B07A66">
        <w:rPr>
          <w:sz w:val="24"/>
          <w:szCs w:val="24"/>
        </w:rPr>
        <w:t>all data exchange</w:t>
      </w:r>
      <w:r w:rsidR="004C4CF1">
        <w:rPr>
          <w:sz w:val="24"/>
          <w:szCs w:val="24"/>
        </w:rPr>
        <w:t xml:space="preserve"> (e.g. shuffle)</w:t>
      </w:r>
      <w:r w:rsidR="004C4CF1" w:rsidRPr="00B07A66">
        <w:rPr>
          <w:sz w:val="24"/>
          <w:szCs w:val="24"/>
        </w:rPr>
        <w:t xml:space="preserve"> </w:t>
      </w:r>
      <w:r w:rsidR="004C4CF1">
        <w:rPr>
          <w:sz w:val="24"/>
          <w:szCs w:val="24"/>
        </w:rPr>
        <w:t>in Hadoop also happen on HDFS</w:t>
      </w:r>
      <w:r w:rsidR="004C4CF1" w:rsidRPr="00B07A66">
        <w:rPr>
          <w:sz w:val="24"/>
          <w:szCs w:val="24"/>
        </w:rPr>
        <w:t xml:space="preserve">. </w:t>
      </w:r>
      <w:r w:rsidR="00627E78">
        <w:rPr>
          <w:sz w:val="24"/>
          <w:szCs w:val="24"/>
        </w:rPr>
        <w:t>T</w:t>
      </w:r>
      <w:r w:rsidR="00627E78" w:rsidRPr="00B07A66">
        <w:rPr>
          <w:sz w:val="24"/>
          <w:szCs w:val="24"/>
        </w:rPr>
        <w:t>o promote scalability</w:t>
      </w:r>
      <w:r w:rsidR="00627E78">
        <w:rPr>
          <w:sz w:val="24"/>
          <w:szCs w:val="24"/>
        </w:rPr>
        <w:t>, c</w:t>
      </w:r>
      <w:r w:rsidRPr="00B07A66">
        <w:rPr>
          <w:sz w:val="24"/>
          <w:szCs w:val="24"/>
        </w:rPr>
        <w:t>omputations are performed where the data is located. Key-Value pairs are the core data abstraction in MapReduce. With keys, intermediate data values are labeled and regrouped automatically without explicit communication commands. Hadoop is very suitable for processing records and logs, which are easy to split into small Key-Value pairs with words or lines. A typical record or log processing task includes information extraction and regrouping, which are easily expressed in Map-Reduce: intermediate Key-Value pairs are first extracted from records and logs in Map tasks, then regrouped in shuffling</w:t>
      </w:r>
      <w:r w:rsidR="001A3D12" w:rsidRPr="00B07A66">
        <w:rPr>
          <w:sz w:val="24"/>
          <w:szCs w:val="24"/>
        </w:rPr>
        <w:t>,</w:t>
      </w:r>
      <w:r w:rsidRPr="00B07A66">
        <w:rPr>
          <w:sz w:val="24"/>
          <w:szCs w:val="24"/>
        </w:rPr>
        <w:t xml:space="preserve"> and finally processed by Reduce tasks. But Hadoop is inefficient for </w:t>
      </w:r>
      <w:r w:rsidR="00066CA3" w:rsidRPr="00B07A66">
        <w:rPr>
          <w:sz w:val="24"/>
          <w:szCs w:val="24"/>
        </w:rPr>
        <w:t>many</w:t>
      </w:r>
      <w:r w:rsidRPr="00B07A66">
        <w:rPr>
          <w:sz w:val="24"/>
          <w:szCs w:val="24"/>
        </w:rPr>
        <w:t xml:space="preserve"> applications served by MPI because its control flow is constrained to Map-Shuffle-Reduce pattern</w:t>
      </w:r>
      <w:r w:rsidR="00066CA3" w:rsidRPr="00B07A66">
        <w:rPr>
          <w:sz w:val="24"/>
          <w:szCs w:val="24"/>
        </w:rPr>
        <w:t>s</w:t>
      </w:r>
      <w:r w:rsidR="004C4CF1">
        <w:rPr>
          <w:sz w:val="24"/>
          <w:szCs w:val="24"/>
        </w:rPr>
        <w:t xml:space="preserve"> and it uses disk-based communication but not in-memory communication</w:t>
      </w:r>
      <w:r w:rsidRPr="00B07A66">
        <w:rPr>
          <w:sz w:val="24"/>
          <w:szCs w:val="24"/>
        </w:rPr>
        <w:t xml:space="preserve">. </w:t>
      </w:r>
    </w:p>
    <w:p w14:paraId="298F2434" w14:textId="77777777" w:rsidR="00F02666" w:rsidRDefault="00F02666" w:rsidP="00B07A66">
      <w:pPr>
        <w:pStyle w:val="p1a"/>
        <w:spacing w:line="240" w:lineRule="auto"/>
        <w:rPr>
          <w:sz w:val="24"/>
          <w:szCs w:val="24"/>
        </w:rPr>
      </w:pPr>
    </w:p>
    <w:p w14:paraId="1C931B36" w14:textId="7DA14214" w:rsidR="007C39C0" w:rsidRPr="00B07A66" w:rsidRDefault="00012065" w:rsidP="00B07A66">
      <w:pPr>
        <w:pStyle w:val="p1a"/>
        <w:spacing w:line="240" w:lineRule="auto"/>
        <w:rPr>
          <w:sz w:val="24"/>
          <w:szCs w:val="24"/>
        </w:rPr>
      </w:pPr>
      <w:r w:rsidRPr="00B07A66">
        <w:rPr>
          <w:sz w:val="24"/>
          <w:szCs w:val="24"/>
        </w:rPr>
        <w:t>D</w:t>
      </w:r>
      <w:r w:rsidR="00E81FE7" w:rsidRPr="00B07A66">
        <w:rPr>
          <w:sz w:val="24"/>
          <w:szCs w:val="24"/>
        </w:rPr>
        <w:t xml:space="preserve">ifferences in </w:t>
      </w:r>
      <w:r w:rsidR="00C53DB0" w:rsidRPr="00B07A66">
        <w:rPr>
          <w:sz w:val="24"/>
          <w:szCs w:val="24"/>
        </w:rPr>
        <w:t xml:space="preserve">the </w:t>
      </w:r>
      <w:r w:rsidR="00E25097" w:rsidRPr="00B07A66">
        <w:rPr>
          <w:sz w:val="24"/>
          <w:szCs w:val="24"/>
        </w:rPr>
        <w:t>algorithm</w:t>
      </w:r>
      <w:r w:rsidR="00C53DB0" w:rsidRPr="00B07A66">
        <w:rPr>
          <w:sz w:val="24"/>
          <w:szCs w:val="24"/>
        </w:rPr>
        <w:t>s</w:t>
      </w:r>
      <w:r w:rsidR="00C011DB" w:rsidRPr="00B07A66">
        <w:rPr>
          <w:sz w:val="24"/>
          <w:szCs w:val="24"/>
        </w:rPr>
        <w:t xml:space="preserve"> and data characteristics</w:t>
      </w:r>
      <w:r w:rsidR="00C53DB0" w:rsidRPr="00B07A66">
        <w:rPr>
          <w:sz w:val="24"/>
          <w:szCs w:val="24"/>
        </w:rPr>
        <w:t xml:space="preserve"> of an application</w:t>
      </w:r>
      <w:r w:rsidR="00C011DB" w:rsidRPr="00B07A66">
        <w:rPr>
          <w:sz w:val="24"/>
          <w:szCs w:val="24"/>
        </w:rPr>
        <w:t xml:space="preserve"> </w:t>
      </w:r>
      <w:r w:rsidR="003F2B5F" w:rsidRPr="00B07A66">
        <w:rPr>
          <w:sz w:val="24"/>
          <w:szCs w:val="24"/>
        </w:rPr>
        <w:t xml:space="preserve">also influence </w:t>
      </w:r>
      <w:r w:rsidR="00027E6F" w:rsidRPr="00B07A66">
        <w:rPr>
          <w:sz w:val="24"/>
          <w:szCs w:val="24"/>
        </w:rPr>
        <w:t>scheduling</w:t>
      </w:r>
      <w:r w:rsidR="003F2B5F" w:rsidRPr="00B07A66">
        <w:rPr>
          <w:sz w:val="24"/>
          <w:szCs w:val="24"/>
        </w:rPr>
        <w:t xml:space="preserve">. </w:t>
      </w:r>
      <w:r w:rsidR="00DB62B2" w:rsidRPr="00B07A66">
        <w:rPr>
          <w:sz w:val="24"/>
          <w:szCs w:val="24"/>
        </w:rPr>
        <w:t>In many scientifi</w:t>
      </w:r>
      <w:r w:rsidR="00EC73CC" w:rsidRPr="00B07A66">
        <w:rPr>
          <w:sz w:val="24"/>
          <w:szCs w:val="24"/>
        </w:rPr>
        <w:t xml:space="preserve">c applications, the workload </w:t>
      </w:r>
      <w:r w:rsidR="00DB62B2" w:rsidRPr="00B07A66">
        <w:rPr>
          <w:sz w:val="24"/>
          <w:szCs w:val="24"/>
        </w:rPr>
        <w:t>can be ev</w:t>
      </w:r>
      <w:r w:rsidR="00CA0C6B" w:rsidRPr="00B07A66">
        <w:rPr>
          <w:sz w:val="24"/>
          <w:szCs w:val="24"/>
        </w:rPr>
        <w:t xml:space="preserve">enly distributed </w:t>
      </w:r>
      <w:r w:rsidR="00C53DB0" w:rsidRPr="00B07A66">
        <w:rPr>
          <w:sz w:val="24"/>
          <w:szCs w:val="24"/>
        </w:rPr>
        <w:t>across</w:t>
      </w:r>
      <w:r w:rsidR="00CA0C6B" w:rsidRPr="00B07A66">
        <w:rPr>
          <w:sz w:val="24"/>
          <w:szCs w:val="24"/>
        </w:rPr>
        <w:t xml:space="preserve"> compute</w:t>
      </w:r>
      <w:r w:rsidR="00DB62B2" w:rsidRPr="00B07A66">
        <w:rPr>
          <w:sz w:val="24"/>
          <w:szCs w:val="24"/>
        </w:rPr>
        <w:t xml:space="preserve"> node</w:t>
      </w:r>
      <w:r w:rsidR="00C53DB0" w:rsidRPr="00B07A66">
        <w:rPr>
          <w:sz w:val="24"/>
          <w:szCs w:val="24"/>
        </w:rPr>
        <w:t>s</w:t>
      </w:r>
      <w:r w:rsidR="00E25097" w:rsidRPr="00B07A66">
        <w:rPr>
          <w:sz w:val="24"/>
          <w:szCs w:val="24"/>
        </w:rPr>
        <w:t xml:space="preserve"> and in-m</w:t>
      </w:r>
      <w:r w:rsidR="00744187" w:rsidRPr="00B07A66">
        <w:rPr>
          <w:sz w:val="24"/>
          <w:szCs w:val="24"/>
        </w:rPr>
        <w:t>e</w:t>
      </w:r>
      <w:r w:rsidR="00E25097" w:rsidRPr="00B07A66">
        <w:rPr>
          <w:sz w:val="24"/>
          <w:szCs w:val="24"/>
        </w:rPr>
        <w:t>mory communication between processes happens frequently</w:t>
      </w:r>
      <w:r w:rsidR="00227654" w:rsidRPr="00B07A66">
        <w:rPr>
          <w:sz w:val="24"/>
          <w:szCs w:val="24"/>
        </w:rPr>
        <w:t>; a</w:t>
      </w:r>
      <w:r w:rsidR="00BE03B9" w:rsidRPr="00B07A66">
        <w:rPr>
          <w:sz w:val="24"/>
          <w:szCs w:val="24"/>
        </w:rPr>
        <w:t xml:space="preserve">s a result, MPI uses static scheduling. </w:t>
      </w:r>
      <w:r w:rsidR="00CA0C2C" w:rsidRPr="00B07A66">
        <w:rPr>
          <w:sz w:val="24"/>
          <w:szCs w:val="24"/>
        </w:rPr>
        <w:t xml:space="preserve">But for log and record processing, </w:t>
      </w:r>
      <w:r w:rsidR="00CC6547" w:rsidRPr="00B07A66">
        <w:rPr>
          <w:sz w:val="24"/>
          <w:szCs w:val="24"/>
        </w:rPr>
        <w:t xml:space="preserve">the workload in each task is hard to </w:t>
      </w:r>
      <w:r w:rsidR="0078080A" w:rsidRPr="00B07A66">
        <w:rPr>
          <w:sz w:val="24"/>
          <w:szCs w:val="24"/>
        </w:rPr>
        <w:t>estimate</w:t>
      </w:r>
      <w:r w:rsidR="00231CD5">
        <w:rPr>
          <w:sz w:val="24"/>
          <w:szCs w:val="24"/>
        </w:rPr>
        <w:t>. S</w:t>
      </w:r>
      <w:r w:rsidR="00CC6547" w:rsidRPr="00B07A66">
        <w:rPr>
          <w:sz w:val="24"/>
          <w:szCs w:val="24"/>
        </w:rPr>
        <w:t>ome task</w:t>
      </w:r>
      <w:r w:rsidR="0033508B" w:rsidRPr="00B07A66">
        <w:rPr>
          <w:sz w:val="24"/>
          <w:szCs w:val="24"/>
        </w:rPr>
        <w:t xml:space="preserve">s </w:t>
      </w:r>
      <w:r w:rsidR="00231CD5">
        <w:rPr>
          <w:sz w:val="24"/>
          <w:szCs w:val="24"/>
        </w:rPr>
        <w:t xml:space="preserve">may </w:t>
      </w:r>
      <w:r w:rsidR="0033508B" w:rsidRPr="00B07A66">
        <w:rPr>
          <w:sz w:val="24"/>
          <w:szCs w:val="24"/>
        </w:rPr>
        <w:t>generate</w:t>
      </w:r>
      <w:r w:rsidR="00CC6547" w:rsidRPr="00B07A66">
        <w:rPr>
          <w:sz w:val="24"/>
          <w:szCs w:val="24"/>
        </w:rPr>
        <w:t xml:space="preserve"> more Key-Value pairs </w:t>
      </w:r>
      <w:r w:rsidR="00C011DB" w:rsidRPr="00B07A66">
        <w:rPr>
          <w:sz w:val="24"/>
          <w:szCs w:val="24"/>
        </w:rPr>
        <w:t>than others</w:t>
      </w:r>
      <w:r w:rsidR="00231CD5">
        <w:rPr>
          <w:sz w:val="24"/>
          <w:szCs w:val="24"/>
        </w:rPr>
        <w:t xml:space="preserve">. </w:t>
      </w:r>
      <w:r w:rsidR="00E25097" w:rsidRPr="00B07A66">
        <w:rPr>
          <w:sz w:val="24"/>
          <w:szCs w:val="24"/>
        </w:rPr>
        <w:t>Because of th</w:t>
      </w:r>
      <w:r w:rsidR="00E7464E" w:rsidRPr="00B07A66">
        <w:rPr>
          <w:sz w:val="24"/>
          <w:szCs w:val="24"/>
        </w:rPr>
        <w:t>is</w:t>
      </w:r>
      <w:r w:rsidR="00BE03B9" w:rsidRPr="00B07A66">
        <w:rPr>
          <w:sz w:val="24"/>
          <w:szCs w:val="24"/>
        </w:rPr>
        <w:t>, Had</w:t>
      </w:r>
      <w:r w:rsidR="00E4768E" w:rsidRPr="00B07A66">
        <w:rPr>
          <w:sz w:val="24"/>
          <w:szCs w:val="24"/>
        </w:rPr>
        <w:t>oop uses dynamic scheduling</w:t>
      </w:r>
      <w:r w:rsidR="00231CD5">
        <w:rPr>
          <w:sz w:val="24"/>
          <w:szCs w:val="24"/>
        </w:rPr>
        <w:t xml:space="preserve"> and </w:t>
      </w:r>
      <w:r w:rsidR="0053018E" w:rsidRPr="00B07A66">
        <w:rPr>
          <w:sz w:val="24"/>
          <w:szCs w:val="24"/>
        </w:rPr>
        <w:t>provides task</w:t>
      </w:r>
      <w:r w:rsidR="00E53E46">
        <w:rPr>
          <w:sz w:val="24"/>
          <w:szCs w:val="24"/>
        </w:rPr>
        <w:t xml:space="preserve"> speculation and </w:t>
      </w:r>
      <w:r w:rsidR="0053018E" w:rsidRPr="00B07A66">
        <w:rPr>
          <w:sz w:val="24"/>
          <w:szCs w:val="24"/>
        </w:rPr>
        <w:t>fault tolerance</w:t>
      </w:r>
      <w:r w:rsidR="00E4768E" w:rsidRPr="00B07A66">
        <w:rPr>
          <w:sz w:val="24"/>
          <w:szCs w:val="24"/>
        </w:rPr>
        <w:t xml:space="preserve">, </w:t>
      </w:r>
      <w:r w:rsidR="00E66EFB" w:rsidRPr="00B07A66">
        <w:rPr>
          <w:sz w:val="24"/>
          <w:szCs w:val="24"/>
        </w:rPr>
        <w:t>while MPI does not.</w:t>
      </w:r>
    </w:p>
    <w:p w14:paraId="14FCBDDC" w14:textId="1B5F2082" w:rsidR="001C083E" w:rsidRPr="001C083E" w:rsidRDefault="00C011DB" w:rsidP="002A78D4">
      <w:pPr>
        <w:pStyle w:val="heading10"/>
        <w:numPr>
          <w:ilvl w:val="2"/>
          <w:numId w:val="14"/>
        </w:numPr>
        <w:jc w:val="both"/>
      </w:pPr>
      <w:r w:rsidRPr="001C083E">
        <w:t>Twister and Spark</w:t>
      </w:r>
    </w:p>
    <w:p w14:paraId="5287B178" w14:textId="131804B1" w:rsidR="00371E44" w:rsidRPr="00B07A66" w:rsidRDefault="00AE4270" w:rsidP="00B07A66">
      <w:pPr>
        <w:pStyle w:val="p1a"/>
        <w:spacing w:line="240" w:lineRule="auto"/>
        <w:rPr>
          <w:sz w:val="24"/>
          <w:szCs w:val="24"/>
        </w:rPr>
      </w:pPr>
      <w:r w:rsidRPr="00B07A66">
        <w:rPr>
          <w:sz w:val="24"/>
          <w:szCs w:val="24"/>
        </w:rPr>
        <w:t xml:space="preserve">Twister and Spark </w:t>
      </w:r>
      <w:r w:rsidR="00E81FE7" w:rsidRPr="00B07A66">
        <w:rPr>
          <w:sz w:val="24"/>
          <w:szCs w:val="24"/>
        </w:rPr>
        <w:t>are</w:t>
      </w:r>
      <w:r w:rsidR="00664DC7" w:rsidRPr="00B07A66">
        <w:rPr>
          <w:sz w:val="24"/>
          <w:szCs w:val="24"/>
        </w:rPr>
        <w:t xml:space="preserve"> somewhere</w:t>
      </w:r>
      <w:r w:rsidR="006222C4" w:rsidRPr="00B07A66">
        <w:rPr>
          <w:sz w:val="24"/>
          <w:szCs w:val="24"/>
        </w:rPr>
        <w:t xml:space="preserve"> between </w:t>
      </w:r>
      <w:r w:rsidR="009A06ED" w:rsidRPr="00B07A66">
        <w:rPr>
          <w:sz w:val="24"/>
          <w:szCs w:val="24"/>
        </w:rPr>
        <w:t>MPI and Hadoop</w:t>
      </w:r>
      <w:r w:rsidR="00E81FE7" w:rsidRPr="00B07A66">
        <w:rPr>
          <w:sz w:val="24"/>
          <w:szCs w:val="24"/>
        </w:rPr>
        <w:t>.</w:t>
      </w:r>
      <w:r w:rsidR="008F3F81" w:rsidRPr="00B07A66">
        <w:rPr>
          <w:sz w:val="24"/>
          <w:szCs w:val="24"/>
        </w:rPr>
        <w:t xml:space="preserve"> </w:t>
      </w:r>
      <w:r w:rsidR="00863E12" w:rsidRPr="00B07A66">
        <w:rPr>
          <w:sz w:val="24"/>
          <w:szCs w:val="24"/>
        </w:rPr>
        <w:t xml:space="preserve">Twister </w:t>
      </w:r>
      <w:r w:rsidR="00E81FE7" w:rsidRPr="00B07A66">
        <w:rPr>
          <w:sz w:val="24"/>
          <w:szCs w:val="24"/>
        </w:rPr>
        <w:t>provides</w:t>
      </w:r>
      <w:r w:rsidR="007355AF" w:rsidRPr="00B07A66">
        <w:rPr>
          <w:sz w:val="24"/>
          <w:szCs w:val="24"/>
        </w:rPr>
        <w:t xml:space="preserve"> an easy-to-use</w:t>
      </w:r>
      <w:r w:rsidR="00E81FE7" w:rsidRPr="00B07A66">
        <w:rPr>
          <w:sz w:val="24"/>
          <w:szCs w:val="24"/>
        </w:rPr>
        <w:t>,</w:t>
      </w:r>
      <w:r w:rsidR="007355AF" w:rsidRPr="00B07A66">
        <w:rPr>
          <w:sz w:val="24"/>
          <w:szCs w:val="24"/>
        </w:rPr>
        <w:t xml:space="preserve"> </w:t>
      </w:r>
      <w:r w:rsidR="00225EDD" w:rsidRPr="00B07A66">
        <w:rPr>
          <w:sz w:val="24"/>
          <w:szCs w:val="24"/>
        </w:rPr>
        <w:t>data</w:t>
      </w:r>
      <w:r w:rsidR="007355AF" w:rsidRPr="00B07A66">
        <w:rPr>
          <w:sz w:val="24"/>
          <w:szCs w:val="24"/>
        </w:rPr>
        <w:t xml:space="preserve">-centric solution to process big data in </w:t>
      </w:r>
      <w:r w:rsidR="00345A08" w:rsidRPr="00B07A66">
        <w:rPr>
          <w:sz w:val="24"/>
          <w:szCs w:val="24"/>
        </w:rPr>
        <w:t>machine learning</w:t>
      </w:r>
      <w:r w:rsidR="007355AF" w:rsidRPr="00B07A66">
        <w:rPr>
          <w:sz w:val="24"/>
          <w:szCs w:val="24"/>
        </w:rPr>
        <w:t xml:space="preserve"> </w:t>
      </w:r>
      <w:r w:rsidR="00C011DB" w:rsidRPr="00B07A66">
        <w:rPr>
          <w:sz w:val="24"/>
          <w:szCs w:val="24"/>
        </w:rPr>
        <w:t xml:space="preserve">and </w:t>
      </w:r>
      <w:r w:rsidR="007355AF" w:rsidRPr="00B07A66">
        <w:rPr>
          <w:sz w:val="24"/>
          <w:szCs w:val="24"/>
        </w:rPr>
        <w:t>scientific applications.</w:t>
      </w:r>
      <w:r w:rsidR="004E157C" w:rsidRPr="00B07A66">
        <w:rPr>
          <w:sz w:val="24"/>
          <w:szCs w:val="24"/>
        </w:rPr>
        <w:t xml:space="preserve"> </w:t>
      </w:r>
      <w:r w:rsidR="00803CAA" w:rsidRPr="00B07A66">
        <w:rPr>
          <w:sz w:val="24"/>
          <w:szCs w:val="24"/>
        </w:rPr>
        <w:t>Twister</w:t>
      </w:r>
      <w:r w:rsidR="00C011DB" w:rsidRPr="00B07A66">
        <w:rPr>
          <w:sz w:val="24"/>
          <w:szCs w:val="24"/>
        </w:rPr>
        <w:t xml:space="preserve">’s </w:t>
      </w:r>
      <w:r w:rsidR="00803CAA" w:rsidRPr="00B07A66">
        <w:rPr>
          <w:sz w:val="24"/>
          <w:szCs w:val="24"/>
        </w:rPr>
        <w:t xml:space="preserve">control flow </w:t>
      </w:r>
      <w:r w:rsidR="00C011DB" w:rsidRPr="00B07A66">
        <w:rPr>
          <w:sz w:val="24"/>
          <w:szCs w:val="24"/>
        </w:rPr>
        <w:t xml:space="preserve">is defined by </w:t>
      </w:r>
      <w:r w:rsidR="00803CAA" w:rsidRPr="00B07A66">
        <w:rPr>
          <w:sz w:val="24"/>
          <w:szCs w:val="24"/>
        </w:rPr>
        <w:t>iterations of MapReduce</w:t>
      </w:r>
      <w:r w:rsidR="00144E73" w:rsidRPr="00B07A66">
        <w:rPr>
          <w:sz w:val="24"/>
          <w:szCs w:val="24"/>
        </w:rPr>
        <w:t xml:space="preserve"> jobs</w:t>
      </w:r>
      <w:r w:rsidR="00C011DB" w:rsidRPr="00B07A66">
        <w:rPr>
          <w:sz w:val="24"/>
          <w:szCs w:val="24"/>
        </w:rPr>
        <w:t xml:space="preserve">, with the </w:t>
      </w:r>
      <w:r w:rsidR="00144E73" w:rsidRPr="00B07A66">
        <w:rPr>
          <w:sz w:val="24"/>
          <w:szCs w:val="24"/>
        </w:rPr>
        <w:t xml:space="preserve">output of each </w:t>
      </w:r>
      <w:r w:rsidR="00803CAA" w:rsidRPr="00B07A66">
        <w:rPr>
          <w:sz w:val="24"/>
          <w:szCs w:val="24"/>
        </w:rPr>
        <w:t xml:space="preserve">iteration sent </w:t>
      </w:r>
      <w:r w:rsidR="00227654" w:rsidRPr="00B07A66">
        <w:rPr>
          <w:sz w:val="24"/>
          <w:szCs w:val="24"/>
        </w:rPr>
        <w:t xml:space="preserve">to </w:t>
      </w:r>
      <w:r w:rsidR="00803CAA" w:rsidRPr="00B07A66">
        <w:rPr>
          <w:sz w:val="24"/>
          <w:szCs w:val="24"/>
        </w:rPr>
        <w:t xml:space="preserve">the input to the next iteration. </w:t>
      </w:r>
      <w:r w:rsidR="00F46911" w:rsidRPr="00B07A66">
        <w:rPr>
          <w:sz w:val="24"/>
          <w:szCs w:val="24"/>
        </w:rPr>
        <w:t xml:space="preserve">The </w:t>
      </w:r>
      <w:r w:rsidR="00C12A84" w:rsidRPr="00B07A66">
        <w:rPr>
          <w:sz w:val="24"/>
          <w:szCs w:val="24"/>
        </w:rPr>
        <w:t xml:space="preserve">data </w:t>
      </w:r>
      <w:r w:rsidR="00F46911" w:rsidRPr="00B07A66">
        <w:rPr>
          <w:sz w:val="24"/>
          <w:szCs w:val="24"/>
        </w:rPr>
        <w:t xml:space="preserve">in Twister is abstracted </w:t>
      </w:r>
      <w:r w:rsidR="00C12A84" w:rsidRPr="00B07A66">
        <w:rPr>
          <w:sz w:val="24"/>
          <w:szCs w:val="24"/>
        </w:rPr>
        <w:t>as Key-Value pairs</w:t>
      </w:r>
      <w:r w:rsidR="00924D28" w:rsidRPr="00B07A66">
        <w:rPr>
          <w:sz w:val="24"/>
          <w:szCs w:val="24"/>
        </w:rPr>
        <w:t xml:space="preserve"> for</w:t>
      </w:r>
      <w:r w:rsidR="00747FC6" w:rsidRPr="00B07A66">
        <w:rPr>
          <w:sz w:val="24"/>
          <w:szCs w:val="24"/>
        </w:rPr>
        <w:t xml:space="preserve"> </w:t>
      </w:r>
      <w:r w:rsidR="00DA5E4D" w:rsidRPr="00B07A66">
        <w:rPr>
          <w:sz w:val="24"/>
          <w:szCs w:val="24"/>
        </w:rPr>
        <w:t>i</w:t>
      </w:r>
      <w:r w:rsidR="00924D28" w:rsidRPr="00B07A66">
        <w:rPr>
          <w:sz w:val="24"/>
          <w:szCs w:val="24"/>
        </w:rPr>
        <w:t>ntermediate data regrouping</w:t>
      </w:r>
      <w:r w:rsidR="00287BAF" w:rsidRPr="00B07A66">
        <w:rPr>
          <w:sz w:val="24"/>
          <w:szCs w:val="24"/>
        </w:rPr>
        <w:t xml:space="preserve"> as per</w:t>
      </w:r>
      <w:r w:rsidR="00573927" w:rsidRPr="00B07A66">
        <w:rPr>
          <w:sz w:val="24"/>
          <w:szCs w:val="24"/>
        </w:rPr>
        <w:t xml:space="preserve"> </w:t>
      </w:r>
      <w:r w:rsidR="001A3D12" w:rsidRPr="00B07A66">
        <w:rPr>
          <w:sz w:val="24"/>
          <w:szCs w:val="24"/>
        </w:rPr>
        <w:t xml:space="preserve">the </w:t>
      </w:r>
      <w:r w:rsidR="00573927" w:rsidRPr="00B07A66">
        <w:rPr>
          <w:sz w:val="24"/>
          <w:szCs w:val="24"/>
        </w:rPr>
        <w:t>needs</w:t>
      </w:r>
      <w:r w:rsidR="00747FC6" w:rsidRPr="00B07A66">
        <w:rPr>
          <w:sz w:val="24"/>
          <w:szCs w:val="24"/>
        </w:rPr>
        <w:t xml:space="preserve"> of the application</w:t>
      </w:r>
      <w:r w:rsidR="00567B95" w:rsidRPr="00B07A66">
        <w:rPr>
          <w:sz w:val="24"/>
          <w:szCs w:val="24"/>
        </w:rPr>
        <w:t>, and</w:t>
      </w:r>
      <w:r w:rsidR="00371E44" w:rsidRPr="00B07A66">
        <w:rPr>
          <w:sz w:val="24"/>
          <w:szCs w:val="24"/>
        </w:rPr>
        <w:t xml:space="preserve"> </w:t>
      </w:r>
      <w:r w:rsidR="00E7464E" w:rsidRPr="00B07A66">
        <w:rPr>
          <w:sz w:val="24"/>
          <w:szCs w:val="24"/>
        </w:rPr>
        <w:t xml:space="preserve">it </w:t>
      </w:r>
      <w:r w:rsidR="00371E44" w:rsidRPr="00B07A66">
        <w:rPr>
          <w:sz w:val="24"/>
          <w:szCs w:val="24"/>
        </w:rPr>
        <w:t>uses static scheduling</w:t>
      </w:r>
      <w:r w:rsidR="00250C3D" w:rsidRPr="00B07A66">
        <w:rPr>
          <w:sz w:val="24"/>
          <w:szCs w:val="24"/>
        </w:rPr>
        <w:t>: d</w:t>
      </w:r>
      <w:r w:rsidR="00371E44" w:rsidRPr="00B07A66">
        <w:rPr>
          <w:sz w:val="24"/>
          <w:szCs w:val="24"/>
        </w:rPr>
        <w:t xml:space="preserve">ata </w:t>
      </w:r>
      <w:r w:rsidR="00287BAF" w:rsidRPr="00B07A66">
        <w:rPr>
          <w:sz w:val="24"/>
          <w:szCs w:val="24"/>
        </w:rPr>
        <w:t>is</w:t>
      </w:r>
      <w:r w:rsidR="00371E44" w:rsidRPr="00B07A66">
        <w:rPr>
          <w:sz w:val="24"/>
          <w:szCs w:val="24"/>
        </w:rPr>
        <w:t xml:space="preserve"> pre-split and</w:t>
      </w:r>
      <w:r w:rsidR="0079591A" w:rsidRPr="00B07A66">
        <w:rPr>
          <w:sz w:val="24"/>
          <w:szCs w:val="24"/>
        </w:rPr>
        <w:t xml:space="preserve"> evenly distributed to </w:t>
      </w:r>
      <w:r w:rsidR="00371E44" w:rsidRPr="00B07A66">
        <w:rPr>
          <w:sz w:val="24"/>
          <w:szCs w:val="24"/>
        </w:rPr>
        <w:t xml:space="preserve">nodes based on the available computing slots (the number of </w:t>
      </w:r>
      <w:r w:rsidR="000231AF" w:rsidRPr="00B07A66">
        <w:rPr>
          <w:sz w:val="24"/>
          <w:szCs w:val="24"/>
        </w:rPr>
        <w:t>cores). T</w:t>
      </w:r>
      <w:r w:rsidR="00371E44" w:rsidRPr="00B07A66">
        <w:rPr>
          <w:sz w:val="24"/>
          <w:szCs w:val="24"/>
        </w:rPr>
        <w:t xml:space="preserve">asks are </w:t>
      </w:r>
      <w:r w:rsidR="000231AF" w:rsidRPr="00B07A66">
        <w:rPr>
          <w:sz w:val="24"/>
          <w:szCs w:val="24"/>
        </w:rPr>
        <w:t xml:space="preserve">then </w:t>
      </w:r>
      <w:r w:rsidR="00371E44" w:rsidRPr="00B07A66">
        <w:rPr>
          <w:sz w:val="24"/>
          <w:szCs w:val="24"/>
        </w:rPr>
        <w:t>sent to where</w:t>
      </w:r>
      <w:r w:rsidR="000231AF" w:rsidRPr="00B07A66">
        <w:rPr>
          <w:sz w:val="24"/>
          <w:szCs w:val="24"/>
        </w:rPr>
        <w:t xml:space="preserve"> the data is</w:t>
      </w:r>
      <w:r w:rsidR="00371E44" w:rsidRPr="00B07A66">
        <w:rPr>
          <w:sz w:val="24"/>
          <w:szCs w:val="24"/>
        </w:rPr>
        <w:t xml:space="preserve"> located.</w:t>
      </w:r>
    </w:p>
    <w:p w14:paraId="736CAF23" w14:textId="77777777" w:rsidR="00F02666" w:rsidRDefault="00F02666" w:rsidP="00B07A66">
      <w:pPr>
        <w:pStyle w:val="p1a"/>
        <w:spacing w:line="240" w:lineRule="auto"/>
        <w:rPr>
          <w:sz w:val="24"/>
          <w:szCs w:val="24"/>
        </w:rPr>
      </w:pPr>
    </w:p>
    <w:p w14:paraId="14C94F9C" w14:textId="4B0A8767" w:rsidR="00BC675C" w:rsidRPr="00B07A66" w:rsidRDefault="00371E44" w:rsidP="00B07A66">
      <w:pPr>
        <w:pStyle w:val="p1a"/>
        <w:spacing w:line="240" w:lineRule="auto"/>
        <w:rPr>
          <w:sz w:val="24"/>
          <w:szCs w:val="24"/>
        </w:rPr>
      </w:pPr>
      <w:r w:rsidRPr="00B07A66">
        <w:rPr>
          <w:sz w:val="24"/>
          <w:szCs w:val="24"/>
        </w:rPr>
        <w:t xml:space="preserve">Spark </w:t>
      </w:r>
      <w:r w:rsidR="00766431" w:rsidRPr="00B07A66">
        <w:rPr>
          <w:sz w:val="24"/>
          <w:szCs w:val="24"/>
        </w:rPr>
        <w:t xml:space="preserve">also </w:t>
      </w:r>
      <w:r w:rsidR="00A40E38" w:rsidRPr="00B07A66">
        <w:rPr>
          <w:sz w:val="24"/>
          <w:szCs w:val="24"/>
        </w:rPr>
        <w:t>targets</w:t>
      </w:r>
      <w:r w:rsidR="00766431" w:rsidRPr="00B07A66">
        <w:rPr>
          <w:sz w:val="24"/>
          <w:szCs w:val="24"/>
        </w:rPr>
        <w:t xml:space="preserve"> iterative algorithms but </w:t>
      </w:r>
      <w:r w:rsidR="00275D38" w:rsidRPr="00B07A66">
        <w:rPr>
          <w:sz w:val="24"/>
          <w:szCs w:val="24"/>
        </w:rPr>
        <w:t>boasts</w:t>
      </w:r>
      <w:r w:rsidRPr="00B07A66">
        <w:rPr>
          <w:sz w:val="24"/>
          <w:szCs w:val="24"/>
        </w:rPr>
        <w:t xml:space="preserve"> flexible iteration control with separated RDD operations called transformations and actions.</w:t>
      </w:r>
      <w:r w:rsidR="007E0AE2" w:rsidRPr="00B07A66">
        <w:rPr>
          <w:sz w:val="24"/>
          <w:szCs w:val="24"/>
        </w:rPr>
        <w:t xml:space="preserve"> </w:t>
      </w:r>
      <w:r w:rsidR="003D01A4" w:rsidRPr="00B07A66">
        <w:rPr>
          <w:sz w:val="24"/>
          <w:szCs w:val="24"/>
        </w:rPr>
        <w:t xml:space="preserve">A RDD </w:t>
      </w:r>
      <w:r w:rsidR="00E81FE7" w:rsidRPr="00B07A66">
        <w:rPr>
          <w:sz w:val="24"/>
          <w:szCs w:val="24"/>
        </w:rPr>
        <w:t>is</w:t>
      </w:r>
      <w:r w:rsidR="003D01A4" w:rsidRPr="00B07A66">
        <w:rPr>
          <w:sz w:val="24"/>
          <w:szCs w:val="24"/>
        </w:rPr>
        <w:t xml:space="preserve"> a</w:t>
      </w:r>
      <w:r w:rsidR="002B08F2" w:rsidRPr="00B07A66">
        <w:rPr>
          <w:sz w:val="24"/>
          <w:szCs w:val="24"/>
        </w:rPr>
        <w:t>n</w:t>
      </w:r>
      <w:r w:rsidR="003D01A4" w:rsidRPr="00B07A66">
        <w:rPr>
          <w:sz w:val="24"/>
          <w:szCs w:val="24"/>
        </w:rPr>
        <w:t xml:space="preserve"> </w:t>
      </w:r>
      <w:r w:rsidR="00C44600" w:rsidRPr="00B07A66">
        <w:rPr>
          <w:sz w:val="24"/>
          <w:szCs w:val="24"/>
        </w:rPr>
        <w:t xml:space="preserve">in-memory </w:t>
      </w:r>
      <w:r w:rsidR="00670330" w:rsidRPr="00B07A66">
        <w:rPr>
          <w:sz w:val="24"/>
          <w:szCs w:val="24"/>
        </w:rPr>
        <w:t xml:space="preserve">data abstraction in </w:t>
      </w:r>
      <w:r w:rsidR="00C44600" w:rsidRPr="00B07A66">
        <w:rPr>
          <w:sz w:val="24"/>
          <w:szCs w:val="24"/>
        </w:rPr>
        <w:t>distributed</w:t>
      </w:r>
      <w:r w:rsidR="00670330" w:rsidRPr="00B07A66">
        <w:rPr>
          <w:sz w:val="24"/>
          <w:szCs w:val="24"/>
        </w:rPr>
        <w:t xml:space="preserve"> computing with fault tolerance support</w:t>
      </w:r>
      <w:r w:rsidR="003D01A4" w:rsidRPr="00B07A66">
        <w:rPr>
          <w:sz w:val="24"/>
          <w:szCs w:val="24"/>
        </w:rPr>
        <w:t>.</w:t>
      </w:r>
      <w:r w:rsidR="007E0AE2" w:rsidRPr="00B07A66">
        <w:rPr>
          <w:sz w:val="24"/>
          <w:szCs w:val="24"/>
        </w:rPr>
        <w:t xml:space="preserve"> </w:t>
      </w:r>
      <w:r w:rsidRPr="00B07A66">
        <w:rPr>
          <w:sz w:val="24"/>
          <w:szCs w:val="24"/>
        </w:rPr>
        <w:t>Typical operations</w:t>
      </w:r>
      <w:r w:rsidR="00C61EB7" w:rsidRPr="00B07A66">
        <w:rPr>
          <w:sz w:val="24"/>
          <w:szCs w:val="24"/>
        </w:rPr>
        <w:t xml:space="preserve"> on RDDs</w:t>
      </w:r>
      <w:r w:rsidRPr="00B07A66">
        <w:rPr>
          <w:sz w:val="24"/>
          <w:szCs w:val="24"/>
        </w:rPr>
        <w:t xml:space="preserve"> include MapReduc</w:t>
      </w:r>
      <w:r w:rsidR="00C61EB7" w:rsidRPr="00B07A66">
        <w:rPr>
          <w:sz w:val="24"/>
          <w:szCs w:val="24"/>
        </w:rPr>
        <w:t>e-like operations such as Map, G</w:t>
      </w:r>
      <w:r w:rsidRPr="00B07A66">
        <w:rPr>
          <w:sz w:val="24"/>
          <w:szCs w:val="24"/>
        </w:rPr>
        <w:t>roupByKey (</w:t>
      </w:r>
      <w:r w:rsidR="001026F8">
        <w:rPr>
          <w:sz w:val="24"/>
          <w:szCs w:val="24"/>
        </w:rPr>
        <w:t>similar to</w:t>
      </w:r>
      <w:r w:rsidR="00214FA4" w:rsidRPr="00B07A66">
        <w:rPr>
          <w:sz w:val="24"/>
          <w:szCs w:val="24"/>
        </w:rPr>
        <w:t xml:space="preserve"> </w:t>
      </w:r>
      <w:r w:rsidRPr="00B07A66">
        <w:rPr>
          <w:sz w:val="24"/>
          <w:szCs w:val="24"/>
        </w:rPr>
        <w:t>Shuffle but wit</w:t>
      </w:r>
      <w:r w:rsidR="00C61EB7" w:rsidRPr="00B07A66">
        <w:rPr>
          <w:sz w:val="24"/>
          <w:szCs w:val="24"/>
        </w:rPr>
        <w:t xml:space="preserve">hout sort) </w:t>
      </w:r>
      <w:r w:rsidR="00430CBD" w:rsidRPr="00B07A66">
        <w:rPr>
          <w:sz w:val="24"/>
          <w:szCs w:val="24"/>
        </w:rPr>
        <w:t xml:space="preserve">and </w:t>
      </w:r>
      <w:r w:rsidR="00C61EB7" w:rsidRPr="00B07A66">
        <w:rPr>
          <w:sz w:val="24"/>
          <w:szCs w:val="24"/>
        </w:rPr>
        <w:t>R</w:t>
      </w:r>
      <w:r w:rsidRPr="00B07A66">
        <w:rPr>
          <w:sz w:val="24"/>
          <w:szCs w:val="24"/>
        </w:rPr>
        <w:t xml:space="preserve">educeByKey (same as Reduce), </w:t>
      </w:r>
      <w:r w:rsidR="001A3D12" w:rsidRPr="00B07A66">
        <w:rPr>
          <w:sz w:val="24"/>
          <w:szCs w:val="24"/>
        </w:rPr>
        <w:t xml:space="preserve">and </w:t>
      </w:r>
      <w:r w:rsidRPr="00B07A66">
        <w:rPr>
          <w:sz w:val="24"/>
          <w:szCs w:val="24"/>
        </w:rPr>
        <w:t xml:space="preserve">also </w:t>
      </w:r>
      <w:r w:rsidR="00227654" w:rsidRPr="00B07A66">
        <w:rPr>
          <w:sz w:val="24"/>
          <w:szCs w:val="24"/>
        </w:rPr>
        <w:t xml:space="preserve">relational database-like </w:t>
      </w:r>
      <w:r w:rsidRPr="00B07A66">
        <w:rPr>
          <w:sz w:val="24"/>
          <w:szCs w:val="24"/>
        </w:rPr>
        <w:t>operations</w:t>
      </w:r>
      <w:r w:rsidR="00227654" w:rsidRPr="00B07A66">
        <w:rPr>
          <w:sz w:val="24"/>
          <w:szCs w:val="24"/>
        </w:rPr>
        <w:t xml:space="preserve"> </w:t>
      </w:r>
      <w:r w:rsidR="00E81FE7" w:rsidRPr="00B07A66">
        <w:rPr>
          <w:sz w:val="24"/>
          <w:szCs w:val="24"/>
        </w:rPr>
        <w:t>like</w:t>
      </w:r>
      <w:r w:rsidR="00C61EB7" w:rsidRPr="00B07A66">
        <w:rPr>
          <w:sz w:val="24"/>
          <w:szCs w:val="24"/>
        </w:rPr>
        <w:t xml:space="preserve"> </w:t>
      </w:r>
      <w:r w:rsidR="00111E7F" w:rsidRPr="00B07A66">
        <w:rPr>
          <w:sz w:val="24"/>
          <w:szCs w:val="24"/>
        </w:rPr>
        <w:t xml:space="preserve">Union, Join, and Cartesian-Product. Spark scheduling is similar to Dryad </w:t>
      </w:r>
      <w:r w:rsidR="00040F1A" w:rsidRPr="00B07A66">
        <w:rPr>
          <w:sz w:val="24"/>
          <w:szCs w:val="24"/>
        </w:rPr>
        <w:t>to build a DAG of stages for late execution</w:t>
      </w:r>
      <w:r w:rsidR="00111E7F" w:rsidRPr="00B07A66">
        <w:rPr>
          <w:sz w:val="24"/>
          <w:szCs w:val="24"/>
        </w:rPr>
        <w:t xml:space="preserve">. RDD’s lineage graph is </w:t>
      </w:r>
      <w:r w:rsidR="00040F1A">
        <w:rPr>
          <w:sz w:val="24"/>
          <w:szCs w:val="24"/>
        </w:rPr>
        <w:t xml:space="preserve">also </w:t>
      </w:r>
      <w:r w:rsidR="00111E7F" w:rsidRPr="00B07A66">
        <w:rPr>
          <w:sz w:val="24"/>
          <w:szCs w:val="24"/>
        </w:rPr>
        <w:t>examined</w:t>
      </w:r>
      <w:r w:rsidR="00040F1A">
        <w:rPr>
          <w:sz w:val="24"/>
          <w:szCs w:val="24"/>
        </w:rPr>
        <w:t xml:space="preserve"> for fault tolerance</w:t>
      </w:r>
      <w:r w:rsidR="00111E7F" w:rsidRPr="00B07A66">
        <w:rPr>
          <w:sz w:val="24"/>
          <w:szCs w:val="24"/>
        </w:rPr>
        <w:t xml:space="preserve">. </w:t>
      </w:r>
    </w:p>
    <w:p w14:paraId="09FFBD56" w14:textId="2D9927A4" w:rsidR="009B0708" w:rsidRPr="000D52A4" w:rsidRDefault="005A551D" w:rsidP="002A78D4">
      <w:pPr>
        <w:pStyle w:val="heading10"/>
        <w:numPr>
          <w:ilvl w:val="1"/>
          <w:numId w:val="14"/>
        </w:numPr>
        <w:jc w:val="both"/>
      </w:pPr>
      <w:r w:rsidRPr="000D52A4">
        <w:t xml:space="preserve">Collective Communication </w:t>
      </w:r>
      <w:r w:rsidR="00CF4030" w:rsidRPr="000D52A4">
        <w:t>and Interme</w:t>
      </w:r>
      <w:r w:rsidR="00186DFD" w:rsidRPr="000D52A4">
        <w:t>diate Data Handling</w:t>
      </w:r>
    </w:p>
    <w:p w14:paraId="330F3F6B" w14:textId="16B3DB38" w:rsidR="002E1048" w:rsidRPr="00AF23F7" w:rsidRDefault="00023DA5" w:rsidP="00AF23F7">
      <w:pPr>
        <w:pStyle w:val="p1a"/>
        <w:spacing w:line="240" w:lineRule="auto"/>
        <w:rPr>
          <w:sz w:val="24"/>
          <w:szCs w:val="24"/>
        </w:rPr>
      </w:pPr>
      <w:r w:rsidRPr="00B07A66">
        <w:rPr>
          <w:noProof/>
          <w:sz w:val="24"/>
          <w:szCs w:val="24"/>
          <w:lang w:eastAsia="zh-CN"/>
        </w:rPr>
        <mc:AlternateContent>
          <mc:Choice Requires="wps">
            <w:drawing>
              <wp:anchor distT="45720" distB="45720" distL="114300" distR="114300" simplePos="0" relativeHeight="251803648" behindDoc="0" locked="0" layoutInCell="1" allowOverlap="1" wp14:anchorId="1164F186" wp14:editId="446CAAD5">
                <wp:simplePos x="0" y="0"/>
                <wp:positionH relativeFrom="column">
                  <wp:posOffset>3032125</wp:posOffset>
                </wp:positionH>
                <wp:positionV relativeFrom="paragraph">
                  <wp:posOffset>765810</wp:posOffset>
                </wp:positionV>
                <wp:extent cx="2973070" cy="2146935"/>
                <wp:effectExtent l="0" t="0" r="0" b="5715"/>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2146935"/>
                        </a:xfrm>
                        <a:prstGeom prst="rect">
                          <a:avLst/>
                        </a:prstGeom>
                        <a:solidFill>
                          <a:srgbClr val="FFFFFF"/>
                        </a:solidFill>
                        <a:ln w="9525">
                          <a:noFill/>
                          <a:miter lim="800000"/>
                          <a:headEnd/>
                          <a:tailEnd/>
                        </a:ln>
                      </wps:spPr>
                      <wps:txbx>
                        <w:txbxContent>
                          <w:p w14:paraId="654F304A" w14:textId="77777777" w:rsidR="00F02666" w:rsidRDefault="00F02666" w:rsidP="00BA7A43">
                            <w:pPr>
                              <w:keepNext/>
                            </w:pPr>
                            <w:r>
                              <w:rPr>
                                <w:noProof/>
                                <w:lang w:eastAsia="zh-CN"/>
                              </w:rPr>
                              <w:drawing>
                                <wp:inline distT="0" distB="0" distL="0" distR="0" wp14:anchorId="2257CAD4" wp14:editId="7FBC8150">
                                  <wp:extent cx="2602122" cy="1804670"/>
                                  <wp:effectExtent l="0" t="0" r="8255" b="5080"/>
                                  <wp:docPr id="24" name="Picture 2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8317" cy="1808967"/>
                                          </a:xfrm>
                                          <a:prstGeom prst="rect">
                                            <a:avLst/>
                                          </a:prstGeom>
                                          <a:noFill/>
                                          <a:ln>
                                            <a:noFill/>
                                          </a:ln>
                                        </pic:spPr>
                                      </pic:pic>
                                    </a:graphicData>
                                  </a:graphic>
                                </wp:inline>
                              </w:drawing>
                            </w:r>
                          </w:p>
                          <w:p w14:paraId="29FC81C4" w14:textId="02D99D0A" w:rsidR="00F02666" w:rsidRDefault="00F02666" w:rsidP="00BA7A43">
                            <w:pPr>
                              <w:pStyle w:val="Caption"/>
                            </w:pPr>
                            <w:r>
                              <w:t xml:space="preserve">Figure </w:t>
                            </w:r>
                            <w:r w:rsidR="007A4A0D">
                              <w:fldChar w:fldCharType="begin"/>
                            </w:r>
                            <w:r w:rsidR="007A4A0D">
                              <w:instrText xml:space="preserve"> SEQ Figure \* ARABIC </w:instrText>
                            </w:r>
                            <w:r w:rsidR="007A4A0D">
                              <w:fldChar w:fldCharType="separate"/>
                            </w:r>
                            <w:r>
                              <w:rPr>
                                <w:noProof/>
                              </w:rPr>
                              <w:t>4</w:t>
                            </w:r>
                            <w:r w:rsidR="007A4A0D">
                              <w:rPr>
                                <w:noProof/>
                              </w:rPr>
                              <w:fldChar w:fldCharType="end"/>
                            </w:r>
                            <w:r>
                              <w:t>. Initial Twister A</w:t>
                            </w:r>
                            <w:r w:rsidRPr="00C86ABD">
                              <w:t>rchitecture</w:t>
                            </w:r>
                          </w:p>
                          <w:p w14:paraId="14FF0624" w14:textId="264CA47E" w:rsidR="00F02666" w:rsidRDefault="00F02666" w:rsidP="00BA7A43">
                            <w:pPr>
                              <w:keepN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4F186" id="_x0000_s1028" type="#_x0000_t202" style="position:absolute;left:0;text-align:left;margin-left:238.75pt;margin-top:60.3pt;width:234.1pt;height:169.0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" stroked="f">
                <v:textbox>
                  <w:txbxContent>
                    <w:p w14:paraId="654F304A" w14:textId="77777777" w:rsidR="00F02666" w:rsidRDefault="00F02666" w:rsidP="00BA7A43">
                      <w:pPr>
                        <w:keepNext/>
                      </w:pPr>
                      <w:r>
                        <w:rPr>
                          <w:noProof/>
                          <w:lang w:eastAsia="zh-CN"/>
                        </w:rPr>
                        <w:drawing>
                          <wp:inline distT="0" distB="0" distL="0" distR="0" wp14:anchorId="2257CAD4" wp14:editId="7FBC8150">
                            <wp:extent cx="2602122" cy="1804670"/>
                            <wp:effectExtent l="0" t="0" r="8255" b="5080"/>
                            <wp:docPr id="24" name="Picture 2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8317" cy="1808967"/>
                                    </a:xfrm>
                                    <a:prstGeom prst="rect">
                                      <a:avLst/>
                                    </a:prstGeom>
                                    <a:noFill/>
                                    <a:ln>
                                      <a:noFill/>
                                    </a:ln>
                                  </pic:spPr>
                                </pic:pic>
                              </a:graphicData>
                            </a:graphic>
                          </wp:inline>
                        </w:drawing>
                      </w:r>
                    </w:p>
                    <w:p w14:paraId="29FC81C4" w14:textId="02D99D0A" w:rsidR="00F02666" w:rsidRDefault="00F02666" w:rsidP="00BA7A43">
                      <w:pPr>
                        <w:pStyle w:val="Caption"/>
                      </w:pPr>
                      <w:r>
                        <w:t xml:space="preserve">Figure </w:t>
                      </w:r>
                      <w:r w:rsidR="007A4A0D">
                        <w:fldChar w:fldCharType="begin"/>
                      </w:r>
                      <w:r w:rsidR="007A4A0D">
                        <w:instrText xml:space="preserve"> SEQ Figure \* ARABIC </w:instrText>
                      </w:r>
                      <w:r w:rsidR="007A4A0D">
                        <w:fldChar w:fldCharType="separate"/>
                      </w:r>
                      <w:r>
                        <w:rPr>
                          <w:noProof/>
                        </w:rPr>
                        <w:t>4</w:t>
                      </w:r>
                      <w:r w:rsidR="007A4A0D">
                        <w:rPr>
                          <w:noProof/>
                        </w:rPr>
                        <w:fldChar w:fldCharType="end"/>
                      </w:r>
                      <w:r>
                        <w:t>. Initial Twister A</w:t>
                      </w:r>
                      <w:r w:rsidRPr="00C86ABD">
                        <w:t>rchitecture</w:t>
                      </w:r>
                    </w:p>
                    <w:p w14:paraId="14FF0624" w14:textId="264CA47E" w:rsidR="00F02666" w:rsidRDefault="00F02666" w:rsidP="00BA7A43">
                      <w:pPr>
                        <w:keepNext/>
                      </w:pPr>
                    </w:p>
                  </w:txbxContent>
                </v:textbox>
                <w10:wrap type="topAndBottom"/>
              </v:shape>
            </w:pict>
          </mc:Fallback>
        </mc:AlternateContent>
      </w:r>
      <w:r w:rsidRPr="00B07A66">
        <w:rPr>
          <w:noProof/>
          <w:sz w:val="24"/>
          <w:szCs w:val="24"/>
          <w:lang w:eastAsia="zh-CN"/>
        </w:rPr>
        <mc:AlternateContent>
          <mc:Choice Requires="wps">
            <w:drawing>
              <wp:anchor distT="45720" distB="45720" distL="114300" distR="114300" simplePos="0" relativeHeight="251648000" behindDoc="0" locked="0" layoutInCell="1" allowOverlap="1" wp14:anchorId="0073A75E" wp14:editId="17E28041">
                <wp:simplePos x="0" y="0"/>
                <wp:positionH relativeFrom="column">
                  <wp:posOffset>-3175</wp:posOffset>
                </wp:positionH>
                <wp:positionV relativeFrom="paragraph">
                  <wp:posOffset>767402</wp:posOffset>
                </wp:positionV>
                <wp:extent cx="3039745" cy="2146935"/>
                <wp:effectExtent l="0" t="0" r="8255" b="571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2146935"/>
                        </a:xfrm>
                        <a:prstGeom prst="rect">
                          <a:avLst/>
                        </a:prstGeom>
                        <a:solidFill>
                          <a:srgbClr val="FFFFFF"/>
                        </a:solidFill>
                        <a:ln w="9525">
                          <a:noFill/>
                          <a:miter lim="800000"/>
                          <a:headEnd/>
                          <a:tailEnd/>
                        </a:ln>
                      </wps:spPr>
                      <wps:txbx>
                        <w:txbxContent>
                          <w:p w14:paraId="778468C0" w14:textId="77777777" w:rsidR="00F02666" w:rsidRDefault="00F02666" w:rsidP="00BA7A43">
                            <w:pPr>
                              <w:keepNext/>
                              <w:jc w:val="both"/>
                            </w:pPr>
                            <w:r>
                              <w:rPr>
                                <w:noProof/>
                                <w:lang w:eastAsia="zh-CN"/>
                              </w:rPr>
                              <w:drawing>
                                <wp:inline distT="0" distB="0" distL="0" distR="0" wp14:anchorId="111F6B63" wp14:editId="4484DCAE">
                                  <wp:extent cx="2750137" cy="18046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8083" cy="1816446"/>
                                          </a:xfrm>
                                          <a:prstGeom prst="rect">
                                            <a:avLst/>
                                          </a:prstGeom>
                                          <a:noFill/>
                                          <a:ln>
                                            <a:noFill/>
                                          </a:ln>
                                        </pic:spPr>
                                      </pic:pic>
                                    </a:graphicData>
                                  </a:graphic>
                                </wp:inline>
                              </w:drawing>
                            </w:r>
                          </w:p>
                          <w:p w14:paraId="2DB380B1" w14:textId="20CC0F7E" w:rsidR="00F02666" w:rsidRDefault="00F02666" w:rsidP="0038657C">
                            <w:pPr>
                              <w:pStyle w:val="Caption"/>
                            </w:pPr>
                            <w:r>
                              <w:t xml:space="preserve">Figure </w:t>
                            </w:r>
                            <w:r w:rsidR="007A4A0D">
                              <w:fldChar w:fldCharType="begin"/>
                            </w:r>
                            <w:r w:rsidR="007A4A0D">
                              <w:instrText xml:space="preserve"> SEQ Figure \* ARABIC </w:instrText>
                            </w:r>
                            <w:r w:rsidR="007A4A0D">
                              <w:fldChar w:fldCharType="separate"/>
                            </w:r>
                            <w:r>
                              <w:rPr>
                                <w:noProof/>
                              </w:rPr>
                              <w:t>3</w:t>
                            </w:r>
                            <w:r w:rsidR="007A4A0D">
                              <w:rPr>
                                <w:noProof/>
                              </w:rPr>
                              <w:fldChar w:fldCharType="end"/>
                            </w:r>
                            <w:r>
                              <w:t xml:space="preserve">. </w:t>
                            </w:r>
                            <w:r w:rsidRPr="00ED7A01">
                              <w:t>Classification of Applications</w:t>
                            </w:r>
                          </w:p>
                          <w:p w14:paraId="432CE100" w14:textId="5751C877" w:rsidR="00F02666" w:rsidRDefault="00F02666" w:rsidP="00BA7A43">
                            <w:pPr>
                              <w:keepNext/>
                              <w:jc w:val="both"/>
                            </w:pPr>
                          </w:p>
                          <w:p w14:paraId="0A7AC53B" w14:textId="50E28635" w:rsidR="00F02666" w:rsidRDefault="00F02666" w:rsidP="009D496E">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3A75E" id="_x0000_s1029" type="#_x0000_t202" style="position:absolute;left:0;text-align:left;margin-left:-.25pt;margin-top:60.45pt;width:239.35pt;height:169.0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42JwIAACU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" stroked="f">
                <v:textbox>
                  <w:txbxContent>
                    <w:p w14:paraId="778468C0" w14:textId="77777777" w:rsidR="00F02666" w:rsidRDefault="00F02666" w:rsidP="00BA7A43">
                      <w:pPr>
                        <w:keepNext/>
                        <w:jc w:val="both"/>
                      </w:pPr>
                      <w:r>
                        <w:rPr>
                          <w:noProof/>
                          <w:lang w:eastAsia="zh-CN"/>
                        </w:rPr>
                        <w:drawing>
                          <wp:inline distT="0" distB="0" distL="0" distR="0" wp14:anchorId="111F6B63" wp14:editId="4484DCAE">
                            <wp:extent cx="2750137" cy="18046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8083" cy="1816446"/>
                                    </a:xfrm>
                                    <a:prstGeom prst="rect">
                                      <a:avLst/>
                                    </a:prstGeom>
                                    <a:noFill/>
                                    <a:ln>
                                      <a:noFill/>
                                    </a:ln>
                                  </pic:spPr>
                                </pic:pic>
                              </a:graphicData>
                            </a:graphic>
                          </wp:inline>
                        </w:drawing>
                      </w:r>
                    </w:p>
                    <w:p w14:paraId="2DB380B1" w14:textId="20CC0F7E" w:rsidR="00F02666" w:rsidRDefault="00F02666" w:rsidP="0038657C">
                      <w:pPr>
                        <w:pStyle w:val="Caption"/>
                      </w:pPr>
                      <w:r>
                        <w:t xml:space="preserve">Figure </w:t>
                      </w:r>
                      <w:r w:rsidR="007A4A0D">
                        <w:fldChar w:fldCharType="begin"/>
                      </w:r>
                      <w:r w:rsidR="007A4A0D">
                        <w:instrText xml:space="preserve"> SEQ Figure \* ARABIC </w:instrText>
                      </w:r>
                      <w:r w:rsidR="007A4A0D">
                        <w:fldChar w:fldCharType="separate"/>
                      </w:r>
                      <w:r>
                        <w:rPr>
                          <w:noProof/>
                        </w:rPr>
                        <w:t>3</w:t>
                      </w:r>
                      <w:r w:rsidR="007A4A0D">
                        <w:rPr>
                          <w:noProof/>
                        </w:rPr>
                        <w:fldChar w:fldCharType="end"/>
                      </w:r>
                      <w:r>
                        <w:t xml:space="preserve">. </w:t>
                      </w:r>
                      <w:r w:rsidRPr="00ED7A01">
                        <w:t>Classification of Applications</w:t>
                      </w:r>
                    </w:p>
                    <w:p w14:paraId="432CE100" w14:textId="5751C877" w:rsidR="00F02666" w:rsidRDefault="00F02666" w:rsidP="00BA7A43">
                      <w:pPr>
                        <w:keepNext/>
                        <w:jc w:val="both"/>
                      </w:pPr>
                    </w:p>
                    <w:p w14:paraId="0A7AC53B" w14:textId="50E28635" w:rsidR="00F02666" w:rsidRDefault="00F02666" w:rsidP="009D496E">
                      <w:pPr>
                        <w:jc w:val="both"/>
                      </w:pPr>
                    </w:p>
                  </w:txbxContent>
                </v:textbox>
                <w10:wrap type="topAndBottom"/>
              </v:shape>
            </w:pict>
          </mc:Fallback>
        </mc:AlternateContent>
      </w:r>
      <w:r w:rsidR="00803734" w:rsidRPr="00AF23F7">
        <w:rPr>
          <w:sz w:val="24"/>
          <w:szCs w:val="24"/>
        </w:rPr>
        <w:t xml:space="preserve">MPI </w:t>
      </w:r>
      <w:r w:rsidR="007E371F" w:rsidRPr="00AF23F7">
        <w:rPr>
          <w:sz w:val="24"/>
          <w:szCs w:val="24"/>
        </w:rPr>
        <w:t>researchers</w:t>
      </w:r>
      <w:r w:rsidR="00A40E38" w:rsidRPr="00AF23F7">
        <w:rPr>
          <w:sz w:val="24"/>
          <w:szCs w:val="24"/>
        </w:rPr>
        <w:t xml:space="preserve"> have</w:t>
      </w:r>
      <w:r w:rsidR="002B24A0" w:rsidRPr="00AF23F7">
        <w:rPr>
          <w:sz w:val="24"/>
          <w:szCs w:val="24"/>
        </w:rPr>
        <w:t xml:space="preserve"> </w:t>
      </w:r>
      <w:r w:rsidR="007E371F" w:rsidRPr="00AF23F7">
        <w:rPr>
          <w:sz w:val="24"/>
          <w:szCs w:val="24"/>
        </w:rPr>
        <w:t xml:space="preserve">made major progress on </w:t>
      </w:r>
      <w:r w:rsidR="002B24A0" w:rsidRPr="00AF23F7">
        <w:rPr>
          <w:sz w:val="24"/>
          <w:szCs w:val="24"/>
        </w:rPr>
        <w:t xml:space="preserve">communication optimization. However </w:t>
      </w:r>
      <w:r w:rsidR="0067735F" w:rsidRPr="00AF23F7">
        <w:rPr>
          <w:sz w:val="24"/>
          <w:szCs w:val="24"/>
        </w:rPr>
        <w:t>MPI focuses on low latency communication</w:t>
      </w:r>
      <w:r w:rsidR="00E11481" w:rsidRPr="00AF23F7">
        <w:rPr>
          <w:sz w:val="24"/>
          <w:szCs w:val="24"/>
        </w:rPr>
        <w:t>,</w:t>
      </w:r>
      <w:r w:rsidR="007E371F" w:rsidRPr="00AF23F7">
        <w:rPr>
          <w:sz w:val="24"/>
          <w:szCs w:val="24"/>
        </w:rPr>
        <w:t xml:space="preserve"> while our </w:t>
      </w:r>
      <w:r w:rsidR="00E11481" w:rsidRPr="00AF23F7">
        <w:rPr>
          <w:sz w:val="24"/>
          <w:szCs w:val="24"/>
        </w:rPr>
        <w:t>applic</w:t>
      </w:r>
      <w:r w:rsidR="00A00022" w:rsidRPr="00AF23F7">
        <w:rPr>
          <w:sz w:val="24"/>
          <w:szCs w:val="24"/>
        </w:rPr>
        <w:t>a</w:t>
      </w:r>
      <w:r w:rsidR="00E11481" w:rsidRPr="00AF23F7">
        <w:rPr>
          <w:sz w:val="24"/>
          <w:szCs w:val="24"/>
        </w:rPr>
        <w:t xml:space="preserve">tion </w:t>
      </w:r>
      <w:r w:rsidR="007E371F" w:rsidRPr="00AF23F7">
        <w:rPr>
          <w:sz w:val="24"/>
          <w:szCs w:val="24"/>
        </w:rPr>
        <w:t>is notable for large messages where latency</w:t>
      </w:r>
      <w:r w:rsidR="00A40E38" w:rsidRPr="00AF23F7">
        <w:rPr>
          <w:sz w:val="24"/>
          <w:szCs w:val="24"/>
        </w:rPr>
        <w:t xml:space="preserve"> is</w:t>
      </w:r>
      <w:r w:rsidR="007E371F" w:rsidRPr="00AF23F7">
        <w:rPr>
          <w:sz w:val="24"/>
          <w:szCs w:val="24"/>
        </w:rPr>
        <w:t xml:space="preserve"> less relevant</w:t>
      </w:r>
      <w:r w:rsidR="0067735F" w:rsidRPr="00AF23F7">
        <w:rPr>
          <w:sz w:val="24"/>
          <w:szCs w:val="24"/>
        </w:rPr>
        <w:t xml:space="preserve">. </w:t>
      </w:r>
      <w:r w:rsidR="001D01C0" w:rsidRPr="00AF23F7">
        <w:rPr>
          <w:sz w:val="24"/>
          <w:szCs w:val="24"/>
        </w:rPr>
        <w:t xml:space="preserve">With the support of high-performance hardware, communication is well optimized. </w:t>
      </w:r>
      <w:r w:rsidR="00661F42" w:rsidRPr="00AF23F7">
        <w:rPr>
          <w:sz w:val="24"/>
          <w:szCs w:val="24"/>
        </w:rPr>
        <w:t>User</w:t>
      </w:r>
      <w:r w:rsidR="00513E03" w:rsidRPr="00AF23F7">
        <w:rPr>
          <w:sz w:val="24"/>
          <w:szCs w:val="24"/>
        </w:rPr>
        <w:t>s can communicate</w:t>
      </w:r>
      <w:r w:rsidR="00661F42" w:rsidRPr="00AF23F7">
        <w:rPr>
          <w:sz w:val="24"/>
          <w:szCs w:val="24"/>
        </w:rPr>
        <w:t xml:space="preserve"> in two ways</w:t>
      </w:r>
      <w:r w:rsidR="00A40E38" w:rsidRPr="00AF23F7">
        <w:rPr>
          <w:sz w:val="24"/>
          <w:szCs w:val="24"/>
        </w:rPr>
        <w:t>; o</w:t>
      </w:r>
      <w:r w:rsidR="00661F42" w:rsidRPr="00AF23F7">
        <w:rPr>
          <w:sz w:val="24"/>
          <w:szCs w:val="24"/>
        </w:rPr>
        <w:t xml:space="preserve">ne is to call send/receive APIs to customize </w:t>
      </w:r>
      <w:r w:rsidR="00661F42" w:rsidRPr="00AF23F7">
        <w:rPr>
          <w:sz w:val="24"/>
          <w:szCs w:val="24"/>
        </w:rPr>
        <w:lastRenderedPageBreak/>
        <w:t>communication between processes</w:t>
      </w:r>
      <w:r w:rsidR="00A40E38" w:rsidRPr="00AF23F7">
        <w:rPr>
          <w:sz w:val="24"/>
          <w:szCs w:val="24"/>
        </w:rPr>
        <w:t xml:space="preserve">, </w:t>
      </w:r>
      <w:r w:rsidR="00311199" w:rsidRPr="00AF23F7">
        <w:rPr>
          <w:sz w:val="24"/>
          <w:szCs w:val="24"/>
        </w:rPr>
        <w:t xml:space="preserve">and </w:t>
      </w:r>
      <w:r w:rsidR="00A40E38" w:rsidRPr="00AF23F7">
        <w:rPr>
          <w:sz w:val="24"/>
          <w:szCs w:val="24"/>
        </w:rPr>
        <w:t>a</w:t>
      </w:r>
      <w:r w:rsidR="00661F42" w:rsidRPr="00AF23F7">
        <w:rPr>
          <w:sz w:val="24"/>
          <w:szCs w:val="24"/>
        </w:rPr>
        <w:t xml:space="preserve">nother is to </w:t>
      </w:r>
      <w:r w:rsidR="00311199" w:rsidRPr="00AF23F7">
        <w:rPr>
          <w:sz w:val="24"/>
          <w:szCs w:val="24"/>
        </w:rPr>
        <w:t xml:space="preserve">invoke </w:t>
      </w:r>
      <w:r w:rsidR="00661F42" w:rsidRPr="00AF23F7">
        <w:rPr>
          <w:sz w:val="24"/>
          <w:szCs w:val="24"/>
        </w:rPr>
        <w:t>libraries to</w:t>
      </w:r>
      <w:r w:rsidR="007F32E1" w:rsidRPr="00AF23F7">
        <w:rPr>
          <w:sz w:val="24"/>
          <w:szCs w:val="24"/>
        </w:rPr>
        <w:t xml:space="preserve"> do collective communication</w:t>
      </w:r>
      <w:r w:rsidR="00E66906" w:rsidRPr="00AF23F7">
        <w:rPr>
          <w:sz w:val="24"/>
          <w:szCs w:val="24"/>
        </w:rPr>
        <w:t>, which</w:t>
      </w:r>
      <w:r w:rsidR="00556681" w:rsidRPr="00AF23F7">
        <w:rPr>
          <w:sz w:val="24"/>
          <w:szCs w:val="24"/>
        </w:rPr>
        <w:t xml:space="preserve"> is a type of communication in which</w:t>
      </w:r>
      <w:r w:rsidR="00E66906" w:rsidRPr="00AF23F7">
        <w:rPr>
          <w:sz w:val="24"/>
          <w:szCs w:val="24"/>
        </w:rPr>
        <w:t xml:space="preserve"> all the workers are r</w:t>
      </w:r>
      <w:r w:rsidR="00BB53BE" w:rsidRPr="00AF23F7">
        <w:rPr>
          <w:sz w:val="24"/>
          <w:szCs w:val="24"/>
        </w:rPr>
        <w:t xml:space="preserve">equired to participate. </w:t>
      </w:r>
    </w:p>
    <w:p w14:paraId="2B87C029" w14:textId="77777777" w:rsidR="00F02666" w:rsidRDefault="00F02666" w:rsidP="00AF23F7">
      <w:pPr>
        <w:pStyle w:val="p1a"/>
        <w:spacing w:line="240" w:lineRule="auto"/>
        <w:rPr>
          <w:sz w:val="24"/>
          <w:szCs w:val="24"/>
        </w:rPr>
      </w:pPr>
    </w:p>
    <w:p w14:paraId="6B00C808" w14:textId="016DEEFF" w:rsidR="002E1048" w:rsidRPr="00AF23F7" w:rsidRDefault="007E371F" w:rsidP="00AF23F7">
      <w:pPr>
        <w:pStyle w:val="p1a"/>
        <w:spacing w:line="240" w:lineRule="auto"/>
        <w:rPr>
          <w:sz w:val="24"/>
          <w:szCs w:val="24"/>
        </w:rPr>
      </w:pPr>
      <w:r w:rsidRPr="00AF23F7">
        <w:rPr>
          <w:sz w:val="24"/>
          <w:szCs w:val="24"/>
        </w:rPr>
        <w:t xml:space="preserve">Often </w:t>
      </w:r>
      <w:r w:rsidR="002718FE" w:rsidRPr="00AF23F7">
        <w:rPr>
          <w:sz w:val="24"/>
          <w:szCs w:val="24"/>
        </w:rPr>
        <w:t xml:space="preserve">data-centric </w:t>
      </w:r>
      <w:r w:rsidRPr="00AF23F7">
        <w:rPr>
          <w:sz w:val="24"/>
          <w:szCs w:val="24"/>
        </w:rPr>
        <w:t>problems</w:t>
      </w:r>
      <w:r w:rsidR="00D245C8" w:rsidRPr="00AF23F7">
        <w:rPr>
          <w:sz w:val="24"/>
          <w:szCs w:val="24"/>
        </w:rPr>
        <w:t xml:space="preserve"> ru</w:t>
      </w:r>
      <w:r w:rsidR="00A71D3B" w:rsidRPr="00AF23F7">
        <w:rPr>
          <w:sz w:val="24"/>
          <w:szCs w:val="24"/>
        </w:rPr>
        <w:t>n on cloud</w:t>
      </w:r>
      <w:r w:rsidR="0063524F" w:rsidRPr="00AF23F7">
        <w:rPr>
          <w:sz w:val="24"/>
          <w:szCs w:val="24"/>
        </w:rPr>
        <w:t>s</w:t>
      </w:r>
      <w:r w:rsidR="00A71D3B" w:rsidRPr="00AF23F7">
        <w:rPr>
          <w:sz w:val="24"/>
          <w:szCs w:val="24"/>
        </w:rPr>
        <w:t xml:space="preserve"> which consist</w:t>
      </w:r>
      <w:r w:rsidR="00D245C8" w:rsidRPr="00AF23F7">
        <w:rPr>
          <w:sz w:val="24"/>
          <w:szCs w:val="24"/>
        </w:rPr>
        <w:t xml:space="preserve"> of </w:t>
      </w:r>
      <w:r w:rsidR="005741FB" w:rsidRPr="00AF23F7">
        <w:rPr>
          <w:sz w:val="24"/>
          <w:szCs w:val="24"/>
        </w:rPr>
        <w:t>commodity machines,</w:t>
      </w:r>
      <w:r w:rsidRPr="00AF23F7">
        <w:rPr>
          <w:sz w:val="24"/>
          <w:szCs w:val="24"/>
        </w:rPr>
        <w:t xml:space="preserve"> and</w:t>
      </w:r>
      <w:r w:rsidR="005741FB" w:rsidRPr="00AF23F7">
        <w:rPr>
          <w:sz w:val="24"/>
          <w:szCs w:val="24"/>
        </w:rPr>
        <w:t xml:space="preserve"> the cost of transferring </w:t>
      </w:r>
      <w:r w:rsidR="00CA022A" w:rsidRPr="00AF23F7">
        <w:rPr>
          <w:sz w:val="24"/>
          <w:szCs w:val="24"/>
        </w:rPr>
        <w:t xml:space="preserve">big </w:t>
      </w:r>
      <w:r w:rsidR="005741FB" w:rsidRPr="00AF23F7">
        <w:rPr>
          <w:sz w:val="24"/>
          <w:szCs w:val="24"/>
        </w:rPr>
        <w:t xml:space="preserve">intermediate data is high. </w:t>
      </w:r>
      <w:r w:rsidR="00C36A7C" w:rsidRPr="00AF23F7">
        <w:rPr>
          <w:sz w:val="24"/>
          <w:szCs w:val="24"/>
        </w:rPr>
        <w:t xml:space="preserve">For example, in </w:t>
      </w:r>
      <w:r w:rsidR="00E11481" w:rsidRPr="00AF23F7">
        <w:rPr>
          <w:sz w:val="24"/>
          <w:szCs w:val="24"/>
        </w:rPr>
        <w:t xml:space="preserve">our </w:t>
      </w:r>
      <w:r w:rsidR="00C36A7C" w:rsidRPr="00AF23F7">
        <w:rPr>
          <w:sz w:val="24"/>
          <w:szCs w:val="24"/>
        </w:rPr>
        <w:t xml:space="preserve">image </w:t>
      </w:r>
      <w:r w:rsidR="00037129">
        <w:rPr>
          <w:sz w:val="24"/>
          <w:szCs w:val="24"/>
        </w:rPr>
        <w:t xml:space="preserve">feature </w:t>
      </w:r>
      <w:r w:rsidR="00C36A7C" w:rsidRPr="00AF23F7">
        <w:rPr>
          <w:sz w:val="24"/>
          <w:szCs w:val="24"/>
        </w:rPr>
        <w:t xml:space="preserve">clustering </w:t>
      </w:r>
      <w:r w:rsidR="00C2001C" w:rsidRPr="00AF23F7">
        <w:rPr>
          <w:sz w:val="24"/>
          <w:szCs w:val="24"/>
        </w:rPr>
        <w:t>application</w:t>
      </w:r>
      <w:r w:rsidR="00E11481" w:rsidRPr="00AF23F7">
        <w:rPr>
          <w:sz w:val="24"/>
          <w:szCs w:val="24"/>
        </w:rPr>
        <w:t>,</w:t>
      </w:r>
      <w:r w:rsidR="00C2001C" w:rsidRPr="00AF23F7">
        <w:rPr>
          <w:sz w:val="24"/>
          <w:szCs w:val="24"/>
        </w:rPr>
        <w:t xml:space="preserve"> </w:t>
      </w:r>
      <w:r w:rsidR="00C36A7C" w:rsidRPr="00AF23F7">
        <w:rPr>
          <w:sz w:val="24"/>
          <w:szCs w:val="24"/>
        </w:rPr>
        <w:t>broadcasting</w:t>
      </w:r>
      <w:r w:rsidR="00E11481" w:rsidRPr="00AF23F7">
        <w:rPr>
          <w:sz w:val="24"/>
          <w:szCs w:val="24"/>
        </w:rPr>
        <w:t xml:space="preserve"> about 500MB</w:t>
      </w:r>
      <w:r w:rsidR="00C36A7C" w:rsidRPr="00AF23F7">
        <w:rPr>
          <w:sz w:val="24"/>
          <w:szCs w:val="24"/>
        </w:rPr>
        <w:t xml:space="preserve"> is </w:t>
      </w:r>
      <w:r w:rsidR="00E11481" w:rsidRPr="00AF23F7">
        <w:rPr>
          <w:sz w:val="24"/>
          <w:szCs w:val="24"/>
        </w:rPr>
        <w:t xml:space="preserve">required, and our findings show that this operation </w:t>
      </w:r>
      <w:r w:rsidR="00C36A7C" w:rsidRPr="00AF23F7">
        <w:rPr>
          <w:sz w:val="24"/>
          <w:szCs w:val="24"/>
        </w:rPr>
        <w:t xml:space="preserve">can be a great burden to current data-centric </w:t>
      </w:r>
      <w:r w:rsidRPr="00AF23F7">
        <w:rPr>
          <w:sz w:val="24"/>
          <w:szCs w:val="24"/>
        </w:rPr>
        <w:t>technology</w:t>
      </w:r>
      <w:r w:rsidR="00C36A7C" w:rsidRPr="00AF23F7">
        <w:rPr>
          <w:sz w:val="24"/>
          <w:szCs w:val="24"/>
        </w:rPr>
        <w:t>.</w:t>
      </w:r>
      <w:r w:rsidR="00794E89" w:rsidRPr="00AF23F7">
        <w:rPr>
          <w:sz w:val="24"/>
          <w:szCs w:val="24"/>
        </w:rPr>
        <w:t xml:space="preserve"> This makes it</w:t>
      </w:r>
      <w:r w:rsidR="00B73B5A" w:rsidRPr="00AF23F7">
        <w:rPr>
          <w:sz w:val="24"/>
          <w:szCs w:val="24"/>
        </w:rPr>
        <w:t xml:space="preserve"> necessary to </w:t>
      </w:r>
      <w:r w:rsidRPr="00AF23F7">
        <w:rPr>
          <w:sz w:val="24"/>
          <w:szCs w:val="24"/>
        </w:rPr>
        <w:t>systematically develop a Map-Collective approach with a wide range of collectives</w:t>
      </w:r>
      <w:r w:rsidR="00BC43AE" w:rsidRPr="00AF23F7">
        <w:rPr>
          <w:sz w:val="24"/>
          <w:szCs w:val="24"/>
        </w:rPr>
        <w:t>,</w:t>
      </w:r>
      <w:r w:rsidRPr="00AF23F7">
        <w:rPr>
          <w:sz w:val="24"/>
          <w:szCs w:val="24"/>
        </w:rPr>
        <w:t xml:space="preserve"> and </w:t>
      </w:r>
      <w:r w:rsidR="00BC43AE" w:rsidRPr="00AF23F7">
        <w:rPr>
          <w:sz w:val="24"/>
          <w:szCs w:val="24"/>
        </w:rPr>
        <w:t xml:space="preserve">to optimize for </w:t>
      </w:r>
      <w:r w:rsidRPr="00AF23F7">
        <w:rPr>
          <w:sz w:val="24"/>
          <w:szCs w:val="24"/>
        </w:rPr>
        <w:t xml:space="preserve">big data </w:t>
      </w:r>
      <w:r w:rsidR="00BC43AE" w:rsidRPr="00AF23F7">
        <w:rPr>
          <w:sz w:val="24"/>
          <w:szCs w:val="24"/>
        </w:rPr>
        <w:t>instead of the MPI</w:t>
      </w:r>
      <w:r w:rsidRPr="00AF23F7">
        <w:rPr>
          <w:sz w:val="24"/>
          <w:szCs w:val="24"/>
        </w:rPr>
        <w:t xml:space="preserve"> simulation optimizations</w:t>
      </w:r>
      <w:r w:rsidR="00B73B5A" w:rsidRPr="00AF23F7">
        <w:rPr>
          <w:sz w:val="24"/>
          <w:szCs w:val="24"/>
        </w:rPr>
        <w:t xml:space="preserve">. </w:t>
      </w:r>
    </w:p>
    <w:p w14:paraId="11E3B4D9" w14:textId="77777777" w:rsidR="00F02666" w:rsidRDefault="00F02666" w:rsidP="00AF23F7">
      <w:pPr>
        <w:pStyle w:val="p1a"/>
        <w:spacing w:line="240" w:lineRule="auto"/>
        <w:rPr>
          <w:sz w:val="24"/>
          <w:szCs w:val="24"/>
        </w:rPr>
      </w:pPr>
    </w:p>
    <w:p w14:paraId="1806C4C8" w14:textId="6878DECB" w:rsidR="00144A76" w:rsidRDefault="00852526" w:rsidP="00AF23F7">
      <w:pPr>
        <w:pStyle w:val="p1a"/>
        <w:spacing w:line="240" w:lineRule="auto"/>
        <w:rPr>
          <w:sz w:val="24"/>
          <w:szCs w:val="24"/>
        </w:rPr>
      </w:pPr>
      <w:r w:rsidRPr="00AF23F7">
        <w:rPr>
          <w:sz w:val="24"/>
          <w:szCs w:val="24"/>
        </w:rPr>
        <w:t>There</w:t>
      </w:r>
      <w:r w:rsidR="004D6EE5" w:rsidRPr="00AF23F7">
        <w:rPr>
          <w:sz w:val="24"/>
          <w:szCs w:val="24"/>
        </w:rPr>
        <w:t xml:space="preserve"> are</w:t>
      </w:r>
      <w:r w:rsidRPr="00AF23F7">
        <w:rPr>
          <w:sz w:val="24"/>
          <w:szCs w:val="24"/>
        </w:rPr>
        <w:t xml:space="preserve"> traditionally</w:t>
      </w:r>
      <w:r w:rsidR="004D6EE5" w:rsidRPr="00AF23F7">
        <w:rPr>
          <w:sz w:val="24"/>
          <w:szCs w:val="24"/>
        </w:rPr>
        <w:t xml:space="preserve"> 7</w:t>
      </w:r>
      <w:r w:rsidR="00316F82" w:rsidRPr="00AF23F7">
        <w:rPr>
          <w:sz w:val="24"/>
          <w:szCs w:val="24"/>
        </w:rPr>
        <w:t xml:space="preserve"> collect</w:t>
      </w:r>
      <w:r w:rsidR="00794E89" w:rsidRPr="00AF23F7">
        <w:rPr>
          <w:sz w:val="24"/>
          <w:szCs w:val="24"/>
        </w:rPr>
        <w:t>ive communication operations</w:t>
      </w:r>
      <w:r w:rsidR="00316F82" w:rsidRPr="00AF23F7">
        <w:rPr>
          <w:sz w:val="24"/>
          <w:szCs w:val="24"/>
        </w:rPr>
        <w:t xml:space="preserve"> discussed in MPI [</w:t>
      </w:r>
      <w:r w:rsidR="00917C3C" w:rsidRPr="00AF23F7">
        <w:rPr>
          <w:sz w:val="24"/>
          <w:szCs w:val="24"/>
        </w:rPr>
        <w:t>2</w:t>
      </w:r>
      <w:r w:rsidR="00E6177F">
        <w:rPr>
          <w:sz w:val="24"/>
          <w:szCs w:val="24"/>
        </w:rPr>
        <w:t>5</w:t>
      </w:r>
      <w:r w:rsidRPr="00AF23F7">
        <w:rPr>
          <w:sz w:val="24"/>
          <w:szCs w:val="24"/>
        </w:rPr>
        <w:t>]: four data redistribution operations (</w:t>
      </w:r>
      <w:r w:rsidR="004D6EE5" w:rsidRPr="00AF23F7">
        <w:rPr>
          <w:sz w:val="24"/>
          <w:szCs w:val="24"/>
        </w:rPr>
        <w:t>broadcast, scatter, gather, allgather</w:t>
      </w:r>
      <w:r w:rsidRPr="00AF23F7">
        <w:rPr>
          <w:sz w:val="24"/>
          <w:szCs w:val="24"/>
        </w:rPr>
        <w:t xml:space="preserve">) and </w:t>
      </w:r>
      <w:r w:rsidR="00794E89" w:rsidRPr="00AF23F7">
        <w:rPr>
          <w:sz w:val="24"/>
          <w:szCs w:val="24"/>
        </w:rPr>
        <w:t>three</w:t>
      </w:r>
      <w:r w:rsidRPr="00AF23F7">
        <w:rPr>
          <w:sz w:val="24"/>
          <w:szCs w:val="24"/>
        </w:rPr>
        <w:t xml:space="preserve"> data consolidation operations</w:t>
      </w:r>
      <w:r w:rsidR="004D6EE5" w:rsidRPr="00AF23F7">
        <w:rPr>
          <w:sz w:val="24"/>
          <w:szCs w:val="24"/>
        </w:rPr>
        <w:t xml:space="preserve"> </w:t>
      </w:r>
      <w:r w:rsidRPr="00AF23F7">
        <w:rPr>
          <w:sz w:val="24"/>
          <w:szCs w:val="24"/>
        </w:rPr>
        <w:t>(</w:t>
      </w:r>
      <w:r w:rsidR="004D6EE5" w:rsidRPr="00AF23F7">
        <w:rPr>
          <w:sz w:val="24"/>
          <w:szCs w:val="24"/>
        </w:rPr>
        <w:t>reduce</w:t>
      </w:r>
      <w:r w:rsidR="003E2E45" w:rsidRPr="00AF23F7">
        <w:rPr>
          <w:sz w:val="24"/>
          <w:szCs w:val="24"/>
        </w:rPr>
        <w:t>(</w:t>
      </w:r>
      <w:r w:rsidR="00033C1F" w:rsidRPr="00AF23F7">
        <w:rPr>
          <w:sz w:val="24"/>
          <w:szCs w:val="24"/>
        </w:rPr>
        <w:t>-to-one</w:t>
      </w:r>
      <w:r w:rsidR="003E2E45" w:rsidRPr="00AF23F7">
        <w:rPr>
          <w:sz w:val="24"/>
          <w:szCs w:val="24"/>
        </w:rPr>
        <w:t>)</w:t>
      </w:r>
      <w:r w:rsidR="00033C1F" w:rsidRPr="00AF23F7">
        <w:rPr>
          <w:sz w:val="24"/>
          <w:szCs w:val="24"/>
        </w:rPr>
        <w:t>, reduce-scatter, all-reduce</w:t>
      </w:r>
      <w:r w:rsidRPr="00AF23F7">
        <w:rPr>
          <w:sz w:val="24"/>
          <w:szCs w:val="24"/>
        </w:rPr>
        <w:t>).</w:t>
      </w:r>
      <w:r w:rsidR="00AB2818" w:rsidRPr="00AF23F7">
        <w:rPr>
          <w:sz w:val="24"/>
          <w:szCs w:val="24"/>
        </w:rPr>
        <w:t xml:space="preserve"> </w:t>
      </w:r>
      <w:r w:rsidR="00FA6335" w:rsidRPr="00AF23F7">
        <w:rPr>
          <w:sz w:val="24"/>
          <w:szCs w:val="24"/>
        </w:rPr>
        <w:t xml:space="preserve">Neither Hadoop, Twister, nor Spark </w:t>
      </w:r>
      <w:r w:rsidR="00B13CB0" w:rsidRPr="00AF23F7">
        <w:rPr>
          <w:sz w:val="24"/>
          <w:szCs w:val="24"/>
        </w:rPr>
        <w:t xml:space="preserve">explicitly define </w:t>
      </w:r>
      <w:r w:rsidR="00FA6335" w:rsidRPr="00AF23F7">
        <w:rPr>
          <w:sz w:val="24"/>
          <w:szCs w:val="24"/>
        </w:rPr>
        <w:t xml:space="preserve">all </w:t>
      </w:r>
      <w:r w:rsidR="0009049A" w:rsidRPr="00AF23F7">
        <w:rPr>
          <w:sz w:val="24"/>
          <w:szCs w:val="24"/>
        </w:rPr>
        <w:t>these</w:t>
      </w:r>
      <w:r w:rsidR="00551064" w:rsidRPr="00AF23F7">
        <w:rPr>
          <w:sz w:val="24"/>
          <w:szCs w:val="24"/>
        </w:rPr>
        <w:t xml:space="preserve"> operations</w:t>
      </w:r>
      <w:r w:rsidRPr="00AF23F7">
        <w:rPr>
          <w:sz w:val="24"/>
          <w:szCs w:val="24"/>
        </w:rPr>
        <w:t>.</w:t>
      </w:r>
      <w:r w:rsidR="00551064" w:rsidRPr="00AF23F7">
        <w:rPr>
          <w:sz w:val="24"/>
          <w:szCs w:val="24"/>
        </w:rPr>
        <w:t xml:space="preserve"> </w:t>
      </w:r>
      <w:r w:rsidR="006C630B" w:rsidRPr="00AF23F7">
        <w:rPr>
          <w:sz w:val="24"/>
          <w:szCs w:val="24"/>
        </w:rPr>
        <w:t xml:space="preserve">Hadoop has </w:t>
      </w:r>
      <w:r w:rsidR="00C25A80" w:rsidRPr="00AF23F7">
        <w:rPr>
          <w:sz w:val="24"/>
          <w:szCs w:val="24"/>
        </w:rPr>
        <w:t xml:space="preserve">implicit </w:t>
      </w:r>
      <w:r w:rsidR="006C630B" w:rsidRPr="00AF23F7">
        <w:rPr>
          <w:sz w:val="24"/>
          <w:szCs w:val="24"/>
        </w:rPr>
        <w:t xml:space="preserve">“broadcast” </w:t>
      </w:r>
      <w:r w:rsidR="00C25A80" w:rsidRPr="00AF23F7">
        <w:rPr>
          <w:sz w:val="24"/>
          <w:szCs w:val="24"/>
        </w:rPr>
        <w:t>based on distributed cache</w:t>
      </w:r>
      <w:r w:rsidR="00C5324C" w:rsidRPr="00AF23F7">
        <w:rPr>
          <w:sz w:val="24"/>
          <w:szCs w:val="24"/>
        </w:rPr>
        <w:t>,</w:t>
      </w:r>
      <w:r w:rsidR="00C25A80" w:rsidRPr="00AF23F7">
        <w:rPr>
          <w:sz w:val="24"/>
          <w:szCs w:val="24"/>
        </w:rPr>
        <w:t xml:space="preserve"> </w:t>
      </w:r>
      <w:r w:rsidR="00627841" w:rsidRPr="00AF23F7">
        <w:rPr>
          <w:sz w:val="24"/>
          <w:szCs w:val="24"/>
        </w:rPr>
        <w:t>and since</w:t>
      </w:r>
      <w:r w:rsidR="006C630B" w:rsidRPr="00AF23F7">
        <w:rPr>
          <w:sz w:val="24"/>
          <w:szCs w:val="24"/>
        </w:rPr>
        <w:t xml:space="preserve"> Hadoop data is</w:t>
      </w:r>
      <w:r w:rsidR="00113186" w:rsidRPr="00AF23F7">
        <w:rPr>
          <w:sz w:val="24"/>
          <w:szCs w:val="24"/>
        </w:rPr>
        <w:t xml:space="preserve"> managed by HDFS, direct memory-to-memory collective communication </w:t>
      </w:r>
      <w:r w:rsidR="006C630B" w:rsidRPr="00AF23F7">
        <w:rPr>
          <w:sz w:val="24"/>
          <w:szCs w:val="24"/>
        </w:rPr>
        <w:t xml:space="preserve">does not </w:t>
      </w:r>
      <w:r w:rsidR="00113186" w:rsidRPr="00AF23F7">
        <w:rPr>
          <w:sz w:val="24"/>
          <w:szCs w:val="24"/>
        </w:rPr>
        <w:t>exist.</w:t>
      </w:r>
      <w:r w:rsidR="00551064" w:rsidRPr="00AF23F7">
        <w:rPr>
          <w:sz w:val="24"/>
          <w:szCs w:val="24"/>
        </w:rPr>
        <w:t xml:space="preserve"> </w:t>
      </w:r>
      <w:r w:rsidR="00113186" w:rsidRPr="00AF23F7">
        <w:rPr>
          <w:sz w:val="24"/>
          <w:szCs w:val="24"/>
        </w:rPr>
        <w:t xml:space="preserve">Twister </w:t>
      </w:r>
      <w:r w:rsidR="0009049A" w:rsidRPr="00AF23F7">
        <w:rPr>
          <w:sz w:val="24"/>
          <w:szCs w:val="24"/>
        </w:rPr>
        <w:t xml:space="preserve">and </w:t>
      </w:r>
      <w:r w:rsidR="00113186" w:rsidRPr="00AF23F7">
        <w:rPr>
          <w:sz w:val="24"/>
          <w:szCs w:val="24"/>
        </w:rPr>
        <w:t xml:space="preserve">Spark </w:t>
      </w:r>
      <w:r w:rsidR="0009049A" w:rsidRPr="00AF23F7">
        <w:rPr>
          <w:sz w:val="24"/>
          <w:szCs w:val="24"/>
        </w:rPr>
        <w:t>support broadcast explicitly but no</w:t>
      </w:r>
      <w:r w:rsidR="00066CA3" w:rsidRPr="00AF23F7">
        <w:rPr>
          <w:sz w:val="24"/>
          <w:szCs w:val="24"/>
        </w:rPr>
        <w:t>t</w:t>
      </w:r>
      <w:r w:rsidR="0009049A" w:rsidRPr="00AF23F7">
        <w:rPr>
          <w:sz w:val="24"/>
          <w:szCs w:val="24"/>
        </w:rPr>
        <w:t xml:space="preserve"> allgather and allreduce</w:t>
      </w:r>
      <w:r w:rsidR="00113186" w:rsidRPr="00AF23F7">
        <w:rPr>
          <w:sz w:val="24"/>
          <w:szCs w:val="24"/>
        </w:rPr>
        <w:t>.</w:t>
      </w:r>
      <w:r w:rsidR="00524D4C" w:rsidRPr="00AF23F7">
        <w:rPr>
          <w:sz w:val="24"/>
          <w:szCs w:val="24"/>
        </w:rPr>
        <w:t xml:space="preserve"> </w:t>
      </w:r>
      <w:r w:rsidR="00652AC4" w:rsidRPr="00AF23F7">
        <w:rPr>
          <w:sz w:val="24"/>
          <w:szCs w:val="24"/>
        </w:rPr>
        <w:t xml:space="preserve">Another iterative MapReduce </w:t>
      </w:r>
      <w:r w:rsidR="00D92BD8" w:rsidRPr="00AF23F7">
        <w:rPr>
          <w:sz w:val="24"/>
          <w:szCs w:val="24"/>
        </w:rPr>
        <w:t>system</w:t>
      </w:r>
      <w:r w:rsidR="00066CA3" w:rsidRPr="00AF23F7">
        <w:rPr>
          <w:sz w:val="24"/>
          <w:szCs w:val="24"/>
        </w:rPr>
        <w:t>,</w:t>
      </w:r>
      <w:r w:rsidR="00652AC4" w:rsidRPr="00AF23F7">
        <w:rPr>
          <w:sz w:val="24"/>
          <w:szCs w:val="24"/>
        </w:rPr>
        <w:t xml:space="preserve"> </w:t>
      </w:r>
      <w:r w:rsidR="00374F09" w:rsidRPr="00AF23F7">
        <w:rPr>
          <w:sz w:val="24"/>
          <w:szCs w:val="24"/>
        </w:rPr>
        <w:t xml:space="preserve">Twister4Azure </w:t>
      </w:r>
      <w:r w:rsidR="00E230B6" w:rsidRPr="00AF23F7">
        <w:rPr>
          <w:sz w:val="24"/>
          <w:szCs w:val="24"/>
        </w:rPr>
        <w:t>[</w:t>
      </w:r>
      <w:r w:rsidR="00B57A9C" w:rsidRPr="00AF23F7">
        <w:rPr>
          <w:sz w:val="24"/>
          <w:szCs w:val="24"/>
        </w:rPr>
        <w:t>2</w:t>
      </w:r>
      <w:r w:rsidR="00E6177F">
        <w:rPr>
          <w:sz w:val="24"/>
          <w:szCs w:val="24"/>
        </w:rPr>
        <w:t>6</w:t>
      </w:r>
      <w:r w:rsidR="00E230B6" w:rsidRPr="00AF23F7">
        <w:rPr>
          <w:sz w:val="24"/>
          <w:szCs w:val="24"/>
        </w:rPr>
        <w:t>]</w:t>
      </w:r>
      <w:r w:rsidR="00066CA3" w:rsidRPr="00AF23F7">
        <w:rPr>
          <w:sz w:val="24"/>
          <w:szCs w:val="24"/>
        </w:rPr>
        <w:t>,</w:t>
      </w:r>
      <w:r w:rsidR="00E230B6" w:rsidRPr="00AF23F7">
        <w:rPr>
          <w:sz w:val="24"/>
          <w:szCs w:val="24"/>
        </w:rPr>
        <w:t xml:space="preserve"> </w:t>
      </w:r>
      <w:r w:rsidR="00374F09" w:rsidRPr="00AF23F7">
        <w:rPr>
          <w:sz w:val="24"/>
          <w:szCs w:val="24"/>
        </w:rPr>
        <w:t xml:space="preserve">supports </w:t>
      </w:r>
      <w:r w:rsidR="007E371F" w:rsidRPr="00AF23F7">
        <w:rPr>
          <w:sz w:val="24"/>
          <w:szCs w:val="24"/>
        </w:rPr>
        <w:t>all</w:t>
      </w:r>
      <w:r w:rsidR="00FA6335" w:rsidRPr="00AF23F7">
        <w:rPr>
          <w:sz w:val="24"/>
          <w:szCs w:val="24"/>
        </w:rPr>
        <w:t>-</w:t>
      </w:r>
      <w:r w:rsidR="007E371F" w:rsidRPr="00AF23F7">
        <w:rPr>
          <w:sz w:val="24"/>
          <w:szCs w:val="24"/>
        </w:rPr>
        <w:t>gather</w:t>
      </w:r>
      <w:r w:rsidR="00374F09" w:rsidRPr="00AF23F7">
        <w:rPr>
          <w:sz w:val="24"/>
          <w:szCs w:val="24"/>
        </w:rPr>
        <w:t xml:space="preserve"> and </w:t>
      </w:r>
      <w:r w:rsidR="007E371F" w:rsidRPr="00AF23F7">
        <w:rPr>
          <w:sz w:val="24"/>
          <w:szCs w:val="24"/>
        </w:rPr>
        <w:t>all</w:t>
      </w:r>
      <w:r w:rsidR="00FA6335" w:rsidRPr="00AF23F7">
        <w:rPr>
          <w:sz w:val="24"/>
          <w:szCs w:val="24"/>
        </w:rPr>
        <w:t>-</w:t>
      </w:r>
      <w:r w:rsidR="007E371F" w:rsidRPr="00AF23F7">
        <w:rPr>
          <w:sz w:val="24"/>
          <w:szCs w:val="24"/>
        </w:rPr>
        <w:t>reduce</w:t>
      </w:r>
      <w:r w:rsidR="00652AC4" w:rsidRPr="00AF23F7">
        <w:rPr>
          <w:sz w:val="24"/>
          <w:szCs w:val="24"/>
        </w:rPr>
        <w:t>. I</w:t>
      </w:r>
      <w:r w:rsidR="00E230B6" w:rsidRPr="00AF23F7">
        <w:rPr>
          <w:sz w:val="24"/>
          <w:szCs w:val="24"/>
        </w:rPr>
        <w:t xml:space="preserve">n a later paper we will describe </w:t>
      </w:r>
      <w:r w:rsidR="00815572" w:rsidRPr="00AF23F7">
        <w:rPr>
          <w:sz w:val="24"/>
          <w:szCs w:val="24"/>
        </w:rPr>
        <w:t>integrating</w:t>
      </w:r>
      <w:r w:rsidR="00E230B6" w:rsidRPr="00AF23F7">
        <w:rPr>
          <w:sz w:val="24"/>
          <w:szCs w:val="24"/>
        </w:rPr>
        <w:t xml:space="preserve"> these different collectives into a single system that runs on HPC clusters (Twister) </w:t>
      </w:r>
      <w:r w:rsidR="00815572" w:rsidRPr="00AF23F7">
        <w:rPr>
          <w:sz w:val="24"/>
          <w:szCs w:val="24"/>
        </w:rPr>
        <w:t xml:space="preserve">and </w:t>
      </w:r>
      <w:r w:rsidR="00E230B6" w:rsidRPr="00AF23F7">
        <w:rPr>
          <w:sz w:val="24"/>
          <w:szCs w:val="24"/>
        </w:rPr>
        <w:t>PaaS cloud systems (Twister4Azure)</w:t>
      </w:r>
      <w:r w:rsidR="00815572" w:rsidRPr="00AF23F7">
        <w:rPr>
          <w:sz w:val="24"/>
          <w:szCs w:val="24"/>
        </w:rPr>
        <w:t>,</w:t>
      </w:r>
      <w:r w:rsidR="00E230B6" w:rsidRPr="00AF23F7">
        <w:rPr>
          <w:sz w:val="24"/>
          <w:szCs w:val="24"/>
        </w:rPr>
        <w:t xml:space="preserve"> changing the implementation to optimize for each infrastructure. The same high level collective primitive is used on each platform with different under-the-hood optimizations.</w:t>
      </w:r>
    </w:p>
    <w:p w14:paraId="03960BEB" w14:textId="04E5F1B4" w:rsidR="00CB444E" w:rsidRPr="00CB444E" w:rsidRDefault="005D74D2" w:rsidP="002A78D4">
      <w:pPr>
        <w:pStyle w:val="heading10"/>
        <w:numPr>
          <w:ilvl w:val="2"/>
          <w:numId w:val="14"/>
        </w:numPr>
        <w:jc w:val="both"/>
      </w:pPr>
      <w:r>
        <w:t>D</w:t>
      </w:r>
      <w:r w:rsidR="00CB146D">
        <w:t>ata Redistribution O</w:t>
      </w:r>
      <w:r w:rsidR="00CB444E" w:rsidRPr="00CB444E">
        <w:t>perations</w:t>
      </w:r>
    </w:p>
    <w:p w14:paraId="42CDEF2D" w14:textId="77777777" w:rsidR="00CB444E" w:rsidRPr="00CB444E" w:rsidRDefault="00CB444E" w:rsidP="00CB444E">
      <w:pPr>
        <w:rPr>
          <w:lang w:eastAsia="de-DE"/>
        </w:rPr>
      </w:pPr>
    </w:p>
    <w:p w14:paraId="6AE9DE4F" w14:textId="4C5E3A39" w:rsidR="00144A76" w:rsidRPr="00AF23F7" w:rsidRDefault="00D60C7B" w:rsidP="00AF23F7">
      <w:pPr>
        <w:pStyle w:val="p1a"/>
        <w:spacing w:line="240" w:lineRule="auto"/>
        <w:rPr>
          <w:sz w:val="24"/>
          <w:szCs w:val="24"/>
        </w:rPr>
      </w:pPr>
      <w:r w:rsidRPr="00AF23F7">
        <w:rPr>
          <w:sz w:val="24"/>
          <w:szCs w:val="24"/>
        </w:rPr>
        <w:t>In b</w:t>
      </w:r>
      <w:r w:rsidR="00815572" w:rsidRPr="00AF23F7">
        <w:rPr>
          <w:sz w:val="24"/>
          <w:szCs w:val="24"/>
        </w:rPr>
        <w:t>roadcast</w:t>
      </w:r>
      <w:r w:rsidRPr="00AF23F7">
        <w:rPr>
          <w:sz w:val="24"/>
          <w:szCs w:val="24"/>
        </w:rPr>
        <w:t>ing,</w:t>
      </w:r>
      <w:r w:rsidR="009E2636" w:rsidRPr="00AF23F7">
        <w:rPr>
          <w:sz w:val="24"/>
          <w:szCs w:val="24"/>
        </w:rPr>
        <w:t xml:space="preserve"> data abstraction and </w:t>
      </w:r>
      <w:r w:rsidR="0010482D" w:rsidRPr="00AF23F7">
        <w:rPr>
          <w:sz w:val="24"/>
          <w:szCs w:val="24"/>
        </w:rPr>
        <w:t>methods are very different</w:t>
      </w:r>
      <w:r w:rsidR="00815572" w:rsidRPr="00AF23F7">
        <w:rPr>
          <w:sz w:val="24"/>
          <w:szCs w:val="24"/>
        </w:rPr>
        <w:t xml:space="preserve"> across these systems</w:t>
      </w:r>
      <w:r w:rsidR="00066CA3" w:rsidRPr="00AF23F7">
        <w:rPr>
          <w:sz w:val="24"/>
          <w:szCs w:val="24"/>
        </w:rPr>
        <w:t xml:space="preserve">: </w:t>
      </w:r>
      <w:r w:rsidR="000B2BE3" w:rsidRPr="00AF23F7">
        <w:rPr>
          <w:sz w:val="24"/>
          <w:szCs w:val="24"/>
        </w:rPr>
        <w:t>data is abstract</w:t>
      </w:r>
      <w:r w:rsidR="007F4B90" w:rsidRPr="00AF23F7">
        <w:rPr>
          <w:sz w:val="24"/>
          <w:szCs w:val="24"/>
        </w:rPr>
        <w:t>ed as an array</w:t>
      </w:r>
      <w:r w:rsidR="008F105F" w:rsidRPr="00AF23F7">
        <w:rPr>
          <w:sz w:val="24"/>
          <w:szCs w:val="24"/>
        </w:rPr>
        <w:t xml:space="preserve"> buffer</w:t>
      </w:r>
      <w:r w:rsidR="00066CA3" w:rsidRPr="00AF23F7">
        <w:rPr>
          <w:sz w:val="24"/>
          <w:szCs w:val="24"/>
        </w:rPr>
        <w:t xml:space="preserve"> in MPI,</w:t>
      </w:r>
      <w:r w:rsidR="007F4B90" w:rsidRPr="00AF23F7">
        <w:rPr>
          <w:sz w:val="24"/>
          <w:szCs w:val="24"/>
        </w:rPr>
        <w:t xml:space="preserve"> </w:t>
      </w:r>
      <w:r w:rsidR="00E81FE7" w:rsidRPr="00AF23F7">
        <w:rPr>
          <w:sz w:val="24"/>
          <w:szCs w:val="24"/>
        </w:rPr>
        <w:t>as</w:t>
      </w:r>
      <w:r w:rsidR="007F4B90" w:rsidRPr="00AF23F7">
        <w:rPr>
          <w:sz w:val="24"/>
          <w:szCs w:val="24"/>
        </w:rPr>
        <w:t xml:space="preserve"> </w:t>
      </w:r>
      <w:r w:rsidR="00815572" w:rsidRPr="00AF23F7">
        <w:rPr>
          <w:sz w:val="24"/>
          <w:szCs w:val="24"/>
        </w:rPr>
        <w:t>an HDFS file</w:t>
      </w:r>
      <w:r w:rsidR="00066CA3" w:rsidRPr="00AF23F7">
        <w:rPr>
          <w:sz w:val="24"/>
          <w:szCs w:val="24"/>
        </w:rPr>
        <w:t xml:space="preserve"> in Hadoop, and as an object in</w:t>
      </w:r>
      <w:r w:rsidR="00815572" w:rsidRPr="00AF23F7">
        <w:rPr>
          <w:sz w:val="24"/>
          <w:szCs w:val="24"/>
        </w:rPr>
        <w:t xml:space="preserve"> </w:t>
      </w:r>
      <w:r w:rsidR="000F2CF8" w:rsidRPr="00AF23F7">
        <w:rPr>
          <w:sz w:val="24"/>
          <w:szCs w:val="24"/>
        </w:rPr>
        <w:t xml:space="preserve">Twister and Spark </w:t>
      </w:r>
      <w:r w:rsidR="00815572" w:rsidRPr="00AF23F7">
        <w:rPr>
          <w:sz w:val="24"/>
          <w:szCs w:val="24"/>
        </w:rPr>
        <w:t>(</w:t>
      </w:r>
      <w:r w:rsidR="00E81FE7" w:rsidRPr="00AF23F7">
        <w:rPr>
          <w:sz w:val="24"/>
          <w:szCs w:val="24"/>
        </w:rPr>
        <w:t>Key-Value pairs in</w:t>
      </w:r>
      <w:r w:rsidR="009A14A8" w:rsidRPr="00AF23F7">
        <w:rPr>
          <w:sz w:val="24"/>
          <w:szCs w:val="24"/>
        </w:rPr>
        <w:t xml:space="preserve"> Twister </w:t>
      </w:r>
      <w:r w:rsidR="00E81FE7" w:rsidRPr="00AF23F7">
        <w:rPr>
          <w:sz w:val="24"/>
          <w:szCs w:val="24"/>
        </w:rPr>
        <w:t xml:space="preserve">and arbitrary objects in </w:t>
      </w:r>
      <w:r w:rsidR="009A14A8" w:rsidRPr="00AF23F7">
        <w:rPr>
          <w:sz w:val="24"/>
          <w:szCs w:val="24"/>
        </w:rPr>
        <w:t>Spark</w:t>
      </w:r>
      <w:r w:rsidR="00815572" w:rsidRPr="00AF23F7">
        <w:rPr>
          <w:sz w:val="24"/>
          <w:szCs w:val="24"/>
        </w:rPr>
        <w:t>)</w:t>
      </w:r>
      <w:r w:rsidR="005659EC" w:rsidRPr="00AF23F7">
        <w:rPr>
          <w:sz w:val="24"/>
          <w:szCs w:val="24"/>
        </w:rPr>
        <w:t>.</w:t>
      </w:r>
      <w:r w:rsidR="00FD1316" w:rsidRPr="00AF23F7">
        <w:rPr>
          <w:sz w:val="24"/>
          <w:szCs w:val="24"/>
        </w:rPr>
        <w:t xml:space="preserve"> S</w:t>
      </w:r>
      <w:r w:rsidR="00144A76" w:rsidRPr="00AF23F7">
        <w:rPr>
          <w:sz w:val="24"/>
          <w:szCs w:val="24"/>
        </w:rPr>
        <w:t xml:space="preserve">everal algorithms are used </w:t>
      </w:r>
      <w:r w:rsidR="00FE3157" w:rsidRPr="00AF23F7">
        <w:rPr>
          <w:sz w:val="24"/>
          <w:szCs w:val="24"/>
        </w:rPr>
        <w:t>for broadcasting. MST (Minimum-S</w:t>
      </w:r>
      <w:r w:rsidR="00144A76" w:rsidRPr="00AF23F7">
        <w:rPr>
          <w:sz w:val="24"/>
          <w:szCs w:val="24"/>
        </w:rPr>
        <w:t>panning Tree) is typical</w:t>
      </w:r>
      <w:r w:rsidR="00066CA3" w:rsidRPr="00AF23F7">
        <w:rPr>
          <w:sz w:val="24"/>
          <w:szCs w:val="24"/>
        </w:rPr>
        <w:t>ly</w:t>
      </w:r>
      <w:r w:rsidR="00144A76" w:rsidRPr="00AF23F7">
        <w:rPr>
          <w:sz w:val="24"/>
          <w:szCs w:val="24"/>
        </w:rPr>
        <w:t xml:space="preserve"> </w:t>
      </w:r>
      <w:r w:rsidR="00CD4BDE" w:rsidRPr="00AF23F7">
        <w:rPr>
          <w:sz w:val="24"/>
          <w:szCs w:val="24"/>
        </w:rPr>
        <w:t>used in MPI [</w:t>
      </w:r>
      <w:r w:rsidR="00917C3C" w:rsidRPr="00AF23F7">
        <w:rPr>
          <w:sz w:val="24"/>
          <w:szCs w:val="24"/>
        </w:rPr>
        <w:t>2</w:t>
      </w:r>
      <w:r w:rsidR="00E6177F">
        <w:rPr>
          <w:sz w:val="24"/>
          <w:szCs w:val="24"/>
        </w:rPr>
        <w:t>5</w:t>
      </w:r>
      <w:r w:rsidR="00144A76" w:rsidRPr="00AF23F7">
        <w:rPr>
          <w:sz w:val="24"/>
          <w:szCs w:val="24"/>
        </w:rPr>
        <w:t>]. In this method, nodes form a minimum spanning tree and data is forwarded along the links. In this way, the number of nodes which have data grows in geometric progression</w:t>
      </w:r>
      <w:r w:rsidR="00815572" w:rsidRPr="00AF23F7">
        <w:rPr>
          <w:sz w:val="24"/>
          <w:szCs w:val="24"/>
        </w:rPr>
        <w:t xml:space="preserve">, such that the performance model is: </w:t>
      </w:r>
    </w:p>
    <w:p w14:paraId="291D01D9" w14:textId="6709F445" w:rsidR="00FF5375" w:rsidRPr="00D928FD" w:rsidRDefault="007A4A0D" w:rsidP="00F15C44">
      <w:pPr>
        <w:pStyle w:val="equation0"/>
        <w:spacing w:line="240" w:lineRule="auto"/>
        <w:ind w:left="720"/>
        <w:jc w:val="left"/>
        <w:rPr>
          <w:sz w:val="24"/>
          <w:szCs w:val="24"/>
        </w:rPr>
      </w:pP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MST</m:t>
            </m:r>
          </m:sub>
        </m:sSub>
        <m:d>
          <m:dPr>
            <m:ctrlPr>
              <w:rPr>
                <w:rFonts w:ascii="Cambria Math" w:hAnsi="Cambria Math"/>
                <w:sz w:val="24"/>
                <w:szCs w:val="24"/>
              </w:rPr>
            </m:ctrlPr>
          </m:dPr>
          <m:e>
            <m:r>
              <w:rPr>
                <w:rFonts w:ascii="Cambria Math" w:hAnsi="Cambria Math"/>
                <w:sz w:val="24"/>
                <w:szCs w:val="24"/>
              </w:rPr>
              <m:t>p</m:t>
            </m:r>
            <m:r>
              <m:rPr>
                <m:sty m:val="p"/>
              </m:rPr>
              <w:rPr>
                <w:rFonts w:ascii="Cambria Math" w:hAnsi="Cambria Math"/>
                <w:sz w:val="24"/>
                <w:szCs w:val="24"/>
              </w:rPr>
              <m:t>,</m:t>
            </m:r>
            <m:r>
              <w:rPr>
                <w:rFonts w:ascii="Cambria Math" w:hAnsi="Cambria Math"/>
                <w:sz w:val="24"/>
                <w:szCs w:val="24"/>
              </w:rPr>
              <m:t>n</m:t>
            </m:r>
          </m:e>
        </m:d>
        <m:r>
          <m:rPr>
            <m:sty m:val="p"/>
          </m:rPr>
          <w:rPr>
            <w:rFonts w:ascii="Cambria Math" w:hAnsi="Cambria Math"/>
            <w:sz w:val="24"/>
            <w:szCs w:val="24"/>
          </w:rPr>
          <m:t>=</m:t>
        </m:r>
        <m:d>
          <m:dPr>
            <m:begChr m:val="⌈"/>
            <m:endChr m:val="⌉"/>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log</m:t>
                </m:r>
              </m:e>
              <m:sub>
                <m:r>
                  <m:rPr>
                    <m:sty m:val="p"/>
                  </m:rPr>
                  <w:rPr>
                    <w:rFonts w:ascii="Cambria Math" w:hAnsi="Cambria Math"/>
                    <w:sz w:val="24"/>
                    <w:szCs w:val="24"/>
                  </w:rPr>
                  <m:t>2</m:t>
                </m:r>
              </m:sub>
            </m:sSub>
            <m:r>
              <w:rPr>
                <w:rFonts w:ascii="Cambria Math" w:hAnsi="Cambria Math"/>
                <w:sz w:val="24"/>
                <w:szCs w:val="24"/>
              </w:rPr>
              <m:t>p</m:t>
            </m:r>
          </m:e>
        </m:d>
        <m:d>
          <m:dPr>
            <m:ctrlPr>
              <w:rPr>
                <w:rFonts w:ascii="Cambria Math" w:hAnsi="Cambria Math"/>
                <w:sz w:val="24"/>
                <w:szCs w:val="24"/>
              </w:rPr>
            </m:ctrlPr>
          </m:dPr>
          <m:e>
            <m:r>
              <w:rPr>
                <w:rFonts w:ascii="Cambria Math" w:hAnsi="Cambria Math"/>
                <w:sz w:val="24"/>
                <w:szCs w:val="24"/>
              </w:rPr>
              <m:t>α</m:t>
            </m:r>
            <m:r>
              <m:rPr>
                <m:sty m:val="p"/>
              </m:rPr>
              <w:rPr>
                <w:rFonts w:ascii="Cambria Math" w:hAnsi="Cambria Math"/>
                <w:sz w:val="24"/>
                <w:szCs w:val="24"/>
              </w:rPr>
              <m:t>+</m:t>
            </m:r>
            <m:r>
              <w:rPr>
                <w:rFonts w:ascii="Cambria Math" w:hAnsi="Cambria Math"/>
                <w:sz w:val="24"/>
                <w:szCs w:val="24"/>
              </w:rPr>
              <m:t>nβ</m:t>
            </m:r>
          </m:e>
        </m:d>
      </m:oMath>
      <w:r w:rsidR="00D94965" w:rsidRPr="00D928FD">
        <w:rPr>
          <w:sz w:val="24"/>
          <w:szCs w:val="24"/>
        </w:rPr>
        <w:t></w:t>
      </w:r>
      <w:r w:rsidR="00D94965" w:rsidRPr="00D928FD">
        <w:rPr>
          <w:sz w:val="24"/>
          <w:szCs w:val="24"/>
        </w:rPr>
        <w:t></w:t>
      </w:r>
      <w:r w:rsidR="00D94965" w:rsidRPr="00D928FD">
        <w:rPr>
          <w:sz w:val="24"/>
          <w:szCs w:val="24"/>
        </w:rPr>
        <w:t></w:t>
      </w:r>
      <w:r w:rsidR="00D94965" w:rsidRPr="00D928FD">
        <w:rPr>
          <w:sz w:val="24"/>
          <w:szCs w:val="24"/>
        </w:rPr>
        <w:t></w:t>
      </w:r>
      <w:r w:rsidR="00D94965" w:rsidRPr="00D928FD">
        <w:rPr>
          <w:sz w:val="24"/>
          <w:szCs w:val="24"/>
        </w:rPr>
        <w:t></w:t>
      </w:r>
      <w:r w:rsidR="00D94965" w:rsidRPr="00D928FD">
        <w:rPr>
          <w:sz w:val="24"/>
          <w:szCs w:val="24"/>
        </w:rPr>
        <w:t></w:t>
      </w:r>
      <w:r w:rsidR="00D94965" w:rsidRPr="00D928FD">
        <w:rPr>
          <w:sz w:val="24"/>
          <w:szCs w:val="24"/>
        </w:rPr>
        <w:t></w:t>
      </w:r>
      <w:r w:rsidR="00D94965" w:rsidRPr="00D928FD">
        <w:rPr>
          <w:sz w:val="24"/>
          <w:szCs w:val="24"/>
        </w:rPr>
        <w:t></w:t>
      </w:r>
      <w:r w:rsidR="00D94965" w:rsidRPr="00D928FD">
        <w:rPr>
          <w:sz w:val="24"/>
          <w:szCs w:val="24"/>
        </w:rPr>
        <w:t></w:t>
      </w:r>
      <w:r w:rsidR="00D94965" w:rsidRPr="00D928FD">
        <w:rPr>
          <w:sz w:val="24"/>
          <w:szCs w:val="24"/>
        </w:rPr>
        <w:t></w:t>
      </w:r>
      <w:r w:rsidR="00D94965" w:rsidRPr="00D928FD">
        <w:rPr>
          <w:sz w:val="24"/>
          <w:szCs w:val="24"/>
        </w:rPr>
        <w:t></w:t>
      </w:r>
      <w:r w:rsidR="00D94965" w:rsidRPr="00D928FD">
        <w:rPr>
          <w:sz w:val="24"/>
          <w:szCs w:val="24"/>
        </w:rPr>
        <w:t></w:t>
      </w:r>
      <w:r w:rsidR="00D94965" w:rsidRPr="00D928FD">
        <w:rPr>
          <w:sz w:val="24"/>
          <w:szCs w:val="24"/>
        </w:rPr>
        <w:t></w:t>
      </w:r>
      <w:r w:rsidR="00D94965" w:rsidRPr="00D928FD">
        <w:rPr>
          <w:sz w:val="24"/>
          <w:szCs w:val="24"/>
        </w:rPr>
        <w:t></w:t>
      </w:r>
      <w:r w:rsidR="00D94965" w:rsidRPr="00D928FD">
        <w:rPr>
          <w:sz w:val="24"/>
          <w:szCs w:val="24"/>
        </w:rPr>
        <w:t></w:t>
      </w:r>
      <w:r w:rsidR="00D94965" w:rsidRPr="00D928FD">
        <w:rPr>
          <w:sz w:val="24"/>
          <w:szCs w:val="24"/>
        </w:rPr>
        <w:t></w:t>
      </w:r>
      <w:r w:rsidR="00D94965" w:rsidRPr="00D928FD">
        <w:rPr>
          <w:sz w:val="24"/>
          <w:szCs w:val="24"/>
        </w:rPr>
        <w:t></w:t>
      </w:r>
      <w:r w:rsidR="00D94965" w:rsidRPr="00D928FD">
        <w:rPr>
          <w:sz w:val="24"/>
          <w:szCs w:val="24"/>
        </w:rPr>
        <w:t></w:t>
      </w:r>
      <w:r w:rsidR="00D94965" w:rsidRPr="00D928FD">
        <w:rPr>
          <w:sz w:val="24"/>
          <w:szCs w:val="24"/>
        </w:rPr>
        <w:t></w:t>
      </w:r>
      <w:r w:rsidR="00D94965" w:rsidRPr="00D928FD">
        <w:rPr>
          <w:sz w:val="24"/>
          <w:szCs w:val="24"/>
        </w:rPr>
        <w:t></w:t>
      </w:r>
      <w:r w:rsidR="00D94965" w:rsidRPr="00D928FD">
        <w:rPr>
          <w:sz w:val="24"/>
          <w:szCs w:val="24"/>
        </w:rPr>
        <w:t></w:t>
      </w:r>
      <w:r w:rsidR="00D94965" w:rsidRPr="00D928FD">
        <w:rPr>
          <w:sz w:val="24"/>
          <w:szCs w:val="24"/>
        </w:rPr>
        <w:t></w:t>
      </w:r>
      <w:r w:rsidR="00D94965" w:rsidRPr="00D928FD">
        <w:rPr>
          <w:sz w:val="24"/>
          <w:szCs w:val="24"/>
        </w:rPr>
        <w:t></w:t>
      </w:r>
      <w:r w:rsidR="00D94965" w:rsidRPr="00D928FD">
        <w:rPr>
          <w:sz w:val="24"/>
          <w:szCs w:val="24"/>
        </w:rPr>
        <w:t></w:t>
      </w:r>
      <w:r w:rsidR="00D94965" w:rsidRPr="00D928FD">
        <w:rPr>
          <w:sz w:val="24"/>
          <w:szCs w:val="24"/>
        </w:rPr>
        <w:t></w:t>
      </w:r>
      <w:r w:rsidR="00D94965"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sidRPr="00D928FD">
        <w:rPr>
          <w:sz w:val="24"/>
          <w:szCs w:val="24"/>
        </w:rPr>
        <w:t></w:t>
      </w:r>
      <w:r w:rsidR="00D928FD">
        <w:rPr>
          <w:sz w:val="24"/>
          <w:szCs w:val="24"/>
        </w:rPr>
        <w:t></w:t>
      </w:r>
      <w:r w:rsidR="00D928FD">
        <w:rPr>
          <w:sz w:val="24"/>
          <w:szCs w:val="24"/>
        </w:rPr>
        <w:t></w:t>
      </w:r>
      <w:r w:rsidR="00D928FD">
        <w:rPr>
          <w:sz w:val="24"/>
          <w:szCs w:val="24"/>
        </w:rPr>
        <w:t></w:t>
      </w:r>
      <w:r w:rsidR="00D928FD">
        <w:rPr>
          <w:sz w:val="24"/>
          <w:szCs w:val="24"/>
        </w:rPr>
        <w:t></w:t>
      </w:r>
      <w:r w:rsidR="00D928FD">
        <w:rPr>
          <w:sz w:val="24"/>
          <w:szCs w:val="24"/>
        </w:rPr>
        <w:t></w:t>
      </w:r>
      <w:r w:rsidR="00D928FD">
        <w:rPr>
          <w:sz w:val="24"/>
          <w:szCs w:val="24"/>
        </w:rPr>
        <w:t></w:t>
      </w:r>
      <w:r w:rsidR="00D928FD">
        <w:rPr>
          <w:sz w:val="24"/>
          <w:szCs w:val="24"/>
        </w:rPr>
        <w:t></w:t>
      </w:r>
      <w:r w:rsidR="00D928FD">
        <w:rPr>
          <w:sz w:val="24"/>
          <w:szCs w:val="24"/>
        </w:rPr>
        <w:t></w:t>
      </w:r>
      <w:r w:rsidR="00D928FD">
        <w:rPr>
          <w:sz w:val="24"/>
          <w:szCs w:val="24"/>
        </w:rPr>
        <w:t></w:t>
      </w:r>
      <w:r w:rsidR="00D928FD">
        <w:rPr>
          <w:sz w:val="24"/>
          <w:szCs w:val="24"/>
        </w:rPr>
        <w:t></w:t>
      </w:r>
      <w:r w:rsidR="00D928FD">
        <w:rPr>
          <w:sz w:val="24"/>
          <w:szCs w:val="24"/>
        </w:rPr>
        <w:t></w:t>
      </w:r>
      <w:r w:rsidR="00D928FD">
        <w:rPr>
          <w:sz w:val="24"/>
          <w:szCs w:val="24"/>
        </w:rPr>
        <w:t></w:t>
      </w:r>
      <w:r w:rsidR="00D928FD">
        <w:rPr>
          <w:sz w:val="24"/>
          <w:szCs w:val="24"/>
        </w:rPr>
        <w:t></w:t>
      </w:r>
      <w:r w:rsidR="00D928FD">
        <w:rPr>
          <w:sz w:val="24"/>
          <w:szCs w:val="24"/>
        </w:rPr>
        <w:t></w:t>
      </w:r>
      <w:r w:rsidR="00D928FD">
        <w:rPr>
          <w:sz w:val="24"/>
          <w:szCs w:val="24"/>
        </w:rPr>
        <w:t></w:t>
      </w:r>
      <w:r w:rsidR="00D928FD">
        <w:rPr>
          <w:sz w:val="24"/>
          <w:szCs w:val="24"/>
        </w:rPr>
        <w:t></w:t>
      </w:r>
      <w:r w:rsidR="00D94965" w:rsidRPr="00D928FD">
        <w:rPr>
          <w:sz w:val="24"/>
          <w:szCs w:val="24"/>
        </w:rPr>
        <w:t></w:t>
      </w:r>
      <w:r w:rsidR="00D94965" w:rsidRPr="00D928FD">
        <w:rPr>
          <w:sz w:val="24"/>
          <w:szCs w:val="24"/>
        </w:rPr>
        <w:t></w:t>
      </w:r>
      <w:r w:rsidR="00D94965" w:rsidRPr="00D928FD">
        <w:rPr>
          <w:sz w:val="24"/>
          <w:szCs w:val="24"/>
        </w:rPr>
        <w:t></w:t>
      </w:r>
    </w:p>
    <w:p w14:paraId="5DA710DF" w14:textId="3AAD1530" w:rsidR="00E77F67" w:rsidRPr="00AF23F7" w:rsidRDefault="00815572" w:rsidP="00AF23F7">
      <w:pPr>
        <w:pStyle w:val="p1a"/>
        <w:spacing w:line="240" w:lineRule="auto"/>
        <w:rPr>
          <w:sz w:val="24"/>
          <w:szCs w:val="24"/>
        </w:rPr>
      </w:pPr>
      <w:r w:rsidRPr="00AF23F7">
        <w:rPr>
          <w:sz w:val="24"/>
          <w:szCs w:val="24"/>
        </w:rPr>
        <w:t xml:space="preserve">where </w:t>
      </w:r>
      <m:oMath>
        <m:r>
          <w:rPr>
            <w:rFonts w:ascii="Cambria Math" w:hAnsi="Cambria Math"/>
            <w:sz w:val="24"/>
            <w:szCs w:val="24"/>
          </w:rPr>
          <m:t>p</m:t>
        </m:r>
      </m:oMath>
      <w:r w:rsidRPr="00AF23F7">
        <w:rPr>
          <w:sz w:val="24"/>
          <w:szCs w:val="24"/>
        </w:rPr>
        <w:t xml:space="preserve"> is the number of nodes, </w:t>
      </w:r>
      <m:oMath>
        <m:r>
          <w:rPr>
            <w:rFonts w:ascii="Cambria Math" w:hAnsi="Cambria Math"/>
            <w:sz w:val="24"/>
            <w:szCs w:val="24"/>
          </w:rPr>
          <m:t>n</m:t>
        </m:r>
      </m:oMath>
      <w:r w:rsidRPr="00AF23F7">
        <w:rPr>
          <w:sz w:val="24"/>
          <w:szCs w:val="24"/>
        </w:rPr>
        <w:t xml:space="preserve"> is the data size, </w:t>
      </w:r>
      <m:oMath>
        <m:r>
          <w:rPr>
            <w:rFonts w:ascii="Cambria Math" w:hAnsi="Cambria Math"/>
            <w:sz w:val="24"/>
            <w:szCs w:val="24"/>
          </w:rPr>
          <m:t>α</m:t>
        </m:r>
      </m:oMath>
      <w:r w:rsidRPr="00AF23F7">
        <w:rPr>
          <w:sz w:val="24"/>
          <w:szCs w:val="24"/>
        </w:rPr>
        <w:t xml:space="preserve"> is the communication startup time and </w:t>
      </w:r>
      <m:oMath>
        <m:r>
          <w:rPr>
            <w:rFonts w:ascii="Cambria Math" w:hAnsi="Cambria Math"/>
            <w:sz w:val="24"/>
            <w:szCs w:val="24"/>
          </w:rPr>
          <m:t>β</m:t>
        </m:r>
      </m:oMath>
      <w:r w:rsidRPr="00AF23F7">
        <w:rPr>
          <w:sz w:val="24"/>
          <w:szCs w:val="24"/>
        </w:rPr>
        <w:t xml:space="preserve"> is the data transfer time per unit. </w:t>
      </w:r>
      <w:r w:rsidR="00FE3157" w:rsidRPr="00AF23F7">
        <w:rPr>
          <w:sz w:val="24"/>
          <w:szCs w:val="24"/>
        </w:rPr>
        <w:t>T</w:t>
      </w:r>
      <w:r w:rsidR="00144A76" w:rsidRPr="00AF23F7">
        <w:rPr>
          <w:sz w:val="24"/>
          <w:szCs w:val="24"/>
        </w:rPr>
        <w:t>his</w:t>
      </w:r>
      <w:r w:rsidR="00FE3157" w:rsidRPr="00AF23F7">
        <w:rPr>
          <w:sz w:val="24"/>
          <w:szCs w:val="24"/>
        </w:rPr>
        <w:t xml:space="preserve"> method is much better than </w:t>
      </w:r>
      <w:r w:rsidR="00144A76" w:rsidRPr="00AF23F7">
        <w:rPr>
          <w:sz w:val="24"/>
          <w:szCs w:val="24"/>
        </w:rPr>
        <w:t xml:space="preserve">simple broadcasting by </w:t>
      </w:r>
      <w:r w:rsidRPr="00AF23F7">
        <w:rPr>
          <w:sz w:val="24"/>
          <w:szCs w:val="24"/>
        </w:rPr>
        <w:t xml:space="preserve">reducing </w:t>
      </w:r>
      <w:r w:rsidR="00144A76" w:rsidRPr="00AF23F7">
        <w:rPr>
          <w:sz w:val="24"/>
          <w:szCs w:val="24"/>
        </w:rPr>
        <w:t xml:space="preserve">the </w:t>
      </w:r>
      <w:r w:rsidR="00812D30" w:rsidRPr="00AF23F7">
        <w:rPr>
          <w:sz w:val="24"/>
          <w:szCs w:val="24"/>
        </w:rPr>
        <w:t xml:space="preserve">complexity term </w:t>
      </w:r>
      <m:oMath>
        <m:r>
          <w:rPr>
            <w:rFonts w:ascii="Cambria Math" w:hAnsi="Cambria Math"/>
            <w:sz w:val="24"/>
            <w:szCs w:val="24"/>
          </w:rPr>
          <m:t>p</m:t>
        </m:r>
      </m:oMath>
      <w:r w:rsidR="00144A76" w:rsidRPr="00AF23F7">
        <w:rPr>
          <w:sz w:val="24"/>
          <w:szCs w:val="24"/>
        </w:rPr>
        <w:t xml:space="preserve"> to </w:t>
      </w:r>
      <m:oMath>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log</m:t>
                </m:r>
              </m:e>
              <m:sub>
                <m:r>
                  <w:rPr>
                    <w:rFonts w:ascii="Cambria Math" w:hAnsi="Cambria Math"/>
                    <w:sz w:val="24"/>
                    <w:szCs w:val="24"/>
                  </w:rPr>
                  <m:t>2</m:t>
                </m:r>
              </m:sub>
            </m:sSub>
            <m:r>
              <w:rPr>
                <w:rFonts w:ascii="Cambria Math" w:hAnsi="Cambria Math"/>
                <w:sz w:val="24"/>
                <w:szCs w:val="24"/>
              </w:rPr>
              <m:t>p</m:t>
            </m:r>
          </m:e>
        </m:d>
      </m:oMath>
      <w:r w:rsidR="00E54D7C" w:rsidRPr="00AF23F7">
        <w:rPr>
          <w:sz w:val="24"/>
          <w:szCs w:val="24"/>
        </w:rPr>
        <w:t>.</w:t>
      </w:r>
      <w:r w:rsidR="00FE3157" w:rsidRPr="00AF23F7">
        <w:rPr>
          <w:sz w:val="24"/>
          <w:szCs w:val="24"/>
        </w:rPr>
        <w:t xml:space="preserve"> But it is still insufficient when compared</w:t>
      </w:r>
      <w:r w:rsidR="00E54D7C" w:rsidRPr="00AF23F7">
        <w:rPr>
          <w:sz w:val="24"/>
          <w:szCs w:val="24"/>
        </w:rPr>
        <w:t xml:space="preserve"> with </w:t>
      </w:r>
      <w:r w:rsidR="00144A76" w:rsidRPr="00AF23F7">
        <w:rPr>
          <w:sz w:val="24"/>
          <w:szCs w:val="24"/>
        </w:rPr>
        <w:t>s</w:t>
      </w:r>
      <w:r w:rsidR="009B49E9" w:rsidRPr="00AF23F7">
        <w:rPr>
          <w:sz w:val="24"/>
          <w:szCs w:val="24"/>
        </w:rPr>
        <w:t xml:space="preserve">catter-allgather </w:t>
      </w:r>
      <w:r w:rsidR="00144A76" w:rsidRPr="00AF23F7">
        <w:rPr>
          <w:sz w:val="24"/>
          <w:szCs w:val="24"/>
        </w:rPr>
        <w:t>bucket algorithm</w:t>
      </w:r>
      <w:r w:rsidR="00E54D7C" w:rsidRPr="00AF23F7">
        <w:rPr>
          <w:sz w:val="24"/>
          <w:szCs w:val="24"/>
        </w:rPr>
        <w:t>.</w:t>
      </w:r>
      <w:r w:rsidR="00144A76" w:rsidRPr="00AF23F7">
        <w:rPr>
          <w:sz w:val="24"/>
          <w:szCs w:val="24"/>
        </w:rPr>
        <w:t xml:space="preserve"> </w:t>
      </w:r>
      <w:r w:rsidR="00E54D7C" w:rsidRPr="00AF23F7">
        <w:rPr>
          <w:sz w:val="24"/>
          <w:szCs w:val="24"/>
        </w:rPr>
        <w:t>This</w:t>
      </w:r>
      <w:r w:rsidR="00144A76" w:rsidRPr="00AF23F7">
        <w:rPr>
          <w:sz w:val="24"/>
          <w:szCs w:val="24"/>
        </w:rPr>
        <w:t xml:space="preserve"> algorithm </w:t>
      </w:r>
      <w:r w:rsidR="00E54D7C" w:rsidRPr="00AF23F7">
        <w:rPr>
          <w:sz w:val="24"/>
          <w:szCs w:val="24"/>
        </w:rPr>
        <w:t xml:space="preserve">is </w:t>
      </w:r>
      <w:r w:rsidR="00144A76" w:rsidRPr="00AF23F7">
        <w:rPr>
          <w:sz w:val="24"/>
          <w:szCs w:val="24"/>
        </w:rPr>
        <w:t>used in MPI for long vector broadcasting</w:t>
      </w:r>
      <w:r w:rsidR="00C46032" w:rsidRPr="00AF23F7">
        <w:rPr>
          <w:sz w:val="24"/>
          <w:szCs w:val="24"/>
        </w:rPr>
        <w:t>,</w:t>
      </w:r>
      <w:r w:rsidR="00144A76" w:rsidRPr="00AF23F7">
        <w:rPr>
          <w:sz w:val="24"/>
          <w:szCs w:val="24"/>
        </w:rPr>
        <w:t xml:space="preserve"> which follows the style of “divide, distribute and gather” [</w:t>
      </w:r>
      <w:r w:rsidR="00B57A9C" w:rsidRPr="00AF23F7">
        <w:rPr>
          <w:sz w:val="24"/>
          <w:szCs w:val="24"/>
        </w:rPr>
        <w:t>2</w:t>
      </w:r>
      <w:r w:rsidR="002F31F9">
        <w:rPr>
          <w:sz w:val="24"/>
          <w:szCs w:val="24"/>
        </w:rPr>
        <w:t>7</w:t>
      </w:r>
      <w:r w:rsidR="00144A76" w:rsidRPr="00AF23F7">
        <w:rPr>
          <w:sz w:val="24"/>
          <w:szCs w:val="24"/>
        </w:rPr>
        <w:t xml:space="preserve">]. In </w:t>
      </w:r>
      <w:r w:rsidRPr="00AF23F7">
        <w:rPr>
          <w:sz w:val="24"/>
          <w:szCs w:val="24"/>
        </w:rPr>
        <w:t xml:space="preserve">the </w:t>
      </w:r>
      <w:r w:rsidR="00144A76" w:rsidRPr="00AF23F7">
        <w:rPr>
          <w:sz w:val="24"/>
          <w:szCs w:val="24"/>
        </w:rPr>
        <w:t>“scatter” phase, it scat</w:t>
      </w:r>
      <w:r w:rsidR="00376D7A" w:rsidRPr="00AF23F7">
        <w:rPr>
          <w:sz w:val="24"/>
          <w:szCs w:val="24"/>
        </w:rPr>
        <w:t>ters the data to all the nodes</w:t>
      </w:r>
      <w:r w:rsidR="00144A76" w:rsidRPr="00AF23F7">
        <w:rPr>
          <w:sz w:val="24"/>
          <w:szCs w:val="24"/>
        </w:rPr>
        <w:t>. Then in all</w:t>
      </w:r>
      <w:r w:rsidRPr="00AF23F7">
        <w:rPr>
          <w:sz w:val="24"/>
          <w:szCs w:val="24"/>
        </w:rPr>
        <w:t>-</w:t>
      </w:r>
      <w:r w:rsidR="00144A76" w:rsidRPr="00AF23F7">
        <w:rPr>
          <w:sz w:val="24"/>
          <w:szCs w:val="24"/>
        </w:rPr>
        <w:t>gather</w:t>
      </w:r>
      <w:r w:rsidRPr="00AF23F7">
        <w:rPr>
          <w:sz w:val="24"/>
          <w:szCs w:val="24"/>
        </w:rPr>
        <w:t xml:space="preserve"> the</w:t>
      </w:r>
      <w:r w:rsidR="00FE3157" w:rsidRPr="00AF23F7">
        <w:rPr>
          <w:sz w:val="24"/>
          <w:szCs w:val="24"/>
        </w:rPr>
        <w:t xml:space="preserve"> bucket algorithm</w:t>
      </w:r>
      <w:r w:rsidR="00852526" w:rsidRPr="00AF23F7">
        <w:rPr>
          <w:sz w:val="24"/>
          <w:szCs w:val="24"/>
        </w:rPr>
        <w:t xml:space="preserve"> is used, which views </w:t>
      </w:r>
      <w:r w:rsidR="00144A76" w:rsidRPr="00AF23F7">
        <w:rPr>
          <w:sz w:val="24"/>
          <w:szCs w:val="24"/>
        </w:rPr>
        <w:t>the nodes as a chain</w:t>
      </w:r>
      <w:r w:rsidR="008265A1" w:rsidRPr="00AF23F7">
        <w:rPr>
          <w:sz w:val="24"/>
          <w:szCs w:val="24"/>
        </w:rPr>
        <w:t>. A</w:t>
      </w:r>
      <w:r w:rsidR="00144A76" w:rsidRPr="00AF23F7">
        <w:rPr>
          <w:sz w:val="24"/>
          <w:szCs w:val="24"/>
        </w:rPr>
        <w:t xml:space="preserve">t each step, </w:t>
      </w:r>
      <w:r w:rsidR="00B55589" w:rsidRPr="00AF23F7">
        <w:rPr>
          <w:sz w:val="24"/>
          <w:szCs w:val="24"/>
        </w:rPr>
        <w:t>every</w:t>
      </w:r>
      <w:r w:rsidR="00144A76" w:rsidRPr="00AF23F7">
        <w:rPr>
          <w:sz w:val="24"/>
          <w:szCs w:val="24"/>
        </w:rPr>
        <w:t xml:space="preserve"> node send</w:t>
      </w:r>
      <w:r w:rsidR="00056C22" w:rsidRPr="00AF23F7">
        <w:rPr>
          <w:sz w:val="24"/>
          <w:szCs w:val="24"/>
        </w:rPr>
        <w:t>s data to its right neighbor [</w:t>
      </w:r>
      <w:r w:rsidR="001A0C06">
        <w:rPr>
          <w:sz w:val="24"/>
          <w:szCs w:val="24"/>
        </w:rPr>
        <w:t>25</w:t>
      </w:r>
      <w:r w:rsidR="00144A76" w:rsidRPr="00AF23F7">
        <w:rPr>
          <w:sz w:val="24"/>
          <w:szCs w:val="24"/>
        </w:rPr>
        <w:t>]. By taking advantage of the fact that messages traversing a link in opposite direc</w:t>
      </w:r>
      <w:r w:rsidR="008265A1" w:rsidRPr="00AF23F7">
        <w:rPr>
          <w:sz w:val="24"/>
          <w:szCs w:val="24"/>
        </w:rPr>
        <w:t>tion</w:t>
      </w:r>
      <w:r w:rsidRPr="00AF23F7">
        <w:rPr>
          <w:sz w:val="24"/>
          <w:szCs w:val="24"/>
        </w:rPr>
        <w:t>s</w:t>
      </w:r>
      <w:r w:rsidR="008265A1" w:rsidRPr="00AF23F7">
        <w:rPr>
          <w:sz w:val="24"/>
          <w:szCs w:val="24"/>
        </w:rPr>
        <w:t xml:space="preserve"> do not conflict, </w:t>
      </w:r>
      <w:r w:rsidR="00144A76" w:rsidRPr="00AF23F7">
        <w:rPr>
          <w:sz w:val="24"/>
          <w:szCs w:val="24"/>
        </w:rPr>
        <w:t>all</w:t>
      </w:r>
      <w:r w:rsidRPr="00AF23F7">
        <w:rPr>
          <w:sz w:val="24"/>
          <w:szCs w:val="24"/>
        </w:rPr>
        <w:t>-</w:t>
      </w:r>
      <w:r w:rsidR="00144A76" w:rsidRPr="00AF23F7">
        <w:rPr>
          <w:sz w:val="24"/>
          <w:szCs w:val="24"/>
        </w:rPr>
        <w:t xml:space="preserve">gather </w:t>
      </w:r>
      <w:r w:rsidR="008265A1" w:rsidRPr="00AF23F7">
        <w:rPr>
          <w:sz w:val="24"/>
          <w:szCs w:val="24"/>
        </w:rPr>
        <w:t xml:space="preserve">is done </w:t>
      </w:r>
      <w:r w:rsidR="00144A76" w:rsidRPr="00AF23F7">
        <w:rPr>
          <w:sz w:val="24"/>
          <w:szCs w:val="24"/>
        </w:rPr>
        <w:t xml:space="preserve">in parallel without any network contention. The performance model </w:t>
      </w:r>
      <w:r w:rsidRPr="00AF23F7">
        <w:rPr>
          <w:sz w:val="24"/>
          <w:szCs w:val="24"/>
        </w:rPr>
        <w:t>is</w:t>
      </w:r>
      <w:r w:rsidR="00144A76" w:rsidRPr="00AF23F7">
        <w:rPr>
          <w:sz w:val="24"/>
          <w:szCs w:val="24"/>
        </w:rPr>
        <w:t>:</w:t>
      </w:r>
    </w:p>
    <w:p w14:paraId="78142659" w14:textId="03ECDA74" w:rsidR="00FF5375" w:rsidRPr="00D928FD" w:rsidRDefault="007A4A0D" w:rsidP="00F15C44">
      <w:pPr>
        <w:pStyle w:val="equation0"/>
        <w:spacing w:line="240" w:lineRule="auto"/>
        <w:ind w:left="720"/>
        <w:jc w:val="left"/>
        <w:rPr>
          <w:rFonts w:ascii="Cambria Math" w:hAnsi="Cambria Math" w:hint="eastAsia"/>
          <w:sz w:val="24"/>
          <w:szCs w:val="24"/>
        </w:rPr>
      </w:pP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bucket</m:t>
            </m:r>
          </m:sub>
        </m:sSub>
        <m:d>
          <m:dPr>
            <m:ctrlPr>
              <w:rPr>
                <w:rFonts w:ascii="Cambria Math" w:hAnsi="Cambria Math"/>
                <w:sz w:val="24"/>
                <w:szCs w:val="24"/>
              </w:rPr>
            </m:ctrlPr>
          </m:dPr>
          <m:e>
            <m:r>
              <w:rPr>
                <w:rFonts w:ascii="Cambria Math" w:hAnsi="Cambria Math"/>
                <w:sz w:val="24"/>
                <w:szCs w:val="24"/>
              </w:rPr>
              <m:t>p</m:t>
            </m:r>
            <m:r>
              <m:rPr>
                <m:sty m:val="p"/>
              </m:rPr>
              <w:rPr>
                <w:rFonts w:ascii="Cambria Math" w:hAnsi="Cambria Math"/>
                <w:sz w:val="24"/>
                <w:szCs w:val="24"/>
              </w:rPr>
              <m:t>,</m:t>
            </m:r>
            <m:r>
              <w:rPr>
                <w:rFonts w:ascii="Cambria Math" w:hAnsi="Cambria Math"/>
                <w:sz w:val="24"/>
                <w:szCs w:val="24"/>
              </w:rPr>
              <m:t>n</m:t>
            </m:r>
          </m:e>
        </m:d>
        <m:r>
          <m:rPr>
            <m:sty m:val="p"/>
          </m:rP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p</m:t>
            </m:r>
            <m:r>
              <m:rPr>
                <m:sty m:val="p"/>
              </m:rPr>
              <w:rPr>
                <w:rFonts w:ascii="Cambria Math" w:hAnsi="Cambria Math"/>
                <w:sz w:val="24"/>
                <w:szCs w:val="24"/>
              </w:rPr>
              <m:t>+</m:t>
            </m:r>
            <m:r>
              <w:rPr>
                <w:rFonts w:ascii="Cambria Math" w:hAnsi="Cambria Math"/>
                <w:sz w:val="24"/>
                <w:szCs w:val="24"/>
              </w:rPr>
              <m:t>p</m:t>
            </m:r>
            <m:r>
              <m:rPr>
                <m:sty m:val="p"/>
              </m:rPr>
              <w:rPr>
                <w:rFonts w:ascii="Cambria Math" w:hAnsi="Cambria Math"/>
                <w:sz w:val="24"/>
                <w:szCs w:val="24"/>
              </w:rPr>
              <m:t>-1</m:t>
            </m:r>
          </m:e>
        </m:d>
        <m:d>
          <m:dPr>
            <m:ctrlPr>
              <w:rPr>
                <w:rFonts w:ascii="Cambria Math" w:hAnsi="Cambria Math"/>
                <w:sz w:val="24"/>
                <w:szCs w:val="24"/>
              </w:rPr>
            </m:ctrlPr>
          </m:dPr>
          <m:e>
            <m:r>
              <w:rPr>
                <w:rFonts w:ascii="Cambria Math" w:hAnsi="Cambria Math"/>
                <w:sz w:val="24"/>
                <w:szCs w:val="24"/>
              </w:rPr>
              <m:t>α</m:t>
            </m:r>
            <m:r>
              <m:rPr>
                <m:sty m:val="p"/>
              </m:rPr>
              <w:rPr>
                <w:rFonts w:ascii="Cambria Math" w:hAnsi="Cambria Math"/>
                <w:sz w:val="24"/>
                <w:szCs w:val="24"/>
              </w:rPr>
              <m:t>+</m:t>
            </m:r>
            <m:f>
              <m:fPr>
                <m:type m:val="lin"/>
                <m:ctrlPr>
                  <w:rPr>
                    <w:rFonts w:ascii="Cambria Math" w:hAnsi="Cambria Math"/>
                    <w:sz w:val="24"/>
                    <w:szCs w:val="24"/>
                  </w:rPr>
                </m:ctrlPr>
              </m:fPr>
              <m:num>
                <m:r>
                  <w:rPr>
                    <w:rFonts w:ascii="Cambria Math" w:hAnsi="Cambria Math"/>
                    <w:sz w:val="24"/>
                    <w:szCs w:val="24"/>
                  </w:rPr>
                  <m:t>nβ</m:t>
                </m:r>
              </m:num>
              <m:den>
                <m:r>
                  <w:rPr>
                    <w:rFonts w:ascii="Cambria Math" w:hAnsi="Cambria Math"/>
                    <w:sz w:val="24"/>
                    <w:szCs w:val="24"/>
                  </w:rPr>
                  <m:t>p</m:t>
                </m:r>
              </m:den>
            </m:f>
          </m:e>
        </m:d>
        <m:r>
          <m:rPr>
            <m:sty m:val="p"/>
          </m:rPr>
          <w:rPr>
            <w:rFonts w:ascii="Cambria Math" w:hAnsi="Cambria Math"/>
            <w:sz w:val="24"/>
            <w:szCs w:val="24"/>
          </w:rPr>
          <m:t xml:space="preserve"> </m:t>
        </m:r>
      </m:oMath>
      <w:r w:rsidR="002C5749" w:rsidRPr="00D928FD">
        <w:rPr>
          <w:rFonts w:ascii="Cambria Math" w:hAnsi="Cambria Math"/>
          <w:sz w:val="24"/>
          <w:szCs w:val="24"/>
        </w:rPr>
        <w:t xml:space="preserve">          </w:t>
      </w:r>
      <w:r w:rsidR="00D928FD">
        <w:rPr>
          <w:rFonts w:ascii="Cambria Math" w:hAnsi="Cambria Math"/>
          <w:sz w:val="24"/>
          <w:szCs w:val="24"/>
        </w:rPr>
        <w:t xml:space="preserve">                                                                       </w:t>
      </w:r>
      <w:r w:rsidR="002C5749" w:rsidRPr="00D928FD">
        <w:rPr>
          <w:rFonts w:ascii="Cambria Math" w:hAnsi="Cambria Math"/>
          <w:sz w:val="24"/>
          <w:szCs w:val="24"/>
        </w:rPr>
        <w:t xml:space="preserve">  (2)</w:t>
      </w:r>
    </w:p>
    <w:p w14:paraId="2C962CC0" w14:textId="0D54767B" w:rsidR="00F76EFE" w:rsidRPr="00AF23F7" w:rsidRDefault="00144A76" w:rsidP="00AF23F7">
      <w:pPr>
        <w:pStyle w:val="p1a"/>
        <w:spacing w:line="240" w:lineRule="auto"/>
        <w:rPr>
          <w:sz w:val="24"/>
          <w:szCs w:val="24"/>
        </w:rPr>
      </w:pPr>
      <w:r w:rsidRPr="00AF23F7">
        <w:rPr>
          <w:sz w:val="24"/>
          <w:szCs w:val="24"/>
        </w:rPr>
        <w:t xml:space="preserve">In large data broadcasting, assuming </w:t>
      </w:r>
      <m:oMath>
        <m:r>
          <w:rPr>
            <w:rFonts w:ascii="Cambria Math" w:hAnsi="Cambria Math"/>
            <w:sz w:val="24"/>
            <w:szCs w:val="24"/>
          </w:rPr>
          <m:t>α</m:t>
        </m:r>
      </m:oMath>
      <w:r w:rsidRPr="00AF23F7">
        <w:rPr>
          <w:sz w:val="24"/>
          <w:szCs w:val="24"/>
        </w:rPr>
        <w:t xml:space="preserve"> is small, the broadcasting time is about</w:t>
      </w:r>
      <m:oMath>
        <m:r>
          <w:rPr>
            <w:rFonts w:ascii="Cambria Math" w:hAnsi="Cambria Math"/>
            <w:sz w:val="24"/>
            <w:szCs w:val="24"/>
          </w:rPr>
          <m:t xml:space="preserve"> 2nβ</m:t>
        </m:r>
      </m:oMath>
      <w:r w:rsidRPr="00AF23F7">
        <w:rPr>
          <w:sz w:val="24"/>
          <w:szCs w:val="24"/>
        </w:rPr>
        <w:t xml:space="preserve">. This is much better than </w:t>
      </w:r>
      <w:r w:rsidR="00B55589" w:rsidRPr="00AF23F7">
        <w:rPr>
          <w:sz w:val="24"/>
          <w:szCs w:val="24"/>
        </w:rPr>
        <w:t xml:space="preserve">the </w:t>
      </w:r>
      <w:r w:rsidRPr="00AF23F7">
        <w:rPr>
          <w:sz w:val="24"/>
          <w:szCs w:val="24"/>
        </w:rPr>
        <w:t xml:space="preserve">MST method because time </w:t>
      </w:r>
      <w:r w:rsidR="00EF36E8" w:rsidRPr="00AF23F7">
        <w:rPr>
          <w:sz w:val="24"/>
          <w:szCs w:val="24"/>
        </w:rPr>
        <w:t xml:space="preserve">is </w:t>
      </w:r>
      <w:r w:rsidR="00B55589" w:rsidRPr="00AF23F7">
        <w:rPr>
          <w:sz w:val="24"/>
          <w:szCs w:val="24"/>
        </w:rPr>
        <w:t xml:space="preserve">constant. However, </w:t>
      </w:r>
      <w:r w:rsidRPr="00AF23F7">
        <w:rPr>
          <w:sz w:val="24"/>
          <w:szCs w:val="24"/>
        </w:rPr>
        <w:t xml:space="preserve">it is not easy to set </w:t>
      </w:r>
      <w:r w:rsidR="00815572" w:rsidRPr="00AF23F7">
        <w:rPr>
          <w:sz w:val="24"/>
          <w:szCs w:val="24"/>
        </w:rPr>
        <w:t xml:space="preserve">a </w:t>
      </w:r>
      <w:r w:rsidRPr="00AF23F7">
        <w:rPr>
          <w:sz w:val="24"/>
          <w:szCs w:val="24"/>
        </w:rPr>
        <w:t xml:space="preserve">global barrier between </w:t>
      </w:r>
      <w:r w:rsidR="00815572" w:rsidRPr="00AF23F7">
        <w:rPr>
          <w:sz w:val="24"/>
          <w:szCs w:val="24"/>
        </w:rPr>
        <w:t xml:space="preserve">the </w:t>
      </w:r>
      <w:r w:rsidRPr="00AF23F7">
        <w:rPr>
          <w:sz w:val="24"/>
          <w:szCs w:val="24"/>
        </w:rPr>
        <w:t>scatter and allgather phases</w:t>
      </w:r>
      <w:r w:rsidR="00496EF6" w:rsidRPr="00AF23F7">
        <w:rPr>
          <w:sz w:val="24"/>
          <w:szCs w:val="24"/>
        </w:rPr>
        <w:t xml:space="preserve"> in </w:t>
      </w:r>
      <w:r w:rsidR="00815572" w:rsidRPr="00AF23F7">
        <w:rPr>
          <w:sz w:val="24"/>
          <w:szCs w:val="24"/>
        </w:rPr>
        <w:t xml:space="preserve">a </w:t>
      </w:r>
      <w:r w:rsidR="00496EF6" w:rsidRPr="00AF23F7">
        <w:rPr>
          <w:sz w:val="24"/>
          <w:szCs w:val="24"/>
        </w:rPr>
        <w:t>cloud system</w:t>
      </w:r>
      <w:r w:rsidRPr="00AF23F7">
        <w:rPr>
          <w:sz w:val="24"/>
          <w:szCs w:val="24"/>
        </w:rPr>
        <w:t xml:space="preserve"> to enable all the nodes to do all</w:t>
      </w:r>
      <w:r w:rsidR="00815572" w:rsidRPr="00AF23F7">
        <w:rPr>
          <w:sz w:val="24"/>
          <w:szCs w:val="24"/>
        </w:rPr>
        <w:t>-</w:t>
      </w:r>
      <w:r w:rsidRPr="00AF23F7">
        <w:rPr>
          <w:sz w:val="24"/>
          <w:szCs w:val="24"/>
        </w:rPr>
        <w:t>gather at the same time</w:t>
      </w:r>
      <w:r w:rsidR="001734F8" w:rsidRPr="00AF23F7">
        <w:rPr>
          <w:sz w:val="24"/>
          <w:szCs w:val="24"/>
        </w:rPr>
        <w:t>. As a result,</w:t>
      </w:r>
      <w:r w:rsidRPr="00AF23F7">
        <w:rPr>
          <w:sz w:val="24"/>
          <w:szCs w:val="24"/>
        </w:rPr>
        <w:t xml:space="preserve"> some links will have more load th</w:t>
      </w:r>
      <w:r w:rsidR="001734F8" w:rsidRPr="00AF23F7">
        <w:rPr>
          <w:sz w:val="24"/>
          <w:szCs w:val="24"/>
        </w:rPr>
        <w:t xml:space="preserve">an others and thus </w:t>
      </w:r>
      <w:r w:rsidR="00815572" w:rsidRPr="00AF23F7">
        <w:rPr>
          <w:sz w:val="24"/>
          <w:szCs w:val="24"/>
        </w:rPr>
        <w:t>cause</w:t>
      </w:r>
      <w:r w:rsidRPr="00AF23F7">
        <w:rPr>
          <w:sz w:val="24"/>
          <w:szCs w:val="24"/>
        </w:rPr>
        <w:t xml:space="preserve"> network contention. </w:t>
      </w:r>
      <w:r w:rsidR="00494D7B" w:rsidRPr="00AF23F7">
        <w:rPr>
          <w:sz w:val="24"/>
          <w:szCs w:val="24"/>
        </w:rPr>
        <w:t>We implement</w:t>
      </w:r>
      <w:r w:rsidR="00EF36E8" w:rsidRPr="00AF23F7">
        <w:rPr>
          <w:sz w:val="24"/>
          <w:szCs w:val="24"/>
        </w:rPr>
        <w:t>ed</w:t>
      </w:r>
      <w:r w:rsidR="00494D7B" w:rsidRPr="00AF23F7">
        <w:rPr>
          <w:sz w:val="24"/>
          <w:szCs w:val="24"/>
        </w:rPr>
        <w:t xml:space="preserve"> this algorithm and provide test </w:t>
      </w:r>
      <w:r w:rsidR="00083DA9" w:rsidRPr="00AF23F7">
        <w:rPr>
          <w:sz w:val="24"/>
          <w:szCs w:val="24"/>
        </w:rPr>
        <w:t xml:space="preserve">results on IU PolarGrid (Table </w:t>
      </w:r>
      <w:r w:rsidR="00A74672">
        <w:rPr>
          <w:sz w:val="24"/>
          <w:szCs w:val="24"/>
        </w:rPr>
        <w:t>3</w:t>
      </w:r>
      <w:r w:rsidR="00494D7B" w:rsidRPr="00AF23F7">
        <w:rPr>
          <w:sz w:val="24"/>
          <w:szCs w:val="24"/>
        </w:rPr>
        <w:t xml:space="preserve">). The execution time is </w:t>
      </w:r>
      <w:r w:rsidR="00083DA9" w:rsidRPr="00AF23F7">
        <w:rPr>
          <w:sz w:val="24"/>
          <w:szCs w:val="24"/>
        </w:rPr>
        <w:t>roughly</w:t>
      </w:r>
      <m:oMath>
        <m:r>
          <m:rPr>
            <m:sty m:val="p"/>
          </m:rPr>
          <w:rPr>
            <w:rFonts w:ascii="Cambria Math" w:hAnsi="Cambria Math"/>
            <w:sz w:val="24"/>
            <w:szCs w:val="24"/>
          </w:rPr>
          <m:t xml:space="preserve"> 2</m:t>
        </m:r>
        <m:r>
          <w:rPr>
            <w:rFonts w:ascii="Cambria Math" w:hAnsi="Cambria Math"/>
            <w:sz w:val="24"/>
            <w:szCs w:val="24"/>
          </w:rPr>
          <m:t>nβ</m:t>
        </m:r>
      </m:oMath>
      <w:r w:rsidR="00815572" w:rsidRPr="00AF23F7">
        <w:rPr>
          <w:sz w:val="24"/>
          <w:szCs w:val="24"/>
        </w:rPr>
        <w:t>,</w:t>
      </w:r>
      <w:r w:rsidR="009A5F03" w:rsidRPr="00AF23F7">
        <w:rPr>
          <w:sz w:val="24"/>
          <w:szCs w:val="24"/>
        </w:rPr>
        <w:t xml:space="preserve"> </w:t>
      </w:r>
      <w:r w:rsidR="00815572" w:rsidRPr="00AF23F7">
        <w:rPr>
          <w:sz w:val="24"/>
          <w:szCs w:val="24"/>
        </w:rPr>
        <w:t>b</w:t>
      </w:r>
      <w:r w:rsidR="00494D7B" w:rsidRPr="00AF23F7">
        <w:rPr>
          <w:sz w:val="24"/>
          <w:szCs w:val="24"/>
        </w:rPr>
        <w:t>ut as the number of nodes increase</w:t>
      </w:r>
      <w:r w:rsidR="001A3D12" w:rsidRPr="00AF23F7">
        <w:rPr>
          <w:sz w:val="24"/>
          <w:szCs w:val="24"/>
        </w:rPr>
        <w:t>s</w:t>
      </w:r>
      <w:r w:rsidR="00494D7B" w:rsidRPr="00AF23F7">
        <w:rPr>
          <w:sz w:val="24"/>
          <w:szCs w:val="24"/>
        </w:rPr>
        <w:t>, it gets slightly slower.</w:t>
      </w:r>
      <w:r w:rsidR="00F76EFE" w:rsidRPr="00AF23F7">
        <w:rPr>
          <w:sz w:val="24"/>
          <w:szCs w:val="24"/>
        </w:rPr>
        <w:t xml:space="preserve"> </w:t>
      </w:r>
    </w:p>
    <w:p w14:paraId="679D950A" w14:textId="77777777" w:rsidR="00F02666" w:rsidRDefault="00F02666" w:rsidP="00AF23F7">
      <w:pPr>
        <w:pStyle w:val="p1a"/>
        <w:spacing w:line="240" w:lineRule="auto"/>
        <w:rPr>
          <w:sz w:val="24"/>
          <w:szCs w:val="24"/>
        </w:rPr>
      </w:pPr>
    </w:p>
    <w:p w14:paraId="183F900E" w14:textId="6D2936D6" w:rsidR="007179C9" w:rsidRPr="00AF23F7" w:rsidRDefault="00012065" w:rsidP="00AF23F7">
      <w:pPr>
        <w:pStyle w:val="p1a"/>
        <w:spacing w:line="240" w:lineRule="auto"/>
        <w:rPr>
          <w:sz w:val="24"/>
          <w:szCs w:val="24"/>
        </w:rPr>
      </w:pPr>
      <w:r w:rsidRPr="00AF23F7">
        <w:rPr>
          <w:sz w:val="24"/>
          <w:szCs w:val="24"/>
        </w:rPr>
        <w:t>MPI also has</w:t>
      </w:r>
      <w:r w:rsidR="00144A76" w:rsidRPr="00AF23F7">
        <w:rPr>
          <w:sz w:val="24"/>
          <w:szCs w:val="24"/>
        </w:rPr>
        <w:t xml:space="preserve"> InfiniBand</w:t>
      </w:r>
      <w:r w:rsidR="00446732" w:rsidRPr="00AF23F7">
        <w:rPr>
          <w:sz w:val="24"/>
          <w:szCs w:val="24"/>
        </w:rPr>
        <w:t xml:space="preserve"> </w:t>
      </w:r>
      <w:r w:rsidR="00144A76" w:rsidRPr="00AF23F7">
        <w:rPr>
          <w:sz w:val="24"/>
          <w:szCs w:val="24"/>
        </w:rPr>
        <w:t>multicast</w:t>
      </w:r>
      <w:r w:rsidR="00815572" w:rsidRPr="00AF23F7">
        <w:rPr>
          <w:sz w:val="24"/>
          <w:szCs w:val="24"/>
        </w:rPr>
        <w:t>-</w:t>
      </w:r>
      <w:r w:rsidR="00835B83" w:rsidRPr="00AF23F7">
        <w:rPr>
          <w:sz w:val="24"/>
          <w:szCs w:val="24"/>
        </w:rPr>
        <w:t>based broadcast [</w:t>
      </w:r>
      <w:r w:rsidR="001A0C06">
        <w:rPr>
          <w:sz w:val="24"/>
          <w:szCs w:val="24"/>
        </w:rPr>
        <w:t>28</w:t>
      </w:r>
      <w:r w:rsidR="00144A76" w:rsidRPr="00AF23F7">
        <w:rPr>
          <w:sz w:val="24"/>
          <w:szCs w:val="24"/>
        </w:rPr>
        <w:t xml:space="preserve">]. </w:t>
      </w:r>
      <w:r w:rsidR="00BE599A" w:rsidRPr="00AF23F7">
        <w:rPr>
          <w:sz w:val="24"/>
          <w:szCs w:val="24"/>
        </w:rPr>
        <w:t>M</w:t>
      </w:r>
      <w:r w:rsidR="00144A76" w:rsidRPr="00AF23F7">
        <w:rPr>
          <w:sz w:val="24"/>
          <w:szCs w:val="24"/>
        </w:rPr>
        <w:t xml:space="preserve">any clusters </w:t>
      </w:r>
      <w:r w:rsidR="00F877AC" w:rsidRPr="00AF23F7">
        <w:rPr>
          <w:sz w:val="24"/>
          <w:szCs w:val="24"/>
        </w:rPr>
        <w:t xml:space="preserve">support </w:t>
      </w:r>
      <w:r w:rsidR="00144A76" w:rsidRPr="00AF23F7">
        <w:rPr>
          <w:sz w:val="24"/>
          <w:szCs w:val="24"/>
        </w:rPr>
        <w:t>hardware-</w:t>
      </w:r>
      <w:r w:rsidR="00F877AC" w:rsidRPr="00AF23F7">
        <w:rPr>
          <w:sz w:val="24"/>
          <w:szCs w:val="24"/>
        </w:rPr>
        <w:t>based</w:t>
      </w:r>
      <w:r w:rsidR="00144A76" w:rsidRPr="00AF23F7">
        <w:rPr>
          <w:sz w:val="24"/>
          <w:szCs w:val="24"/>
        </w:rPr>
        <w:t xml:space="preserve"> multicast</w:t>
      </w:r>
      <w:r w:rsidR="00815572" w:rsidRPr="00AF23F7">
        <w:rPr>
          <w:sz w:val="24"/>
          <w:szCs w:val="24"/>
        </w:rPr>
        <w:t xml:space="preserve">, but </w:t>
      </w:r>
      <w:r w:rsidR="00EF36E8" w:rsidRPr="00AF23F7">
        <w:rPr>
          <w:sz w:val="24"/>
          <w:szCs w:val="24"/>
        </w:rPr>
        <w:t xml:space="preserve">it </w:t>
      </w:r>
      <w:r w:rsidR="00815572" w:rsidRPr="00AF23F7">
        <w:rPr>
          <w:sz w:val="24"/>
          <w:szCs w:val="24"/>
        </w:rPr>
        <w:t xml:space="preserve">is not </w:t>
      </w:r>
      <w:r w:rsidR="00144A76" w:rsidRPr="00AF23F7">
        <w:rPr>
          <w:sz w:val="24"/>
          <w:szCs w:val="24"/>
        </w:rPr>
        <w:t>reliable</w:t>
      </w:r>
      <w:r w:rsidR="00815572" w:rsidRPr="00AF23F7">
        <w:rPr>
          <w:sz w:val="24"/>
          <w:szCs w:val="24"/>
        </w:rPr>
        <w:t>:</w:t>
      </w:r>
      <w:r w:rsidR="00144A76" w:rsidRPr="00AF23F7">
        <w:rPr>
          <w:sz w:val="24"/>
          <w:szCs w:val="24"/>
        </w:rPr>
        <w:t xml:space="preserve"> </w:t>
      </w:r>
      <w:r w:rsidR="000E4C68" w:rsidRPr="00AF23F7">
        <w:rPr>
          <w:sz w:val="24"/>
          <w:szCs w:val="24"/>
        </w:rPr>
        <w:t xml:space="preserve">send </w:t>
      </w:r>
      <w:r w:rsidR="00144A76" w:rsidRPr="00AF23F7">
        <w:rPr>
          <w:sz w:val="24"/>
          <w:szCs w:val="24"/>
        </w:rPr>
        <w:t xml:space="preserve">order is not guaranteed and size </w:t>
      </w:r>
      <w:r w:rsidR="007733F3" w:rsidRPr="00AF23F7">
        <w:rPr>
          <w:sz w:val="24"/>
          <w:szCs w:val="24"/>
        </w:rPr>
        <w:t xml:space="preserve">of each send </w:t>
      </w:r>
      <w:r w:rsidR="00144A76" w:rsidRPr="00AF23F7">
        <w:rPr>
          <w:sz w:val="24"/>
          <w:szCs w:val="24"/>
        </w:rPr>
        <w:t>is limited. So after the first stage of multicasting, broadcast is enhanced with a chain-like broadcast</w:t>
      </w:r>
      <w:r w:rsidR="00812D30" w:rsidRPr="00AF23F7">
        <w:rPr>
          <w:sz w:val="24"/>
          <w:szCs w:val="24"/>
        </w:rPr>
        <w:t xml:space="preserve">, which </w:t>
      </w:r>
      <w:r w:rsidR="00144A76" w:rsidRPr="00AF23F7">
        <w:rPr>
          <w:sz w:val="24"/>
          <w:szCs w:val="24"/>
        </w:rPr>
        <w:t xml:space="preserve">is reliable </w:t>
      </w:r>
      <w:r w:rsidR="00060A64" w:rsidRPr="00AF23F7">
        <w:rPr>
          <w:sz w:val="24"/>
          <w:szCs w:val="24"/>
        </w:rPr>
        <w:t xml:space="preserve">enough </w:t>
      </w:r>
      <w:r w:rsidR="00144A76" w:rsidRPr="00AF23F7">
        <w:rPr>
          <w:sz w:val="24"/>
          <w:szCs w:val="24"/>
        </w:rPr>
        <w:t xml:space="preserve">to make sure every process has completed </w:t>
      </w:r>
      <w:r w:rsidR="00815572" w:rsidRPr="00AF23F7">
        <w:rPr>
          <w:sz w:val="24"/>
          <w:szCs w:val="24"/>
        </w:rPr>
        <w:t>receiving data</w:t>
      </w:r>
      <w:r w:rsidR="00144A76" w:rsidRPr="00AF23F7">
        <w:rPr>
          <w:sz w:val="24"/>
          <w:szCs w:val="24"/>
        </w:rPr>
        <w:t xml:space="preserve">. In the second stage, the nodes are formed into a virtual ring topology. Each MPI process that gets </w:t>
      </w:r>
      <w:r w:rsidR="00815572" w:rsidRPr="00AF23F7">
        <w:rPr>
          <w:sz w:val="24"/>
          <w:szCs w:val="24"/>
        </w:rPr>
        <w:t xml:space="preserve">a </w:t>
      </w:r>
      <w:r w:rsidR="00144A76" w:rsidRPr="00AF23F7">
        <w:rPr>
          <w:sz w:val="24"/>
          <w:szCs w:val="24"/>
        </w:rPr>
        <w:t>message via multicast serves as a new “root” within the virtual ring and exchange</w:t>
      </w:r>
      <w:r w:rsidR="00815572" w:rsidRPr="00AF23F7">
        <w:rPr>
          <w:sz w:val="24"/>
          <w:szCs w:val="24"/>
        </w:rPr>
        <w:t>s</w:t>
      </w:r>
      <w:r w:rsidR="00144A76" w:rsidRPr="00AF23F7">
        <w:rPr>
          <w:sz w:val="24"/>
          <w:szCs w:val="24"/>
        </w:rPr>
        <w:t xml:space="preserve"> data to </w:t>
      </w:r>
      <w:r w:rsidR="00C46032" w:rsidRPr="00AF23F7">
        <w:rPr>
          <w:sz w:val="24"/>
          <w:szCs w:val="24"/>
        </w:rPr>
        <w:t>its</w:t>
      </w:r>
      <w:r w:rsidR="00CE5CC7" w:rsidRPr="00AF23F7">
        <w:rPr>
          <w:sz w:val="24"/>
          <w:szCs w:val="24"/>
        </w:rPr>
        <w:t xml:space="preserve"> </w:t>
      </w:r>
      <w:r w:rsidR="00144A76" w:rsidRPr="00AF23F7">
        <w:rPr>
          <w:sz w:val="24"/>
          <w:szCs w:val="24"/>
        </w:rPr>
        <w:t xml:space="preserve">predecessor and successor in the ring. This is similar to the </w:t>
      </w:r>
      <w:r w:rsidR="004770BF" w:rsidRPr="00AF23F7">
        <w:rPr>
          <w:sz w:val="24"/>
          <w:szCs w:val="24"/>
        </w:rPr>
        <w:t>bucket algorithm</w:t>
      </w:r>
      <w:r w:rsidR="00144A76" w:rsidRPr="00AF23F7">
        <w:rPr>
          <w:sz w:val="24"/>
          <w:szCs w:val="24"/>
        </w:rPr>
        <w:t xml:space="preserve"> we discuss</w:t>
      </w:r>
      <w:r w:rsidR="00C46032" w:rsidRPr="00AF23F7">
        <w:rPr>
          <w:sz w:val="24"/>
          <w:szCs w:val="24"/>
        </w:rPr>
        <w:t>ed</w:t>
      </w:r>
      <w:r w:rsidR="00144A76" w:rsidRPr="00AF23F7">
        <w:rPr>
          <w:sz w:val="24"/>
          <w:szCs w:val="24"/>
        </w:rPr>
        <w:t xml:space="preserve"> above.</w:t>
      </w:r>
    </w:p>
    <w:p w14:paraId="236B80EB" w14:textId="77777777" w:rsidR="00F02666" w:rsidRDefault="00F02666" w:rsidP="00AF23F7">
      <w:pPr>
        <w:pStyle w:val="p1a"/>
        <w:spacing w:line="240" w:lineRule="auto"/>
        <w:rPr>
          <w:sz w:val="24"/>
          <w:szCs w:val="24"/>
        </w:rPr>
      </w:pPr>
    </w:p>
    <w:p w14:paraId="576B5234" w14:textId="05967362" w:rsidR="00365D4B" w:rsidRPr="00AF23F7" w:rsidRDefault="00244040" w:rsidP="00AF23F7">
      <w:pPr>
        <w:pStyle w:val="p1a"/>
        <w:spacing w:line="240" w:lineRule="auto"/>
        <w:rPr>
          <w:sz w:val="24"/>
          <w:szCs w:val="24"/>
        </w:rPr>
      </w:pPr>
      <w:r w:rsidRPr="00AF23F7">
        <w:rPr>
          <w:sz w:val="24"/>
          <w:szCs w:val="24"/>
        </w:rPr>
        <w:t>Though the</w:t>
      </w:r>
      <w:r w:rsidR="008416E5" w:rsidRPr="00AF23F7">
        <w:rPr>
          <w:sz w:val="24"/>
          <w:szCs w:val="24"/>
        </w:rPr>
        <w:t xml:space="preserve"> above</w:t>
      </w:r>
      <w:r w:rsidRPr="00AF23F7">
        <w:rPr>
          <w:sz w:val="24"/>
          <w:szCs w:val="24"/>
        </w:rPr>
        <w:t xml:space="preserve"> methods are not perfect, they all reduce broadcast time to a great extent. Still, none of them are applied in data-centric solutions,</w:t>
      </w:r>
      <w:r w:rsidR="008416E5" w:rsidRPr="00AF23F7">
        <w:rPr>
          <w:sz w:val="24"/>
          <w:szCs w:val="24"/>
        </w:rPr>
        <w:t xml:space="preserve"> where instead a</w:t>
      </w:r>
      <w:r w:rsidRPr="00AF23F7">
        <w:rPr>
          <w:sz w:val="24"/>
          <w:szCs w:val="24"/>
        </w:rPr>
        <w:t xml:space="preserve"> simple algorithm is commonly used. Hadoop relies on HDFS to do broadcasting</w:t>
      </w:r>
      <w:r w:rsidR="008416E5" w:rsidRPr="00AF23F7">
        <w:rPr>
          <w:sz w:val="24"/>
          <w:szCs w:val="24"/>
        </w:rPr>
        <w:t xml:space="preserve">: the </w:t>
      </w:r>
      <w:r w:rsidRPr="00AF23F7">
        <w:rPr>
          <w:sz w:val="24"/>
          <w:szCs w:val="24"/>
        </w:rPr>
        <w:t>Distributed Cache is used to cache data from HDFS to local disk</w:t>
      </w:r>
      <w:r w:rsidR="008416E5" w:rsidRPr="00AF23F7">
        <w:rPr>
          <w:sz w:val="24"/>
          <w:szCs w:val="24"/>
        </w:rPr>
        <w:t>s</w:t>
      </w:r>
      <w:r w:rsidRPr="00AF23F7">
        <w:rPr>
          <w:sz w:val="24"/>
          <w:szCs w:val="24"/>
        </w:rPr>
        <w:t xml:space="preserve"> of </w:t>
      </w:r>
      <w:r w:rsidR="008416E5" w:rsidRPr="00AF23F7">
        <w:rPr>
          <w:sz w:val="24"/>
          <w:szCs w:val="24"/>
        </w:rPr>
        <w:t xml:space="preserve">the </w:t>
      </w:r>
      <w:r w:rsidRPr="00AF23F7">
        <w:rPr>
          <w:sz w:val="24"/>
          <w:szCs w:val="24"/>
        </w:rPr>
        <w:t>compute nodes. The API addCacheFile and getLocalCacheFiles work together to complete the process of broadcasting. There is no special optimization</w:t>
      </w:r>
      <w:r w:rsidR="008416E5" w:rsidRPr="00AF23F7">
        <w:rPr>
          <w:sz w:val="24"/>
          <w:szCs w:val="24"/>
        </w:rPr>
        <w:t>, and</w:t>
      </w:r>
      <w:r w:rsidRPr="00AF23F7">
        <w:rPr>
          <w:sz w:val="24"/>
          <w:szCs w:val="24"/>
        </w:rPr>
        <w:t xml:space="preserve"> data download speed depends on the number of replicas in HDFS [</w:t>
      </w:r>
      <w:r w:rsidR="00DD0D40" w:rsidRPr="00AF23F7">
        <w:rPr>
          <w:sz w:val="24"/>
          <w:szCs w:val="24"/>
        </w:rPr>
        <w:t>2</w:t>
      </w:r>
      <w:r w:rsidR="00711B85">
        <w:rPr>
          <w:sz w:val="24"/>
          <w:szCs w:val="24"/>
        </w:rPr>
        <w:t>4</w:t>
      </w:r>
      <w:r w:rsidRPr="00AF23F7">
        <w:rPr>
          <w:sz w:val="24"/>
          <w:szCs w:val="24"/>
        </w:rPr>
        <w:t xml:space="preserve">]. This method generates significant overhead (factor of </w:t>
      </w:r>
      <m:oMath>
        <m:r>
          <w:rPr>
            <w:rFonts w:ascii="Cambria Math" w:hAnsi="Cambria Math"/>
            <w:sz w:val="24"/>
            <w:szCs w:val="24"/>
          </w:rPr>
          <m:t>p</m:t>
        </m:r>
      </m:oMath>
      <w:r w:rsidRPr="00AF23F7">
        <w:rPr>
          <w:sz w:val="24"/>
          <w:szCs w:val="24"/>
        </w:rPr>
        <w:t>) when handling big data</w:t>
      </w:r>
      <w:r w:rsidR="008416E5" w:rsidRPr="00AF23F7">
        <w:rPr>
          <w:sz w:val="24"/>
          <w:szCs w:val="24"/>
        </w:rPr>
        <w:t xml:space="preserve">, as we show in </w:t>
      </w:r>
      <w:r w:rsidR="00CE5CC7" w:rsidRPr="00AF23F7">
        <w:rPr>
          <w:sz w:val="24"/>
          <w:szCs w:val="24"/>
        </w:rPr>
        <w:t xml:space="preserve">our </w:t>
      </w:r>
      <w:r w:rsidRPr="00AF23F7">
        <w:rPr>
          <w:sz w:val="24"/>
          <w:szCs w:val="24"/>
        </w:rPr>
        <w:t>experiments.</w:t>
      </w:r>
      <w:r w:rsidR="00EF36E8" w:rsidRPr="00AF23F7">
        <w:rPr>
          <w:sz w:val="24"/>
          <w:szCs w:val="24"/>
        </w:rPr>
        <w:t xml:space="preserve"> </w:t>
      </w:r>
      <w:r w:rsidR="00A73DAD" w:rsidRPr="00AF23F7">
        <w:rPr>
          <w:sz w:val="24"/>
          <w:szCs w:val="24"/>
        </w:rPr>
        <w:t xml:space="preserve">We call this a “simple algorithm” because it sends data to all nodes one by one. Initially in Twister, a single message broker is used to do broadcasting in a similar way (Figure 4). </w:t>
      </w:r>
      <w:r w:rsidR="00EF36E8" w:rsidRPr="00AF23F7">
        <w:rPr>
          <w:sz w:val="24"/>
          <w:szCs w:val="24"/>
        </w:rPr>
        <w:t>M</w:t>
      </w:r>
      <w:r w:rsidR="00A73DAD" w:rsidRPr="00AF23F7">
        <w:rPr>
          <w:sz w:val="24"/>
          <w:szCs w:val="24"/>
        </w:rPr>
        <w:t xml:space="preserve">ultiple brokers in Twister or multiple replicas in HDFS could contain a simple 2-level broadcasting tree </w:t>
      </w:r>
      <w:r w:rsidR="00EF36E8" w:rsidRPr="00AF23F7">
        <w:rPr>
          <w:sz w:val="24"/>
          <w:szCs w:val="24"/>
        </w:rPr>
        <w:t xml:space="preserve">to </w:t>
      </w:r>
      <w:r w:rsidR="00A73DAD" w:rsidRPr="00AF23F7">
        <w:rPr>
          <w:sz w:val="24"/>
          <w:szCs w:val="24"/>
        </w:rPr>
        <w:t>ease performance issue</w:t>
      </w:r>
      <w:r w:rsidR="00EF36E8" w:rsidRPr="00AF23F7">
        <w:rPr>
          <w:sz w:val="24"/>
          <w:szCs w:val="24"/>
        </w:rPr>
        <w:t>s</w:t>
      </w:r>
      <w:r w:rsidR="00A73DAD" w:rsidRPr="00AF23F7">
        <w:rPr>
          <w:sz w:val="24"/>
          <w:szCs w:val="24"/>
        </w:rPr>
        <w:t xml:space="preserve">, </w:t>
      </w:r>
      <w:r w:rsidR="00EF36E8" w:rsidRPr="00AF23F7">
        <w:rPr>
          <w:sz w:val="24"/>
          <w:szCs w:val="24"/>
        </w:rPr>
        <w:t xml:space="preserve">but this does not solve </w:t>
      </w:r>
      <w:r w:rsidR="00A73DAD" w:rsidRPr="00AF23F7">
        <w:rPr>
          <w:sz w:val="24"/>
          <w:szCs w:val="24"/>
        </w:rPr>
        <w:t xml:space="preserve">the problem. </w:t>
      </w:r>
      <w:r w:rsidR="00EF36E8" w:rsidRPr="00AF23F7">
        <w:rPr>
          <w:sz w:val="24"/>
          <w:szCs w:val="24"/>
        </w:rPr>
        <w:t xml:space="preserve">In </w:t>
      </w:r>
      <w:r w:rsidR="00A73DAD" w:rsidRPr="00AF23F7">
        <w:rPr>
          <w:sz w:val="24"/>
          <w:szCs w:val="24"/>
        </w:rPr>
        <w:t>the next section we propose a chain-based broadcasting algorithm suitable for cloud systems.</w:t>
      </w:r>
      <w:r w:rsidR="00175B49" w:rsidRPr="00AF23F7">
        <w:rPr>
          <w:sz w:val="24"/>
          <w:szCs w:val="24"/>
        </w:rPr>
        <w:t xml:space="preserve"> </w:t>
      </w:r>
    </w:p>
    <w:p w14:paraId="6E3D7A81" w14:textId="77777777" w:rsidR="00F02666" w:rsidRDefault="00F02666" w:rsidP="00CB444E">
      <w:pPr>
        <w:pStyle w:val="p1a"/>
        <w:spacing w:line="240" w:lineRule="auto"/>
        <w:rPr>
          <w:sz w:val="24"/>
          <w:szCs w:val="24"/>
        </w:rPr>
      </w:pPr>
    </w:p>
    <w:p w14:paraId="538CEE15" w14:textId="4B09DCBF" w:rsidR="00CB444E" w:rsidRPr="00CB444E" w:rsidRDefault="00BD46D6" w:rsidP="00CB444E">
      <w:pPr>
        <w:pStyle w:val="p1a"/>
        <w:spacing w:line="240" w:lineRule="auto"/>
        <w:rPr>
          <w:sz w:val="24"/>
          <w:szCs w:val="24"/>
        </w:rPr>
      </w:pPr>
      <w:r w:rsidRPr="00AF23F7">
        <w:rPr>
          <w:sz w:val="24"/>
          <w:szCs w:val="24"/>
        </w:rPr>
        <w:t>Meanwhile, instead of using the simple algorithm, Spark enhances broadcast speed by using BitTorrent, a well-known technology in file sharing. Spark’s broadcast programming interface is very different from MPI and Twister. Due to the mechanism of late execution, broadcast is finished not in a single step but in two stages. When broadcast is invoked, the data is not broadcast until the parallel tasks are executed. Broadcasting happens when 10 printing tasks are invoked, so it doesn’t execute on all the nodes, only those where tasks are located. The performance of Spark Broadcasting is discussed wi</w:t>
      </w:r>
      <w:r w:rsidR="00CB444E">
        <w:rPr>
          <w:sz w:val="24"/>
          <w:szCs w:val="24"/>
        </w:rPr>
        <w:t>th a simple case in Section 6</w:t>
      </w:r>
      <w:r w:rsidRPr="00AF23F7">
        <w:rPr>
          <w:sz w:val="24"/>
          <w:szCs w:val="24"/>
        </w:rPr>
        <w:t>.</w:t>
      </w:r>
    </w:p>
    <w:p w14:paraId="1D6A1294" w14:textId="643EAA20" w:rsidR="00CB444E" w:rsidRPr="00CB444E" w:rsidRDefault="005D74D2" w:rsidP="002A78D4">
      <w:pPr>
        <w:pStyle w:val="heading10"/>
        <w:numPr>
          <w:ilvl w:val="2"/>
          <w:numId w:val="14"/>
        </w:numPr>
        <w:jc w:val="both"/>
      </w:pPr>
      <w:r>
        <w:t>D</w:t>
      </w:r>
      <w:r w:rsidR="00CB146D">
        <w:t>ata Consolidation O</w:t>
      </w:r>
      <w:r w:rsidR="00CB444E" w:rsidRPr="00CB444E">
        <w:t>perations</w:t>
      </w:r>
    </w:p>
    <w:p w14:paraId="2D78C594" w14:textId="47B317C1" w:rsidR="00F53B5A" w:rsidRPr="00AF23F7" w:rsidRDefault="00F53B5A" w:rsidP="00AF23F7">
      <w:pPr>
        <w:pStyle w:val="p1a"/>
        <w:spacing w:line="240" w:lineRule="auto"/>
        <w:rPr>
          <w:sz w:val="24"/>
          <w:szCs w:val="24"/>
        </w:rPr>
      </w:pPr>
      <w:r w:rsidRPr="00AF23F7">
        <w:rPr>
          <w:sz w:val="24"/>
          <w:szCs w:val="24"/>
        </w:rPr>
        <w:t>For data consolidation operations, reduce</w:t>
      </w:r>
      <w:r w:rsidR="0091336E">
        <w:rPr>
          <w:sz w:val="24"/>
          <w:szCs w:val="24"/>
        </w:rPr>
        <w:t>-(</w:t>
      </w:r>
      <w:r w:rsidRPr="00AF23F7">
        <w:rPr>
          <w:sz w:val="24"/>
          <w:szCs w:val="24"/>
        </w:rPr>
        <w:t>to-one) and reduce-scatter are parallel to a shuffle-reduce operation in data-centric solutions. Reduce-(to-one) can be viewed as shuffling with only one Reducer while reduce-scatter can be viewed as shuffling with all workers as reducers. However, these operations are fundamentally different in terms of semantics because shuffle-</w:t>
      </w:r>
      <w:r w:rsidRPr="00AF23F7">
        <w:rPr>
          <w:sz w:val="24"/>
          <w:szCs w:val="24"/>
        </w:rPr>
        <w:lastRenderedPageBreak/>
        <w:t>reduce is based on Key-Value pairs while reduce-(to-one) and reduce-scatter are based on vectors. The former is more flexible than the latter. In shuffle-reduce the number of keys in one worker can be arbitrary. For example, in WordCount, for a particular word word</w:t>
      </w:r>
      <w:r w:rsidR="0091336E">
        <w:rPr>
          <w:sz w:val="24"/>
          <w:szCs w:val="24"/>
        </w:rPr>
        <w:t>_</w:t>
      </w:r>
      <w:r w:rsidRPr="00AF23F7">
        <w:rPr>
          <w:sz w:val="24"/>
          <w:szCs w:val="24"/>
        </w:rPr>
        <w:t>1, one worker could generate the pair (word</w:t>
      </w:r>
      <w:r w:rsidR="0091336E">
        <w:rPr>
          <w:sz w:val="24"/>
          <w:szCs w:val="24"/>
        </w:rPr>
        <w:t>_</w:t>
      </w:r>
      <w:r w:rsidRPr="00AF23F7">
        <w:rPr>
          <w:sz w:val="24"/>
          <w:szCs w:val="24"/>
        </w:rPr>
        <w:t xml:space="preserve">1, 1) multiple times. Or there might be no such Key-Value pairs if the worker found no examples of word1. In addition, a value can be an arbitrary object and encapsulate many different data types. However, reduce-scatter requires the size of vectors for reduction to be identical in all workers. Because the number of words and counts in each worker are hard to estimate, it is difficult to replace shuffle-reduce with reduce-scatter in </w:t>
      </w:r>
      <w:r w:rsidR="00FD0275" w:rsidRPr="00AF23F7">
        <w:rPr>
          <w:sz w:val="24"/>
          <w:szCs w:val="24"/>
        </w:rPr>
        <w:t>W</w:t>
      </w:r>
      <w:r w:rsidRPr="00AF23F7">
        <w:rPr>
          <w:sz w:val="24"/>
          <w:szCs w:val="24"/>
        </w:rPr>
        <w:t>ord</w:t>
      </w:r>
      <w:r w:rsidR="00FD0275" w:rsidRPr="00AF23F7">
        <w:rPr>
          <w:sz w:val="24"/>
          <w:szCs w:val="24"/>
        </w:rPr>
        <w:t>C</w:t>
      </w:r>
      <w:r w:rsidRPr="00AF23F7">
        <w:rPr>
          <w:sz w:val="24"/>
          <w:szCs w:val="24"/>
        </w:rPr>
        <w:t>ount.</w:t>
      </w:r>
    </w:p>
    <w:p w14:paraId="10598CA1" w14:textId="076BE632" w:rsidR="00B9529B" w:rsidRPr="00AF23F7" w:rsidRDefault="00852526" w:rsidP="00AF23F7">
      <w:pPr>
        <w:pStyle w:val="p1a"/>
        <w:spacing w:line="240" w:lineRule="auto"/>
        <w:rPr>
          <w:sz w:val="24"/>
          <w:szCs w:val="24"/>
        </w:rPr>
      </w:pPr>
      <w:r w:rsidRPr="00AF23F7">
        <w:rPr>
          <w:sz w:val="24"/>
          <w:szCs w:val="24"/>
        </w:rPr>
        <w:t xml:space="preserve">We </w:t>
      </w:r>
      <w:r w:rsidR="00B9529B" w:rsidRPr="00AF23F7">
        <w:rPr>
          <w:sz w:val="24"/>
          <w:szCs w:val="24"/>
        </w:rPr>
        <w:t>cannot use collective communication in MPI directly</w:t>
      </w:r>
      <w:r w:rsidRPr="00AF23F7">
        <w:rPr>
          <w:sz w:val="24"/>
          <w:szCs w:val="24"/>
        </w:rPr>
        <w:t xml:space="preserve"> to simulate shuffle-reduce in MPI</w:t>
      </w:r>
      <w:r w:rsidR="00BB1BF7" w:rsidRPr="00AF23F7">
        <w:rPr>
          <w:sz w:val="24"/>
          <w:szCs w:val="24"/>
        </w:rPr>
        <w:t>.</w:t>
      </w:r>
      <w:r w:rsidRPr="00AF23F7">
        <w:rPr>
          <w:sz w:val="24"/>
          <w:szCs w:val="24"/>
        </w:rPr>
        <w:t xml:space="preserve"> </w:t>
      </w:r>
      <w:r w:rsidR="00BB1BF7" w:rsidRPr="00AF23F7">
        <w:rPr>
          <w:sz w:val="24"/>
          <w:szCs w:val="24"/>
        </w:rPr>
        <w:t>I</w:t>
      </w:r>
      <w:r w:rsidR="00B9529B" w:rsidRPr="00AF23F7">
        <w:rPr>
          <w:sz w:val="24"/>
          <w:szCs w:val="24"/>
        </w:rPr>
        <w:t xml:space="preserve">nstead we customize the communication </w:t>
      </w:r>
      <w:r w:rsidR="001717E9" w:rsidRPr="00AF23F7">
        <w:rPr>
          <w:sz w:val="24"/>
          <w:szCs w:val="24"/>
        </w:rPr>
        <w:t>with send/receive calls</w:t>
      </w:r>
      <w:r w:rsidR="00FD0275" w:rsidRPr="00AF23F7">
        <w:rPr>
          <w:sz w:val="24"/>
          <w:szCs w:val="24"/>
        </w:rPr>
        <w:t>,</w:t>
      </w:r>
      <w:r w:rsidR="009A10EC" w:rsidRPr="00AF23F7">
        <w:rPr>
          <w:sz w:val="24"/>
          <w:szCs w:val="24"/>
        </w:rPr>
        <w:t xml:space="preserve"> although the final MPI</w:t>
      </w:r>
      <w:r w:rsidR="001717E9" w:rsidRPr="00AF23F7">
        <w:rPr>
          <w:sz w:val="24"/>
          <w:szCs w:val="24"/>
        </w:rPr>
        <w:t xml:space="preserve"> </w:t>
      </w:r>
      <w:r w:rsidR="00B9529B" w:rsidRPr="00AF23F7">
        <w:rPr>
          <w:sz w:val="24"/>
          <w:szCs w:val="24"/>
        </w:rPr>
        <w:t xml:space="preserve">program is not simple and users have to explicitly designate where the data goes. By contrast, in data-centric solutions, data is managed by the framework and automatically goes to the destination according to the keys.  </w:t>
      </w:r>
    </w:p>
    <w:p w14:paraId="47919D7A" w14:textId="77777777" w:rsidR="00F02666" w:rsidRDefault="00F02666" w:rsidP="00AF23F7">
      <w:pPr>
        <w:pStyle w:val="p1a"/>
        <w:spacing w:line="240" w:lineRule="auto"/>
        <w:rPr>
          <w:sz w:val="24"/>
          <w:szCs w:val="24"/>
        </w:rPr>
      </w:pPr>
    </w:p>
    <w:p w14:paraId="1353600F" w14:textId="7EC39FC9" w:rsidR="00201D6C" w:rsidRPr="00AF23F7" w:rsidRDefault="00D95D56" w:rsidP="00AF23F7">
      <w:pPr>
        <w:pStyle w:val="p1a"/>
        <w:spacing w:line="240" w:lineRule="auto"/>
        <w:rPr>
          <w:sz w:val="24"/>
          <w:szCs w:val="24"/>
        </w:rPr>
      </w:pPr>
      <w:r w:rsidRPr="00AF23F7">
        <w:rPr>
          <w:sz w:val="24"/>
          <w:szCs w:val="24"/>
        </w:rPr>
        <w:t>Thus shuffling can be viewed as a unique type of collective communication in data-centric solutions</w:t>
      </w:r>
      <w:r w:rsidR="00337E6A" w:rsidRPr="00AF23F7">
        <w:rPr>
          <w:sz w:val="24"/>
          <w:szCs w:val="24"/>
        </w:rPr>
        <w:t xml:space="preserve">, and runtimes implement it differently. </w:t>
      </w:r>
      <w:r w:rsidRPr="00AF23F7">
        <w:rPr>
          <w:sz w:val="24"/>
          <w:szCs w:val="24"/>
        </w:rPr>
        <w:t>Hadoop manages intermediate data on disk, so data is first partitioned, sorted and spilled to disk, then transferred, merged and sorted again at the Reducer.  However, shuffling in Twister is much simpler and has better performance: data is only regrouped by keys and transferred in me</w:t>
      </w:r>
      <w:r w:rsidR="0062571C">
        <w:rPr>
          <w:sz w:val="24"/>
          <w:szCs w:val="24"/>
        </w:rPr>
        <w:t>mory, and there is no sorting [5</w:t>
      </w:r>
      <w:r w:rsidRPr="00AF23F7">
        <w:rPr>
          <w:sz w:val="24"/>
          <w:szCs w:val="24"/>
        </w:rPr>
        <w:t>]. I</w:t>
      </w:r>
      <w:r w:rsidR="005749C8" w:rsidRPr="00AF23F7">
        <w:rPr>
          <w:sz w:val="24"/>
          <w:szCs w:val="24"/>
        </w:rPr>
        <w:t>n S</w:t>
      </w:r>
      <w:r w:rsidR="00BA2143" w:rsidRPr="00AF23F7">
        <w:rPr>
          <w:sz w:val="24"/>
          <w:szCs w:val="24"/>
        </w:rPr>
        <w:t>park</w:t>
      </w:r>
      <w:r w:rsidR="005749C8" w:rsidRPr="00AF23F7">
        <w:rPr>
          <w:sz w:val="24"/>
          <w:szCs w:val="24"/>
        </w:rPr>
        <w:t xml:space="preserve">, </w:t>
      </w:r>
      <w:r w:rsidR="006625FC" w:rsidRPr="00AF23F7">
        <w:rPr>
          <w:sz w:val="24"/>
          <w:szCs w:val="24"/>
        </w:rPr>
        <w:t>there are two APIs related to shuffling</w:t>
      </w:r>
      <w:r w:rsidR="00337E6A" w:rsidRPr="00AF23F7">
        <w:rPr>
          <w:sz w:val="24"/>
          <w:szCs w:val="24"/>
        </w:rPr>
        <w:t>:</w:t>
      </w:r>
      <w:r w:rsidR="006625FC" w:rsidRPr="00AF23F7">
        <w:rPr>
          <w:sz w:val="24"/>
          <w:szCs w:val="24"/>
        </w:rPr>
        <w:t xml:space="preserve"> </w:t>
      </w:r>
      <w:r w:rsidR="005749C8" w:rsidRPr="00AF23F7">
        <w:rPr>
          <w:sz w:val="24"/>
          <w:szCs w:val="24"/>
        </w:rPr>
        <w:t>“groupByKey</w:t>
      </w:r>
      <w:r w:rsidR="00337E6A" w:rsidRPr="00AF23F7">
        <w:rPr>
          <w:sz w:val="24"/>
          <w:szCs w:val="24"/>
        </w:rPr>
        <w:t>”</w:t>
      </w:r>
      <w:r w:rsidR="006625FC" w:rsidRPr="00AF23F7">
        <w:rPr>
          <w:sz w:val="24"/>
          <w:szCs w:val="24"/>
        </w:rPr>
        <w:t xml:space="preserve"> a</w:t>
      </w:r>
      <w:r w:rsidR="00CF563B" w:rsidRPr="00AF23F7">
        <w:rPr>
          <w:sz w:val="24"/>
          <w:szCs w:val="24"/>
        </w:rPr>
        <w:t xml:space="preserve">nd “sort”. </w:t>
      </w:r>
    </w:p>
    <w:p w14:paraId="3853197A" w14:textId="77777777" w:rsidR="00F02666" w:rsidRDefault="00F02666" w:rsidP="00AF23F7">
      <w:pPr>
        <w:pStyle w:val="p1a"/>
        <w:spacing w:line="240" w:lineRule="auto"/>
        <w:rPr>
          <w:sz w:val="24"/>
          <w:szCs w:val="24"/>
        </w:rPr>
      </w:pPr>
    </w:p>
    <w:p w14:paraId="310C7BBA" w14:textId="16FE9DEF" w:rsidR="00C4606E" w:rsidRPr="00AF23F7" w:rsidRDefault="00A00CC6" w:rsidP="00AF23F7">
      <w:pPr>
        <w:pStyle w:val="p1a"/>
        <w:spacing w:line="240" w:lineRule="auto"/>
        <w:rPr>
          <w:sz w:val="24"/>
          <w:szCs w:val="24"/>
        </w:rPr>
      </w:pPr>
      <w:r w:rsidRPr="00AF23F7">
        <w:rPr>
          <w:sz w:val="24"/>
          <w:szCs w:val="24"/>
        </w:rPr>
        <w:t>We argue that “sort” is not a necessary part of shuffle.</w:t>
      </w:r>
      <w:r w:rsidR="0014546D" w:rsidRPr="00AF23F7">
        <w:rPr>
          <w:sz w:val="24"/>
          <w:szCs w:val="24"/>
        </w:rPr>
        <w:t xml:space="preserve"> </w:t>
      </w:r>
      <w:r w:rsidR="00337E6A" w:rsidRPr="00AF23F7">
        <w:rPr>
          <w:sz w:val="24"/>
          <w:szCs w:val="24"/>
        </w:rPr>
        <w:t>In</w:t>
      </w:r>
      <w:r w:rsidR="000F5302" w:rsidRPr="00AF23F7">
        <w:rPr>
          <w:sz w:val="24"/>
          <w:szCs w:val="24"/>
        </w:rPr>
        <w:t xml:space="preserve"> Twister</w:t>
      </w:r>
      <w:r w:rsidR="00337E6A" w:rsidRPr="00AF23F7">
        <w:rPr>
          <w:sz w:val="24"/>
          <w:szCs w:val="24"/>
        </w:rPr>
        <w:t>,</w:t>
      </w:r>
      <w:r w:rsidR="000F5302" w:rsidRPr="00AF23F7">
        <w:rPr>
          <w:sz w:val="24"/>
          <w:szCs w:val="24"/>
        </w:rPr>
        <w:t xml:space="preserve"> all intermed</w:t>
      </w:r>
      <w:r w:rsidR="00340522" w:rsidRPr="00AF23F7">
        <w:rPr>
          <w:sz w:val="24"/>
          <w:szCs w:val="24"/>
        </w:rPr>
        <w:t>iate data is in memory so keys can be regrouped through a large hash map</w:t>
      </w:r>
      <w:r w:rsidRPr="00AF23F7">
        <w:rPr>
          <w:sz w:val="24"/>
          <w:szCs w:val="24"/>
        </w:rPr>
        <w:t>, whereas in</w:t>
      </w:r>
      <w:r w:rsidR="00340522" w:rsidRPr="00AF23F7">
        <w:rPr>
          <w:sz w:val="24"/>
          <w:szCs w:val="24"/>
        </w:rPr>
        <w:t xml:space="preserve"> Hadoop, merg</w:t>
      </w:r>
      <w:r w:rsidR="007D7616" w:rsidRPr="00AF23F7">
        <w:rPr>
          <w:sz w:val="24"/>
          <w:szCs w:val="24"/>
        </w:rPr>
        <w:t>ing is done on disk</w:t>
      </w:r>
      <w:r w:rsidRPr="00AF23F7">
        <w:rPr>
          <w:sz w:val="24"/>
          <w:szCs w:val="24"/>
        </w:rPr>
        <w:t xml:space="preserve"> and thus </w:t>
      </w:r>
      <w:r w:rsidR="007D7616" w:rsidRPr="00AF23F7">
        <w:rPr>
          <w:sz w:val="24"/>
          <w:szCs w:val="24"/>
        </w:rPr>
        <w:t xml:space="preserve">sorting </w:t>
      </w:r>
      <w:r w:rsidRPr="00AF23F7">
        <w:rPr>
          <w:sz w:val="24"/>
          <w:szCs w:val="24"/>
        </w:rPr>
        <w:t xml:space="preserve">is </w:t>
      </w:r>
      <w:r w:rsidR="007D7616" w:rsidRPr="00AF23F7">
        <w:rPr>
          <w:sz w:val="24"/>
          <w:szCs w:val="24"/>
        </w:rPr>
        <w:t xml:space="preserve">required </w:t>
      </w:r>
      <w:r w:rsidR="00340522" w:rsidRPr="00AF23F7">
        <w:rPr>
          <w:sz w:val="24"/>
          <w:szCs w:val="24"/>
        </w:rPr>
        <w:t xml:space="preserve">to put </w:t>
      </w:r>
      <w:r w:rsidRPr="00AF23F7">
        <w:rPr>
          <w:sz w:val="24"/>
          <w:szCs w:val="24"/>
        </w:rPr>
        <w:t xml:space="preserve">similar </w:t>
      </w:r>
      <w:r w:rsidR="00340522" w:rsidRPr="00AF23F7">
        <w:rPr>
          <w:sz w:val="24"/>
          <w:szCs w:val="24"/>
        </w:rPr>
        <w:t>keys together</w:t>
      </w:r>
      <w:r w:rsidR="007D7616" w:rsidRPr="00AF23F7">
        <w:rPr>
          <w:sz w:val="24"/>
          <w:szCs w:val="24"/>
        </w:rPr>
        <w:t xml:space="preserve">. </w:t>
      </w:r>
      <w:r w:rsidR="00337E6A" w:rsidRPr="00AF23F7">
        <w:rPr>
          <w:sz w:val="24"/>
          <w:szCs w:val="24"/>
        </w:rPr>
        <w:t>In</w:t>
      </w:r>
      <w:r w:rsidR="00893A2C" w:rsidRPr="00AF23F7">
        <w:rPr>
          <w:sz w:val="24"/>
          <w:szCs w:val="24"/>
        </w:rPr>
        <w:t xml:space="preserve"> </w:t>
      </w:r>
      <w:r w:rsidR="007D7616" w:rsidRPr="00AF23F7">
        <w:rPr>
          <w:sz w:val="24"/>
          <w:szCs w:val="24"/>
        </w:rPr>
        <w:t xml:space="preserve">many applications such as </w:t>
      </w:r>
      <w:r w:rsidR="00644C47" w:rsidRPr="00AF23F7">
        <w:rPr>
          <w:sz w:val="24"/>
          <w:szCs w:val="24"/>
        </w:rPr>
        <w:t>W</w:t>
      </w:r>
      <w:r w:rsidR="007D7616" w:rsidRPr="00AF23F7">
        <w:rPr>
          <w:sz w:val="24"/>
          <w:szCs w:val="24"/>
        </w:rPr>
        <w:t>ord</w:t>
      </w:r>
      <w:r w:rsidR="00644C47" w:rsidRPr="00AF23F7">
        <w:rPr>
          <w:sz w:val="24"/>
          <w:szCs w:val="24"/>
        </w:rPr>
        <w:t>C</w:t>
      </w:r>
      <w:r w:rsidR="007D7616" w:rsidRPr="00AF23F7">
        <w:rPr>
          <w:sz w:val="24"/>
          <w:szCs w:val="24"/>
        </w:rPr>
        <w:t>ount and</w:t>
      </w:r>
      <w:r w:rsidR="00893A2C" w:rsidRPr="00AF23F7">
        <w:rPr>
          <w:sz w:val="24"/>
          <w:szCs w:val="24"/>
        </w:rPr>
        <w:t xml:space="preserve"> our</w:t>
      </w:r>
      <w:r w:rsidR="007D7616" w:rsidRPr="00AF23F7">
        <w:rPr>
          <w:sz w:val="24"/>
          <w:szCs w:val="24"/>
        </w:rPr>
        <w:t xml:space="preserve"> clustering application</w:t>
      </w:r>
      <w:r w:rsidR="00906624" w:rsidRPr="00AF23F7">
        <w:rPr>
          <w:sz w:val="24"/>
          <w:szCs w:val="24"/>
        </w:rPr>
        <w:t>, it is sufficient</w:t>
      </w:r>
      <w:r w:rsidR="007D7616" w:rsidRPr="00AF23F7">
        <w:rPr>
          <w:sz w:val="24"/>
          <w:szCs w:val="24"/>
        </w:rPr>
        <w:t xml:space="preserve"> </w:t>
      </w:r>
      <w:r w:rsidRPr="00AF23F7">
        <w:rPr>
          <w:sz w:val="24"/>
          <w:szCs w:val="24"/>
        </w:rPr>
        <w:t xml:space="preserve">for </w:t>
      </w:r>
      <w:r w:rsidR="007D7616" w:rsidRPr="00AF23F7">
        <w:rPr>
          <w:sz w:val="24"/>
          <w:szCs w:val="24"/>
        </w:rPr>
        <w:t xml:space="preserve">the data </w:t>
      </w:r>
      <w:r w:rsidRPr="00AF23F7">
        <w:rPr>
          <w:sz w:val="24"/>
          <w:szCs w:val="24"/>
        </w:rPr>
        <w:t xml:space="preserve">to be </w:t>
      </w:r>
      <w:r w:rsidR="007D7616" w:rsidRPr="00AF23F7">
        <w:rPr>
          <w:sz w:val="24"/>
          <w:szCs w:val="24"/>
        </w:rPr>
        <w:t xml:space="preserve">grouped without </w:t>
      </w:r>
      <w:r w:rsidR="00906624" w:rsidRPr="00AF23F7">
        <w:rPr>
          <w:sz w:val="24"/>
          <w:szCs w:val="24"/>
        </w:rPr>
        <w:t xml:space="preserve">being </w:t>
      </w:r>
      <w:r w:rsidR="007D7616" w:rsidRPr="00AF23F7">
        <w:rPr>
          <w:sz w:val="24"/>
          <w:szCs w:val="24"/>
        </w:rPr>
        <w:t>sorted</w:t>
      </w:r>
      <w:r w:rsidRPr="00AF23F7">
        <w:rPr>
          <w:sz w:val="24"/>
          <w:szCs w:val="24"/>
        </w:rPr>
        <w:t xml:space="preserve">, as </w:t>
      </w:r>
      <w:r w:rsidR="00337E6A" w:rsidRPr="00AF23F7">
        <w:rPr>
          <w:sz w:val="24"/>
          <w:szCs w:val="24"/>
        </w:rPr>
        <w:t xml:space="preserve">key </w:t>
      </w:r>
      <w:r w:rsidR="007D7616" w:rsidRPr="00AF23F7">
        <w:rPr>
          <w:sz w:val="24"/>
          <w:szCs w:val="24"/>
        </w:rPr>
        <w:t>rank is not importan</w:t>
      </w:r>
      <w:r w:rsidRPr="00AF23F7">
        <w:rPr>
          <w:sz w:val="24"/>
          <w:szCs w:val="24"/>
        </w:rPr>
        <w:t>t</w:t>
      </w:r>
      <w:r w:rsidR="007D7616" w:rsidRPr="00AF23F7">
        <w:rPr>
          <w:sz w:val="24"/>
          <w:szCs w:val="24"/>
        </w:rPr>
        <w:t xml:space="preserve">. As a result, we </w:t>
      </w:r>
      <w:r w:rsidR="00E615A3" w:rsidRPr="00AF23F7">
        <w:rPr>
          <w:sz w:val="24"/>
          <w:szCs w:val="24"/>
        </w:rPr>
        <w:t>view</w:t>
      </w:r>
      <w:r w:rsidR="007D7616" w:rsidRPr="00AF23F7">
        <w:rPr>
          <w:sz w:val="24"/>
          <w:szCs w:val="24"/>
        </w:rPr>
        <w:t xml:space="preserve"> shuffle as “regroup</w:t>
      </w:r>
      <w:r w:rsidR="00337E6A" w:rsidRPr="00AF23F7">
        <w:rPr>
          <w:sz w:val="24"/>
          <w:szCs w:val="24"/>
        </w:rPr>
        <w:t>.”</w:t>
      </w:r>
    </w:p>
    <w:p w14:paraId="67053416" w14:textId="77777777" w:rsidR="00F02666" w:rsidRDefault="00F02666" w:rsidP="00AF23F7">
      <w:pPr>
        <w:pStyle w:val="p1a"/>
        <w:spacing w:line="240" w:lineRule="auto"/>
        <w:rPr>
          <w:sz w:val="24"/>
          <w:szCs w:val="24"/>
        </w:rPr>
      </w:pPr>
    </w:p>
    <w:p w14:paraId="39869518" w14:textId="2B0F6227" w:rsidR="00223E3F" w:rsidRPr="00AF23F7" w:rsidRDefault="00223E3F" w:rsidP="00AF23F7">
      <w:pPr>
        <w:pStyle w:val="p1a"/>
        <w:spacing w:line="240" w:lineRule="auto"/>
        <w:rPr>
          <w:sz w:val="24"/>
          <w:szCs w:val="24"/>
        </w:rPr>
      </w:pPr>
      <w:r w:rsidRPr="00AF23F7">
        <w:rPr>
          <w:sz w:val="24"/>
          <w:szCs w:val="24"/>
        </w:rPr>
        <w:t>Due to the difference between simila</w:t>
      </w:r>
      <w:r w:rsidR="007571C8" w:rsidRPr="00AF23F7">
        <w:rPr>
          <w:sz w:val="24"/>
          <w:szCs w:val="24"/>
        </w:rPr>
        <w:t>r concepts in different models, w</w:t>
      </w:r>
      <w:r w:rsidRPr="00AF23F7">
        <w:rPr>
          <w:sz w:val="24"/>
          <w:szCs w:val="24"/>
        </w:rPr>
        <w:t xml:space="preserve">e generalize the abstraction of data consolidation operations in </w:t>
      </w:r>
      <w:r w:rsidR="00337E6A" w:rsidRPr="00AF23F7">
        <w:rPr>
          <w:sz w:val="24"/>
          <w:szCs w:val="24"/>
        </w:rPr>
        <w:t xml:space="preserve">the </w:t>
      </w:r>
      <w:r w:rsidRPr="00AF23F7">
        <w:rPr>
          <w:sz w:val="24"/>
          <w:szCs w:val="24"/>
        </w:rPr>
        <w:t>Map-Collective model as “aggregation</w:t>
      </w:r>
      <w:r w:rsidR="00337E6A" w:rsidRPr="00AF23F7">
        <w:rPr>
          <w:sz w:val="24"/>
          <w:szCs w:val="24"/>
        </w:rPr>
        <w:t>.”</w:t>
      </w:r>
      <w:r w:rsidR="003C36A5" w:rsidRPr="00AF23F7">
        <w:rPr>
          <w:sz w:val="24"/>
          <w:szCs w:val="24"/>
        </w:rPr>
        <w:t xml:space="preserve"> So </w:t>
      </w:r>
      <w:r w:rsidR="00337E6A" w:rsidRPr="00AF23F7">
        <w:rPr>
          <w:sz w:val="24"/>
          <w:szCs w:val="24"/>
        </w:rPr>
        <w:t xml:space="preserve">a </w:t>
      </w:r>
      <w:r w:rsidR="003C36A5" w:rsidRPr="00AF23F7">
        <w:rPr>
          <w:sz w:val="24"/>
          <w:szCs w:val="24"/>
        </w:rPr>
        <w:t xml:space="preserve">data consolidation operation such as “shuffle-reduce” is considered </w:t>
      </w:r>
      <w:r w:rsidR="00337E6A" w:rsidRPr="00AF23F7">
        <w:rPr>
          <w:sz w:val="24"/>
          <w:szCs w:val="24"/>
        </w:rPr>
        <w:t xml:space="preserve">as </w:t>
      </w:r>
      <w:r w:rsidR="003C36A5" w:rsidRPr="00AF23F7">
        <w:rPr>
          <w:sz w:val="24"/>
          <w:szCs w:val="24"/>
        </w:rPr>
        <w:t>“regroup-aggregate</w:t>
      </w:r>
      <w:r w:rsidR="00337E6A" w:rsidRPr="00AF23F7">
        <w:rPr>
          <w:sz w:val="24"/>
          <w:szCs w:val="24"/>
        </w:rPr>
        <w:t>.”</w:t>
      </w:r>
      <w:r w:rsidR="003C36A5" w:rsidRPr="00AF23F7">
        <w:rPr>
          <w:sz w:val="24"/>
          <w:szCs w:val="24"/>
        </w:rPr>
        <w:t xml:space="preserve"> </w:t>
      </w:r>
      <w:r w:rsidRPr="00AF23F7">
        <w:rPr>
          <w:sz w:val="24"/>
          <w:szCs w:val="24"/>
        </w:rPr>
        <w:t xml:space="preserve">In </w:t>
      </w:r>
      <w:r w:rsidR="00337E6A" w:rsidRPr="00AF23F7">
        <w:rPr>
          <w:sz w:val="24"/>
          <w:szCs w:val="24"/>
        </w:rPr>
        <w:t xml:space="preserve">our </w:t>
      </w:r>
      <w:r w:rsidRPr="00AF23F7">
        <w:rPr>
          <w:sz w:val="24"/>
          <w:szCs w:val="24"/>
        </w:rPr>
        <w:t xml:space="preserve">image </w:t>
      </w:r>
      <w:r w:rsidR="00037129">
        <w:rPr>
          <w:sz w:val="24"/>
          <w:szCs w:val="24"/>
        </w:rPr>
        <w:t xml:space="preserve">feature </w:t>
      </w:r>
      <w:r w:rsidRPr="00AF23F7">
        <w:rPr>
          <w:sz w:val="24"/>
          <w:szCs w:val="24"/>
        </w:rPr>
        <w:t xml:space="preserve">clustering application, we implemented 3-stage aggregation. </w:t>
      </w:r>
    </w:p>
    <w:p w14:paraId="73517E58" w14:textId="0381B4F0" w:rsidR="005063C3" w:rsidRPr="00645BC1" w:rsidRDefault="005D22F1" w:rsidP="002A78D4">
      <w:pPr>
        <w:pStyle w:val="heading10"/>
        <w:numPr>
          <w:ilvl w:val="0"/>
          <w:numId w:val="14"/>
        </w:numPr>
        <w:ind w:left="0" w:firstLine="0"/>
        <w:jc w:val="both"/>
      </w:pPr>
      <w:r>
        <w:t>Broadcast</w:t>
      </w:r>
      <w:r w:rsidR="00B70608" w:rsidRPr="00645BC1">
        <w:t xml:space="preserve"> </w:t>
      </w:r>
      <w:r>
        <w:t>Collective</w:t>
      </w:r>
    </w:p>
    <w:p w14:paraId="1868F14E" w14:textId="393A3E62" w:rsidR="00F851DC" w:rsidRPr="008F4AF2" w:rsidRDefault="00E95092" w:rsidP="008F4AF2">
      <w:pPr>
        <w:pStyle w:val="p1a"/>
        <w:spacing w:line="240" w:lineRule="auto"/>
        <w:rPr>
          <w:sz w:val="24"/>
          <w:szCs w:val="24"/>
        </w:rPr>
      </w:pPr>
      <w:r w:rsidRPr="008F4AF2">
        <w:rPr>
          <w:sz w:val="24"/>
          <w:szCs w:val="24"/>
        </w:rPr>
        <w:t xml:space="preserve">To address the need for high performance </w:t>
      </w:r>
      <w:r w:rsidR="00E2054C" w:rsidRPr="008F4AF2">
        <w:rPr>
          <w:sz w:val="24"/>
          <w:szCs w:val="24"/>
        </w:rPr>
        <w:t>broadcast,</w:t>
      </w:r>
      <w:r w:rsidRPr="008F4AF2">
        <w:rPr>
          <w:sz w:val="24"/>
          <w:szCs w:val="24"/>
        </w:rPr>
        <w:t xml:space="preserve"> we replace </w:t>
      </w:r>
      <w:r w:rsidR="00820C6B" w:rsidRPr="008F4AF2">
        <w:rPr>
          <w:sz w:val="24"/>
          <w:szCs w:val="24"/>
        </w:rPr>
        <w:t xml:space="preserve">the </w:t>
      </w:r>
      <w:r w:rsidRPr="008F4AF2">
        <w:rPr>
          <w:sz w:val="24"/>
          <w:szCs w:val="24"/>
        </w:rPr>
        <w:t xml:space="preserve">broker methods in Twister with </w:t>
      </w:r>
      <w:r w:rsidR="00A520CF" w:rsidRPr="008F4AF2">
        <w:rPr>
          <w:sz w:val="24"/>
          <w:szCs w:val="24"/>
        </w:rPr>
        <w:t>a chain method</w:t>
      </w:r>
      <w:r w:rsidRPr="008F4AF2">
        <w:rPr>
          <w:sz w:val="24"/>
          <w:szCs w:val="24"/>
        </w:rPr>
        <w:t xml:space="preserve"> based on TCP sockets</w:t>
      </w:r>
      <w:r w:rsidR="00852526" w:rsidRPr="008F4AF2">
        <w:rPr>
          <w:sz w:val="24"/>
          <w:szCs w:val="24"/>
        </w:rPr>
        <w:t>, customizing</w:t>
      </w:r>
      <w:r w:rsidRPr="008F4AF2">
        <w:rPr>
          <w:sz w:val="24"/>
          <w:szCs w:val="24"/>
        </w:rPr>
        <w:t xml:space="preserve"> </w:t>
      </w:r>
      <w:r w:rsidR="00852526" w:rsidRPr="008F4AF2">
        <w:rPr>
          <w:sz w:val="24"/>
          <w:szCs w:val="24"/>
        </w:rPr>
        <w:t>the</w:t>
      </w:r>
      <w:r w:rsidRPr="008F4AF2">
        <w:rPr>
          <w:sz w:val="24"/>
          <w:szCs w:val="24"/>
        </w:rPr>
        <w:t xml:space="preserve"> message routing</w:t>
      </w:r>
      <w:r w:rsidR="00E2054C" w:rsidRPr="008F4AF2">
        <w:rPr>
          <w:sz w:val="24"/>
          <w:szCs w:val="24"/>
        </w:rPr>
        <w:t>.</w:t>
      </w:r>
    </w:p>
    <w:p w14:paraId="0CFE0725" w14:textId="716F9C9E" w:rsidR="00721427" w:rsidRPr="00645BC1" w:rsidRDefault="00944C00" w:rsidP="002A78D4">
      <w:pPr>
        <w:pStyle w:val="heading10"/>
        <w:numPr>
          <w:ilvl w:val="1"/>
          <w:numId w:val="14"/>
        </w:numPr>
        <w:jc w:val="both"/>
      </w:pPr>
      <w:r w:rsidRPr="00645BC1">
        <w:t xml:space="preserve">Chain </w:t>
      </w:r>
      <w:r w:rsidR="000F7783" w:rsidRPr="00645BC1">
        <w:t>Broadcasting Algorithm</w:t>
      </w:r>
    </w:p>
    <w:p w14:paraId="0864C6B3" w14:textId="7D3CA822" w:rsidR="0051377F" w:rsidRPr="008F4AF2" w:rsidRDefault="00E2054C" w:rsidP="008F4AF2">
      <w:pPr>
        <w:pStyle w:val="p1a"/>
        <w:spacing w:line="240" w:lineRule="auto"/>
        <w:rPr>
          <w:sz w:val="24"/>
          <w:szCs w:val="24"/>
        </w:rPr>
      </w:pPr>
      <w:r w:rsidRPr="008F4AF2">
        <w:rPr>
          <w:sz w:val="24"/>
          <w:szCs w:val="24"/>
        </w:rPr>
        <w:t>W</w:t>
      </w:r>
      <w:r w:rsidR="0051377F" w:rsidRPr="008F4AF2">
        <w:rPr>
          <w:sz w:val="24"/>
          <w:szCs w:val="24"/>
        </w:rPr>
        <w:t xml:space="preserve">e </w:t>
      </w:r>
      <w:r w:rsidR="00C54E81" w:rsidRPr="008F4AF2">
        <w:rPr>
          <w:sz w:val="24"/>
          <w:szCs w:val="24"/>
        </w:rPr>
        <w:t>propose</w:t>
      </w:r>
      <w:r w:rsidR="004212D2" w:rsidRPr="008F4AF2">
        <w:rPr>
          <w:sz w:val="24"/>
          <w:szCs w:val="24"/>
        </w:rPr>
        <w:t xml:space="preserve"> </w:t>
      </w:r>
      <w:r w:rsidRPr="008F4AF2">
        <w:rPr>
          <w:sz w:val="24"/>
          <w:szCs w:val="24"/>
        </w:rPr>
        <w:t xml:space="preserve">the </w:t>
      </w:r>
      <w:r w:rsidR="004212D2" w:rsidRPr="008F4AF2">
        <w:rPr>
          <w:sz w:val="24"/>
          <w:szCs w:val="24"/>
        </w:rPr>
        <w:t>c</w:t>
      </w:r>
      <w:r w:rsidR="0051377F" w:rsidRPr="008F4AF2">
        <w:rPr>
          <w:sz w:val="24"/>
          <w:szCs w:val="24"/>
        </w:rPr>
        <w:t>hain method, bas</w:t>
      </w:r>
      <w:r w:rsidR="00887FF3" w:rsidRPr="008F4AF2">
        <w:rPr>
          <w:sz w:val="24"/>
          <w:szCs w:val="24"/>
        </w:rPr>
        <w:t>ed on pipelined broadcasting [</w:t>
      </w:r>
      <w:r w:rsidR="001A0C06">
        <w:rPr>
          <w:sz w:val="24"/>
          <w:szCs w:val="24"/>
        </w:rPr>
        <w:t>29</w:t>
      </w:r>
      <w:r w:rsidR="0051377F" w:rsidRPr="008F4AF2">
        <w:rPr>
          <w:sz w:val="24"/>
          <w:szCs w:val="24"/>
        </w:rPr>
        <w:t xml:space="preserve">]. </w:t>
      </w:r>
      <w:r w:rsidR="00BE599A" w:rsidRPr="008F4AF2">
        <w:rPr>
          <w:sz w:val="24"/>
          <w:szCs w:val="24"/>
        </w:rPr>
        <w:t>Compute</w:t>
      </w:r>
      <w:r w:rsidR="0051377F" w:rsidRPr="008F4AF2">
        <w:rPr>
          <w:sz w:val="24"/>
          <w:szCs w:val="24"/>
        </w:rPr>
        <w:t xml:space="preserve"> nodes in </w:t>
      </w:r>
      <w:r w:rsidRPr="008F4AF2">
        <w:rPr>
          <w:sz w:val="24"/>
          <w:szCs w:val="24"/>
        </w:rPr>
        <w:t xml:space="preserve">a </w:t>
      </w:r>
      <w:r w:rsidR="0051377F" w:rsidRPr="008F4AF2">
        <w:rPr>
          <w:sz w:val="24"/>
          <w:szCs w:val="24"/>
        </w:rPr>
        <w:t>Fat-Tree topology</w:t>
      </w:r>
      <w:r w:rsidR="008E68BC" w:rsidRPr="008F4AF2">
        <w:rPr>
          <w:sz w:val="24"/>
          <w:szCs w:val="24"/>
        </w:rPr>
        <w:t xml:space="preserve"> [</w:t>
      </w:r>
      <w:r w:rsidR="005414F2" w:rsidRPr="008F4AF2">
        <w:rPr>
          <w:sz w:val="24"/>
          <w:szCs w:val="24"/>
        </w:rPr>
        <w:t>3</w:t>
      </w:r>
      <w:r w:rsidR="00124A77">
        <w:rPr>
          <w:sz w:val="24"/>
          <w:szCs w:val="24"/>
        </w:rPr>
        <w:t>0</w:t>
      </w:r>
      <w:r w:rsidR="008E68BC" w:rsidRPr="008F4AF2">
        <w:rPr>
          <w:sz w:val="24"/>
          <w:szCs w:val="24"/>
        </w:rPr>
        <w:t>]</w:t>
      </w:r>
      <w:r w:rsidR="0051377F" w:rsidRPr="008F4AF2">
        <w:rPr>
          <w:sz w:val="24"/>
          <w:szCs w:val="24"/>
        </w:rPr>
        <w:t xml:space="preserve"> are treated as a linear array and data is forwarded from one node to it</w:t>
      </w:r>
      <w:r w:rsidR="00A53DA6" w:rsidRPr="008F4AF2">
        <w:rPr>
          <w:sz w:val="24"/>
          <w:szCs w:val="24"/>
        </w:rPr>
        <w:t>s neighbor chunk-by-</w:t>
      </w:r>
      <w:r w:rsidR="00033CC5" w:rsidRPr="008F4AF2">
        <w:rPr>
          <w:sz w:val="24"/>
          <w:szCs w:val="24"/>
        </w:rPr>
        <w:t>chunk. Performance is enhanced</w:t>
      </w:r>
      <w:r w:rsidR="0051377F" w:rsidRPr="008F4AF2">
        <w:rPr>
          <w:sz w:val="24"/>
          <w:szCs w:val="24"/>
        </w:rPr>
        <w:t xml:space="preserve"> by dividing the data into small chunks and ove</w:t>
      </w:r>
      <w:r w:rsidR="00BE599A" w:rsidRPr="008F4AF2">
        <w:rPr>
          <w:sz w:val="24"/>
          <w:szCs w:val="24"/>
        </w:rPr>
        <w:t>rlapping transmission of data</w:t>
      </w:r>
      <w:r w:rsidR="0051377F" w:rsidRPr="008F4AF2">
        <w:rPr>
          <w:sz w:val="24"/>
          <w:szCs w:val="24"/>
        </w:rPr>
        <w:t>. For example, the first node send</w:t>
      </w:r>
      <w:r w:rsidR="00BE599A" w:rsidRPr="008F4AF2">
        <w:rPr>
          <w:sz w:val="24"/>
          <w:szCs w:val="24"/>
        </w:rPr>
        <w:t>s</w:t>
      </w:r>
      <w:r w:rsidR="0051377F" w:rsidRPr="008F4AF2">
        <w:rPr>
          <w:sz w:val="24"/>
          <w:szCs w:val="24"/>
        </w:rPr>
        <w:t xml:space="preserve"> a chunk to the second node. Then, while the second node sends the data to the third node, the first node send</w:t>
      </w:r>
      <w:r w:rsidRPr="008F4AF2">
        <w:rPr>
          <w:sz w:val="24"/>
          <w:szCs w:val="24"/>
        </w:rPr>
        <w:t>s</w:t>
      </w:r>
      <w:r w:rsidR="0051377F" w:rsidRPr="008F4AF2">
        <w:rPr>
          <w:sz w:val="24"/>
          <w:szCs w:val="24"/>
        </w:rPr>
        <w:t xml:space="preserve"> another chunk to t</w:t>
      </w:r>
      <w:r w:rsidR="006C5ABB" w:rsidRPr="008F4AF2">
        <w:rPr>
          <w:sz w:val="24"/>
          <w:szCs w:val="24"/>
        </w:rPr>
        <w:t xml:space="preserve">he second </w:t>
      </w:r>
      <w:r w:rsidR="006C5ABB" w:rsidRPr="008F4AF2">
        <w:rPr>
          <w:sz w:val="24"/>
          <w:szCs w:val="24"/>
        </w:rPr>
        <w:lastRenderedPageBreak/>
        <w:t>nod</w:t>
      </w:r>
      <w:r w:rsidR="001C7913" w:rsidRPr="008F4AF2">
        <w:rPr>
          <w:sz w:val="24"/>
          <w:szCs w:val="24"/>
        </w:rPr>
        <w:t>e, and so</w:t>
      </w:r>
      <w:r w:rsidR="00334E78" w:rsidRPr="008F4AF2">
        <w:rPr>
          <w:sz w:val="24"/>
          <w:szCs w:val="24"/>
        </w:rPr>
        <w:t xml:space="preserve"> on </w:t>
      </w:r>
      <w:r w:rsidR="001C7913" w:rsidRPr="008F4AF2">
        <w:rPr>
          <w:sz w:val="24"/>
          <w:szCs w:val="24"/>
        </w:rPr>
        <w:t>[</w:t>
      </w:r>
      <w:r w:rsidR="00124A77">
        <w:rPr>
          <w:sz w:val="24"/>
          <w:szCs w:val="24"/>
        </w:rPr>
        <w:t>29</w:t>
      </w:r>
      <w:r w:rsidR="0051377F" w:rsidRPr="008F4AF2">
        <w:rPr>
          <w:sz w:val="24"/>
          <w:szCs w:val="24"/>
        </w:rPr>
        <w:t>]. This pipelined data forwarding is called a chain</w:t>
      </w:r>
      <w:r w:rsidRPr="008F4AF2">
        <w:rPr>
          <w:sz w:val="24"/>
          <w:szCs w:val="24"/>
        </w:rPr>
        <w:t>, and</w:t>
      </w:r>
      <w:r w:rsidR="0016518F" w:rsidRPr="008F4AF2">
        <w:rPr>
          <w:sz w:val="24"/>
          <w:szCs w:val="24"/>
        </w:rPr>
        <w:t xml:space="preserve"> is particularly suitable for the large data in our communication problem.</w:t>
      </w:r>
    </w:p>
    <w:p w14:paraId="4DAC16DE" w14:textId="77777777" w:rsidR="00F02666" w:rsidRDefault="00F02666" w:rsidP="008F4AF2">
      <w:pPr>
        <w:pStyle w:val="p1a"/>
        <w:spacing w:line="240" w:lineRule="auto"/>
        <w:rPr>
          <w:sz w:val="24"/>
          <w:szCs w:val="24"/>
        </w:rPr>
      </w:pPr>
    </w:p>
    <w:p w14:paraId="65AEB39C" w14:textId="3D4A575F" w:rsidR="005548B9" w:rsidRPr="008F4AF2" w:rsidRDefault="002115B3" w:rsidP="008F4AF2">
      <w:pPr>
        <w:pStyle w:val="p1a"/>
        <w:spacing w:line="240" w:lineRule="auto"/>
        <w:rPr>
          <w:sz w:val="24"/>
          <w:szCs w:val="24"/>
        </w:rPr>
      </w:pPr>
      <w:r w:rsidRPr="008F4AF2">
        <w:rPr>
          <w:sz w:val="24"/>
          <w:szCs w:val="24"/>
        </w:rPr>
        <w:t>P</w:t>
      </w:r>
      <w:r w:rsidR="005548B9" w:rsidRPr="008F4AF2">
        <w:rPr>
          <w:sz w:val="24"/>
          <w:szCs w:val="24"/>
        </w:rPr>
        <w:t>ipelined broadcasting</w:t>
      </w:r>
      <w:r w:rsidRPr="008F4AF2">
        <w:rPr>
          <w:sz w:val="24"/>
          <w:szCs w:val="24"/>
        </w:rPr>
        <w:t xml:space="preserve"> performance</w:t>
      </w:r>
      <w:r w:rsidR="005548B9" w:rsidRPr="008F4AF2">
        <w:rPr>
          <w:sz w:val="24"/>
          <w:szCs w:val="24"/>
        </w:rPr>
        <w:t xml:space="preserve"> depends on the chunk size. </w:t>
      </w:r>
      <w:r w:rsidRPr="008F4AF2">
        <w:rPr>
          <w:sz w:val="24"/>
          <w:szCs w:val="24"/>
        </w:rPr>
        <w:t>Ideally</w:t>
      </w:r>
      <w:r w:rsidR="005548B9" w:rsidRPr="008F4AF2">
        <w:rPr>
          <w:sz w:val="24"/>
          <w:szCs w:val="24"/>
        </w:rPr>
        <w:t>, if every transfer can be overlapped seamlessly, the theoretical performance is as follows:</w:t>
      </w:r>
    </w:p>
    <w:p w14:paraId="667092D4" w14:textId="71C451F2" w:rsidR="00FF5375" w:rsidRPr="0058426B" w:rsidRDefault="007A4A0D" w:rsidP="000C6DD9">
      <w:pPr>
        <w:pStyle w:val="equation0"/>
        <w:spacing w:line="228" w:lineRule="auto"/>
        <w:ind w:left="720"/>
        <w:jc w:val="left"/>
        <w:rPr>
          <w:rFonts w:ascii="Cambria Math" w:hAnsi="Cambria Math" w:hint="eastAsia"/>
          <w:sz w:val="24"/>
          <w:szCs w:val="24"/>
        </w:rPr>
      </w:pP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pipeline</m:t>
            </m:r>
          </m:sub>
        </m:sSub>
        <m:d>
          <m:dPr>
            <m:ctrlPr>
              <w:rPr>
                <w:rFonts w:ascii="Cambria Math" w:hAnsi="Cambria Math"/>
                <w:sz w:val="24"/>
                <w:szCs w:val="24"/>
              </w:rPr>
            </m:ctrlPr>
          </m:dPr>
          <m:e>
            <m:r>
              <w:rPr>
                <w:rFonts w:ascii="Cambria Math" w:hAnsi="Cambria Math"/>
                <w:sz w:val="24"/>
                <w:szCs w:val="24"/>
              </w:rPr>
              <m:t>p</m:t>
            </m:r>
            <m:r>
              <m:rPr>
                <m:sty m:val="p"/>
              </m:rPr>
              <w:rPr>
                <w:rFonts w:ascii="Cambria Math" w:hAnsi="Cambria Math"/>
                <w:sz w:val="24"/>
                <w:szCs w:val="24"/>
              </w:rPr>
              <m:t>,</m:t>
            </m:r>
            <m:r>
              <w:rPr>
                <w:rFonts w:ascii="Cambria Math" w:hAnsi="Cambria Math"/>
                <w:sz w:val="24"/>
                <w:szCs w:val="24"/>
              </w:rPr>
              <m:t>k</m:t>
            </m:r>
            <m:r>
              <m:rPr>
                <m:sty m:val="p"/>
              </m:rPr>
              <w:rPr>
                <w:rFonts w:ascii="Cambria Math" w:hAnsi="Cambria Math"/>
                <w:sz w:val="24"/>
                <w:szCs w:val="24"/>
              </w:rPr>
              <m:t>,</m:t>
            </m:r>
            <m:r>
              <w:rPr>
                <w:rFonts w:ascii="Cambria Math" w:hAnsi="Cambria Math"/>
                <w:sz w:val="24"/>
                <w:szCs w:val="24"/>
              </w:rPr>
              <m:t>n</m:t>
            </m:r>
          </m:e>
        </m:d>
        <m:r>
          <m:rPr>
            <m:sty m:val="p"/>
          </m:rP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p</m:t>
            </m:r>
            <m:r>
              <m:rPr>
                <m:sty m:val="p"/>
              </m:rPr>
              <w:rPr>
                <w:rFonts w:ascii="Cambria Math" w:hAnsi="Cambria Math"/>
                <w:sz w:val="24"/>
                <w:szCs w:val="24"/>
              </w:rPr>
              <m:t>+</m:t>
            </m:r>
            <m:r>
              <w:rPr>
                <w:rFonts w:ascii="Cambria Math" w:hAnsi="Cambria Math"/>
                <w:sz w:val="24"/>
                <w:szCs w:val="24"/>
              </w:rPr>
              <m:t>k</m:t>
            </m:r>
            <m:r>
              <m:rPr>
                <m:sty m:val="p"/>
              </m:rPr>
              <w:rPr>
                <w:rFonts w:ascii="Cambria Math" w:hAnsi="Cambria Math"/>
                <w:sz w:val="24"/>
                <w:szCs w:val="24"/>
              </w:rPr>
              <m:t>-1</m:t>
            </m:r>
          </m:e>
        </m:d>
        <m:d>
          <m:dPr>
            <m:ctrlPr>
              <w:rPr>
                <w:rFonts w:ascii="Cambria Math" w:hAnsi="Cambria Math"/>
                <w:sz w:val="24"/>
                <w:szCs w:val="24"/>
              </w:rPr>
            </m:ctrlPr>
          </m:dPr>
          <m:e>
            <m:r>
              <w:rPr>
                <w:rFonts w:ascii="Cambria Math" w:hAnsi="Cambria Math"/>
                <w:sz w:val="24"/>
                <w:szCs w:val="24"/>
              </w:rPr>
              <m:t>α</m:t>
            </m:r>
            <m:r>
              <m:rPr>
                <m:sty m:val="p"/>
              </m:rPr>
              <w:rPr>
                <w:rFonts w:ascii="Cambria Math" w:hAnsi="Cambria Math"/>
                <w:sz w:val="24"/>
                <w:szCs w:val="24"/>
              </w:rPr>
              <m:t>+</m:t>
            </m:r>
            <m:f>
              <m:fPr>
                <m:type m:val="lin"/>
                <m:ctrlPr>
                  <w:rPr>
                    <w:rFonts w:ascii="Cambria Math" w:hAnsi="Cambria Math"/>
                    <w:sz w:val="24"/>
                    <w:szCs w:val="24"/>
                  </w:rPr>
                </m:ctrlPr>
              </m:fPr>
              <m:num>
                <m:r>
                  <w:rPr>
                    <w:rFonts w:ascii="Cambria Math" w:hAnsi="Cambria Math"/>
                    <w:sz w:val="24"/>
                    <w:szCs w:val="24"/>
                  </w:rPr>
                  <m:t>nβ</m:t>
                </m:r>
              </m:num>
              <m:den>
                <m:r>
                  <w:rPr>
                    <w:rFonts w:ascii="Cambria Math" w:hAnsi="Cambria Math"/>
                    <w:sz w:val="24"/>
                    <w:szCs w:val="24"/>
                  </w:rPr>
                  <m:t>k</m:t>
                </m:r>
              </m:den>
            </m:f>
          </m:e>
        </m:d>
      </m:oMath>
      <w:r w:rsidR="00151AD8" w:rsidRPr="0058426B">
        <w:rPr>
          <w:rFonts w:ascii="Cambria Math" w:hAnsi="Cambria Math"/>
          <w:sz w:val="24"/>
          <w:szCs w:val="24"/>
        </w:rPr>
        <w:t xml:space="preserve">      </w:t>
      </w:r>
      <w:r w:rsidR="0058426B">
        <w:rPr>
          <w:rFonts w:ascii="Cambria Math" w:hAnsi="Cambria Math"/>
          <w:sz w:val="24"/>
          <w:szCs w:val="24"/>
        </w:rPr>
        <w:t xml:space="preserve">                                                                       </w:t>
      </w:r>
      <w:r w:rsidR="00151AD8" w:rsidRPr="0058426B">
        <w:rPr>
          <w:rFonts w:ascii="Cambria Math" w:hAnsi="Cambria Math"/>
          <w:sz w:val="24"/>
          <w:szCs w:val="24"/>
        </w:rPr>
        <w:t>(3)</w:t>
      </w:r>
    </w:p>
    <w:p w14:paraId="36A6FFB5" w14:textId="6EB1C201" w:rsidR="005548B9" w:rsidRPr="008F4AF2" w:rsidRDefault="005548B9" w:rsidP="008F4AF2">
      <w:pPr>
        <w:pStyle w:val="p1a"/>
        <w:spacing w:line="240" w:lineRule="auto"/>
        <w:rPr>
          <w:sz w:val="24"/>
          <w:szCs w:val="24"/>
        </w:rPr>
      </w:pPr>
      <w:r w:rsidRPr="008F4AF2">
        <w:rPr>
          <w:sz w:val="24"/>
          <w:szCs w:val="24"/>
        </w:rPr>
        <w:t xml:space="preserve">Here </w:t>
      </w:r>
      <m:oMath>
        <m:r>
          <w:rPr>
            <w:rFonts w:ascii="Cambria Math" w:hAnsi="Cambria Math"/>
            <w:sz w:val="24"/>
            <w:szCs w:val="24"/>
          </w:rPr>
          <m:t>p</m:t>
        </m:r>
      </m:oMath>
      <w:r w:rsidRPr="008F4AF2">
        <w:rPr>
          <w:sz w:val="24"/>
          <w:szCs w:val="24"/>
        </w:rPr>
        <w:t xml:space="preserve"> is the number of nodes, </w:t>
      </w:r>
      <m:oMath>
        <m:r>
          <w:rPr>
            <w:rFonts w:ascii="Cambria Math" w:hAnsi="Cambria Math"/>
            <w:sz w:val="24"/>
            <w:szCs w:val="24"/>
          </w:rPr>
          <m:t>k</m:t>
        </m:r>
      </m:oMath>
      <w:r w:rsidRPr="008F4AF2">
        <w:rPr>
          <w:sz w:val="24"/>
          <w:szCs w:val="24"/>
        </w:rPr>
        <w:t xml:space="preserve"> is the number of data chunks, </w:t>
      </w:r>
      <m:oMath>
        <m:r>
          <m:rPr>
            <m:sty m:val="p"/>
          </m:rPr>
          <w:rPr>
            <w:rFonts w:ascii="Cambria Math" w:hAnsi="Cambria Math"/>
            <w:sz w:val="24"/>
            <w:szCs w:val="24"/>
          </w:rPr>
          <m:t>n</m:t>
        </m:r>
      </m:oMath>
      <w:r w:rsidRPr="008F4AF2">
        <w:rPr>
          <w:sz w:val="24"/>
          <w:szCs w:val="24"/>
        </w:rPr>
        <w:t xml:space="preserve"> is the data size, </w:t>
      </w:r>
      <m:oMath>
        <m:r>
          <w:rPr>
            <w:rFonts w:ascii="Cambria Math" w:hAnsi="Cambria Math"/>
            <w:sz w:val="24"/>
            <w:szCs w:val="24"/>
          </w:rPr>
          <m:t>α</m:t>
        </m:r>
      </m:oMath>
      <w:r w:rsidRPr="008F4AF2">
        <w:rPr>
          <w:sz w:val="24"/>
          <w:szCs w:val="24"/>
        </w:rPr>
        <w:t xml:space="preserve"> is communication startup time and </w:t>
      </w:r>
      <m:oMath>
        <m:r>
          <w:rPr>
            <w:rFonts w:ascii="Cambria Math" w:hAnsi="Cambria Math"/>
            <w:sz w:val="24"/>
            <w:szCs w:val="24"/>
          </w:rPr>
          <m:t>β</m:t>
        </m:r>
      </m:oMath>
      <w:r w:rsidRPr="008F4AF2">
        <w:rPr>
          <w:sz w:val="24"/>
          <w:szCs w:val="24"/>
        </w:rPr>
        <w:t xml:space="preserve"> is data transfer time per unit. In large data broadcasting, assuming </w:t>
      </w:r>
      <m:oMath>
        <m:r>
          <w:rPr>
            <w:rFonts w:ascii="Cambria Math" w:hAnsi="Cambria Math"/>
            <w:sz w:val="24"/>
            <w:szCs w:val="24"/>
          </w:rPr>
          <m:t>α</m:t>
        </m:r>
      </m:oMath>
      <w:r w:rsidRPr="008F4AF2">
        <w:rPr>
          <w:sz w:val="24"/>
          <w:szCs w:val="24"/>
        </w:rPr>
        <w:t xml:space="preserve"> is small and </w:t>
      </w:r>
      <m:oMath>
        <m:r>
          <w:rPr>
            <w:rFonts w:ascii="Cambria Math" w:hAnsi="Cambria Math"/>
            <w:sz w:val="24"/>
            <w:szCs w:val="24"/>
          </w:rPr>
          <m:t>k</m:t>
        </m:r>
      </m:oMath>
      <w:r w:rsidRPr="008F4AF2">
        <w:rPr>
          <w:sz w:val="24"/>
          <w:szCs w:val="24"/>
        </w:rPr>
        <w:t xml:space="preserve"> is large, the main term of the formula is</w:t>
      </w:r>
      <m:oMath>
        <m:f>
          <m:fPr>
            <m:type m:val="lin"/>
            <m:ctrlPr>
              <w:rPr>
                <w:rFonts w:ascii="Cambria Math" w:eastAsia="Cambria Math" w:hAnsi="Cambria Math"/>
                <w:i/>
                <w:sz w:val="24"/>
                <w:szCs w:val="24"/>
              </w:rPr>
            </m:ctrlPr>
          </m:fPr>
          <m:num>
            <m:r>
              <w:rPr>
                <w:rFonts w:ascii="Cambria Math" w:eastAsia="Cambria Math" w:hAnsi="Cambria Math"/>
                <w:sz w:val="24"/>
                <w:szCs w:val="24"/>
              </w:rPr>
              <m:t xml:space="preserve"> (p+k-1)nβ</m:t>
            </m:r>
          </m:num>
          <m:den>
            <m:r>
              <w:rPr>
                <w:rFonts w:ascii="Cambria Math" w:eastAsia="Cambria Math" w:hAnsi="Cambria Math"/>
                <w:sz w:val="24"/>
                <w:szCs w:val="24"/>
              </w:rPr>
              <m:t>k</m:t>
            </m:r>
          </m:den>
        </m:f>
        <m:r>
          <w:rPr>
            <w:rFonts w:ascii="Cambria Math" w:hAnsi="Cambria Math"/>
            <w:sz w:val="24"/>
            <w:szCs w:val="24"/>
          </w:rPr>
          <m:t>≈</m:t>
        </m:r>
        <m:r>
          <w:rPr>
            <w:rFonts w:ascii="Cambria Math" w:eastAsia="Cambria Math" w:hAnsi="Cambria Math"/>
            <w:sz w:val="24"/>
            <w:szCs w:val="24"/>
          </w:rPr>
          <m:t>nβ</m:t>
        </m:r>
      </m:oMath>
      <w:r w:rsidR="00B157DF" w:rsidRPr="008F4AF2">
        <w:rPr>
          <w:sz w:val="24"/>
          <w:szCs w:val="24"/>
        </w:rPr>
        <w:t>,</w:t>
      </w:r>
      <w:r w:rsidRPr="008F4AF2">
        <w:rPr>
          <w:sz w:val="24"/>
          <w:szCs w:val="24"/>
        </w:rPr>
        <w:t xml:space="preserve"> which is close to constant. From the formula, the best number of chunks is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opt</m:t>
            </m:r>
          </m:sub>
        </m:sSub>
        <m:r>
          <w:rPr>
            <w:rFonts w:ascii="Cambria Math" w:hAnsi="Cambria Math"/>
            <w:sz w:val="24"/>
            <w:szCs w:val="24"/>
          </w:rPr>
          <m:t>=</m:t>
        </m:r>
        <m:rad>
          <m:radPr>
            <m:degHide m:val="1"/>
            <m:ctrlPr>
              <w:rPr>
                <w:rFonts w:ascii="Cambria Math" w:hAnsi="Cambria Math"/>
                <w:i/>
                <w:sz w:val="24"/>
                <w:szCs w:val="24"/>
              </w:rPr>
            </m:ctrlPr>
          </m:radPr>
          <m:deg/>
          <m:e>
            <m:d>
              <m:dPr>
                <m:ctrlPr>
                  <w:rPr>
                    <w:rFonts w:ascii="Cambria Math" w:hAnsi="Cambria Math"/>
                    <w:i/>
                    <w:sz w:val="24"/>
                    <w:szCs w:val="24"/>
                  </w:rPr>
                </m:ctrlPr>
              </m:dPr>
              <m:e>
                <m:r>
                  <w:rPr>
                    <w:rFonts w:ascii="Cambria Math" w:hAnsi="Cambria Math"/>
                    <w:sz w:val="24"/>
                    <w:szCs w:val="24"/>
                  </w:rPr>
                  <m:t>p-1</m:t>
                </m:r>
              </m:e>
            </m:d>
            <m:r>
              <w:rPr>
                <w:rFonts w:ascii="Cambria Math" w:hAnsi="Cambria Math"/>
                <w:sz w:val="24"/>
                <w:szCs w:val="24"/>
              </w:rPr>
              <m:t>nβ/α</m:t>
            </m:r>
          </m:e>
        </m:rad>
      </m:oMath>
      <w:r w:rsidRPr="008F4AF2">
        <w:rPr>
          <w:sz w:val="24"/>
          <w:szCs w:val="24"/>
        </w:rPr>
        <w:t xml:space="preserve"> when</w:t>
      </w:r>
      <m:oMath>
        <m:f>
          <m:fPr>
            <m:type m:val="lin"/>
            <m:ctrlPr>
              <w:rPr>
                <w:rFonts w:ascii="Cambria Math" w:hAnsi="Cambria Math"/>
                <w:i/>
                <w:sz w:val="24"/>
                <w:szCs w:val="24"/>
              </w:rPr>
            </m:ctrlPr>
          </m:fPr>
          <m:num>
            <m:r>
              <w:rPr>
                <w:rFonts w:ascii="Cambria Math" w:hAnsi="Cambria Math"/>
                <w:sz w:val="24"/>
                <w:szCs w:val="24"/>
              </w:rPr>
              <m:t xml:space="preserve"> ∂T</m:t>
            </m:r>
          </m:num>
          <m:den>
            <m:r>
              <w:rPr>
                <w:rFonts w:ascii="Cambria Math" w:hAnsi="Cambria Math"/>
                <w:sz w:val="24"/>
                <w:szCs w:val="24"/>
              </w:rPr>
              <m:t>∂k</m:t>
            </m:r>
          </m:den>
        </m:f>
        <m:r>
          <w:rPr>
            <w:rFonts w:ascii="Cambria Math" w:hAnsi="Cambria Math"/>
            <w:sz w:val="24"/>
            <w:szCs w:val="24"/>
          </w:rPr>
          <m:t>=0</m:t>
        </m:r>
      </m:oMath>
      <w:r w:rsidRPr="008F4AF2">
        <w:rPr>
          <w:sz w:val="24"/>
          <w:szCs w:val="24"/>
        </w:rPr>
        <w:t xml:space="preserve"> [</w:t>
      </w:r>
      <w:r w:rsidR="00124A77">
        <w:rPr>
          <w:sz w:val="24"/>
          <w:szCs w:val="24"/>
        </w:rPr>
        <w:t>29</w:t>
      </w:r>
      <w:r w:rsidRPr="008F4AF2">
        <w:rPr>
          <w:sz w:val="24"/>
          <w:szCs w:val="24"/>
        </w:rPr>
        <w:t>]. However, in practice, the actual chunk size is decided by the system</w:t>
      </w:r>
      <w:r w:rsidR="00B157DF" w:rsidRPr="008F4AF2">
        <w:rPr>
          <w:sz w:val="24"/>
          <w:szCs w:val="24"/>
        </w:rPr>
        <w:t>,</w:t>
      </w:r>
      <w:r w:rsidRPr="008F4AF2">
        <w:rPr>
          <w:sz w:val="24"/>
          <w:szCs w:val="24"/>
        </w:rPr>
        <w:t xml:space="preserve"> and the speed of data transfers on each link could vary as network congestion might occur when data is continuously forwarded into the pipeline. As a result, formula (3) cannot be applied directly to predict real performance of our chain broadcasting implementation. But the experiment</w:t>
      </w:r>
      <w:r w:rsidR="003252D3" w:rsidRPr="008F4AF2">
        <w:rPr>
          <w:sz w:val="24"/>
          <w:szCs w:val="24"/>
        </w:rPr>
        <w:t>al</w:t>
      </w:r>
      <w:r w:rsidRPr="008F4AF2">
        <w:rPr>
          <w:sz w:val="24"/>
          <w:szCs w:val="24"/>
        </w:rPr>
        <w:t xml:space="preserve"> results we present later still show that as </w:t>
      </w:r>
      <m:oMath>
        <m:r>
          <w:rPr>
            <w:rFonts w:ascii="Cambria Math" w:eastAsia="Cambria Math" w:hAnsi="Cambria Math"/>
            <w:sz w:val="24"/>
            <w:szCs w:val="24"/>
          </w:rPr>
          <m:t>p</m:t>
        </m:r>
      </m:oMath>
      <w:r w:rsidRPr="008F4AF2">
        <w:rPr>
          <w:sz w:val="24"/>
          <w:szCs w:val="24"/>
        </w:rPr>
        <w:t xml:space="preserve"> increases, the broadcasting time remains constant and close to the bandwidth limit. </w:t>
      </w:r>
    </w:p>
    <w:p w14:paraId="25B687B0" w14:textId="77777777" w:rsidR="006E3E70" w:rsidRPr="00645BC1" w:rsidRDefault="00401668" w:rsidP="002A78D4">
      <w:pPr>
        <w:pStyle w:val="heading10"/>
        <w:numPr>
          <w:ilvl w:val="1"/>
          <w:numId w:val="14"/>
        </w:numPr>
        <w:jc w:val="both"/>
      </w:pPr>
      <w:r w:rsidRPr="00645BC1">
        <w:t>Rack-Awareness</w:t>
      </w:r>
    </w:p>
    <w:p w14:paraId="6054698D" w14:textId="25C59300" w:rsidR="00CB7861" w:rsidRPr="008F4AF2" w:rsidRDefault="00F35169" w:rsidP="008F4AF2">
      <w:pPr>
        <w:pStyle w:val="p1a"/>
        <w:spacing w:line="240" w:lineRule="auto"/>
        <w:rPr>
          <w:sz w:val="24"/>
          <w:szCs w:val="24"/>
        </w:rPr>
      </w:pPr>
      <w:r w:rsidRPr="008F4AF2">
        <w:rPr>
          <w:sz w:val="24"/>
          <w:szCs w:val="24"/>
        </w:rPr>
        <w:t>Th</w:t>
      </w:r>
      <w:r w:rsidR="003252D3" w:rsidRPr="008F4AF2">
        <w:rPr>
          <w:sz w:val="24"/>
          <w:szCs w:val="24"/>
        </w:rPr>
        <w:t>e</w:t>
      </w:r>
      <w:r w:rsidRPr="008F4AF2">
        <w:rPr>
          <w:sz w:val="24"/>
          <w:szCs w:val="24"/>
        </w:rPr>
        <w:t xml:space="preserve"> c</w:t>
      </w:r>
      <w:r w:rsidR="00CB7861" w:rsidRPr="008F4AF2">
        <w:rPr>
          <w:sz w:val="24"/>
          <w:szCs w:val="24"/>
        </w:rPr>
        <w:t xml:space="preserve">hain method is suitable for </w:t>
      </w:r>
      <w:r w:rsidR="00B97396" w:rsidRPr="008F4AF2">
        <w:rPr>
          <w:sz w:val="24"/>
          <w:szCs w:val="24"/>
        </w:rPr>
        <w:t xml:space="preserve">racks with </w:t>
      </w:r>
      <w:r w:rsidR="00CB7861" w:rsidRPr="008F4AF2">
        <w:rPr>
          <w:sz w:val="24"/>
          <w:szCs w:val="24"/>
        </w:rPr>
        <w:t>Fat-</w:t>
      </w:r>
      <w:r w:rsidR="007B53C8" w:rsidRPr="008F4AF2">
        <w:rPr>
          <w:sz w:val="24"/>
          <w:szCs w:val="24"/>
        </w:rPr>
        <w:t>Tree topolog</w:t>
      </w:r>
      <w:r w:rsidR="00D77035" w:rsidRPr="008F4AF2">
        <w:rPr>
          <w:sz w:val="24"/>
          <w:szCs w:val="24"/>
        </w:rPr>
        <w:t>ies</w:t>
      </w:r>
      <w:r w:rsidR="007D5237" w:rsidRPr="008F4AF2">
        <w:rPr>
          <w:sz w:val="24"/>
          <w:szCs w:val="24"/>
        </w:rPr>
        <w:t xml:space="preserve">, </w:t>
      </w:r>
      <w:r w:rsidR="007B53C8" w:rsidRPr="008F4AF2">
        <w:rPr>
          <w:sz w:val="24"/>
          <w:szCs w:val="24"/>
        </w:rPr>
        <w:t xml:space="preserve">which </w:t>
      </w:r>
      <w:r w:rsidR="00D77035" w:rsidRPr="008F4AF2">
        <w:rPr>
          <w:sz w:val="24"/>
          <w:szCs w:val="24"/>
        </w:rPr>
        <w:t xml:space="preserve">are </w:t>
      </w:r>
      <w:r w:rsidR="003A0146" w:rsidRPr="008F4AF2">
        <w:rPr>
          <w:sz w:val="24"/>
          <w:szCs w:val="24"/>
        </w:rPr>
        <w:t>common</w:t>
      </w:r>
      <w:r w:rsidR="007B53C8" w:rsidRPr="008F4AF2">
        <w:rPr>
          <w:sz w:val="24"/>
          <w:szCs w:val="24"/>
        </w:rPr>
        <w:t xml:space="preserve"> in clusters </w:t>
      </w:r>
      <w:r w:rsidR="00D77035" w:rsidRPr="008F4AF2">
        <w:rPr>
          <w:sz w:val="24"/>
          <w:szCs w:val="24"/>
        </w:rPr>
        <w:t xml:space="preserve">and </w:t>
      </w:r>
      <w:r w:rsidR="007B53C8" w:rsidRPr="008F4AF2">
        <w:rPr>
          <w:sz w:val="24"/>
          <w:szCs w:val="24"/>
        </w:rPr>
        <w:t>data centers [</w:t>
      </w:r>
      <w:r w:rsidR="00B732A7" w:rsidRPr="008F4AF2">
        <w:rPr>
          <w:sz w:val="24"/>
          <w:szCs w:val="24"/>
        </w:rPr>
        <w:t>3</w:t>
      </w:r>
      <w:r w:rsidR="00711B85">
        <w:rPr>
          <w:sz w:val="24"/>
          <w:szCs w:val="24"/>
        </w:rPr>
        <w:t>1</w:t>
      </w:r>
      <w:r w:rsidR="007B53C8" w:rsidRPr="008F4AF2">
        <w:rPr>
          <w:sz w:val="24"/>
          <w:szCs w:val="24"/>
        </w:rPr>
        <w:t>]</w:t>
      </w:r>
      <w:r w:rsidR="00AB2582" w:rsidRPr="008F4AF2">
        <w:rPr>
          <w:sz w:val="24"/>
          <w:szCs w:val="24"/>
        </w:rPr>
        <w:t>. Since each node has</w:t>
      </w:r>
      <w:r w:rsidR="002115B3" w:rsidRPr="008F4AF2">
        <w:rPr>
          <w:sz w:val="24"/>
          <w:szCs w:val="24"/>
        </w:rPr>
        <w:t xml:space="preserve"> only</w:t>
      </w:r>
      <w:r w:rsidR="003A0146" w:rsidRPr="008F4AF2">
        <w:rPr>
          <w:sz w:val="24"/>
          <w:szCs w:val="24"/>
        </w:rPr>
        <w:t xml:space="preserve"> two links (</w:t>
      </w:r>
      <w:r w:rsidR="00CB7861" w:rsidRPr="008F4AF2">
        <w:rPr>
          <w:sz w:val="24"/>
          <w:szCs w:val="24"/>
        </w:rPr>
        <w:t>less than the number of links per node in Mesh/Torus [</w:t>
      </w:r>
      <w:r w:rsidR="005414F2" w:rsidRPr="008F4AF2">
        <w:rPr>
          <w:sz w:val="24"/>
          <w:szCs w:val="24"/>
        </w:rPr>
        <w:t>3</w:t>
      </w:r>
      <w:r w:rsidR="00711B85">
        <w:rPr>
          <w:sz w:val="24"/>
          <w:szCs w:val="24"/>
        </w:rPr>
        <w:t>2</w:t>
      </w:r>
      <w:r w:rsidR="003A0146" w:rsidRPr="008F4AF2">
        <w:rPr>
          <w:sz w:val="24"/>
          <w:szCs w:val="24"/>
        </w:rPr>
        <w:t>]),</w:t>
      </w:r>
      <w:r w:rsidR="00CB7861" w:rsidRPr="008F4AF2">
        <w:rPr>
          <w:sz w:val="24"/>
          <w:szCs w:val="24"/>
        </w:rPr>
        <w:t xml:space="preserve"> chain broadcasting can maximize the utilization of links per</w:t>
      </w:r>
      <w:r w:rsidR="00AB2582" w:rsidRPr="008F4AF2">
        <w:rPr>
          <w:sz w:val="24"/>
          <w:szCs w:val="24"/>
        </w:rPr>
        <w:t xml:space="preserve"> node. We also make the chain</w:t>
      </w:r>
      <w:r w:rsidR="00CB7861" w:rsidRPr="008F4AF2">
        <w:rPr>
          <w:sz w:val="24"/>
          <w:szCs w:val="24"/>
        </w:rPr>
        <w:t xml:space="preserve"> topology-aware by allocating nodes</w:t>
      </w:r>
      <w:r w:rsidR="00AB2582" w:rsidRPr="008F4AF2">
        <w:rPr>
          <w:sz w:val="24"/>
          <w:szCs w:val="24"/>
        </w:rPr>
        <w:t xml:space="preserve"> within the same rack nearby</w:t>
      </w:r>
      <w:r w:rsidR="00CB7861" w:rsidRPr="008F4AF2">
        <w:rPr>
          <w:sz w:val="24"/>
          <w:szCs w:val="24"/>
        </w:rPr>
        <w:t xml:space="preserve"> in the chain. Assuming the racks are numbered as</w:t>
      </w:r>
      <m:oMath>
        <m:sSub>
          <m:sSubPr>
            <m:ctrlPr>
              <w:rPr>
                <w:rFonts w:ascii="Cambria Math" w:hAnsi="Cambria Math"/>
                <w:i/>
                <w:sz w:val="24"/>
                <w:szCs w:val="24"/>
              </w:rPr>
            </m:ctrlPr>
          </m:sSubPr>
          <m:e>
            <m:r>
              <w:rPr>
                <w:rFonts w:ascii="Cambria Math" w:hAnsi="Cambria Math"/>
                <w:sz w:val="24"/>
                <w:szCs w:val="24"/>
              </w:rPr>
              <m:t xml:space="preserve"> R</m:t>
            </m:r>
          </m:e>
          <m:sub>
            <m:r>
              <w:rPr>
                <w:rFonts w:ascii="Cambria Math" w:hAnsi="Cambria Math"/>
                <w:sz w:val="24"/>
                <w:szCs w:val="24"/>
              </w:rPr>
              <m:t>1</m:t>
            </m:r>
          </m:sub>
        </m:sSub>
      </m:oMath>
      <w:r w:rsidR="00CB7861" w:rsidRPr="008F4AF2">
        <w:rPr>
          <w:sz w:val="24"/>
          <w:szCs w:val="24"/>
        </w:rPr>
        <w:t>,</w:t>
      </w:r>
      <m:oMath>
        <m:sSub>
          <m:sSubPr>
            <m:ctrlPr>
              <w:rPr>
                <w:rFonts w:ascii="Cambria Math" w:hAnsi="Cambria Math"/>
                <w:i/>
                <w:sz w:val="24"/>
                <w:szCs w:val="24"/>
              </w:rPr>
            </m:ctrlPr>
          </m:sSubPr>
          <m:e>
            <m:r>
              <w:rPr>
                <w:rFonts w:ascii="Cambria Math" w:hAnsi="Cambria Math"/>
                <w:sz w:val="24"/>
                <w:szCs w:val="24"/>
              </w:rPr>
              <m:t xml:space="preserve"> R</m:t>
            </m:r>
          </m:e>
          <m:sub>
            <m:r>
              <w:rPr>
                <w:rFonts w:ascii="Cambria Math" w:hAnsi="Cambria Math"/>
                <w:sz w:val="24"/>
                <w:szCs w:val="24"/>
              </w:rPr>
              <m:t>2</m:t>
            </m:r>
          </m:sub>
        </m:sSub>
      </m:oMath>
      <w:r w:rsidR="00CB7861" w:rsidRPr="008F4AF2">
        <w:rPr>
          <w:sz w:val="24"/>
          <w:szCs w:val="24"/>
        </w:rPr>
        <w:t xml:space="preserve"> </w:t>
      </w:r>
      <w:r w:rsidR="00D77035" w:rsidRPr="008F4AF2">
        <w:rPr>
          <w:sz w:val="24"/>
          <w:szCs w:val="24"/>
        </w:rPr>
        <w:t xml:space="preserv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m:t>
            </m:r>
          </m:sub>
        </m:sSub>
      </m:oMath>
      <w:r w:rsidR="00CB7861" w:rsidRPr="008F4AF2">
        <w:rPr>
          <w:sz w:val="24"/>
          <w:szCs w:val="24"/>
        </w:rPr>
        <w:t xml:space="preserve">…, </w:t>
      </w:r>
      <w:r w:rsidR="00D77035" w:rsidRPr="008F4AF2">
        <w:rPr>
          <w:sz w:val="24"/>
          <w:szCs w:val="24"/>
        </w:rPr>
        <w:t xml:space="preserve">we put </w:t>
      </w:r>
      <w:r w:rsidR="00CB7861" w:rsidRPr="008F4AF2">
        <w:rPr>
          <w:sz w:val="24"/>
          <w:szCs w:val="24"/>
        </w:rPr>
        <w:t xml:space="preserve">nodes in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oMath>
      <w:r w:rsidR="00CB7861" w:rsidRPr="008F4AF2">
        <w:rPr>
          <w:sz w:val="24"/>
          <w:szCs w:val="24"/>
        </w:rPr>
        <w:t xml:space="preserve"> at the beginning of the chain, nodes in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oMath>
      <w:r w:rsidR="00CB7861" w:rsidRPr="008F4AF2">
        <w:rPr>
          <w:sz w:val="24"/>
          <w:szCs w:val="24"/>
        </w:rPr>
        <w:t xml:space="preserve"> </w:t>
      </w:r>
      <w:r w:rsidR="00D77035" w:rsidRPr="008F4AF2">
        <w:rPr>
          <w:sz w:val="24"/>
          <w:szCs w:val="24"/>
        </w:rPr>
        <w:t xml:space="preserve">after </w:t>
      </w:r>
      <w:r w:rsidR="00CB7861" w:rsidRPr="008F4AF2">
        <w:rPr>
          <w:sz w:val="24"/>
          <w:szCs w:val="24"/>
        </w:rPr>
        <w:t>nodes in</w:t>
      </w:r>
      <m:oMath>
        <m:sSub>
          <m:sSubPr>
            <m:ctrlPr>
              <w:rPr>
                <w:rFonts w:ascii="Cambria Math" w:hAnsi="Cambria Math"/>
                <w:i/>
                <w:sz w:val="24"/>
                <w:szCs w:val="24"/>
              </w:rPr>
            </m:ctrlPr>
          </m:sSubPr>
          <m:e>
            <m:r>
              <w:rPr>
                <w:rFonts w:ascii="Cambria Math" w:hAnsi="Cambria Math"/>
                <w:sz w:val="24"/>
                <w:szCs w:val="24"/>
              </w:rPr>
              <m:t xml:space="preserve"> R</m:t>
            </m:r>
          </m:e>
          <m:sub>
            <m:r>
              <w:rPr>
                <w:rFonts w:ascii="Cambria Math" w:hAnsi="Cambria Math"/>
                <w:sz w:val="24"/>
                <w:szCs w:val="24"/>
              </w:rPr>
              <m:t>1</m:t>
            </m:r>
          </m:sub>
        </m:sSub>
      </m:oMath>
      <w:r w:rsidR="00CB7861" w:rsidRPr="008F4AF2">
        <w:rPr>
          <w:sz w:val="24"/>
          <w:szCs w:val="24"/>
        </w:rPr>
        <w:t xml:space="preserve">, nodes in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m:t>
            </m:r>
          </m:sub>
        </m:sSub>
      </m:oMath>
      <w:r w:rsidR="00CB7861" w:rsidRPr="008F4AF2">
        <w:rPr>
          <w:sz w:val="24"/>
          <w:szCs w:val="24"/>
        </w:rPr>
        <w:t xml:space="preserve"> </w:t>
      </w:r>
      <w:r w:rsidR="00D77035" w:rsidRPr="008F4AF2">
        <w:rPr>
          <w:sz w:val="24"/>
          <w:szCs w:val="24"/>
        </w:rPr>
        <w:t xml:space="preserve">after </w:t>
      </w:r>
      <w:r w:rsidR="00CB7861" w:rsidRPr="008F4AF2">
        <w:rPr>
          <w:sz w:val="24"/>
          <w:szCs w:val="24"/>
        </w:rPr>
        <w:t xml:space="preserve">nodes in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oMath>
      <w:r w:rsidR="00AB2582" w:rsidRPr="008F4AF2">
        <w:rPr>
          <w:sz w:val="24"/>
          <w:szCs w:val="24"/>
        </w:rPr>
        <w:t>, etc.</w:t>
      </w:r>
      <w:r w:rsidR="00CB7861" w:rsidRPr="008F4AF2">
        <w:rPr>
          <w:sz w:val="24"/>
          <w:szCs w:val="24"/>
        </w:rPr>
        <w:t xml:space="preserve"> Otherwise, </w:t>
      </w:r>
      <w:r w:rsidR="004D4F87" w:rsidRPr="008F4AF2">
        <w:rPr>
          <w:sz w:val="24"/>
          <w:szCs w:val="24"/>
        </w:rPr>
        <w:t xml:space="preserve">if the nodes in </w:t>
      </w:r>
      <m:oMath>
        <m:sSub>
          <m:sSubPr>
            <m:ctrlPr>
              <w:rPr>
                <w:rFonts w:ascii="Cambria Math" w:hAnsi="Cambria Math"/>
                <w:i/>
                <w:sz w:val="24"/>
                <w:szCs w:val="24"/>
              </w:rPr>
            </m:ctrlPr>
          </m:sSubPr>
          <m:e>
            <m:r>
              <w:rPr>
                <w:rFonts w:ascii="Cambria Math" w:hAnsi="Cambria Math"/>
                <w:sz w:val="24"/>
                <w:szCs w:val="24"/>
              </w:rPr>
              <m:t xml:space="preserve"> R</m:t>
            </m:r>
          </m:e>
          <m:sub>
            <m:r>
              <w:rPr>
                <w:rFonts w:ascii="Cambria Math" w:hAnsi="Cambria Math"/>
                <w:sz w:val="24"/>
                <w:szCs w:val="24"/>
              </w:rPr>
              <m:t>1</m:t>
            </m:r>
          </m:sub>
        </m:sSub>
      </m:oMath>
      <w:r w:rsidR="004D4F87" w:rsidRPr="008F4AF2">
        <w:rPr>
          <w:sz w:val="24"/>
          <w:szCs w:val="24"/>
        </w:rPr>
        <w:t xml:space="preserve"> are intertwined with nodes in </w:t>
      </w:r>
      <m:oMath>
        <m:sSub>
          <m:sSubPr>
            <m:ctrlPr>
              <w:rPr>
                <w:rFonts w:ascii="Cambria Math" w:hAnsi="Cambria Math"/>
                <w:i/>
                <w:sz w:val="24"/>
                <w:szCs w:val="24"/>
              </w:rPr>
            </m:ctrlPr>
          </m:sSubPr>
          <m:e>
            <m:r>
              <w:rPr>
                <w:rFonts w:ascii="Cambria Math" w:hAnsi="Cambria Math"/>
                <w:sz w:val="24"/>
                <w:szCs w:val="24"/>
              </w:rPr>
              <m:t xml:space="preserve"> R</m:t>
            </m:r>
          </m:e>
          <m:sub>
            <m:r>
              <w:rPr>
                <w:rFonts w:ascii="Cambria Math" w:hAnsi="Cambria Math"/>
                <w:sz w:val="24"/>
                <w:szCs w:val="24"/>
              </w:rPr>
              <m:t>2</m:t>
            </m:r>
          </m:sub>
        </m:sSub>
      </m:oMath>
      <w:r w:rsidR="004D4F87" w:rsidRPr="008F4AF2">
        <w:rPr>
          <w:sz w:val="24"/>
          <w:szCs w:val="24"/>
        </w:rPr>
        <w:t xml:space="preserve"> in the sequence, </w:t>
      </w:r>
      <w:r w:rsidR="00CB7861" w:rsidRPr="008F4AF2">
        <w:rPr>
          <w:sz w:val="24"/>
          <w:szCs w:val="24"/>
        </w:rPr>
        <w:t>the flow</w:t>
      </w:r>
      <w:r w:rsidR="00AB2582" w:rsidRPr="008F4AF2">
        <w:rPr>
          <w:sz w:val="24"/>
          <w:szCs w:val="24"/>
        </w:rPr>
        <w:t xml:space="preserve"> will jump between switches</w:t>
      </w:r>
      <w:r w:rsidR="002D217D" w:rsidRPr="008F4AF2">
        <w:rPr>
          <w:sz w:val="24"/>
          <w:szCs w:val="24"/>
        </w:rPr>
        <w:t>,</w:t>
      </w:r>
      <w:r w:rsidR="00AB2582" w:rsidRPr="008F4AF2">
        <w:rPr>
          <w:sz w:val="24"/>
          <w:szCs w:val="24"/>
        </w:rPr>
        <w:t xml:space="preserve"> </w:t>
      </w:r>
      <w:r w:rsidR="003B157B" w:rsidRPr="008F4AF2">
        <w:rPr>
          <w:sz w:val="24"/>
          <w:szCs w:val="24"/>
        </w:rPr>
        <w:t>overburde</w:t>
      </w:r>
      <w:r w:rsidR="002115B3" w:rsidRPr="008F4AF2">
        <w:rPr>
          <w:sz w:val="24"/>
          <w:szCs w:val="24"/>
        </w:rPr>
        <w:t xml:space="preserve">ning </w:t>
      </w:r>
      <w:r w:rsidR="00CB7861" w:rsidRPr="008F4AF2">
        <w:rPr>
          <w:sz w:val="24"/>
          <w:szCs w:val="24"/>
        </w:rPr>
        <w:t>the core sw</w:t>
      </w:r>
      <w:r w:rsidR="003B157B" w:rsidRPr="008F4AF2">
        <w:rPr>
          <w:sz w:val="24"/>
          <w:szCs w:val="24"/>
        </w:rPr>
        <w:t>itch</w:t>
      </w:r>
      <w:r w:rsidR="00CB7861" w:rsidRPr="008F4AF2">
        <w:rPr>
          <w:sz w:val="24"/>
          <w:szCs w:val="24"/>
        </w:rPr>
        <w:t xml:space="preserve">. To support </w:t>
      </w:r>
      <w:r w:rsidR="002736DE" w:rsidRPr="008F4AF2">
        <w:rPr>
          <w:sz w:val="24"/>
          <w:szCs w:val="24"/>
        </w:rPr>
        <w:t>rack</w:t>
      </w:r>
      <w:r w:rsidR="00CB7861" w:rsidRPr="008F4AF2">
        <w:rPr>
          <w:sz w:val="24"/>
          <w:szCs w:val="24"/>
        </w:rPr>
        <w:t xml:space="preserve">-awareness, we </w:t>
      </w:r>
      <w:r w:rsidR="007D6E07" w:rsidRPr="008F4AF2">
        <w:rPr>
          <w:sz w:val="24"/>
          <w:szCs w:val="24"/>
        </w:rPr>
        <w:t xml:space="preserve">save configuration </w:t>
      </w:r>
      <w:r w:rsidR="00CB7861" w:rsidRPr="008F4AF2">
        <w:rPr>
          <w:sz w:val="24"/>
          <w:szCs w:val="24"/>
        </w:rPr>
        <w:t xml:space="preserve">information on each node. </w:t>
      </w:r>
      <w:r w:rsidR="002D217D" w:rsidRPr="008F4AF2">
        <w:rPr>
          <w:sz w:val="24"/>
          <w:szCs w:val="24"/>
        </w:rPr>
        <w:t xml:space="preserve">A </w:t>
      </w:r>
      <w:r w:rsidR="00256AF9" w:rsidRPr="008F4AF2">
        <w:rPr>
          <w:sz w:val="24"/>
          <w:szCs w:val="24"/>
        </w:rPr>
        <w:t>node</w:t>
      </w:r>
      <w:r w:rsidR="00441079" w:rsidRPr="008F4AF2">
        <w:rPr>
          <w:sz w:val="24"/>
          <w:szCs w:val="24"/>
        </w:rPr>
        <w:t xml:space="preserve"> </w:t>
      </w:r>
      <w:r w:rsidR="003B157B" w:rsidRPr="008F4AF2">
        <w:rPr>
          <w:sz w:val="24"/>
          <w:szCs w:val="24"/>
        </w:rPr>
        <w:t>discover</w:t>
      </w:r>
      <w:r w:rsidR="00D77035" w:rsidRPr="008F4AF2">
        <w:rPr>
          <w:sz w:val="24"/>
          <w:szCs w:val="24"/>
        </w:rPr>
        <w:t>s</w:t>
      </w:r>
      <w:r w:rsidR="003B157B" w:rsidRPr="008F4AF2">
        <w:rPr>
          <w:sz w:val="24"/>
          <w:szCs w:val="24"/>
        </w:rPr>
        <w:t xml:space="preserve"> </w:t>
      </w:r>
      <w:r w:rsidR="00441079" w:rsidRPr="008F4AF2">
        <w:rPr>
          <w:sz w:val="24"/>
          <w:szCs w:val="24"/>
        </w:rPr>
        <w:t xml:space="preserve">its predecessor and successor by loading </w:t>
      </w:r>
      <w:r w:rsidR="003B157B" w:rsidRPr="008F4AF2">
        <w:rPr>
          <w:sz w:val="24"/>
          <w:szCs w:val="24"/>
        </w:rPr>
        <w:t xml:space="preserve">this </w:t>
      </w:r>
      <w:r w:rsidR="00441079" w:rsidRPr="008F4AF2">
        <w:rPr>
          <w:sz w:val="24"/>
          <w:szCs w:val="24"/>
        </w:rPr>
        <w:t>information when starting</w:t>
      </w:r>
      <w:r w:rsidR="00D30064" w:rsidRPr="008F4AF2">
        <w:rPr>
          <w:sz w:val="24"/>
          <w:szCs w:val="24"/>
        </w:rPr>
        <w:t>.</w:t>
      </w:r>
      <w:r w:rsidR="003252D3" w:rsidRPr="008F4AF2">
        <w:rPr>
          <w:sz w:val="24"/>
          <w:szCs w:val="24"/>
        </w:rPr>
        <w:t xml:space="preserve"> Future</w:t>
      </w:r>
      <w:r w:rsidR="004C632E" w:rsidRPr="008F4AF2">
        <w:rPr>
          <w:sz w:val="24"/>
          <w:szCs w:val="24"/>
        </w:rPr>
        <w:t xml:space="preserve"> work</w:t>
      </w:r>
      <w:r w:rsidR="00CB7861" w:rsidRPr="008F4AF2">
        <w:rPr>
          <w:sz w:val="24"/>
          <w:szCs w:val="24"/>
        </w:rPr>
        <w:t xml:space="preserve"> </w:t>
      </w:r>
      <w:r w:rsidR="003252D3" w:rsidRPr="008F4AF2">
        <w:rPr>
          <w:sz w:val="24"/>
          <w:szCs w:val="24"/>
        </w:rPr>
        <w:t xml:space="preserve">could </w:t>
      </w:r>
      <w:r w:rsidR="004C632E" w:rsidRPr="008F4AF2">
        <w:rPr>
          <w:sz w:val="24"/>
          <w:szCs w:val="24"/>
        </w:rPr>
        <w:t xml:space="preserve">replace this with </w:t>
      </w:r>
      <w:r w:rsidR="0016518F" w:rsidRPr="008F4AF2">
        <w:rPr>
          <w:sz w:val="24"/>
          <w:szCs w:val="24"/>
        </w:rPr>
        <w:t>a</w:t>
      </w:r>
      <w:r w:rsidR="00CB7861" w:rsidRPr="008F4AF2">
        <w:rPr>
          <w:sz w:val="24"/>
          <w:szCs w:val="24"/>
        </w:rPr>
        <w:t>utoma</w:t>
      </w:r>
      <w:r w:rsidR="00F23332" w:rsidRPr="008F4AF2">
        <w:rPr>
          <w:sz w:val="24"/>
          <w:szCs w:val="24"/>
        </w:rPr>
        <w:t xml:space="preserve">tic topology </w:t>
      </w:r>
      <w:r w:rsidR="004C632E" w:rsidRPr="008F4AF2">
        <w:rPr>
          <w:sz w:val="24"/>
          <w:szCs w:val="24"/>
        </w:rPr>
        <w:t>detection.</w:t>
      </w:r>
    </w:p>
    <w:p w14:paraId="18A00357" w14:textId="08B11D4C" w:rsidR="00BE599A" w:rsidRDefault="00BE599A" w:rsidP="002A78D4">
      <w:pPr>
        <w:pStyle w:val="heading10"/>
        <w:numPr>
          <w:ilvl w:val="1"/>
          <w:numId w:val="14"/>
        </w:numPr>
        <w:jc w:val="both"/>
      </w:pPr>
      <w:r w:rsidRPr="00645BC1">
        <w:t>Implementatio</w:t>
      </w:r>
      <w:r>
        <w:t>n</w:t>
      </w:r>
    </w:p>
    <w:p w14:paraId="399917EE" w14:textId="34E38F38" w:rsidR="00D95D56" w:rsidRPr="008F4AF2" w:rsidRDefault="00D95D56" w:rsidP="008F4AF2">
      <w:pPr>
        <w:pStyle w:val="p1a"/>
        <w:spacing w:line="240" w:lineRule="auto"/>
        <w:rPr>
          <w:sz w:val="24"/>
          <w:szCs w:val="24"/>
        </w:rPr>
      </w:pPr>
      <w:r w:rsidRPr="008F4AF2">
        <w:rPr>
          <w:sz w:val="24"/>
          <w:szCs w:val="24"/>
        </w:rPr>
        <w:t xml:space="preserve">Our </w:t>
      </w:r>
      <w:r w:rsidR="003252D3" w:rsidRPr="008F4AF2">
        <w:rPr>
          <w:sz w:val="24"/>
          <w:szCs w:val="24"/>
        </w:rPr>
        <w:t xml:space="preserve">chain broadcast </w:t>
      </w:r>
      <w:r w:rsidRPr="008F4AF2">
        <w:rPr>
          <w:sz w:val="24"/>
          <w:szCs w:val="24"/>
        </w:rPr>
        <w:t xml:space="preserve">implementation starts with a request from the root to the first node in the topology-aware chain. Then the </w:t>
      </w:r>
      <w:r w:rsidR="00293E88" w:rsidRPr="008F4AF2">
        <w:rPr>
          <w:sz w:val="24"/>
          <w:szCs w:val="24"/>
        </w:rPr>
        <w:t>master</w:t>
      </w:r>
      <w:r w:rsidRPr="008F4AF2">
        <w:rPr>
          <w:sz w:val="24"/>
          <w:szCs w:val="24"/>
        </w:rPr>
        <w:t xml:space="preserve"> keeps sending a small portion of the data to the next </w:t>
      </w:r>
      <w:r w:rsidR="00293E88" w:rsidRPr="008F4AF2">
        <w:rPr>
          <w:sz w:val="24"/>
          <w:szCs w:val="24"/>
        </w:rPr>
        <w:t xml:space="preserve">slave </w:t>
      </w:r>
      <w:r w:rsidRPr="008F4AF2">
        <w:rPr>
          <w:sz w:val="24"/>
          <w:szCs w:val="24"/>
        </w:rPr>
        <w:t xml:space="preserve">node. In the meantime, </w:t>
      </w:r>
      <w:r w:rsidR="00CC03E0" w:rsidRPr="008F4AF2">
        <w:rPr>
          <w:sz w:val="24"/>
          <w:szCs w:val="24"/>
        </w:rPr>
        <w:t xml:space="preserve">every </w:t>
      </w:r>
      <w:r w:rsidRPr="008F4AF2">
        <w:rPr>
          <w:sz w:val="24"/>
          <w:szCs w:val="24"/>
        </w:rPr>
        <w:t xml:space="preserve">node in the chain creates a connection to its successor. </w:t>
      </w:r>
      <w:r w:rsidR="003252D3" w:rsidRPr="008F4AF2">
        <w:rPr>
          <w:sz w:val="24"/>
          <w:szCs w:val="24"/>
        </w:rPr>
        <w:t>E</w:t>
      </w:r>
      <w:r w:rsidRPr="008F4AF2">
        <w:rPr>
          <w:sz w:val="24"/>
          <w:szCs w:val="24"/>
        </w:rPr>
        <w:t>ach node receives partial data from the socket stream, stores it in the application buffer</w:t>
      </w:r>
      <w:r w:rsidR="003252D3" w:rsidRPr="008F4AF2">
        <w:rPr>
          <w:sz w:val="24"/>
          <w:szCs w:val="24"/>
        </w:rPr>
        <w:t>,</w:t>
      </w:r>
      <w:r w:rsidRPr="008F4AF2">
        <w:rPr>
          <w:sz w:val="24"/>
          <w:szCs w:val="24"/>
        </w:rPr>
        <w:t xml:space="preserve"> and forwa</w:t>
      </w:r>
      <w:r w:rsidR="003107BF" w:rsidRPr="008F4AF2">
        <w:rPr>
          <w:sz w:val="24"/>
          <w:szCs w:val="24"/>
        </w:rPr>
        <w:t xml:space="preserve">rds it to the next node </w:t>
      </w:r>
      <w:r w:rsidR="003252D3" w:rsidRPr="008F4AF2">
        <w:rPr>
          <w:sz w:val="24"/>
          <w:szCs w:val="24"/>
        </w:rPr>
        <w:t>(</w:t>
      </w:r>
      <w:r w:rsidR="00B667A0" w:rsidRPr="008F4AF2">
        <w:rPr>
          <w:sz w:val="24"/>
          <w:szCs w:val="24"/>
        </w:rPr>
        <w:t>Table 4</w:t>
      </w:r>
      <w:r w:rsidR="003252D3" w:rsidRPr="008F4AF2">
        <w:rPr>
          <w:sz w:val="24"/>
          <w:szCs w:val="24"/>
        </w:rPr>
        <w:t>)</w:t>
      </w:r>
      <w:r w:rsidRPr="008F4AF2">
        <w:rPr>
          <w:sz w:val="24"/>
          <w:szCs w:val="24"/>
        </w:rPr>
        <w:t>.</w:t>
      </w:r>
    </w:p>
    <w:p w14:paraId="681C4C98" w14:textId="0FAC4667" w:rsidR="00D95D56" w:rsidRPr="00284CDA" w:rsidRDefault="00201D6C" w:rsidP="002A78D4">
      <w:pPr>
        <w:pStyle w:val="heading10"/>
        <w:numPr>
          <w:ilvl w:val="0"/>
          <w:numId w:val="14"/>
        </w:numPr>
        <w:ind w:left="0" w:firstLine="0"/>
        <w:jc w:val="both"/>
      </w:pPr>
      <w:r w:rsidRPr="00284CDA">
        <w:lastRenderedPageBreak/>
        <w:t>3-Stage Aggregation</w:t>
      </w:r>
    </w:p>
    <w:p w14:paraId="5D0C1EF8" w14:textId="6A7BEDC7" w:rsidR="005211E2" w:rsidRPr="009C7C00" w:rsidRDefault="009C7C00" w:rsidP="009C7C00">
      <w:pPr>
        <w:pStyle w:val="p1a"/>
        <w:spacing w:line="240" w:lineRule="auto"/>
        <w:rPr>
          <w:sz w:val="24"/>
          <w:szCs w:val="24"/>
        </w:rPr>
      </w:pPr>
      <w:r>
        <w:rPr>
          <w:sz w:val="24"/>
          <w:szCs w:val="24"/>
        </w:rPr>
        <w:t>As discussed in Section 2</w:t>
      </w:r>
      <w:r w:rsidR="003E0B0E" w:rsidRPr="009C7C00">
        <w:rPr>
          <w:sz w:val="24"/>
          <w:szCs w:val="24"/>
        </w:rPr>
        <w:t xml:space="preserve">, direct aggregation is impossible for large intermediate data. We do aggregation in 3 stages. </w:t>
      </w:r>
      <w:r w:rsidR="0028239C" w:rsidRPr="009C7C00">
        <w:rPr>
          <w:sz w:val="24"/>
          <w:szCs w:val="24"/>
        </w:rPr>
        <w:t>In the first stage</w:t>
      </w:r>
      <w:r w:rsidR="003252D3" w:rsidRPr="009C7C00">
        <w:rPr>
          <w:sz w:val="24"/>
          <w:szCs w:val="24"/>
        </w:rPr>
        <w:t xml:space="preserve"> of</w:t>
      </w:r>
      <w:r w:rsidR="0028239C" w:rsidRPr="009C7C00">
        <w:rPr>
          <w:sz w:val="24"/>
          <w:szCs w:val="24"/>
        </w:rPr>
        <w:t xml:space="preserve"> aggregation, s</w:t>
      </w:r>
      <w:r w:rsidR="003E0B0E" w:rsidRPr="009C7C00">
        <w:rPr>
          <w:sz w:val="24"/>
          <w:szCs w:val="24"/>
        </w:rPr>
        <w:t xml:space="preserve">ince each Map task is running at </w:t>
      </w:r>
      <w:r w:rsidR="003252D3" w:rsidRPr="009C7C00">
        <w:rPr>
          <w:sz w:val="24"/>
          <w:szCs w:val="24"/>
        </w:rPr>
        <w:t xml:space="preserve">the </w:t>
      </w:r>
      <w:r w:rsidR="003E0B0E" w:rsidRPr="009C7C00">
        <w:rPr>
          <w:sz w:val="24"/>
          <w:szCs w:val="24"/>
        </w:rPr>
        <w:t xml:space="preserve">thread level, </w:t>
      </w:r>
      <w:r w:rsidR="005211E2" w:rsidRPr="009C7C00">
        <w:rPr>
          <w:sz w:val="24"/>
          <w:szCs w:val="24"/>
        </w:rPr>
        <w:t>w</w:t>
      </w:r>
      <w:r w:rsidR="00D95D56" w:rsidRPr="009C7C00">
        <w:rPr>
          <w:sz w:val="24"/>
          <w:szCs w:val="24"/>
        </w:rPr>
        <w:t xml:space="preserve">e reduce the intermediate data </w:t>
      </w:r>
      <w:r w:rsidR="005211E2" w:rsidRPr="009C7C00">
        <w:rPr>
          <w:sz w:val="24"/>
          <w:szCs w:val="24"/>
        </w:rPr>
        <w:t xml:space="preserve">size on each node </w:t>
      </w:r>
      <w:r w:rsidR="00D95D56" w:rsidRPr="009C7C00">
        <w:rPr>
          <w:sz w:val="24"/>
          <w:szCs w:val="24"/>
        </w:rPr>
        <w:t xml:space="preserve">with local aggregation across Map tasks. </w:t>
      </w:r>
      <w:r w:rsidR="00F64EBF" w:rsidRPr="009C7C00">
        <w:rPr>
          <w:sz w:val="24"/>
          <w:szCs w:val="24"/>
        </w:rPr>
        <w:t xml:space="preserve">We </w:t>
      </w:r>
      <w:r w:rsidR="0028239C" w:rsidRPr="009C7C00">
        <w:rPr>
          <w:sz w:val="24"/>
          <w:szCs w:val="24"/>
        </w:rPr>
        <w:t xml:space="preserve">organize the local aggregated data into partitions. Then in the second stage, we do group-by aggregation across nodes for each partition. </w:t>
      </w:r>
      <w:r w:rsidR="003252D3" w:rsidRPr="009C7C00">
        <w:rPr>
          <w:sz w:val="24"/>
          <w:szCs w:val="24"/>
        </w:rPr>
        <w:t>In the third stage</w:t>
      </w:r>
      <w:r w:rsidR="0028239C" w:rsidRPr="009C7C00">
        <w:rPr>
          <w:sz w:val="24"/>
          <w:szCs w:val="24"/>
        </w:rPr>
        <w:t>, we do gather to aggregate partitions from nodes to the driver.</w:t>
      </w:r>
    </w:p>
    <w:p w14:paraId="1F2D1C7A" w14:textId="55D6EAE2" w:rsidR="002F1D27" w:rsidRPr="009C7C00" w:rsidRDefault="00D95D56" w:rsidP="009C7C00">
      <w:pPr>
        <w:pStyle w:val="p1a"/>
        <w:spacing w:line="240" w:lineRule="auto"/>
        <w:rPr>
          <w:sz w:val="24"/>
          <w:szCs w:val="24"/>
        </w:rPr>
      </w:pPr>
      <w:r w:rsidRPr="009C7C00">
        <w:rPr>
          <w:sz w:val="24"/>
          <w:szCs w:val="24"/>
        </w:rPr>
        <w:t>To support local aggregation, we provide a</w:t>
      </w:r>
      <w:r w:rsidR="00041001" w:rsidRPr="009C7C00">
        <w:rPr>
          <w:sz w:val="24"/>
          <w:szCs w:val="24"/>
        </w:rPr>
        <w:t xml:space="preserve"> general</w:t>
      </w:r>
      <w:r w:rsidRPr="009C7C00">
        <w:rPr>
          <w:sz w:val="24"/>
          <w:szCs w:val="24"/>
        </w:rPr>
        <w:t xml:space="preserve"> interface to help users define </w:t>
      </w:r>
      <w:r w:rsidR="00041001" w:rsidRPr="009C7C00">
        <w:rPr>
          <w:sz w:val="24"/>
          <w:szCs w:val="24"/>
        </w:rPr>
        <w:t xml:space="preserve">any associative </w:t>
      </w:r>
      <w:r w:rsidR="000E192D" w:rsidRPr="009C7C00">
        <w:rPr>
          <w:sz w:val="24"/>
          <w:szCs w:val="24"/>
        </w:rPr>
        <w:t>commutative aggregation</w:t>
      </w:r>
      <w:r w:rsidRPr="009C7C00">
        <w:rPr>
          <w:sz w:val="24"/>
          <w:szCs w:val="24"/>
        </w:rPr>
        <w:t xml:space="preserve"> </w:t>
      </w:r>
      <w:r w:rsidR="00041001" w:rsidRPr="009C7C00">
        <w:rPr>
          <w:sz w:val="24"/>
          <w:szCs w:val="24"/>
        </w:rPr>
        <w:t xml:space="preserve">operation, which </w:t>
      </w:r>
      <w:r w:rsidR="002F1D27" w:rsidRPr="009C7C00">
        <w:rPr>
          <w:sz w:val="24"/>
          <w:szCs w:val="24"/>
        </w:rPr>
        <w:t>is the addition of two partial sums</w:t>
      </w:r>
      <w:r w:rsidR="00041001" w:rsidRPr="009C7C00">
        <w:rPr>
          <w:sz w:val="24"/>
          <w:szCs w:val="24"/>
        </w:rPr>
        <w:t xml:space="preserve"> in our case. As</w:t>
      </w:r>
      <w:r w:rsidR="002F1D27" w:rsidRPr="009C7C00">
        <w:rPr>
          <w:sz w:val="24"/>
          <w:szCs w:val="24"/>
        </w:rPr>
        <w:t xml:space="preserve"> Map tasks work at the thread level on compute nodes, we do local aggregation in the memory shared by Map tasks. Once a Map is finished, it doesn’t send data immediately</w:t>
      </w:r>
      <w:r w:rsidR="005D2985" w:rsidRPr="009C7C00">
        <w:rPr>
          <w:sz w:val="24"/>
          <w:szCs w:val="24"/>
        </w:rPr>
        <w:t>,</w:t>
      </w:r>
      <w:r w:rsidR="002F1D27" w:rsidRPr="009C7C00">
        <w:rPr>
          <w:sz w:val="24"/>
          <w:szCs w:val="24"/>
        </w:rPr>
        <w:t xml:space="preserve"> instead cach</w:t>
      </w:r>
      <w:r w:rsidR="005D2985" w:rsidRPr="009C7C00">
        <w:rPr>
          <w:sz w:val="24"/>
          <w:szCs w:val="24"/>
        </w:rPr>
        <w:t>ing</w:t>
      </w:r>
      <w:r w:rsidR="002F1D27" w:rsidRPr="009C7C00">
        <w:rPr>
          <w:sz w:val="24"/>
          <w:szCs w:val="24"/>
        </w:rPr>
        <w:t xml:space="preserve"> it to a shared memory pool. When key conflicts happen, the program invokes a user-defined operation to merge two Key-Value pairs. A barrier is set so that data in the pools </w:t>
      </w:r>
      <w:r w:rsidR="002D217D" w:rsidRPr="009C7C00">
        <w:rPr>
          <w:sz w:val="24"/>
          <w:szCs w:val="24"/>
        </w:rPr>
        <w:t xml:space="preserve">is </w:t>
      </w:r>
      <w:r w:rsidR="002F1D27" w:rsidRPr="009C7C00">
        <w:rPr>
          <w:sz w:val="24"/>
          <w:szCs w:val="24"/>
        </w:rPr>
        <w:t>not transferred until all the Map tasks in a node are finished. By trading communication time with computation time, we reduce data transfer significantly.</w:t>
      </w:r>
    </w:p>
    <w:p w14:paraId="334CEFDE" w14:textId="0154DDC2" w:rsidR="00FF5375" w:rsidRPr="00645BC1" w:rsidRDefault="005D22F1" w:rsidP="002A78D4">
      <w:pPr>
        <w:pStyle w:val="heading10"/>
        <w:numPr>
          <w:ilvl w:val="0"/>
          <w:numId w:val="14"/>
        </w:numPr>
        <w:ind w:left="0" w:firstLine="0"/>
        <w:jc w:val="both"/>
      </w:pPr>
      <w:r>
        <w:t>Experiments</w:t>
      </w:r>
    </w:p>
    <w:p w14:paraId="299ADD2F" w14:textId="77777777" w:rsidR="00FF5375" w:rsidRPr="00645BC1" w:rsidRDefault="00FF5375" w:rsidP="002A78D4">
      <w:pPr>
        <w:pStyle w:val="heading10"/>
        <w:numPr>
          <w:ilvl w:val="1"/>
          <w:numId w:val="14"/>
        </w:numPr>
        <w:jc w:val="both"/>
      </w:pPr>
      <w:r w:rsidRPr="00645BC1">
        <w:t>Performance Comparison among Runtime Frameworks</w:t>
      </w:r>
    </w:p>
    <w:p w14:paraId="3F549A46" w14:textId="4E4591C2" w:rsidR="002F1D27" w:rsidRPr="00F272EF" w:rsidRDefault="00FF5375" w:rsidP="00F272EF">
      <w:pPr>
        <w:pStyle w:val="p1a"/>
        <w:spacing w:line="240" w:lineRule="auto"/>
        <w:rPr>
          <w:sz w:val="24"/>
          <w:szCs w:val="24"/>
        </w:rPr>
      </w:pPr>
      <w:r w:rsidRPr="00F272EF">
        <w:rPr>
          <w:sz w:val="24"/>
          <w:szCs w:val="24"/>
        </w:rPr>
        <w:t xml:space="preserve">To evaluate performance of the proposed broadcasting and aggregation mechanisms, we conducted experiments on IU PolarGrid in the context of both kernel and application benchmarking. </w:t>
      </w:r>
      <w:r w:rsidR="002C7C30" w:rsidRPr="00F272EF">
        <w:rPr>
          <w:sz w:val="24"/>
          <w:szCs w:val="24"/>
        </w:rPr>
        <w:t xml:space="preserve">PolarGrid </w:t>
      </w:r>
      <w:r w:rsidR="001E670C" w:rsidRPr="00F272EF">
        <w:rPr>
          <w:sz w:val="24"/>
          <w:szCs w:val="24"/>
        </w:rPr>
        <w:t>cluster</w:t>
      </w:r>
      <w:r w:rsidR="002C7C30" w:rsidRPr="00F272EF">
        <w:rPr>
          <w:sz w:val="24"/>
          <w:szCs w:val="24"/>
        </w:rPr>
        <w:t xml:space="preserve"> uses a Fat-Tree topology to connect compute nodes. The</w:t>
      </w:r>
      <w:r w:rsidR="00BB1BF7" w:rsidRPr="00F272EF">
        <w:rPr>
          <w:sz w:val="24"/>
          <w:szCs w:val="24"/>
        </w:rPr>
        <w:t>se a</w:t>
      </w:r>
      <w:r w:rsidR="002C7C30" w:rsidRPr="00F272EF">
        <w:rPr>
          <w:sz w:val="24"/>
          <w:szCs w:val="24"/>
        </w:rPr>
        <w:t xml:space="preserve">re split into sections of 42 nodes which are then tied together with 10 GigE to a Cisco Nexus core switch. For each section, nodes are connected with 1 GigE to an IBM System Networking Rack Switch G8000. This forms a 2-level Fat-Tree structure with the first level of 10 GigE connections and the second level of 1 GigE connections. </w:t>
      </w:r>
      <w:r w:rsidR="005D2985" w:rsidRPr="00F272EF">
        <w:rPr>
          <w:sz w:val="24"/>
          <w:szCs w:val="24"/>
        </w:rPr>
        <w:t>Each</w:t>
      </w:r>
      <w:r w:rsidR="002C7C30" w:rsidRPr="00F272EF">
        <w:rPr>
          <w:sz w:val="24"/>
          <w:szCs w:val="24"/>
        </w:rPr>
        <w:t xml:space="preserve"> compute node </w:t>
      </w:r>
      <w:r w:rsidR="005D2985" w:rsidRPr="00F272EF">
        <w:rPr>
          <w:sz w:val="24"/>
          <w:szCs w:val="24"/>
        </w:rPr>
        <w:t xml:space="preserve">has </w:t>
      </w:r>
      <w:r w:rsidR="002C7C30" w:rsidRPr="00F272EF">
        <w:rPr>
          <w:sz w:val="24"/>
          <w:szCs w:val="24"/>
        </w:rPr>
        <w:t>a 4-core 8-thread Intel Xeon CPU E5410 2.33 GHz processor</w:t>
      </w:r>
      <w:r w:rsidR="005D2985" w:rsidRPr="00F272EF">
        <w:rPr>
          <w:sz w:val="24"/>
          <w:szCs w:val="24"/>
        </w:rPr>
        <w:t>, with</w:t>
      </w:r>
      <w:r w:rsidR="002C7C30" w:rsidRPr="00F272EF">
        <w:rPr>
          <w:sz w:val="24"/>
          <w:szCs w:val="24"/>
        </w:rPr>
        <w:t xml:space="preserve"> </w:t>
      </w:r>
      <w:r w:rsidR="005D2985" w:rsidRPr="00F272EF">
        <w:rPr>
          <w:sz w:val="24"/>
          <w:szCs w:val="24"/>
        </w:rPr>
        <w:t xml:space="preserve">12 MB of </w:t>
      </w:r>
      <w:r w:rsidR="002C7C30" w:rsidRPr="00F272EF">
        <w:rPr>
          <w:sz w:val="24"/>
          <w:szCs w:val="24"/>
        </w:rPr>
        <w:t xml:space="preserve">L2 cache per core. Each compute node has 16 GB total memory. </w:t>
      </w:r>
      <w:r w:rsidRPr="00F272EF">
        <w:rPr>
          <w:sz w:val="24"/>
          <w:szCs w:val="24"/>
        </w:rPr>
        <w:t xml:space="preserve">The results demonstrate that the chain method achieves the best performance on big data broadcasting compared with other MapReduce and MPI frameworks, </w:t>
      </w:r>
      <w:r w:rsidR="00304FCF" w:rsidRPr="00F272EF">
        <w:rPr>
          <w:sz w:val="24"/>
          <w:szCs w:val="24"/>
        </w:rPr>
        <w:t xml:space="preserve">and </w:t>
      </w:r>
      <w:r w:rsidR="00002218" w:rsidRPr="00F272EF">
        <w:rPr>
          <w:sz w:val="24"/>
          <w:szCs w:val="24"/>
        </w:rPr>
        <w:t>3-stage aggregation</w:t>
      </w:r>
      <w:r w:rsidRPr="00F272EF">
        <w:rPr>
          <w:sz w:val="24"/>
          <w:szCs w:val="24"/>
        </w:rPr>
        <w:t xml:space="preserve"> significantly outperforms the original </w:t>
      </w:r>
      <w:r w:rsidR="00002218" w:rsidRPr="00F272EF">
        <w:rPr>
          <w:sz w:val="24"/>
          <w:szCs w:val="24"/>
        </w:rPr>
        <w:t>aggregation</w:t>
      </w:r>
      <w:r w:rsidRPr="00F272EF">
        <w:rPr>
          <w:sz w:val="24"/>
          <w:szCs w:val="24"/>
        </w:rPr>
        <w:t>.</w:t>
      </w:r>
    </w:p>
    <w:p w14:paraId="698FF21E" w14:textId="11602FA0" w:rsidR="00D27CB8" w:rsidRPr="00AC7232" w:rsidRDefault="00CB146D" w:rsidP="002A78D4">
      <w:pPr>
        <w:pStyle w:val="heading10"/>
        <w:numPr>
          <w:ilvl w:val="2"/>
          <w:numId w:val="14"/>
        </w:numPr>
        <w:jc w:val="both"/>
      </w:pPr>
      <w:r>
        <w:t>Broadcast</w:t>
      </w:r>
    </w:p>
    <w:p w14:paraId="7DFA3AF9" w14:textId="18329D0C" w:rsidR="00D27CB8" w:rsidRPr="00F272EF" w:rsidRDefault="00D27CB8" w:rsidP="00F272EF">
      <w:pPr>
        <w:pStyle w:val="p1a"/>
        <w:spacing w:line="240" w:lineRule="auto"/>
        <w:rPr>
          <w:sz w:val="24"/>
          <w:szCs w:val="24"/>
        </w:rPr>
      </w:pPr>
      <w:r w:rsidRPr="00F272EF">
        <w:rPr>
          <w:sz w:val="24"/>
          <w:szCs w:val="24"/>
        </w:rPr>
        <w:t>We test the following methods: Twister</w:t>
      </w:r>
      <w:r w:rsidR="003A0146" w:rsidRPr="00F272EF">
        <w:rPr>
          <w:sz w:val="24"/>
          <w:szCs w:val="24"/>
        </w:rPr>
        <w:t xml:space="preserve"> chain method</w:t>
      </w:r>
      <w:r w:rsidR="00EF39F6" w:rsidRPr="00F272EF">
        <w:rPr>
          <w:sz w:val="24"/>
          <w:szCs w:val="24"/>
        </w:rPr>
        <w:t>, MPI_BCAST in Open MPI 1.4.1 [</w:t>
      </w:r>
      <w:r w:rsidR="00711B85">
        <w:rPr>
          <w:sz w:val="24"/>
          <w:szCs w:val="24"/>
        </w:rPr>
        <w:t>11</w:t>
      </w:r>
      <w:r w:rsidRPr="00F272EF">
        <w:rPr>
          <w:sz w:val="24"/>
          <w:szCs w:val="24"/>
        </w:rPr>
        <w:t>], and broadcast in MPJ Express 0</w:t>
      </w:r>
      <w:r w:rsidR="00EF39F6" w:rsidRPr="00F272EF">
        <w:rPr>
          <w:sz w:val="24"/>
          <w:szCs w:val="24"/>
        </w:rPr>
        <w:t>.38 [</w:t>
      </w:r>
      <w:r w:rsidR="00711B85">
        <w:rPr>
          <w:sz w:val="24"/>
          <w:szCs w:val="24"/>
        </w:rPr>
        <w:t>12</w:t>
      </w:r>
      <w:r w:rsidRPr="00F272EF">
        <w:rPr>
          <w:sz w:val="24"/>
          <w:szCs w:val="24"/>
        </w:rPr>
        <w:t xml:space="preserve">]. </w:t>
      </w:r>
      <w:r w:rsidR="007C2221">
        <w:rPr>
          <w:sz w:val="24"/>
          <w:szCs w:val="24"/>
        </w:rPr>
        <w:t xml:space="preserve">Because MPI is not using Java but C, </w:t>
      </w:r>
      <w:r w:rsidR="00F020B8">
        <w:rPr>
          <w:sz w:val="24"/>
          <w:szCs w:val="24"/>
        </w:rPr>
        <w:t xml:space="preserve">here </w:t>
      </w:r>
      <w:r w:rsidR="007C2221">
        <w:rPr>
          <w:sz w:val="24"/>
          <w:szCs w:val="24"/>
        </w:rPr>
        <w:t xml:space="preserve">it is </w:t>
      </w:r>
      <w:r w:rsidR="00F020B8">
        <w:rPr>
          <w:sz w:val="24"/>
          <w:szCs w:val="24"/>
        </w:rPr>
        <w:t>only used as a reference. W</w:t>
      </w:r>
      <w:r w:rsidR="007C2221">
        <w:rPr>
          <w:sz w:val="24"/>
          <w:szCs w:val="24"/>
        </w:rPr>
        <w:t xml:space="preserve">e focus on Java based method and other methods used in big data processing tools. </w:t>
      </w:r>
      <w:r w:rsidRPr="00F272EF">
        <w:rPr>
          <w:sz w:val="24"/>
          <w:szCs w:val="24"/>
        </w:rPr>
        <w:t>We also compare the current Twister chain broadcasting method with other designs such as simple broadcasting</w:t>
      </w:r>
      <w:r w:rsidR="00AF0236" w:rsidRPr="00F272EF">
        <w:rPr>
          <w:sz w:val="24"/>
          <w:szCs w:val="24"/>
        </w:rPr>
        <w:t xml:space="preserve"> and chain method without topology awareness</w:t>
      </w:r>
      <w:r w:rsidRPr="00F272EF">
        <w:rPr>
          <w:sz w:val="24"/>
          <w:szCs w:val="24"/>
        </w:rPr>
        <w:t>.</w:t>
      </w:r>
    </w:p>
    <w:p w14:paraId="2F35543C" w14:textId="2526E7B1" w:rsidR="001B6743" w:rsidRPr="00F272EF" w:rsidRDefault="00F70306" w:rsidP="00F272EF">
      <w:pPr>
        <w:pStyle w:val="p1a"/>
        <w:spacing w:line="240" w:lineRule="auto"/>
        <w:rPr>
          <w:sz w:val="24"/>
          <w:szCs w:val="24"/>
        </w:rPr>
      </w:pPr>
      <w:r w:rsidRPr="00F272EF">
        <w:rPr>
          <w:sz w:val="24"/>
          <w:szCs w:val="24"/>
        </w:rPr>
        <w:t>Figure 5 show</w:t>
      </w:r>
      <w:r w:rsidR="005D2985" w:rsidRPr="00F272EF">
        <w:rPr>
          <w:sz w:val="24"/>
          <w:szCs w:val="24"/>
        </w:rPr>
        <w:t>s</w:t>
      </w:r>
      <w:r w:rsidRPr="00F272EF">
        <w:rPr>
          <w:sz w:val="24"/>
          <w:szCs w:val="24"/>
        </w:rPr>
        <w:t xml:space="preserve"> performance of simple broadcast </w:t>
      </w:r>
      <w:r w:rsidR="00634547" w:rsidRPr="00F272EF">
        <w:rPr>
          <w:sz w:val="24"/>
          <w:szCs w:val="24"/>
        </w:rPr>
        <w:t xml:space="preserve">as </w:t>
      </w:r>
      <w:r w:rsidR="00852526" w:rsidRPr="00F272EF">
        <w:rPr>
          <w:sz w:val="24"/>
          <w:szCs w:val="24"/>
        </w:rPr>
        <w:t>a</w:t>
      </w:r>
      <w:r w:rsidR="00634547" w:rsidRPr="00F272EF">
        <w:rPr>
          <w:sz w:val="24"/>
          <w:szCs w:val="24"/>
        </w:rPr>
        <w:t xml:space="preserve"> baseline </w:t>
      </w:r>
      <w:r w:rsidR="00852526" w:rsidRPr="00F272EF">
        <w:rPr>
          <w:sz w:val="24"/>
          <w:szCs w:val="24"/>
        </w:rPr>
        <w:t>on</w:t>
      </w:r>
      <w:r w:rsidRPr="00F272EF">
        <w:rPr>
          <w:sz w:val="24"/>
          <w:szCs w:val="24"/>
        </w:rPr>
        <w:t xml:space="preserve"> IU PolarGrid. Owing to 1 G</w:t>
      </w:r>
      <w:r w:rsidR="002D217D" w:rsidRPr="00F272EF">
        <w:rPr>
          <w:sz w:val="24"/>
          <w:szCs w:val="24"/>
        </w:rPr>
        <w:t>B</w:t>
      </w:r>
      <w:r w:rsidRPr="00F272EF">
        <w:rPr>
          <w:sz w:val="24"/>
          <w:szCs w:val="24"/>
        </w:rPr>
        <w:t xml:space="preserve"> connection on each node, the transmission speed is about 8 seconds</w:t>
      </w:r>
      <w:r w:rsidR="002F3849" w:rsidRPr="00F272EF">
        <w:rPr>
          <w:sz w:val="24"/>
          <w:szCs w:val="24"/>
        </w:rPr>
        <w:t xml:space="preserve"> per GB</w:t>
      </w:r>
      <w:r w:rsidR="00EC64E0" w:rsidRPr="00F272EF">
        <w:rPr>
          <w:sz w:val="24"/>
          <w:szCs w:val="24"/>
        </w:rPr>
        <w:t>,</w:t>
      </w:r>
      <w:r w:rsidR="002F3849" w:rsidRPr="00F272EF">
        <w:rPr>
          <w:sz w:val="24"/>
          <w:szCs w:val="24"/>
        </w:rPr>
        <w:t xml:space="preserve"> which </w:t>
      </w:r>
      <w:r w:rsidRPr="00F272EF">
        <w:rPr>
          <w:sz w:val="24"/>
          <w:szCs w:val="24"/>
        </w:rPr>
        <w:t xml:space="preserve">matches the </w:t>
      </w:r>
      <w:r w:rsidR="005D2985" w:rsidRPr="00F272EF">
        <w:rPr>
          <w:sz w:val="24"/>
          <w:szCs w:val="24"/>
        </w:rPr>
        <w:lastRenderedPageBreak/>
        <w:t>bandwidth setting</w:t>
      </w:r>
      <w:r w:rsidRPr="00F272EF">
        <w:rPr>
          <w:sz w:val="24"/>
          <w:szCs w:val="24"/>
        </w:rPr>
        <w:t xml:space="preserve">. With our new algorithm, we reduce the cost by a factor of </w:t>
      </w:r>
      <m:oMath>
        <m:r>
          <w:rPr>
            <w:rFonts w:ascii="Cambria Math" w:hAnsi="Cambria Math"/>
            <w:sz w:val="24"/>
            <w:szCs w:val="24"/>
          </w:rPr>
          <m:t>p</m:t>
        </m:r>
      </m:oMath>
      <w:r w:rsidR="002E26ED">
        <w:rPr>
          <w:sz w:val="24"/>
          <w:szCs w:val="24"/>
        </w:rPr>
        <w:t xml:space="preserve"> from</w:t>
      </w:r>
      <w:r w:rsidRPr="00F272EF">
        <w:rPr>
          <w:sz w:val="24"/>
          <w:szCs w:val="24"/>
        </w:rPr>
        <w:t xml:space="preserve"> </w:t>
      </w:r>
      <m:oMath>
        <m:r>
          <w:rPr>
            <w:rFonts w:ascii="Cambria Math" w:hAnsi="Cambria Math"/>
            <w:sz w:val="24"/>
            <w:szCs w:val="24"/>
          </w:rPr>
          <m:t>O(pn)</m:t>
        </m:r>
      </m:oMath>
      <w:r w:rsidRPr="00F272EF">
        <w:rPr>
          <w:sz w:val="24"/>
          <w:szCs w:val="24"/>
        </w:rPr>
        <w:t xml:space="preserve"> to</w:t>
      </w:r>
      <m:oMath>
        <m:r>
          <w:rPr>
            <w:rFonts w:ascii="Cambria Math" w:hAnsi="Cambria Math"/>
            <w:sz w:val="24"/>
            <w:szCs w:val="24"/>
          </w:rPr>
          <m:t xml:space="preserve"> O(n)</m:t>
        </m:r>
      </m:oMath>
      <w:r w:rsidRPr="00F272EF">
        <w:rPr>
          <w:sz w:val="24"/>
          <w:szCs w:val="24"/>
        </w:rPr>
        <w:t xml:space="preserve">, where </w:t>
      </w:r>
      <m:oMath>
        <m:r>
          <w:rPr>
            <w:rFonts w:ascii="Cambria Math" w:hAnsi="Cambria Math"/>
            <w:sz w:val="24"/>
            <w:szCs w:val="24"/>
          </w:rPr>
          <m:t>p</m:t>
        </m:r>
      </m:oMath>
      <w:r w:rsidRPr="00F272EF">
        <w:rPr>
          <w:sz w:val="24"/>
          <w:szCs w:val="24"/>
        </w:rPr>
        <w:t xml:space="preserve"> is the number of nodes and </w:t>
      </w:r>
      <m:oMath>
        <m:r>
          <w:rPr>
            <w:rFonts w:ascii="Cambria Math" w:hAnsi="Cambria Math"/>
            <w:sz w:val="24"/>
            <w:szCs w:val="24"/>
          </w:rPr>
          <m:t>n</m:t>
        </m:r>
      </m:oMath>
      <w:r w:rsidRPr="00F272EF">
        <w:rPr>
          <w:sz w:val="24"/>
          <w:szCs w:val="24"/>
        </w:rPr>
        <w:t xml:space="preserve"> is data size.</w:t>
      </w:r>
    </w:p>
    <w:p w14:paraId="59419466" w14:textId="77777777" w:rsidR="00F02666" w:rsidRDefault="00F02666" w:rsidP="00F272EF">
      <w:pPr>
        <w:pStyle w:val="p1a"/>
        <w:spacing w:line="240" w:lineRule="auto"/>
        <w:rPr>
          <w:sz w:val="24"/>
          <w:szCs w:val="24"/>
        </w:rPr>
      </w:pPr>
    </w:p>
    <w:p w14:paraId="11A43350" w14:textId="05F8DBA9" w:rsidR="00EC2CB4" w:rsidRPr="00F272EF" w:rsidRDefault="00500DD6" w:rsidP="00F272EF">
      <w:pPr>
        <w:pStyle w:val="p1a"/>
        <w:spacing w:line="240" w:lineRule="auto"/>
        <w:rPr>
          <w:sz w:val="24"/>
          <w:szCs w:val="24"/>
        </w:rPr>
      </w:pPr>
      <w:r w:rsidRPr="00F272EF">
        <w:rPr>
          <w:sz w:val="24"/>
          <w:szCs w:val="24"/>
        </w:rPr>
        <w:t>Figure 6</w:t>
      </w:r>
      <w:r w:rsidR="005A6A32" w:rsidRPr="00F272EF">
        <w:rPr>
          <w:sz w:val="24"/>
          <w:szCs w:val="24"/>
        </w:rPr>
        <w:t xml:space="preserve"> </w:t>
      </w:r>
      <w:r w:rsidR="00C60D63" w:rsidRPr="00F272EF">
        <w:rPr>
          <w:sz w:val="24"/>
          <w:szCs w:val="24"/>
        </w:rPr>
        <w:t>compar</w:t>
      </w:r>
      <w:r w:rsidR="00934639" w:rsidRPr="00F272EF">
        <w:rPr>
          <w:sz w:val="24"/>
          <w:szCs w:val="24"/>
        </w:rPr>
        <w:t>es</w:t>
      </w:r>
      <w:r w:rsidR="00C60D63" w:rsidRPr="00F272EF">
        <w:rPr>
          <w:sz w:val="24"/>
          <w:szCs w:val="24"/>
        </w:rPr>
        <w:t xml:space="preserve"> </w:t>
      </w:r>
      <w:r w:rsidR="00934639" w:rsidRPr="00F272EF">
        <w:rPr>
          <w:sz w:val="24"/>
          <w:szCs w:val="24"/>
        </w:rPr>
        <w:t xml:space="preserve">the </w:t>
      </w:r>
      <w:r w:rsidR="00C60D63" w:rsidRPr="00F272EF">
        <w:rPr>
          <w:sz w:val="24"/>
          <w:szCs w:val="24"/>
        </w:rPr>
        <w:t>chain method and MPI_BCAST method</w:t>
      </w:r>
      <w:r w:rsidR="00893CA3" w:rsidRPr="00F272EF">
        <w:rPr>
          <w:sz w:val="24"/>
          <w:szCs w:val="24"/>
        </w:rPr>
        <w:t xml:space="preserve"> in Open MPI</w:t>
      </w:r>
      <w:r w:rsidR="00C60D63" w:rsidRPr="00F272EF">
        <w:rPr>
          <w:sz w:val="24"/>
          <w:szCs w:val="24"/>
        </w:rPr>
        <w:t xml:space="preserve">. </w:t>
      </w:r>
      <w:r w:rsidR="008252AD" w:rsidRPr="00F272EF">
        <w:rPr>
          <w:sz w:val="24"/>
          <w:szCs w:val="24"/>
        </w:rPr>
        <w:t>T</w:t>
      </w:r>
      <w:r w:rsidR="00D002B1" w:rsidRPr="00F272EF">
        <w:rPr>
          <w:sz w:val="24"/>
          <w:szCs w:val="24"/>
        </w:rPr>
        <w:t xml:space="preserve">he time cost of </w:t>
      </w:r>
      <w:r w:rsidR="005A6A32" w:rsidRPr="00F272EF">
        <w:rPr>
          <w:sz w:val="24"/>
          <w:szCs w:val="24"/>
        </w:rPr>
        <w:t xml:space="preserve">the new chain method </w:t>
      </w:r>
      <w:r w:rsidR="00D002B1" w:rsidRPr="00F272EF">
        <w:rPr>
          <w:sz w:val="24"/>
          <w:szCs w:val="24"/>
        </w:rPr>
        <w:t xml:space="preserve">is stable as the number of processes increases. </w:t>
      </w:r>
      <w:r w:rsidR="00EF213E" w:rsidRPr="00F272EF">
        <w:rPr>
          <w:sz w:val="24"/>
          <w:szCs w:val="24"/>
        </w:rPr>
        <w:t xml:space="preserve">This matches the broadcasting formula (3) and we can conclude that with proper implementation, the </w:t>
      </w:r>
      <w:r w:rsidR="00DE0227" w:rsidRPr="00F272EF">
        <w:rPr>
          <w:sz w:val="24"/>
          <w:szCs w:val="24"/>
        </w:rPr>
        <w:t xml:space="preserve">actual </w:t>
      </w:r>
      <w:r w:rsidR="00EF213E" w:rsidRPr="00F272EF">
        <w:rPr>
          <w:sz w:val="24"/>
          <w:szCs w:val="24"/>
        </w:rPr>
        <w:t xml:space="preserve">performance of the chain method can achieve near constant execution time. </w:t>
      </w:r>
      <w:r w:rsidR="005D2985" w:rsidRPr="00F272EF">
        <w:rPr>
          <w:sz w:val="24"/>
          <w:szCs w:val="24"/>
        </w:rPr>
        <w:t>More</w:t>
      </w:r>
      <w:r w:rsidR="00EC64E0" w:rsidRPr="00F272EF">
        <w:rPr>
          <w:sz w:val="24"/>
          <w:szCs w:val="24"/>
        </w:rPr>
        <w:t>o</w:t>
      </w:r>
      <w:r w:rsidR="005D2985" w:rsidRPr="00F272EF">
        <w:rPr>
          <w:sz w:val="24"/>
          <w:szCs w:val="24"/>
        </w:rPr>
        <w:t>ver</w:t>
      </w:r>
      <w:r w:rsidR="00AD0ED0" w:rsidRPr="00F272EF">
        <w:rPr>
          <w:sz w:val="24"/>
          <w:szCs w:val="24"/>
        </w:rPr>
        <w:t xml:space="preserve">, </w:t>
      </w:r>
      <w:r w:rsidR="00D002B1" w:rsidRPr="00F272EF">
        <w:rPr>
          <w:sz w:val="24"/>
          <w:szCs w:val="24"/>
        </w:rPr>
        <w:t xml:space="preserve">the new method </w:t>
      </w:r>
      <w:r w:rsidR="005A6A32" w:rsidRPr="00F272EF">
        <w:rPr>
          <w:sz w:val="24"/>
          <w:szCs w:val="24"/>
        </w:rPr>
        <w:t xml:space="preserve">achieves </w:t>
      </w:r>
      <w:r w:rsidR="005B146F" w:rsidRPr="00F272EF">
        <w:rPr>
          <w:sz w:val="24"/>
          <w:szCs w:val="24"/>
        </w:rPr>
        <w:t>20%</w:t>
      </w:r>
      <w:r w:rsidR="005A6A32" w:rsidRPr="00F272EF">
        <w:rPr>
          <w:sz w:val="24"/>
          <w:szCs w:val="24"/>
        </w:rPr>
        <w:t xml:space="preserve"> better performance </w:t>
      </w:r>
      <w:r w:rsidR="00FB0070" w:rsidRPr="00F272EF">
        <w:rPr>
          <w:sz w:val="24"/>
          <w:szCs w:val="24"/>
        </w:rPr>
        <w:t>than MPI_BCAST</w:t>
      </w:r>
      <w:r w:rsidR="00893CA3" w:rsidRPr="00F272EF">
        <w:rPr>
          <w:sz w:val="24"/>
          <w:szCs w:val="24"/>
        </w:rPr>
        <w:t xml:space="preserve"> in </w:t>
      </w:r>
      <w:r w:rsidR="00DE0227" w:rsidRPr="00F272EF">
        <w:rPr>
          <w:sz w:val="24"/>
          <w:szCs w:val="24"/>
        </w:rPr>
        <w:t>Open MPI</w:t>
      </w:r>
      <w:r w:rsidR="00FB0070" w:rsidRPr="00F272EF">
        <w:rPr>
          <w:sz w:val="24"/>
          <w:szCs w:val="24"/>
        </w:rPr>
        <w:t xml:space="preserve">. </w:t>
      </w:r>
      <w:r w:rsidR="005B146F" w:rsidRPr="00F272EF">
        <w:rPr>
          <w:sz w:val="24"/>
          <w:szCs w:val="24"/>
        </w:rPr>
        <w:t>Fig</w:t>
      </w:r>
      <w:r w:rsidRPr="00F272EF">
        <w:rPr>
          <w:sz w:val="24"/>
          <w:szCs w:val="24"/>
        </w:rPr>
        <w:t>ure 7</w:t>
      </w:r>
      <w:r w:rsidR="005B146F" w:rsidRPr="00F272EF">
        <w:rPr>
          <w:sz w:val="24"/>
          <w:szCs w:val="24"/>
        </w:rPr>
        <w:t xml:space="preserve"> </w:t>
      </w:r>
      <w:r w:rsidR="007C5D62" w:rsidRPr="00F272EF">
        <w:rPr>
          <w:sz w:val="24"/>
          <w:szCs w:val="24"/>
        </w:rPr>
        <w:t>compar</w:t>
      </w:r>
      <w:r w:rsidR="00934639" w:rsidRPr="00F272EF">
        <w:rPr>
          <w:sz w:val="24"/>
          <w:szCs w:val="24"/>
        </w:rPr>
        <w:t>es</w:t>
      </w:r>
      <w:r w:rsidR="007C5D62" w:rsidRPr="00F272EF">
        <w:rPr>
          <w:sz w:val="24"/>
          <w:szCs w:val="24"/>
        </w:rPr>
        <w:t xml:space="preserve"> </w:t>
      </w:r>
      <w:r w:rsidR="00934639" w:rsidRPr="00F272EF">
        <w:rPr>
          <w:sz w:val="24"/>
          <w:szCs w:val="24"/>
        </w:rPr>
        <w:t xml:space="preserve">the </w:t>
      </w:r>
      <w:r w:rsidR="007C5D62" w:rsidRPr="00F272EF">
        <w:rPr>
          <w:sz w:val="24"/>
          <w:szCs w:val="24"/>
        </w:rPr>
        <w:t>Twister c</w:t>
      </w:r>
      <w:r w:rsidR="00BD2C29" w:rsidRPr="00F272EF">
        <w:rPr>
          <w:sz w:val="24"/>
          <w:szCs w:val="24"/>
        </w:rPr>
        <w:t>hain</w:t>
      </w:r>
      <w:r w:rsidR="00C31292" w:rsidRPr="00F272EF">
        <w:rPr>
          <w:sz w:val="24"/>
          <w:szCs w:val="24"/>
        </w:rPr>
        <w:t xml:space="preserve"> method and </w:t>
      </w:r>
      <w:r w:rsidR="00934639" w:rsidRPr="00F272EF">
        <w:rPr>
          <w:sz w:val="24"/>
          <w:szCs w:val="24"/>
        </w:rPr>
        <w:t xml:space="preserve">the </w:t>
      </w:r>
      <w:r w:rsidR="00C31292" w:rsidRPr="00F272EF">
        <w:rPr>
          <w:sz w:val="24"/>
          <w:szCs w:val="24"/>
        </w:rPr>
        <w:t>broadcast method in</w:t>
      </w:r>
      <w:r w:rsidR="00BD2C29" w:rsidRPr="00F272EF">
        <w:rPr>
          <w:sz w:val="24"/>
          <w:szCs w:val="24"/>
        </w:rPr>
        <w:t xml:space="preserve"> MPJ</w:t>
      </w:r>
      <w:r w:rsidR="00C31292" w:rsidRPr="00F272EF">
        <w:rPr>
          <w:sz w:val="24"/>
          <w:szCs w:val="24"/>
        </w:rPr>
        <w:t>.</w:t>
      </w:r>
      <w:r w:rsidR="00594410" w:rsidRPr="00F272EF">
        <w:rPr>
          <w:sz w:val="24"/>
          <w:szCs w:val="24"/>
        </w:rPr>
        <w:t xml:space="preserve"> </w:t>
      </w:r>
      <w:r w:rsidR="00C31292" w:rsidRPr="00F272EF">
        <w:rPr>
          <w:sz w:val="24"/>
          <w:szCs w:val="24"/>
        </w:rPr>
        <w:t>Due to exceptions, we couldn’t launch MPJ broadcast on 2</w:t>
      </w:r>
      <w:r w:rsidR="006B2C91" w:rsidRPr="00F272EF">
        <w:rPr>
          <w:sz w:val="24"/>
          <w:szCs w:val="24"/>
        </w:rPr>
        <w:t xml:space="preserve"> </w:t>
      </w:r>
      <w:r w:rsidR="00C31292" w:rsidRPr="00F272EF">
        <w:rPr>
          <w:sz w:val="24"/>
          <w:szCs w:val="24"/>
        </w:rPr>
        <w:t xml:space="preserve">GB data. </w:t>
      </w:r>
      <w:r w:rsidR="00D27A63" w:rsidRPr="00F272EF">
        <w:rPr>
          <w:sz w:val="24"/>
          <w:szCs w:val="24"/>
        </w:rPr>
        <w:t>MPJ broadcasting method is also stable a</w:t>
      </w:r>
      <w:r w:rsidR="00295CDA" w:rsidRPr="00F272EF">
        <w:rPr>
          <w:sz w:val="24"/>
          <w:szCs w:val="24"/>
        </w:rPr>
        <w:t xml:space="preserve">s the number of processes grows, </w:t>
      </w:r>
      <w:r w:rsidR="00DE0227" w:rsidRPr="00F272EF">
        <w:rPr>
          <w:sz w:val="24"/>
          <w:szCs w:val="24"/>
        </w:rPr>
        <w:t>but is four times slower than our Java implementation</w:t>
      </w:r>
      <w:r w:rsidR="00FB0070" w:rsidRPr="00F272EF">
        <w:rPr>
          <w:sz w:val="24"/>
          <w:szCs w:val="24"/>
        </w:rPr>
        <w:t>.</w:t>
      </w:r>
      <w:r w:rsidR="00295CDA" w:rsidRPr="00F272EF">
        <w:rPr>
          <w:sz w:val="24"/>
          <w:szCs w:val="24"/>
        </w:rPr>
        <w:t xml:space="preserve"> </w:t>
      </w:r>
      <w:r w:rsidR="00DE0227" w:rsidRPr="00F272EF">
        <w:rPr>
          <w:sz w:val="24"/>
          <w:szCs w:val="24"/>
        </w:rPr>
        <w:t>Further</w:t>
      </w:r>
      <w:r w:rsidR="002D217D" w:rsidRPr="00F272EF">
        <w:rPr>
          <w:sz w:val="24"/>
          <w:szCs w:val="24"/>
        </w:rPr>
        <w:t>more,</w:t>
      </w:r>
      <w:r w:rsidR="00295CDA" w:rsidRPr="00F272EF">
        <w:rPr>
          <w:sz w:val="24"/>
          <w:szCs w:val="24"/>
        </w:rPr>
        <w:t xml:space="preserve"> there is a significant gap between 1-node broadcasting and 25-node broadcasting</w:t>
      </w:r>
      <w:r w:rsidR="00DE0227" w:rsidRPr="00F272EF">
        <w:rPr>
          <w:sz w:val="24"/>
          <w:szCs w:val="24"/>
        </w:rPr>
        <w:t xml:space="preserve"> in MPJ</w:t>
      </w:r>
      <w:r w:rsidR="00295CDA" w:rsidRPr="00F272EF">
        <w:rPr>
          <w:sz w:val="24"/>
          <w:szCs w:val="24"/>
        </w:rPr>
        <w:t>.</w:t>
      </w:r>
    </w:p>
    <w:p w14:paraId="43E70145" w14:textId="42CC867A" w:rsidR="00F02666" w:rsidRDefault="00F02666" w:rsidP="00F272EF">
      <w:pPr>
        <w:pStyle w:val="p1a"/>
        <w:spacing w:line="240" w:lineRule="auto"/>
        <w:rPr>
          <w:sz w:val="24"/>
          <w:szCs w:val="24"/>
        </w:rPr>
      </w:pPr>
    </w:p>
    <w:p w14:paraId="36682368" w14:textId="5E3EADC1" w:rsidR="00D17C64" w:rsidRPr="00F272EF" w:rsidRDefault="00ED6976" w:rsidP="00F272EF">
      <w:pPr>
        <w:pStyle w:val="p1a"/>
        <w:spacing w:line="240" w:lineRule="auto"/>
        <w:rPr>
          <w:sz w:val="24"/>
          <w:szCs w:val="24"/>
        </w:rPr>
      </w:pPr>
      <w:r w:rsidRPr="00F272EF">
        <w:rPr>
          <w:sz w:val="24"/>
          <w:szCs w:val="24"/>
        </w:rPr>
        <w:t>However if the chain sequence is randomly generated but not topology-aware, performance degrades quic</w:t>
      </w:r>
      <w:r w:rsidR="00540F77" w:rsidRPr="00F272EF">
        <w:rPr>
          <w:sz w:val="24"/>
          <w:szCs w:val="24"/>
        </w:rPr>
        <w:t>kly as the scale grows. Figure 9</w:t>
      </w:r>
      <w:r w:rsidRPr="00F272EF">
        <w:rPr>
          <w:sz w:val="24"/>
          <w:szCs w:val="24"/>
        </w:rPr>
        <w:t xml:space="preserve"> shows that </w:t>
      </w:r>
      <w:r w:rsidR="00934639" w:rsidRPr="00F272EF">
        <w:rPr>
          <w:sz w:val="24"/>
          <w:szCs w:val="24"/>
        </w:rPr>
        <w:t xml:space="preserve">the </w:t>
      </w:r>
      <w:r w:rsidRPr="00F272EF">
        <w:rPr>
          <w:sz w:val="24"/>
          <w:szCs w:val="24"/>
        </w:rPr>
        <w:t>chain method with topology-awareness is 5 times faster than without</w:t>
      </w:r>
      <w:r w:rsidR="00723B4C" w:rsidRPr="00F272EF">
        <w:rPr>
          <w:sz w:val="24"/>
          <w:szCs w:val="24"/>
        </w:rPr>
        <w:t>.</w:t>
      </w:r>
      <w:r w:rsidR="00A865D6" w:rsidRPr="00F272EF">
        <w:rPr>
          <w:sz w:val="24"/>
          <w:szCs w:val="24"/>
        </w:rPr>
        <w:t xml:space="preserve"> </w:t>
      </w:r>
      <w:r w:rsidRPr="00F272EF">
        <w:rPr>
          <w:sz w:val="24"/>
          <w:szCs w:val="24"/>
        </w:rPr>
        <w:t xml:space="preserve">For broadcasting within a single switch, we see that as </w:t>
      </w:r>
      <w:r w:rsidR="00F70306" w:rsidRPr="00F272EF">
        <w:rPr>
          <w:sz w:val="24"/>
          <w:szCs w:val="24"/>
        </w:rPr>
        <w:t>expected, there is not much difference between the two methods. However, as the number of nodes and the number of racks increase, execution time increases significantly. When there are more than 3 switches, execution time become</w:t>
      </w:r>
      <w:r w:rsidR="00BB1BF7" w:rsidRPr="00F272EF">
        <w:rPr>
          <w:sz w:val="24"/>
          <w:szCs w:val="24"/>
        </w:rPr>
        <w:t>s</w:t>
      </w:r>
      <w:r w:rsidR="00F70306" w:rsidRPr="00F272EF">
        <w:rPr>
          <w:sz w:val="24"/>
          <w:szCs w:val="24"/>
        </w:rPr>
        <w:t xml:space="preserve"> stable and does not change much; this is because there are many inter-switch communications and performance is constrained by the 10 GB bandwidth and the throughput ability of the core switch.</w:t>
      </w:r>
    </w:p>
    <w:p w14:paraId="3E356435" w14:textId="5586E9B9" w:rsidR="00430008" w:rsidRPr="00370359" w:rsidRDefault="00430008" w:rsidP="002A78D4">
      <w:pPr>
        <w:pStyle w:val="heading10"/>
        <w:numPr>
          <w:ilvl w:val="2"/>
          <w:numId w:val="14"/>
        </w:numPr>
        <w:jc w:val="both"/>
      </w:pPr>
      <w:r w:rsidRPr="00370359">
        <w:t xml:space="preserve">Analysis of </w:t>
      </w:r>
      <w:r w:rsidR="003A0146">
        <w:t>BitTorrent</w:t>
      </w:r>
      <w:r w:rsidRPr="00370359">
        <w:t xml:space="preserve"> Broadcasting</w:t>
      </w:r>
    </w:p>
    <w:p w14:paraId="1CAA29B4" w14:textId="422A8E6C" w:rsidR="00B00145" w:rsidRPr="00F272EF" w:rsidRDefault="00B00145" w:rsidP="00F272EF">
      <w:pPr>
        <w:pStyle w:val="p1a"/>
        <w:spacing w:line="240" w:lineRule="auto"/>
        <w:rPr>
          <w:sz w:val="24"/>
          <w:szCs w:val="24"/>
        </w:rPr>
      </w:pPr>
      <w:r w:rsidRPr="00F272EF">
        <w:rPr>
          <w:sz w:val="24"/>
          <w:szCs w:val="24"/>
        </w:rPr>
        <w:t xml:space="preserve">Here we </w:t>
      </w:r>
      <w:r w:rsidR="00852526" w:rsidRPr="00F272EF">
        <w:rPr>
          <w:sz w:val="24"/>
          <w:szCs w:val="24"/>
        </w:rPr>
        <w:t>examine</w:t>
      </w:r>
      <w:r w:rsidRPr="00F272EF">
        <w:rPr>
          <w:sz w:val="24"/>
          <w:szCs w:val="24"/>
        </w:rPr>
        <w:t xml:space="preserve"> performance of </w:t>
      </w:r>
      <w:r w:rsidR="00852526" w:rsidRPr="00F272EF">
        <w:rPr>
          <w:sz w:val="24"/>
          <w:szCs w:val="24"/>
        </w:rPr>
        <w:t>BitTorrent broadcast</w:t>
      </w:r>
      <w:r w:rsidRPr="00F272EF">
        <w:rPr>
          <w:sz w:val="24"/>
          <w:szCs w:val="24"/>
        </w:rPr>
        <w:t xml:space="preserve"> in Spark, which is reported to </w:t>
      </w:r>
      <w:r w:rsidR="00852526" w:rsidRPr="00F272EF">
        <w:rPr>
          <w:sz w:val="24"/>
          <w:szCs w:val="24"/>
        </w:rPr>
        <w:t>be</w:t>
      </w:r>
      <w:r w:rsidR="00C90317" w:rsidRPr="00F272EF">
        <w:rPr>
          <w:sz w:val="24"/>
          <w:szCs w:val="24"/>
        </w:rPr>
        <w:t xml:space="preserve"> excellent [</w:t>
      </w:r>
      <w:r w:rsidR="0067053E" w:rsidRPr="00F272EF">
        <w:rPr>
          <w:sz w:val="24"/>
          <w:szCs w:val="24"/>
        </w:rPr>
        <w:t>3</w:t>
      </w:r>
      <w:r w:rsidR="00711B85">
        <w:rPr>
          <w:sz w:val="24"/>
          <w:szCs w:val="24"/>
        </w:rPr>
        <w:t>3</w:t>
      </w:r>
      <w:r w:rsidRPr="00F272EF">
        <w:rPr>
          <w:sz w:val="24"/>
          <w:szCs w:val="24"/>
        </w:rPr>
        <w:t>]. In our testing</w:t>
      </w:r>
      <w:r w:rsidR="002D217D" w:rsidRPr="00F272EF">
        <w:rPr>
          <w:sz w:val="24"/>
          <w:szCs w:val="24"/>
        </w:rPr>
        <w:t>,</w:t>
      </w:r>
      <w:r w:rsidRPr="00F272EF">
        <w:rPr>
          <w:sz w:val="24"/>
          <w:szCs w:val="24"/>
        </w:rPr>
        <w:t xml:space="preserve"> however, Spark </w:t>
      </w:r>
      <w:r w:rsidR="00852526" w:rsidRPr="00F272EF">
        <w:rPr>
          <w:sz w:val="24"/>
          <w:szCs w:val="24"/>
        </w:rPr>
        <w:t>(v.</w:t>
      </w:r>
      <w:r w:rsidRPr="00F272EF">
        <w:rPr>
          <w:sz w:val="24"/>
          <w:szCs w:val="24"/>
        </w:rPr>
        <w:t xml:space="preserve"> 0.7.0</w:t>
      </w:r>
      <w:r w:rsidR="00852526" w:rsidRPr="00F272EF">
        <w:rPr>
          <w:sz w:val="24"/>
          <w:szCs w:val="24"/>
        </w:rPr>
        <w:t>)</w:t>
      </w:r>
      <w:r w:rsidRPr="00F272EF">
        <w:rPr>
          <w:sz w:val="24"/>
          <w:szCs w:val="24"/>
        </w:rPr>
        <w:t xml:space="preserve"> has good performance on a </w:t>
      </w:r>
      <w:r w:rsidR="00852526" w:rsidRPr="00F272EF">
        <w:rPr>
          <w:sz w:val="24"/>
          <w:szCs w:val="24"/>
        </w:rPr>
        <w:t>few</w:t>
      </w:r>
      <w:r w:rsidRPr="00F272EF">
        <w:rPr>
          <w:sz w:val="24"/>
          <w:szCs w:val="24"/>
        </w:rPr>
        <w:t xml:space="preserve"> nodes but degrades quickly as</w:t>
      </w:r>
      <w:r w:rsidR="003A0146" w:rsidRPr="00F272EF">
        <w:rPr>
          <w:sz w:val="24"/>
          <w:szCs w:val="24"/>
        </w:rPr>
        <w:t xml:space="preserve"> the number of nodes increases. W</w:t>
      </w:r>
      <w:r w:rsidRPr="00F272EF">
        <w:rPr>
          <w:sz w:val="24"/>
          <w:szCs w:val="24"/>
        </w:rPr>
        <w:t>e execute</w:t>
      </w:r>
      <w:r w:rsidR="003A0146" w:rsidRPr="00F272EF">
        <w:rPr>
          <w:sz w:val="24"/>
          <w:szCs w:val="24"/>
        </w:rPr>
        <w:t>d</w:t>
      </w:r>
      <w:r w:rsidRPr="00F272EF">
        <w:rPr>
          <w:sz w:val="24"/>
          <w:szCs w:val="24"/>
        </w:rPr>
        <w:t xml:space="preserve"> only 1 task after invoking broadcas</w:t>
      </w:r>
      <w:r w:rsidR="00723B4C" w:rsidRPr="00F272EF">
        <w:rPr>
          <w:sz w:val="24"/>
          <w:szCs w:val="24"/>
        </w:rPr>
        <w:t>t</w:t>
      </w:r>
      <w:r w:rsidR="003A0146" w:rsidRPr="00F272EF">
        <w:rPr>
          <w:sz w:val="24"/>
          <w:szCs w:val="24"/>
        </w:rPr>
        <w:t xml:space="preserve"> on 500 MB of data, and the result wa</w:t>
      </w:r>
      <w:r w:rsidRPr="00F272EF">
        <w:rPr>
          <w:sz w:val="24"/>
          <w:szCs w:val="24"/>
        </w:rPr>
        <w:t xml:space="preserve">s stable as the number of nodes </w:t>
      </w:r>
      <w:r w:rsidR="003A0146" w:rsidRPr="00F272EF">
        <w:rPr>
          <w:sz w:val="24"/>
          <w:szCs w:val="24"/>
        </w:rPr>
        <w:t>grew</w:t>
      </w:r>
      <w:r w:rsidRPr="00F272EF">
        <w:rPr>
          <w:sz w:val="24"/>
          <w:szCs w:val="24"/>
        </w:rPr>
        <w:t xml:space="preserve">. </w:t>
      </w:r>
      <w:r w:rsidR="003A0146" w:rsidRPr="00F272EF">
        <w:rPr>
          <w:sz w:val="24"/>
          <w:szCs w:val="24"/>
        </w:rPr>
        <w:t>W</w:t>
      </w:r>
      <w:r w:rsidRPr="00F272EF">
        <w:rPr>
          <w:sz w:val="24"/>
          <w:szCs w:val="24"/>
        </w:rPr>
        <w:t>hen we set the number of receivers equal to the number of nodes, performance issues emerge</w:t>
      </w:r>
      <w:r w:rsidR="003A0146" w:rsidRPr="00F272EF">
        <w:rPr>
          <w:sz w:val="24"/>
          <w:szCs w:val="24"/>
        </w:rPr>
        <w:t>d</w:t>
      </w:r>
      <w:r w:rsidRPr="00F272EF">
        <w:rPr>
          <w:sz w:val="24"/>
          <w:szCs w:val="24"/>
        </w:rPr>
        <w:t xml:space="preserve">: on 25 nodes with 25 tasks, the performance </w:t>
      </w:r>
      <w:r w:rsidR="003A0146" w:rsidRPr="00F272EF">
        <w:rPr>
          <w:sz w:val="24"/>
          <w:szCs w:val="24"/>
        </w:rPr>
        <w:t>was</w:t>
      </w:r>
      <w:r w:rsidRPr="00F272EF">
        <w:rPr>
          <w:sz w:val="24"/>
          <w:szCs w:val="24"/>
        </w:rPr>
        <w:t xml:space="preserve"> the same as with 1 receiver, but on 50 nodes with 50 ta</w:t>
      </w:r>
      <w:r w:rsidR="003A0146" w:rsidRPr="00F272EF">
        <w:rPr>
          <w:sz w:val="24"/>
          <w:szCs w:val="24"/>
        </w:rPr>
        <w:t>sks, broadcast time increased</w:t>
      </w:r>
      <w:r w:rsidRPr="00F272EF">
        <w:rPr>
          <w:sz w:val="24"/>
          <w:szCs w:val="24"/>
        </w:rPr>
        <w:t xml:space="preserve"> threefold. </w:t>
      </w:r>
      <w:r w:rsidR="00BB1BF7" w:rsidRPr="00F272EF">
        <w:rPr>
          <w:sz w:val="24"/>
          <w:szCs w:val="24"/>
        </w:rPr>
        <w:t>When w</w:t>
      </w:r>
      <w:r w:rsidRPr="00F272EF">
        <w:rPr>
          <w:sz w:val="24"/>
          <w:szCs w:val="24"/>
        </w:rPr>
        <w:t xml:space="preserve">e tried to </w:t>
      </w:r>
      <w:r w:rsidR="003A0146" w:rsidRPr="00F272EF">
        <w:rPr>
          <w:sz w:val="24"/>
          <w:szCs w:val="24"/>
        </w:rPr>
        <w:t>broadcast</w:t>
      </w:r>
      <w:r w:rsidRPr="00F272EF">
        <w:rPr>
          <w:sz w:val="24"/>
          <w:szCs w:val="24"/>
        </w:rPr>
        <w:t xml:space="preserve"> from 75 nodes to 150 nodes, none of the</w:t>
      </w:r>
      <w:r w:rsidR="00723B4C" w:rsidRPr="00F272EF">
        <w:rPr>
          <w:sz w:val="24"/>
          <w:szCs w:val="24"/>
        </w:rPr>
        <w:t xml:space="preserve">se </w:t>
      </w:r>
      <w:r w:rsidRPr="00F272EF">
        <w:rPr>
          <w:sz w:val="24"/>
          <w:szCs w:val="24"/>
        </w:rPr>
        <w:t xml:space="preserve">executed successfully. </w:t>
      </w:r>
      <w:r w:rsidR="003A0146" w:rsidRPr="00F272EF">
        <w:rPr>
          <w:sz w:val="24"/>
          <w:szCs w:val="24"/>
        </w:rPr>
        <w:t>Increasing the number of receivers to the number of cores ga</w:t>
      </w:r>
      <w:r w:rsidR="002D217D" w:rsidRPr="00F272EF">
        <w:rPr>
          <w:sz w:val="24"/>
          <w:szCs w:val="24"/>
        </w:rPr>
        <w:t>v</w:t>
      </w:r>
      <w:r w:rsidR="003A0146" w:rsidRPr="00F272EF">
        <w:rPr>
          <w:sz w:val="24"/>
          <w:szCs w:val="24"/>
        </w:rPr>
        <w:t>e similar results, scaling to 50 nodes only</w:t>
      </w:r>
      <w:r w:rsidR="00C20808" w:rsidRPr="00F272EF">
        <w:rPr>
          <w:sz w:val="24"/>
          <w:szCs w:val="24"/>
        </w:rPr>
        <w:t xml:space="preserve"> in Figure 8</w:t>
      </w:r>
      <w:r w:rsidR="003A0146" w:rsidRPr="00F272EF">
        <w:rPr>
          <w:sz w:val="24"/>
          <w:szCs w:val="24"/>
        </w:rPr>
        <w:t xml:space="preserve">. </w:t>
      </w:r>
      <w:r w:rsidR="00C20808" w:rsidRPr="00F272EF">
        <w:rPr>
          <w:sz w:val="24"/>
          <w:szCs w:val="24"/>
        </w:rPr>
        <w:t xml:space="preserve">We tried </w:t>
      </w:r>
      <w:r w:rsidRPr="00F272EF">
        <w:rPr>
          <w:sz w:val="24"/>
          <w:szCs w:val="24"/>
        </w:rPr>
        <w:t xml:space="preserve">1 GB and 2 GB broadcasts </w:t>
      </w:r>
      <w:r w:rsidR="00B166CB" w:rsidRPr="00F272EF">
        <w:rPr>
          <w:sz w:val="24"/>
          <w:szCs w:val="24"/>
        </w:rPr>
        <w:t>only to find</w:t>
      </w:r>
      <w:r w:rsidRPr="00F272EF">
        <w:rPr>
          <w:sz w:val="24"/>
          <w:szCs w:val="24"/>
        </w:rPr>
        <w:t xml:space="preserve"> these did not scale to 25 nodes.</w:t>
      </w:r>
      <w:r w:rsidR="00DA035D" w:rsidRPr="00F272EF">
        <w:rPr>
          <w:sz w:val="24"/>
          <w:szCs w:val="24"/>
        </w:rPr>
        <w:t xml:space="preserve"> </w:t>
      </w:r>
    </w:p>
    <w:p w14:paraId="10288358" w14:textId="0BABF971" w:rsidR="00F02666" w:rsidRDefault="001574CA" w:rsidP="00F272EF">
      <w:pPr>
        <w:pStyle w:val="p1a"/>
        <w:spacing w:line="240" w:lineRule="auto"/>
        <w:rPr>
          <w:sz w:val="24"/>
          <w:szCs w:val="24"/>
        </w:rPr>
      </w:pPr>
      <w:r w:rsidRPr="001B16ED">
        <w:rPr>
          <w:noProof/>
          <w:szCs w:val="24"/>
          <w:lang w:eastAsia="zh-CN"/>
        </w:rPr>
        <mc:AlternateContent>
          <mc:Choice Requires="wps">
            <w:drawing>
              <wp:anchor distT="45720" distB="45720" distL="114300" distR="114300" simplePos="0" relativeHeight="251656192" behindDoc="0" locked="0" layoutInCell="1" allowOverlap="1" wp14:anchorId="6BEFCB39" wp14:editId="03821561">
                <wp:simplePos x="0" y="0"/>
                <wp:positionH relativeFrom="column">
                  <wp:posOffset>5553</wp:posOffset>
                </wp:positionH>
                <wp:positionV relativeFrom="paragraph">
                  <wp:posOffset>258445</wp:posOffset>
                </wp:positionV>
                <wp:extent cx="5999480" cy="1833880"/>
                <wp:effectExtent l="0" t="0" r="1270" b="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833880"/>
                        </a:xfrm>
                        <a:prstGeom prst="rect">
                          <a:avLst/>
                        </a:prstGeom>
                        <a:solidFill>
                          <a:srgbClr val="FFFFFF"/>
                        </a:solidFill>
                        <a:ln w="9525">
                          <a:noFill/>
                          <a:miter lim="800000"/>
                          <a:headEnd/>
                          <a:tailEnd/>
                        </a:ln>
                      </wps:spPr>
                      <wps:txbx>
                        <w:txbxContent>
                          <w:p w14:paraId="6E7F2C1A" w14:textId="5845C967" w:rsidR="00F02666" w:rsidRDefault="00F02666" w:rsidP="001B16ED">
                            <w:pPr>
                              <w:jc w:val="both"/>
                            </w:pPr>
                            <w:r>
                              <w:rPr>
                                <w:noProof/>
                                <w:lang w:eastAsia="zh-CN"/>
                              </w:rPr>
                              <w:drawing>
                                <wp:inline distT="0" distB="0" distL="0" distR="0" wp14:anchorId="084C693C" wp14:editId="71294097">
                                  <wp:extent cx="5807622" cy="1687721"/>
                                  <wp:effectExtent l="0" t="0" r="3175" b="8255"/>
                                  <wp:docPr id="2" name="Picture 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5819900" cy="169128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FCB39" id="_x0000_s1030" type="#_x0000_t202" style="position:absolute;left:0;text-align:left;margin-left:.45pt;margin-top:20.35pt;width:472.4pt;height:144.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" stroked="f">
                <v:textbox>
                  <w:txbxContent>
                    <w:p w14:paraId="6E7F2C1A" w14:textId="5845C967" w:rsidR="00F02666" w:rsidRDefault="00F02666" w:rsidP="001B16ED">
                      <w:pPr>
                        <w:jc w:val="both"/>
                      </w:pPr>
                      <w:r>
                        <w:rPr>
                          <w:noProof/>
                          <w:lang w:eastAsia="zh-CN"/>
                        </w:rPr>
                        <w:drawing>
                          <wp:inline distT="0" distB="0" distL="0" distR="0" wp14:anchorId="084C693C" wp14:editId="71294097">
                            <wp:extent cx="5807622" cy="1687721"/>
                            <wp:effectExtent l="0" t="0" r="3175" b="8255"/>
                            <wp:docPr id="2" name="Picture 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5819900" cy="169128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w10:wrap type="topAndBottom"/>
              </v:shape>
            </w:pict>
          </mc:Fallback>
        </mc:AlternateContent>
      </w:r>
    </w:p>
    <w:p w14:paraId="470EAC2B" w14:textId="681F166B" w:rsidR="00B00145" w:rsidRPr="00F272EF" w:rsidRDefault="003F0F09" w:rsidP="00F272EF">
      <w:pPr>
        <w:pStyle w:val="p1a"/>
        <w:spacing w:line="240" w:lineRule="auto"/>
        <w:rPr>
          <w:sz w:val="24"/>
          <w:szCs w:val="24"/>
        </w:rPr>
      </w:pPr>
      <w:r>
        <w:rPr>
          <w:sz w:val="24"/>
          <w:szCs w:val="24"/>
        </w:rPr>
        <w:lastRenderedPageBreak/>
        <w:t xml:space="preserve">However, the paper </w:t>
      </w:r>
      <w:r w:rsidR="00711B85">
        <w:rPr>
          <w:sz w:val="24"/>
          <w:szCs w:val="24"/>
        </w:rPr>
        <w:t>[33</w:t>
      </w:r>
      <w:r>
        <w:rPr>
          <w:sz w:val="24"/>
          <w:szCs w:val="24"/>
        </w:rPr>
        <w:t xml:space="preserve">] claims the method uses the maximum of the bandwidth and also does </w:t>
      </w:r>
      <w:r w:rsidRPr="00F272EF">
        <w:rPr>
          <w:sz w:val="24"/>
          <w:szCs w:val="24"/>
        </w:rPr>
        <w:t>dynamic topology d</w:t>
      </w:r>
      <w:r>
        <w:rPr>
          <w:sz w:val="24"/>
          <w:szCs w:val="24"/>
        </w:rPr>
        <w:t>etection</w:t>
      </w:r>
      <w:r w:rsidRPr="00F272EF">
        <w:rPr>
          <w:sz w:val="24"/>
          <w:szCs w:val="24"/>
        </w:rPr>
        <w:t>.</w:t>
      </w:r>
      <w:r>
        <w:rPr>
          <w:sz w:val="24"/>
          <w:szCs w:val="24"/>
        </w:rPr>
        <w:t xml:space="preserve"> </w:t>
      </w:r>
      <w:r w:rsidR="00CA2016">
        <w:rPr>
          <w:sz w:val="24"/>
          <w:szCs w:val="24"/>
        </w:rPr>
        <w:t>Suppose this method can reach good performance, b</w:t>
      </w:r>
      <w:r>
        <w:rPr>
          <w:sz w:val="24"/>
          <w:szCs w:val="24"/>
        </w:rPr>
        <w:t>ut s</w:t>
      </w:r>
      <w:r w:rsidR="00B00145" w:rsidRPr="00F272EF">
        <w:rPr>
          <w:sz w:val="24"/>
          <w:szCs w:val="24"/>
        </w:rPr>
        <w:t xml:space="preserve">ince the broadcast topology in BitTorrent is built dynamically, it is </w:t>
      </w:r>
      <w:r>
        <w:rPr>
          <w:sz w:val="24"/>
          <w:szCs w:val="24"/>
        </w:rPr>
        <w:t xml:space="preserve">still </w:t>
      </w:r>
      <w:r w:rsidR="00B00145" w:rsidRPr="00F272EF">
        <w:rPr>
          <w:sz w:val="24"/>
          <w:szCs w:val="24"/>
        </w:rPr>
        <w:t xml:space="preserve">unknown </w:t>
      </w:r>
      <w:r>
        <w:rPr>
          <w:sz w:val="24"/>
          <w:szCs w:val="24"/>
        </w:rPr>
        <w:t xml:space="preserve">what </w:t>
      </w:r>
      <w:r w:rsidR="00C939F0">
        <w:rPr>
          <w:sz w:val="24"/>
          <w:szCs w:val="24"/>
        </w:rPr>
        <w:t>kind of</w:t>
      </w:r>
      <w:r>
        <w:rPr>
          <w:sz w:val="24"/>
          <w:szCs w:val="24"/>
        </w:rPr>
        <w:t xml:space="preserve"> communication pattern is formed</w:t>
      </w:r>
      <w:r w:rsidR="00C939F0">
        <w:rPr>
          <w:sz w:val="24"/>
          <w:szCs w:val="24"/>
        </w:rPr>
        <w:t xml:space="preserve"> in their executions.</w:t>
      </w:r>
    </w:p>
    <w:p w14:paraId="53DABB39" w14:textId="3A2E5D52" w:rsidR="00B00145" w:rsidRPr="00F272EF" w:rsidRDefault="00B00145" w:rsidP="002A78D4">
      <w:pPr>
        <w:pStyle w:val="heading10"/>
        <w:numPr>
          <w:ilvl w:val="2"/>
          <w:numId w:val="14"/>
        </w:numPr>
        <w:jc w:val="both"/>
      </w:pPr>
      <w:r w:rsidRPr="00F272EF">
        <w:t>Local Aggregation</w:t>
      </w:r>
      <w:r w:rsidR="00551E6C" w:rsidRPr="00F272EF">
        <w:t xml:space="preserve"> in 3-stage Aggregation</w:t>
      </w:r>
    </w:p>
    <w:p w14:paraId="760518D0" w14:textId="2D728458" w:rsidR="00302972" w:rsidRPr="00F272EF" w:rsidRDefault="00540F77" w:rsidP="00F272EF">
      <w:pPr>
        <w:pStyle w:val="p1a"/>
        <w:spacing w:line="240" w:lineRule="auto"/>
        <w:rPr>
          <w:sz w:val="24"/>
          <w:szCs w:val="24"/>
        </w:rPr>
      </w:pPr>
      <w:r w:rsidRPr="00F272EF">
        <w:rPr>
          <w:sz w:val="24"/>
          <w:szCs w:val="24"/>
        </w:rPr>
        <w:t xml:space="preserve">To reduce intermediate data </w:t>
      </w:r>
      <w:r w:rsidR="008C40CB" w:rsidRPr="00F272EF">
        <w:rPr>
          <w:sz w:val="24"/>
          <w:szCs w:val="24"/>
        </w:rPr>
        <w:t>from 1 TB to 125 GB,</w:t>
      </w:r>
      <w:r w:rsidR="005D0BA2" w:rsidRPr="00F272EF">
        <w:rPr>
          <w:sz w:val="24"/>
          <w:szCs w:val="24"/>
        </w:rPr>
        <w:t xml:space="preserve"> </w:t>
      </w:r>
      <w:r w:rsidRPr="00F272EF">
        <w:rPr>
          <w:sz w:val="24"/>
          <w:szCs w:val="24"/>
        </w:rPr>
        <w:t xml:space="preserve">we use local aggregation. The output per node is reduced to 1 GB and total data for shuffling is only about 125 GB, </w:t>
      </w:r>
      <w:r w:rsidR="00B166CB" w:rsidRPr="00F272EF">
        <w:rPr>
          <w:sz w:val="24"/>
          <w:szCs w:val="24"/>
        </w:rPr>
        <w:t>plus</w:t>
      </w:r>
      <w:r w:rsidRPr="00F272EF">
        <w:rPr>
          <w:sz w:val="24"/>
          <w:szCs w:val="24"/>
        </w:rPr>
        <w:t xml:space="preserve"> the cost of </w:t>
      </w:r>
      <w:r w:rsidR="00DD0D44" w:rsidRPr="00F272EF">
        <w:rPr>
          <w:sz w:val="24"/>
          <w:szCs w:val="24"/>
        </w:rPr>
        <w:t>reg</w:t>
      </w:r>
      <w:r w:rsidR="00412F11" w:rsidRPr="00F272EF">
        <w:rPr>
          <w:sz w:val="24"/>
          <w:szCs w:val="24"/>
        </w:rPr>
        <w:t>r</w:t>
      </w:r>
      <w:r w:rsidR="00DD0D44" w:rsidRPr="00F272EF">
        <w:rPr>
          <w:sz w:val="24"/>
          <w:szCs w:val="24"/>
        </w:rPr>
        <w:t>o</w:t>
      </w:r>
      <w:r w:rsidR="00412F11" w:rsidRPr="00F272EF">
        <w:rPr>
          <w:sz w:val="24"/>
          <w:szCs w:val="24"/>
        </w:rPr>
        <w:t>uping</w:t>
      </w:r>
      <w:r w:rsidRPr="00F272EF">
        <w:rPr>
          <w:sz w:val="24"/>
          <w:szCs w:val="24"/>
        </w:rPr>
        <w:t xml:space="preserve"> is only 10% of the original</w:t>
      </w:r>
      <w:r w:rsidR="00A6271E" w:rsidRPr="00F272EF">
        <w:rPr>
          <w:sz w:val="24"/>
          <w:szCs w:val="24"/>
        </w:rPr>
        <w:t xml:space="preserve"> </w:t>
      </w:r>
      <w:r w:rsidRPr="00F272EF">
        <w:rPr>
          <w:sz w:val="24"/>
          <w:szCs w:val="24"/>
        </w:rPr>
        <w:t>time</w:t>
      </w:r>
      <w:r w:rsidR="00A6271E" w:rsidRPr="00F272EF">
        <w:rPr>
          <w:sz w:val="24"/>
          <w:szCs w:val="24"/>
        </w:rPr>
        <w:t>.</w:t>
      </w:r>
    </w:p>
    <w:p w14:paraId="437BD8ED" w14:textId="1E3000E7" w:rsidR="00F2732D" w:rsidRPr="007108BA" w:rsidRDefault="0051333E" w:rsidP="002A78D4">
      <w:pPr>
        <w:pStyle w:val="heading10"/>
        <w:numPr>
          <w:ilvl w:val="1"/>
          <w:numId w:val="14"/>
        </w:numPr>
        <w:jc w:val="both"/>
      </w:pPr>
      <w:r w:rsidRPr="007108BA">
        <w:t>Evaluation</w:t>
      </w:r>
      <w:r w:rsidR="00302972" w:rsidRPr="007108BA">
        <w:t xml:space="preserve"> of </w:t>
      </w:r>
      <w:r w:rsidR="00870143" w:rsidRPr="007108BA">
        <w:t xml:space="preserve">Image </w:t>
      </w:r>
      <w:r w:rsidR="00F2732D" w:rsidRPr="007108BA">
        <w:t>Recognition</w:t>
      </w:r>
      <w:r w:rsidR="00870143" w:rsidRPr="007108BA">
        <w:t xml:space="preserve"> Application</w:t>
      </w:r>
    </w:p>
    <w:p w14:paraId="575EF55D" w14:textId="4FA725A1" w:rsidR="00453418" w:rsidRPr="006D050C" w:rsidRDefault="00F2732D" w:rsidP="006D050C">
      <w:pPr>
        <w:pStyle w:val="p1a"/>
        <w:spacing w:line="240" w:lineRule="auto"/>
        <w:rPr>
          <w:sz w:val="24"/>
          <w:szCs w:val="24"/>
        </w:rPr>
      </w:pPr>
      <w:r w:rsidRPr="006D050C">
        <w:rPr>
          <w:sz w:val="24"/>
          <w:szCs w:val="24"/>
        </w:rPr>
        <w:t>Finally</w:t>
      </w:r>
      <w:r w:rsidR="005259E0" w:rsidRPr="006D050C">
        <w:rPr>
          <w:sz w:val="24"/>
          <w:szCs w:val="24"/>
        </w:rPr>
        <w:t>,</w:t>
      </w:r>
      <w:r w:rsidRPr="006D050C">
        <w:rPr>
          <w:sz w:val="24"/>
          <w:szCs w:val="24"/>
        </w:rPr>
        <w:t xml:space="preserve"> </w:t>
      </w:r>
      <w:r w:rsidR="005259E0" w:rsidRPr="006D050C">
        <w:rPr>
          <w:sz w:val="24"/>
          <w:szCs w:val="24"/>
        </w:rPr>
        <w:t xml:space="preserve">we tested the full execution of our image </w:t>
      </w:r>
      <w:r w:rsidR="0053584B" w:rsidRPr="006D050C">
        <w:rPr>
          <w:sz w:val="24"/>
          <w:szCs w:val="24"/>
        </w:rPr>
        <w:t>classification</w:t>
      </w:r>
      <w:r w:rsidR="005259E0" w:rsidRPr="006D050C">
        <w:rPr>
          <w:sz w:val="24"/>
          <w:szCs w:val="24"/>
        </w:rPr>
        <w:t xml:space="preserve"> applic</w:t>
      </w:r>
      <w:r w:rsidR="00122B9D" w:rsidRPr="006D050C">
        <w:rPr>
          <w:sz w:val="24"/>
          <w:szCs w:val="24"/>
        </w:rPr>
        <w:t>a</w:t>
      </w:r>
      <w:r w:rsidR="005D182F">
        <w:rPr>
          <w:sz w:val="24"/>
          <w:szCs w:val="24"/>
        </w:rPr>
        <w:t>tion. As described in Section 2</w:t>
      </w:r>
      <w:r w:rsidR="005259E0" w:rsidRPr="006D050C">
        <w:rPr>
          <w:sz w:val="24"/>
          <w:szCs w:val="24"/>
        </w:rPr>
        <w:t xml:space="preserve">, the first step of constructing </w:t>
      </w:r>
      <w:r w:rsidR="0053584B" w:rsidRPr="006D050C">
        <w:rPr>
          <w:sz w:val="24"/>
          <w:szCs w:val="24"/>
        </w:rPr>
        <w:t>our</w:t>
      </w:r>
      <w:r w:rsidR="005259E0" w:rsidRPr="006D050C">
        <w:rPr>
          <w:sz w:val="24"/>
          <w:szCs w:val="24"/>
        </w:rPr>
        <w:t xml:space="preserve"> classifiers </w:t>
      </w:r>
      <w:r w:rsidR="001D3BCB" w:rsidRPr="006D050C">
        <w:rPr>
          <w:sz w:val="24"/>
          <w:szCs w:val="24"/>
        </w:rPr>
        <w:t>wa</w:t>
      </w:r>
      <w:r w:rsidR="005259E0" w:rsidRPr="006D050C">
        <w:rPr>
          <w:sz w:val="24"/>
          <w:szCs w:val="24"/>
        </w:rPr>
        <w:t xml:space="preserve">s </w:t>
      </w:r>
      <w:r w:rsidR="00306564" w:rsidRPr="006D050C">
        <w:rPr>
          <w:sz w:val="24"/>
          <w:szCs w:val="24"/>
        </w:rPr>
        <w:t xml:space="preserve">to </w:t>
      </w:r>
      <w:r w:rsidR="00AD482B" w:rsidRPr="006D050C">
        <w:rPr>
          <w:sz w:val="24"/>
          <w:szCs w:val="24"/>
        </w:rPr>
        <w:t>create</w:t>
      </w:r>
      <w:r w:rsidRPr="006D050C">
        <w:rPr>
          <w:sz w:val="24"/>
          <w:szCs w:val="24"/>
        </w:rPr>
        <w:t xml:space="preserve"> the vocabulary</w:t>
      </w:r>
      <w:r w:rsidR="00AD482B" w:rsidRPr="006D050C">
        <w:rPr>
          <w:sz w:val="24"/>
          <w:szCs w:val="24"/>
        </w:rPr>
        <w:t>.</w:t>
      </w:r>
      <w:r w:rsidRPr="006D050C">
        <w:rPr>
          <w:sz w:val="24"/>
          <w:szCs w:val="24"/>
        </w:rPr>
        <w:t xml:space="preserve"> </w:t>
      </w:r>
      <w:r w:rsidR="00AD482B" w:rsidRPr="006D050C">
        <w:rPr>
          <w:sz w:val="24"/>
          <w:szCs w:val="24"/>
        </w:rPr>
        <w:t xml:space="preserve">To do this, we </w:t>
      </w:r>
      <w:r w:rsidR="003542A9" w:rsidRPr="006D050C">
        <w:rPr>
          <w:sz w:val="24"/>
          <w:szCs w:val="24"/>
        </w:rPr>
        <w:t xml:space="preserve">took a set of </w:t>
      </w:r>
      <w:r w:rsidR="00202EC5" w:rsidRPr="006D050C">
        <w:rPr>
          <w:sz w:val="24"/>
          <w:szCs w:val="24"/>
        </w:rPr>
        <w:t xml:space="preserve">12 million </w:t>
      </w:r>
      <w:r w:rsidR="00AD482B" w:rsidRPr="006D050C">
        <w:rPr>
          <w:sz w:val="24"/>
          <w:szCs w:val="24"/>
        </w:rPr>
        <w:t xml:space="preserve">publicly-available, geo-tagged Flickr photos, randomly sampled </w:t>
      </w:r>
      <w:r w:rsidR="00202EC5" w:rsidRPr="006D050C">
        <w:rPr>
          <w:sz w:val="24"/>
          <w:szCs w:val="24"/>
        </w:rPr>
        <w:t xml:space="preserve">5 </w:t>
      </w:r>
      <w:r w:rsidR="00AD482B" w:rsidRPr="006D050C">
        <w:rPr>
          <w:sz w:val="24"/>
          <w:szCs w:val="24"/>
        </w:rPr>
        <w:t>patches from each image, and then compute</w:t>
      </w:r>
      <w:r w:rsidR="003542A9" w:rsidRPr="006D050C">
        <w:rPr>
          <w:sz w:val="24"/>
          <w:szCs w:val="24"/>
        </w:rPr>
        <w:t>d</w:t>
      </w:r>
      <w:r w:rsidR="00F02666">
        <w:rPr>
          <w:sz w:val="24"/>
          <w:szCs w:val="24"/>
        </w:rPr>
        <w:t xml:space="preserve"> a </w:t>
      </w:r>
      <w:r w:rsidR="00AD482B" w:rsidRPr="006D050C">
        <w:rPr>
          <w:sz w:val="24"/>
          <w:szCs w:val="24"/>
        </w:rPr>
        <w:t xml:space="preserve">HOG feature for each patch. We then used our high-performance implementation of </w:t>
      </w:r>
      <w:r w:rsidR="00B157DF" w:rsidRPr="006D050C">
        <w:rPr>
          <w:sz w:val="24"/>
          <w:szCs w:val="24"/>
        </w:rPr>
        <w:t>K-means</w:t>
      </w:r>
      <w:r w:rsidR="00AD482B" w:rsidRPr="006D050C">
        <w:rPr>
          <w:sz w:val="24"/>
          <w:szCs w:val="24"/>
        </w:rPr>
        <w:t xml:space="preserve"> to </w:t>
      </w:r>
      <w:r w:rsidRPr="006D050C">
        <w:rPr>
          <w:sz w:val="24"/>
          <w:szCs w:val="24"/>
        </w:rPr>
        <w:t>cluster 7.42 million</w:t>
      </w:r>
      <w:r w:rsidR="00F02666">
        <w:rPr>
          <w:sz w:val="24"/>
          <w:szCs w:val="24"/>
        </w:rPr>
        <w:t xml:space="preserve"> of these</w:t>
      </w:r>
      <w:r w:rsidRPr="006D050C">
        <w:rPr>
          <w:sz w:val="24"/>
          <w:szCs w:val="24"/>
        </w:rPr>
        <w:t xml:space="preserve"> 512 dimensional vectors into 1 million cluster centers. </w:t>
      </w:r>
      <w:r w:rsidR="00AD482B" w:rsidRPr="006D050C">
        <w:rPr>
          <w:sz w:val="24"/>
          <w:szCs w:val="24"/>
        </w:rPr>
        <w:t>Specifically, we</w:t>
      </w:r>
      <w:r w:rsidRPr="006D050C">
        <w:rPr>
          <w:sz w:val="24"/>
          <w:szCs w:val="24"/>
        </w:rPr>
        <w:t xml:space="preserve"> create</w:t>
      </w:r>
      <w:r w:rsidR="00AD482B" w:rsidRPr="006D050C">
        <w:rPr>
          <w:sz w:val="24"/>
          <w:szCs w:val="24"/>
        </w:rPr>
        <w:t>d</w:t>
      </w:r>
      <w:r w:rsidRPr="006D050C">
        <w:rPr>
          <w:sz w:val="24"/>
          <w:szCs w:val="24"/>
        </w:rPr>
        <w:t xml:space="preserve"> 10,000 map tasks</w:t>
      </w:r>
      <w:r w:rsidR="00453418" w:rsidRPr="006D050C">
        <w:rPr>
          <w:sz w:val="24"/>
          <w:szCs w:val="24"/>
        </w:rPr>
        <w:t xml:space="preserve"> on 125 compute nodes, so that each node had 80 tasks and each task cached 742 vectors. For 1 million centroids, the amount of broadcast data was about 512 MB, the </w:t>
      </w:r>
      <w:r w:rsidR="00A40264" w:rsidRPr="006D050C">
        <w:rPr>
          <w:sz w:val="24"/>
          <w:szCs w:val="24"/>
        </w:rPr>
        <w:t xml:space="preserve">aggregation </w:t>
      </w:r>
      <w:r w:rsidR="00453418" w:rsidRPr="006D050C">
        <w:rPr>
          <w:sz w:val="24"/>
          <w:szCs w:val="24"/>
        </w:rPr>
        <w:t>data size was about 20 TB, and the data size after local aggregation was about 250 GB. Since the total amount of physical memory on our 125 nodes was 2 TB, we could not even execute the program unless local aggregation was performed</w:t>
      </w:r>
      <w:r w:rsidR="002F6EA6" w:rsidRPr="006D050C">
        <w:rPr>
          <w:sz w:val="24"/>
          <w:szCs w:val="24"/>
        </w:rPr>
        <w:t xml:space="preserve"> first</w:t>
      </w:r>
      <w:r w:rsidR="00453418" w:rsidRPr="006D050C">
        <w:rPr>
          <w:sz w:val="24"/>
          <w:szCs w:val="24"/>
        </w:rPr>
        <w:t>.</w:t>
      </w:r>
      <w:r w:rsidR="008D15A7" w:rsidRPr="006D050C">
        <w:rPr>
          <w:sz w:val="24"/>
          <w:szCs w:val="24"/>
        </w:rPr>
        <w:t xml:space="preserve"> </w:t>
      </w:r>
      <w:r w:rsidR="003A0146" w:rsidRPr="006D050C">
        <w:rPr>
          <w:sz w:val="24"/>
          <w:szCs w:val="24"/>
        </w:rPr>
        <w:t>C</w:t>
      </w:r>
      <w:r w:rsidR="00453418" w:rsidRPr="006D050C">
        <w:rPr>
          <w:sz w:val="24"/>
          <w:szCs w:val="24"/>
        </w:rPr>
        <w:t>ollective co</w:t>
      </w:r>
      <w:r w:rsidR="003A0146" w:rsidRPr="006D050C">
        <w:rPr>
          <w:sz w:val="24"/>
          <w:szCs w:val="24"/>
        </w:rPr>
        <w:t xml:space="preserve">mmunication cost per iteration was </w:t>
      </w:r>
      <w:r w:rsidR="00453418" w:rsidRPr="006D050C">
        <w:rPr>
          <w:sz w:val="24"/>
          <w:szCs w:val="24"/>
        </w:rPr>
        <w:t xml:space="preserve">169 seconds (less than 3 minutes). Note that we are currently developing a faster </w:t>
      </w:r>
      <w:r w:rsidR="00B157DF" w:rsidRPr="006D050C">
        <w:rPr>
          <w:sz w:val="24"/>
          <w:szCs w:val="24"/>
        </w:rPr>
        <w:t>K-means</w:t>
      </w:r>
      <w:r w:rsidR="00453418" w:rsidRPr="006D050C">
        <w:rPr>
          <w:sz w:val="24"/>
          <w:szCs w:val="24"/>
        </w:rPr>
        <w:t xml:space="preserve"> algorithm [8]</w:t>
      </w:r>
      <w:r w:rsidR="00247034" w:rsidRPr="006D050C">
        <w:rPr>
          <w:sz w:val="24"/>
          <w:szCs w:val="24"/>
        </w:rPr>
        <w:t xml:space="preserve"> </w:t>
      </w:r>
      <w:r w:rsidR="00453418" w:rsidRPr="006D050C">
        <w:rPr>
          <w:sz w:val="24"/>
          <w:szCs w:val="24"/>
        </w:rPr>
        <w:t>[</w:t>
      </w:r>
      <w:r w:rsidR="00416263" w:rsidRPr="006D050C">
        <w:rPr>
          <w:sz w:val="24"/>
          <w:szCs w:val="24"/>
        </w:rPr>
        <w:t>10</w:t>
      </w:r>
      <w:r w:rsidR="00453418" w:rsidRPr="006D050C">
        <w:rPr>
          <w:sz w:val="24"/>
          <w:szCs w:val="24"/>
        </w:rPr>
        <w:t xml:space="preserve">] that will drastically reduce the current hour-long computation time in the Map stage by a factor of the </w:t>
      </w:r>
      <w:r w:rsidR="00723B4C" w:rsidRPr="006D050C">
        <w:rPr>
          <w:sz w:val="24"/>
          <w:szCs w:val="24"/>
        </w:rPr>
        <w:t>dimensionality</w:t>
      </w:r>
      <w:r w:rsidR="00453418" w:rsidRPr="006D050C">
        <w:rPr>
          <w:sz w:val="24"/>
          <w:szCs w:val="24"/>
        </w:rPr>
        <w:t xml:space="preserve"> of the feature vectors, and so the improved communication time is highly relevant.</w:t>
      </w:r>
      <w:r w:rsidR="00852526" w:rsidRPr="006D050C">
        <w:rPr>
          <w:sz w:val="24"/>
          <w:szCs w:val="24"/>
        </w:rPr>
        <w:t xml:space="preserve"> </w:t>
      </w:r>
    </w:p>
    <w:p w14:paraId="756F0B26" w14:textId="2063F58C" w:rsidR="00F02666" w:rsidRDefault="00F02666" w:rsidP="006D050C">
      <w:pPr>
        <w:pStyle w:val="p1a"/>
        <w:spacing w:line="240" w:lineRule="auto"/>
        <w:rPr>
          <w:sz w:val="24"/>
          <w:szCs w:val="24"/>
        </w:rPr>
      </w:pPr>
    </w:p>
    <w:p w14:paraId="1BA13FE2" w14:textId="35CFB4BB" w:rsidR="00D82332" w:rsidRPr="006D050C" w:rsidRDefault="001574CA" w:rsidP="006D050C">
      <w:pPr>
        <w:pStyle w:val="p1a"/>
        <w:spacing w:line="240" w:lineRule="auto"/>
        <w:rPr>
          <w:sz w:val="24"/>
          <w:szCs w:val="24"/>
        </w:rPr>
      </w:pPr>
      <w:r w:rsidRPr="001B16ED">
        <w:rPr>
          <w:noProof/>
          <w:sz w:val="24"/>
          <w:szCs w:val="24"/>
          <w:lang w:eastAsia="zh-CN"/>
        </w:rPr>
        <mc:AlternateContent>
          <mc:Choice Requires="wps">
            <w:drawing>
              <wp:anchor distT="45720" distB="45720" distL="114300" distR="114300" simplePos="0" relativeHeight="251658240" behindDoc="0" locked="0" layoutInCell="1" allowOverlap="1" wp14:anchorId="24627E59" wp14:editId="4E004A98">
                <wp:simplePos x="0" y="0"/>
                <wp:positionH relativeFrom="column">
                  <wp:posOffset>7620</wp:posOffset>
                </wp:positionH>
                <wp:positionV relativeFrom="paragraph">
                  <wp:posOffset>848109</wp:posOffset>
                </wp:positionV>
                <wp:extent cx="6009640" cy="2063750"/>
                <wp:effectExtent l="0" t="0" r="0" b="0"/>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640" cy="2063750"/>
                        </a:xfrm>
                        <a:prstGeom prst="rect">
                          <a:avLst/>
                        </a:prstGeom>
                        <a:solidFill>
                          <a:srgbClr val="FFFFFF"/>
                        </a:solidFill>
                        <a:ln w="9525">
                          <a:noFill/>
                          <a:miter lim="800000"/>
                          <a:headEnd/>
                          <a:tailEnd/>
                        </a:ln>
                      </wps:spPr>
                      <wps:txbx>
                        <w:txbxContent>
                          <w:p w14:paraId="4851D5E7" w14:textId="05D22C08" w:rsidR="00F02666" w:rsidRDefault="00F02666" w:rsidP="001B16ED">
                            <w:pPr>
                              <w:jc w:val="both"/>
                            </w:pPr>
                            <w:r>
                              <w:rPr>
                                <w:noProof/>
                                <w:lang w:eastAsia="zh-CN"/>
                              </w:rPr>
                              <w:drawing>
                                <wp:inline distT="0" distB="0" distL="0" distR="0" wp14:anchorId="55AF6508" wp14:editId="22A5A9C9">
                                  <wp:extent cx="5805170" cy="1948979"/>
                                  <wp:effectExtent l="0" t="0" r="5080" b="0"/>
                                  <wp:docPr id="4" name="Picture 4"/>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3">
                                            <a:extLst>
                                              <a:ext uri="{28A0092B-C50C-407E-A947-70E740481C1C}">
                                                <a14:useLocalDpi xmlns:a14="http://schemas.microsoft.com/office/drawing/2010/main" val="0"/>
                                              </a:ext>
                                            </a:extLst>
                                          </a:blip>
                                          <a:srcRect t="-4832" b="1"/>
                                          <a:stretch/>
                                        </pic:blipFill>
                                        <pic:spPr bwMode="auto">
                                          <a:xfrm>
                                            <a:off x="0" y="0"/>
                                            <a:ext cx="5834928" cy="195897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27E59" id="_x0000_s1031" type="#_x0000_t202" style="position:absolute;left:0;text-align:left;margin-left:.6pt;margin-top:66.8pt;width:473.2pt;height:16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" stroked="f">
                <v:textbox>
                  <w:txbxContent>
                    <w:p w14:paraId="4851D5E7" w14:textId="05D22C08" w:rsidR="00F02666" w:rsidRDefault="00F02666" w:rsidP="001B16ED">
                      <w:pPr>
                        <w:jc w:val="both"/>
                      </w:pPr>
                      <w:r>
                        <w:rPr>
                          <w:noProof/>
                          <w:lang w:eastAsia="zh-CN"/>
                        </w:rPr>
                        <w:drawing>
                          <wp:inline distT="0" distB="0" distL="0" distR="0" wp14:anchorId="55AF6508" wp14:editId="22A5A9C9">
                            <wp:extent cx="5805170" cy="1948979"/>
                            <wp:effectExtent l="0" t="0" r="5080" b="0"/>
                            <wp:docPr id="4" name="Picture 4"/>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3">
                                      <a:extLst>
                                        <a:ext uri="{28A0092B-C50C-407E-A947-70E740481C1C}">
                                          <a14:useLocalDpi xmlns:a14="http://schemas.microsoft.com/office/drawing/2010/main" val="0"/>
                                        </a:ext>
                                      </a:extLst>
                                    </a:blip>
                                    <a:srcRect t="-4832" b="1"/>
                                    <a:stretch/>
                                  </pic:blipFill>
                                  <pic:spPr bwMode="auto">
                                    <a:xfrm>
                                      <a:off x="0" y="0"/>
                                      <a:ext cx="5834928" cy="195897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w10:wrap type="topAndBottom"/>
              </v:shape>
            </w:pict>
          </mc:Fallback>
        </mc:AlternateContent>
      </w:r>
      <w:r w:rsidR="00AD482B" w:rsidRPr="006D050C">
        <w:rPr>
          <w:sz w:val="24"/>
          <w:szCs w:val="24"/>
        </w:rPr>
        <w:t xml:space="preserve">Once the vocabulary was created, we trained classifiers for our </w:t>
      </w:r>
      <w:r w:rsidR="00D82332" w:rsidRPr="006D050C">
        <w:rPr>
          <w:sz w:val="24"/>
          <w:szCs w:val="24"/>
        </w:rPr>
        <w:t>problems</w:t>
      </w:r>
      <w:r w:rsidR="00AD482B" w:rsidRPr="006D050C">
        <w:rPr>
          <w:sz w:val="24"/>
          <w:szCs w:val="24"/>
        </w:rPr>
        <w:t xml:space="preserve"> of inferring elevation gradient and population.</w:t>
      </w:r>
      <w:r w:rsidR="00D82332" w:rsidRPr="006D050C">
        <w:rPr>
          <w:sz w:val="24"/>
          <w:szCs w:val="24"/>
        </w:rPr>
        <w:t xml:space="preserve"> </w:t>
      </w:r>
      <w:r w:rsidR="00AD482B" w:rsidRPr="006D050C">
        <w:rPr>
          <w:sz w:val="24"/>
          <w:szCs w:val="24"/>
        </w:rPr>
        <w:t xml:space="preserve">To </w:t>
      </w:r>
      <w:r w:rsidR="00D82332" w:rsidRPr="006D050C">
        <w:rPr>
          <w:sz w:val="24"/>
          <w:szCs w:val="24"/>
        </w:rPr>
        <w:t xml:space="preserve">build the classifiers, </w:t>
      </w:r>
      <w:r w:rsidR="00AD482B" w:rsidRPr="006D050C">
        <w:rPr>
          <w:sz w:val="24"/>
          <w:szCs w:val="24"/>
        </w:rPr>
        <w:t>we</w:t>
      </w:r>
      <w:r w:rsidR="00F2732D" w:rsidRPr="006D050C">
        <w:rPr>
          <w:sz w:val="24"/>
          <w:szCs w:val="24"/>
        </w:rPr>
        <w:t xml:space="preserve"> collected approximately </w:t>
      </w:r>
      <w:r w:rsidR="00C0356B" w:rsidRPr="006D050C">
        <w:rPr>
          <w:sz w:val="24"/>
          <w:szCs w:val="24"/>
        </w:rPr>
        <w:t>15</w:t>
      </w:r>
      <w:r w:rsidR="00F2732D" w:rsidRPr="006D050C">
        <w:rPr>
          <w:sz w:val="24"/>
          <w:szCs w:val="24"/>
        </w:rPr>
        <w:t xml:space="preserve">,000 geo-tagged images from Flickr </w:t>
      </w:r>
      <w:r w:rsidR="00C0356B" w:rsidRPr="006D050C">
        <w:rPr>
          <w:sz w:val="24"/>
          <w:szCs w:val="24"/>
        </w:rPr>
        <w:t>which were labeled with ground-truth attribute values</w:t>
      </w:r>
      <w:r w:rsidR="006F5E03">
        <w:rPr>
          <w:sz w:val="24"/>
          <w:szCs w:val="24"/>
        </w:rPr>
        <w:t xml:space="preserve"> from public GIS maps</w:t>
      </w:r>
      <w:r w:rsidR="00C0356B" w:rsidRPr="006D050C">
        <w:rPr>
          <w:sz w:val="24"/>
          <w:szCs w:val="24"/>
        </w:rPr>
        <w:t>.</w:t>
      </w:r>
      <w:r w:rsidR="00AD482B" w:rsidRPr="006D050C">
        <w:rPr>
          <w:sz w:val="24"/>
          <w:szCs w:val="24"/>
        </w:rPr>
        <w:t xml:space="preserve"> </w:t>
      </w:r>
      <w:r w:rsidR="00F2732D" w:rsidRPr="006D050C">
        <w:rPr>
          <w:sz w:val="24"/>
          <w:szCs w:val="24"/>
        </w:rPr>
        <w:t xml:space="preserve">We encoded these images as described in section 2.1 using </w:t>
      </w:r>
      <w:r w:rsidR="00D82332" w:rsidRPr="006D050C">
        <w:rPr>
          <w:sz w:val="24"/>
          <w:szCs w:val="24"/>
        </w:rPr>
        <w:t xml:space="preserve">the vocabulary built through </w:t>
      </w:r>
      <w:r w:rsidR="00B157DF" w:rsidRPr="006D050C">
        <w:rPr>
          <w:sz w:val="24"/>
          <w:szCs w:val="24"/>
        </w:rPr>
        <w:t>K-means</w:t>
      </w:r>
      <w:r w:rsidR="00D82332" w:rsidRPr="006D050C">
        <w:rPr>
          <w:sz w:val="24"/>
          <w:szCs w:val="24"/>
        </w:rPr>
        <w:t xml:space="preserve">, </w:t>
      </w:r>
      <w:r w:rsidR="00D82332" w:rsidRPr="006D050C">
        <w:rPr>
          <w:sz w:val="24"/>
          <w:szCs w:val="24"/>
        </w:rPr>
        <w:lastRenderedPageBreak/>
        <w:t xml:space="preserve">which produces a single </w:t>
      </w:r>
      <w:r w:rsidR="00453418" w:rsidRPr="006D050C">
        <w:rPr>
          <w:sz w:val="24"/>
          <w:szCs w:val="24"/>
        </w:rPr>
        <w:t>k-</w:t>
      </w:r>
      <w:r w:rsidR="00D82332" w:rsidRPr="006D050C">
        <w:rPr>
          <w:sz w:val="24"/>
          <w:szCs w:val="24"/>
        </w:rPr>
        <w:t>dimensional feature vector for each image. We then used half the data to train linear Suppo</w:t>
      </w:r>
      <w:r w:rsidR="008D1735" w:rsidRPr="006D050C">
        <w:rPr>
          <w:sz w:val="24"/>
          <w:szCs w:val="24"/>
        </w:rPr>
        <w:t>rt Vector Machine classifiers [</w:t>
      </w:r>
      <w:r w:rsidR="001E670C" w:rsidRPr="006D050C">
        <w:rPr>
          <w:sz w:val="24"/>
          <w:szCs w:val="24"/>
        </w:rPr>
        <w:t>19</w:t>
      </w:r>
      <w:r w:rsidR="00D82332" w:rsidRPr="006D050C">
        <w:rPr>
          <w:sz w:val="24"/>
          <w:szCs w:val="24"/>
        </w:rPr>
        <w:t xml:space="preserve">], </w:t>
      </w:r>
      <w:r w:rsidR="00F2732D" w:rsidRPr="006D050C">
        <w:rPr>
          <w:sz w:val="24"/>
          <w:szCs w:val="24"/>
        </w:rPr>
        <w:t xml:space="preserve">and reserved the rest for testing. </w:t>
      </w:r>
    </w:p>
    <w:p w14:paraId="20FEF725" w14:textId="1C5B018D" w:rsidR="006F5E03" w:rsidRDefault="006F5E03" w:rsidP="006D050C">
      <w:pPr>
        <w:pStyle w:val="p1a"/>
        <w:spacing w:line="240" w:lineRule="auto"/>
        <w:rPr>
          <w:sz w:val="24"/>
          <w:szCs w:val="24"/>
        </w:rPr>
      </w:pPr>
    </w:p>
    <w:p w14:paraId="66CC3593" w14:textId="39D1078D" w:rsidR="00F2732D" w:rsidRPr="006D050C" w:rsidRDefault="00D82332" w:rsidP="006D050C">
      <w:pPr>
        <w:pStyle w:val="p1a"/>
        <w:spacing w:line="240" w:lineRule="auto"/>
        <w:rPr>
          <w:sz w:val="24"/>
          <w:szCs w:val="24"/>
        </w:rPr>
      </w:pPr>
      <w:r w:rsidRPr="006D050C">
        <w:rPr>
          <w:sz w:val="24"/>
          <w:szCs w:val="24"/>
        </w:rPr>
        <w:t>For the elevation gradient task, our classifiers achieved an accuracy of 57.23%, versus a random baseline of 50%, while the urbanicity classifier perfor</w:t>
      </w:r>
      <w:r w:rsidR="00DF4F02" w:rsidRPr="006D050C">
        <w:rPr>
          <w:sz w:val="24"/>
          <w:szCs w:val="24"/>
        </w:rPr>
        <w:t>med better at 68.27</w:t>
      </w:r>
      <w:r w:rsidRPr="006D050C">
        <w:rPr>
          <w:sz w:val="24"/>
          <w:szCs w:val="24"/>
        </w:rPr>
        <w:t xml:space="preserve">%. </w:t>
      </w:r>
      <w:r w:rsidR="00A86CE6" w:rsidRPr="006D050C">
        <w:rPr>
          <w:sz w:val="24"/>
          <w:szCs w:val="24"/>
        </w:rPr>
        <w:t xml:space="preserve">In interpreting </w:t>
      </w:r>
      <w:r w:rsidRPr="006D050C">
        <w:rPr>
          <w:sz w:val="24"/>
          <w:szCs w:val="24"/>
        </w:rPr>
        <w:t>these numbers</w:t>
      </w:r>
      <w:r w:rsidR="00DF4F02" w:rsidRPr="006D050C">
        <w:rPr>
          <w:sz w:val="24"/>
          <w:szCs w:val="24"/>
        </w:rPr>
        <w:t xml:space="preserve">, it is important to </w:t>
      </w:r>
      <w:r w:rsidR="00453418" w:rsidRPr="006D050C">
        <w:rPr>
          <w:sz w:val="24"/>
          <w:szCs w:val="24"/>
        </w:rPr>
        <w:t xml:space="preserve">note </w:t>
      </w:r>
      <w:r w:rsidRPr="006D050C">
        <w:rPr>
          <w:sz w:val="24"/>
          <w:szCs w:val="24"/>
        </w:rPr>
        <w:t>that we use</w:t>
      </w:r>
      <w:r w:rsidR="00B166CB" w:rsidRPr="006D050C">
        <w:rPr>
          <w:sz w:val="24"/>
          <w:szCs w:val="24"/>
        </w:rPr>
        <w:t>d</w:t>
      </w:r>
      <w:r w:rsidRPr="006D050C">
        <w:rPr>
          <w:sz w:val="24"/>
          <w:szCs w:val="24"/>
        </w:rPr>
        <w:t xml:space="preserve"> an unfiltered </w:t>
      </w:r>
      <w:r w:rsidR="00A86CE6" w:rsidRPr="006D050C">
        <w:rPr>
          <w:sz w:val="24"/>
          <w:szCs w:val="24"/>
        </w:rPr>
        <w:t xml:space="preserve">set </w:t>
      </w:r>
      <w:r w:rsidRPr="006D050C">
        <w:rPr>
          <w:sz w:val="24"/>
          <w:szCs w:val="24"/>
        </w:rPr>
        <w:t>of Flickr images, including photos that do not</w:t>
      </w:r>
      <w:r w:rsidR="00DF4F02" w:rsidRPr="006D050C">
        <w:rPr>
          <w:sz w:val="24"/>
          <w:szCs w:val="24"/>
        </w:rPr>
        <w:t xml:space="preserve"> have any visual evidence </w:t>
      </w:r>
      <w:r w:rsidR="00A86CE6" w:rsidRPr="006D050C">
        <w:rPr>
          <w:sz w:val="24"/>
          <w:szCs w:val="24"/>
        </w:rPr>
        <w:t xml:space="preserve">of </w:t>
      </w:r>
      <w:r w:rsidR="00DF4F02" w:rsidRPr="006D050C">
        <w:rPr>
          <w:sz w:val="24"/>
          <w:szCs w:val="24"/>
        </w:rPr>
        <w:t xml:space="preserve">where they were taken. To put these accuracies into context, we </w:t>
      </w:r>
      <w:r w:rsidR="003542A9" w:rsidRPr="006D050C">
        <w:rPr>
          <w:sz w:val="24"/>
          <w:szCs w:val="24"/>
        </w:rPr>
        <w:t>conducted a</w:t>
      </w:r>
      <w:r w:rsidR="00723B4C" w:rsidRPr="006D050C">
        <w:rPr>
          <w:sz w:val="24"/>
          <w:szCs w:val="24"/>
        </w:rPr>
        <w:t xml:space="preserve">n </w:t>
      </w:r>
      <w:r w:rsidR="003542A9" w:rsidRPr="006D050C">
        <w:rPr>
          <w:sz w:val="24"/>
          <w:szCs w:val="24"/>
        </w:rPr>
        <w:t>experiment in which we asked</w:t>
      </w:r>
      <w:r w:rsidR="00DF4F02" w:rsidRPr="006D050C">
        <w:rPr>
          <w:sz w:val="24"/>
          <w:szCs w:val="24"/>
        </w:rPr>
        <w:t xml:space="preserve"> people</w:t>
      </w:r>
      <w:r w:rsidR="003542A9" w:rsidRPr="006D050C">
        <w:rPr>
          <w:sz w:val="24"/>
          <w:szCs w:val="24"/>
        </w:rPr>
        <w:t xml:space="preserve"> </w:t>
      </w:r>
      <w:r w:rsidR="00DF4F02" w:rsidRPr="006D050C">
        <w:rPr>
          <w:sz w:val="24"/>
          <w:szCs w:val="24"/>
        </w:rPr>
        <w:t>to perform the same tasks (classify urbanicity and elevation gradient) on a random subset of 1000 images. The</w:t>
      </w:r>
      <w:r w:rsidR="00A86CE6" w:rsidRPr="006D050C">
        <w:rPr>
          <w:sz w:val="24"/>
          <w:szCs w:val="24"/>
        </w:rPr>
        <w:t>y</w:t>
      </w:r>
      <w:r w:rsidR="00DF4F02" w:rsidRPr="006D050C">
        <w:rPr>
          <w:sz w:val="24"/>
          <w:szCs w:val="24"/>
        </w:rPr>
        <w:t xml:space="preserve"> performed slightly better on elevation gradient (60.0% vs</w:t>
      </w:r>
      <w:r w:rsidR="00BD69A1" w:rsidRPr="006D050C">
        <w:rPr>
          <w:sz w:val="24"/>
          <w:szCs w:val="24"/>
        </w:rPr>
        <w:t>.</w:t>
      </w:r>
      <w:r w:rsidR="00DF4F02" w:rsidRPr="006D050C">
        <w:rPr>
          <w:sz w:val="24"/>
          <w:szCs w:val="24"/>
        </w:rPr>
        <w:t xml:space="preserve"> 57.2%) but </w:t>
      </w:r>
      <w:r w:rsidR="00A86CE6" w:rsidRPr="006D050C">
        <w:rPr>
          <w:sz w:val="24"/>
          <w:szCs w:val="24"/>
        </w:rPr>
        <w:t xml:space="preserve">significantly </w:t>
      </w:r>
      <w:r w:rsidR="00DF4F02" w:rsidRPr="006D050C">
        <w:rPr>
          <w:sz w:val="24"/>
          <w:szCs w:val="24"/>
        </w:rPr>
        <w:t>better on urbanicity (80.8% vs</w:t>
      </w:r>
      <w:r w:rsidR="00BD69A1" w:rsidRPr="006D050C">
        <w:rPr>
          <w:sz w:val="24"/>
          <w:szCs w:val="24"/>
        </w:rPr>
        <w:t>.</w:t>
      </w:r>
      <w:r w:rsidR="00DF4F02" w:rsidRPr="006D050C">
        <w:rPr>
          <w:sz w:val="24"/>
          <w:szCs w:val="24"/>
        </w:rPr>
        <w:t xml:space="preserve"> 68.2%). </w:t>
      </w:r>
      <w:r w:rsidR="003A0146" w:rsidRPr="006D050C">
        <w:rPr>
          <w:sz w:val="24"/>
          <w:szCs w:val="24"/>
        </w:rPr>
        <w:t>Figure 11</w:t>
      </w:r>
      <w:r w:rsidR="00202EC5" w:rsidRPr="006D050C">
        <w:rPr>
          <w:sz w:val="24"/>
          <w:szCs w:val="24"/>
        </w:rPr>
        <w:t xml:space="preserve"> presents sample images, showing both correct and incorrect classification</w:t>
      </w:r>
      <w:r w:rsidR="00A86CE6" w:rsidRPr="006D050C">
        <w:rPr>
          <w:sz w:val="24"/>
          <w:szCs w:val="24"/>
        </w:rPr>
        <w:t>s</w:t>
      </w:r>
      <w:r w:rsidR="00202EC5" w:rsidRPr="006D050C">
        <w:rPr>
          <w:sz w:val="24"/>
          <w:szCs w:val="24"/>
        </w:rPr>
        <w:t>.</w:t>
      </w:r>
    </w:p>
    <w:p w14:paraId="04547F44" w14:textId="5E93950D" w:rsidR="00272561" w:rsidRPr="006D050C" w:rsidRDefault="003A0146" w:rsidP="006D050C">
      <w:pPr>
        <w:pStyle w:val="p1a"/>
        <w:spacing w:line="240" w:lineRule="auto"/>
        <w:rPr>
          <w:sz w:val="24"/>
          <w:szCs w:val="24"/>
        </w:rPr>
      </w:pPr>
      <w:r w:rsidRPr="006D050C">
        <w:rPr>
          <w:sz w:val="24"/>
          <w:szCs w:val="24"/>
        </w:rPr>
        <w:t>Figure 10</w:t>
      </w:r>
      <w:r w:rsidR="00DF4F02" w:rsidRPr="006D050C">
        <w:rPr>
          <w:sz w:val="24"/>
          <w:szCs w:val="24"/>
        </w:rPr>
        <w:t xml:space="preserve"> presents the relationship between the size of the vocabulary (which, in turn, is the size of the feature clustering task) and the classifier accuracy. We observe that the elevation gradient classifier</w:t>
      </w:r>
      <w:r w:rsidR="00F2732D" w:rsidRPr="006D050C">
        <w:rPr>
          <w:sz w:val="24"/>
          <w:szCs w:val="24"/>
        </w:rPr>
        <w:t xml:space="preserve"> quickly reached a saturation point such that the additional information encoded in the larger vocabularies</w:t>
      </w:r>
      <w:r w:rsidR="00DF4F02" w:rsidRPr="006D050C">
        <w:rPr>
          <w:sz w:val="24"/>
          <w:szCs w:val="24"/>
        </w:rPr>
        <w:t xml:space="preserve"> is not very helpful</w:t>
      </w:r>
      <w:r w:rsidR="00F2732D" w:rsidRPr="006D050C">
        <w:rPr>
          <w:sz w:val="24"/>
          <w:szCs w:val="24"/>
        </w:rPr>
        <w:t xml:space="preserve">. </w:t>
      </w:r>
      <w:r w:rsidR="00DF4F02" w:rsidRPr="006D050C">
        <w:rPr>
          <w:sz w:val="24"/>
          <w:szCs w:val="24"/>
        </w:rPr>
        <w:t>On the other hand, for</w:t>
      </w:r>
      <w:r w:rsidR="00F2732D" w:rsidRPr="006D050C">
        <w:rPr>
          <w:sz w:val="24"/>
          <w:szCs w:val="24"/>
        </w:rPr>
        <w:t xml:space="preserve"> the urbanicity attribute, the accuracy improved by a steady 2-3% </w:t>
      </w:r>
      <w:r w:rsidR="00DF4F02" w:rsidRPr="006D050C">
        <w:rPr>
          <w:sz w:val="24"/>
          <w:szCs w:val="24"/>
        </w:rPr>
        <w:t xml:space="preserve">for each tenfold increase in </w:t>
      </w:r>
      <w:r w:rsidR="00F2732D" w:rsidRPr="006D050C">
        <w:rPr>
          <w:sz w:val="24"/>
          <w:szCs w:val="24"/>
        </w:rPr>
        <w:t>vocabulary</w:t>
      </w:r>
      <w:r w:rsidR="00DF1B14" w:rsidRPr="006D050C">
        <w:rPr>
          <w:sz w:val="24"/>
          <w:szCs w:val="24"/>
        </w:rPr>
        <w:t xml:space="preserve">. </w:t>
      </w:r>
      <w:r w:rsidR="00F2732D" w:rsidRPr="006D050C">
        <w:rPr>
          <w:sz w:val="24"/>
          <w:szCs w:val="24"/>
        </w:rPr>
        <w:t xml:space="preserve">These results demonstrate that, in some </w:t>
      </w:r>
      <w:r w:rsidR="00453418" w:rsidRPr="006D050C">
        <w:rPr>
          <w:sz w:val="24"/>
          <w:szCs w:val="24"/>
        </w:rPr>
        <w:t>cases</w:t>
      </w:r>
      <w:r w:rsidR="00F2732D" w:rsidRPr="006D050C">
        <w:rPr>
          <w:sz w:val="24"/>
          <w:szCs w:val="24"/>
        </w:rPr>
        <w:t>, large gains in</w:t>
      </w:r>
      <w:r w:rsidR="00453418" w:rsidRPr="006D050C">
        <w:rPr>
          <w:sz w:val="24"/>
          <w:szCs w:val="24"/>
        </w:rPr>
        <w:t xml:space="preserve"> image classification accuracy</w:t>
      </w:r>
      <w:r w:rsidR="00F2732D" w:rsidRPr="006D050C">
        <w:rPr>
          <w:sz w:val="24"/>
          <w:szCs w:val="24"/>
        </w:rPr>
        <w:t xml:space="preserve"> can be made by employing vast dictionaries like those the proposed framework can support.</w:t>
      </w:r>
    </w:p>
    <w:p w14:paraId="38A30EAC" w14:textId="546B9632" w:rsidR="00132AE2" w:rsidRPr="006D050C" w:rsidRDefault="0086168D" w:rsidP="002A78D4">
      <w:pPr>
        <w:pStyle w:val="heading10"/>
        <w:numPr>
          <w:ilvl w:val="0"/>
          <w:numId w:val="14"/>
        </w:numPr>
        <w:ind w:left="0" w:firstLine="0"/>
        <w:jc w:val="both"/>
      </w:pPr>
      <w:r>
        <w:t>Related Work</w:t>
      </w:r>
    </w:p>
    <w:p w14:paraId="6276B473" w14:textId="23C898DB" w:rsidR="00132AE2" w:rsidRPr="006D050C" w:rsidRDefault="00686BC6" w:rsidP="006D050C">
      <w:pPr>
        <w:pStyle w:val="p1a"/>
        <w:spacing w:line="240" w:lineRule="auto"/>
        <w:rPr>
          <w:sz w:val="24"/>
          <w:szCs w:val="24"/>
        </w:rPr>
      </w:pPr>
      <w:r w:rsidRPr="006D050C">
        <w:rPr>
          <w:sz w:val="24"/>
          <w:szCs w:val="24"/>
        </w:rPr>
        <w:t xml:space="preserve">In Section </w:t>
      </w:r>
      <w:r w:rsidR="007953BF">
        <w:rPr>
          <w:sz w:val="24"/>
          <w:szCs w:val="24"/>
        </w:rPr>
        <w:t>3</w:t>
      </w:r>
      <w:r w:rsidR="005F1C9C" w:rsidRPr="006D050C">
        <w:rPr>
          <w:sz w:val="24"/>
          <w:szCs w:val="24"/>
        </w:rPr>
        <w:t xml:space="preserve"> we discussed data processing </w:t>
      </w:r>
      <w:r w:rsidRPr="006D050C">
        <w:rPr>
          <w:sz w:val="24"/>
          <w:szCs w:val="24"/>
        </w:rPr>
        <w:t xml:space="preserve">runtimes </w:t>
      </w:r>
      <w:r w:rsidR="005F1C9C" w:rsidRPr="006D050C">
        <w:rPr>
          <w:sz w:val="24"/>
          <w:szCs w:val="24"/>
        </w:rPr>
        <w:t xml:space="preserve">and compared the collective communication within them. Here we summarize the analysis and add other observations. </w:t>
      </w:r>
      <w:r w:rsidR="00132AE2" w:rsidRPr="006D050C">
        <w:rPr>
          <w:sz w:val="24"/>
          <w:szCs w:val="24"/>
        </w:rPr>
        <w:t xml:space="preserve">Collective communication algorithms are </w:t>
      </w:r>
      <w:r w:rsidR="00ED02A2" w:rsidRPr="006D050C">
        <w:rPr>
          <w:sz w:val="24"/>
          <w:szCs w:val="24"/>
        </w:rPr>
        <w:t xml:space="preserve">thoroughly </w:t>
      </w:r>
      <w:r w:rsidR="00132AE2" w:rsidRPr="006D050C">
        <w:rPr>
          <w:sz w:val="24"/>
          <w:szCs w:val="24"/>
        </w:rPr>
        <w:t>studied in</w:t>
      </w:r>
      <w:r w:rsidR="00BD2E5E" w:rsidRPr="006D050C">
        <w:rPr>
          <w:sz w:val="24"/>
          <w:szCs w:val="24"/>
        </w:rPr>
        <w:t xml:space="preserve"> </w:t>
      </w:r>
      <w:r w:rsidR="00132AE2" w:rsidRPr="006D050C">
        <w:rPr>
          <w:sz w:val="24"/>
          <w:szCs w:val="24"/>
        </w:rPr>
        <w:t>MPI</w:t>
      </w:r>
      <w:r w:rsidR="00BD2E5E" w:rsidRPr="006D050C">
        <w:rPr>
          <w:sz w:val="24"/>
          <w:szCs w:val="24"/>
        </w:rPr>
        <w:t>,</w:t>
      </w:r>
      <w:r w:rsidR="007C3561" w:rsidRPr="006D050C">
        <w:rPr>
          <w:sz w:val="24"/>
          <w:szCs w:val="24"/>
        </w:rPr>
        <w:t xml:space="preserve"> although the Java implementations are less well optimized</w:t>
      </w:r>
      <w:r w:rsidR="00132AE2" w:rsidRPr="006D050C">
        <w:rPr>
          <w:sz w:val="24"/>
          <w:szCs w:val="24"/>
        </w:rPr>
        <w:t xml:space="preserve">. Each operation has several different algorithms based on message size and network topology </w:t>
      </w:r>
      <w:r w:rsidR="00BD2E5E" w:rsidRPr="006D050C">
        <w:rPr>
          <w:sz w:val="24"/>
          <w:szCs w:val="24"/>
        </w:rPr>
        <w:t>(</w:t>
      </w:r>
      <w:r w:rsidR="00132AE2" w:rsidRPr="006D050C">
        <w:rPr>
          <w:sz w:val="24"/>
          <w:szCs w:val="24"/>
        </w:rPr>
        <w:t>such as line</w:t>
      </w:r>
      <w:r w:rsidR="00934952" w:rsidRPr="006D050C">
        <w:rPr>
          <w:sz w:val="24"/>
          <w:szCs w:val="24"/>
        </w:rPr>
        <w:t>ar array, mesh and hypercube [</w:t>
      </w:r>
      <w:r w:rsidR="005414F2" w:rsidRPr="006D050C">
        <w:rPr>
          <w:sz w:val="24"/>
          <w:szCs w:val="24"/>
        </w:rPr>
        <w:t>2</w:t>
      </w:r>
      <w:r w:rsidR="00711B85">
        <w:rPr>
          <w:sz w:val="24"/>
          <w:szCs w:val="24"/>
        </w:rPr>
        <w:t>5</w:t>
      </w:r>
      <w:r w:rsidR="00132AE2" w:rsidRPr="006D050C">
        <w:rPr>
          <w:sz w:val="24"/>
          <w:szCs w:val="24"/>
        </w:rPr>
        <w:t>]</w:t>
      </w:r>
      <w:r w:rsidR="00BD2E5E" w:rsidRPr="006D050C">
        <w:rPr>
          <w:sz w:val="24"/>
          <w:szCs w:val="24"/>
        </w:rPr>
        <w:t>)</w:t>
      </w:r>
      <w:r w:rsidR="00132AE2" w:rsidRPr="006D050C">
        <w:rPr>
          <w:sz w:val="24"/>
          <w:szCs w:val="24"/>
        </w:rPr>
        <w:t>. Basic algorithms a</w:t>
      </w:r>
      <w:r w:rsidR="00341FFB" w:rsidRPr="006D050C">
        <w:rPr>
          <w:sz w:val="24"/>
          <w:szCs w:val="24"/>
        </w:rPr>
        <w:t xml:space="preserve">re </w:t>
      </w:r>
      <w:r w:rsidR="00BD2E5E" w:rsidRPr="006D050C">
        <w:rPr>
          <w:sz w:val="24"/>
          <w:szCs w:val="24"/>
        </w:rPr>
        <w:t xml:space="preserve">the </w:t>
      </w:r>
      <w:r w:rsidR="00341FFB" w:rsidRPr="006D050C">
        <w:rPr>
          <w:sz w:val="24"/>
          <w:szCs w:val="24"/>
        </w:rPr>
        <w:t>pipeline broadcast method [</w:t>
      </w:r>
      <w:r w:rsidR="00711B85">
        <w:rPr>
          <w:sz w:val="24"/>
          <w:szCs w:val="24"/>
        </w:rPr>
        <w:t>29</w:t>
      </w:r>
      <w:r w:rsidR="00132AE2" w:rsidRPr="006D050C">
        <w:rPr>
          <w:sz w:val="24"/>
          <w:szCs w:val="24"/>
        </w:rPr>
        <w:t xml:space="preserve">], </w:t>
      </w:r>
      <w:r w:rsidR="00BD2E5E" w:rsidRPr="006D050C">
        <w:rPr>
          <w:sz w:val="24"/>
          <w:szCs w:val="24"/>
        </w:rPr>
        <w:t xml:space="preserve">the </w:t>
      </w:r>
      <w:r w:rsidR="00132AE2" w:rsidRPr="006D050C">
        <w:rPr>
          <w:sz w:val="24"/>
          <w:szCs w:val="24"/>
        </w:rPr>
        <w:t xml:space="preserve">minimum-spanning tree method, </w:t>
      </w:r>
      <w:r w:rsidR="00BD2E5E" w:rsidRPr="006D050C">
        <w:rPr>
          <w:sz w:val="24"/>
          <w:szCs w:val="24"/>
        </w:rPr>
        <w:t xml:space="preserve">the </w:t>
      </w:r>
      <w:r w:rsidR="00132AE2" w:rsidRPr="006D050C">
        <w:rPr>
          <w:sz w:val="24"/>
          <w:szCs w:val="24"/>
        </w:rPr>
        <w:t>bidirectional exchange alg</w:t>
      </w:r>
      <w:r w:rsidR="00341FFB" w:rsidRPr="006D050C">
        <w:rPr>
          <w:sz w:val="24"/>
          <w:szCs w:val="24"/>
        </w:rPr>
        <w:t>orithm, and</w:t>
      </w:r>
      <w:r w:rsidR="00BD2E5E" w:rsidRPr="006D050C">
        <w:rPr>
          <w:sz w:val="24"/>
          <w:szCs w:val="24"/>
        </w:rPr>
        <w:t xml:space="preserve"> the</w:t>
      </w:r>
      <w:r w:rsidR="00341FFB" w:rsidRPr="006D050C">
        <w:rPr>
          <w:sz w:val="24"/>
          <w:szCs w:val="24"/>
        </w:rPr>
        <w:t xml:space="preserve"> bucket algorithm</w:t>
      </w:r>
      <w:r w:rsidR="00132AE2" w:rsidRPr="006D050C">
        <w:rPr>
          <w:sz w:val="24"/>
          <w:szCs w:val="24"/>
        </w:rPr>
        <w:t xml:space="preserve">. Since these algorithms have different advantages, </w:t>
      </w:r>
      <w:r w:rsidR="00BD2E5E" w:rsidRPr="006D050C">
        <w:rPr>
          <w:sz w:val="24"/>
          <w:szCs w:val="24"/>
        </w:rPr>
        <w:t>combinations of these algorithms</w:t>
      </w:r>
      <w:r w:rsidR="00893CA3" w:rsidRPr="006D050C">
        <w:rPr>
          <w:sz w:val="24"/>
          <w:szCs w:val="24"/>
        </w:rPr>
        <w:t xml:space="preserve"> (polymorphism)</w:t>
      </w:r>
      <w:r w:rsidR="00132AE2" w:rsidRPr="006D050C">
        <w:rPr>
          <w:sz w:val="24"/>
          <w:szCs w:val="24"/>
        </w:rPr>
        <w:t xml:space="preserve"> </w:t>
      </w:r>
      <w:r w:rsidR="00BD2E5E" w:rsidRPr="006D050C">
        <w:rPr>
          <w:sz w:val="24"/>
          <w:szCs w:val="24"/>
        </w:rPr>
        <w:t xml:space="preserve">are </w:t>
      </w:r>
      <w:r w:rsidR="00132AE2" w:rsidRPr="006D050C">
        <w:rPr>
          <w:sz w:val="24"/>
          <w:szCs w:val="24"/>
        </w:rPr>
        <w:t>widely used to improve communication performa</w:t>
      </w:r>
      <w:r w:rsidR="00341FFB" w:rsidRPr="006D050C">
        <w:rPr>
          <w:sz w:val="24"/>
          <w:szCs w:val="24"/>
        </w:rPr>
        <w:t>nce [</w:t>
      </w:r>
      <w:r w:rsidR="005414F2" w:rsidRPr="006D050C">
        <w:rPr>
          <w:sz w:val="24"/>
          <w:szCs w:val="24"/>
        </w:rPr>
        <w:t>2</w:t>
      </w:r>
      <w:r w:rsidR="001E670C" w:rsidRPr="006D050C">
        <w:rPr>
          <w:sz w:val="24"/>
          <w:szCs w:val="24"/>
        </w:rPr>
        <w:t>6</w:t>
      </w:r>
      <w:r w:rsidR="00132AE2" w:rsidRPr="006D050C">
        <w:rPr>
          <w:sz w:val="24"/>
          <w:szCs w:val="24"/>
        </w:rPr>
        <w:t>]</w:t>
      </w:r>
      <w:r w:rsidR="00BD2E5E" w:rsidRPr="006D050C">
        <w:rPr>
          <w:sz w:val="24"/>
          <w:szCs w:val="24"/>
        </w:rPr>
        <w:t>, and s</w:t>
      </w:r>
      <w:r w:rsidR="00132AE2" w:rsidRPr="006D050C">
        <w:rPr>
          <w:sz w:val="24"/>
          <w:szCs w:val="24"/>
        </w:rPr>
        <w:t>ome solution</w:t>
      </w:r>
      <w:r w:rsidR="007C3561" w:rsidRPr="006D050C">
        <w:rPr>
          <w:sz w:val="24"/>
          <w:szCs w:val="24"/>
        </w:rPr>
        <w:t>s</w:t>
      </w:r>
      <w:r w:rsidR="00132AE2" w:rsidRPr="006D050C">
        <w:rPr>
          <w:sz w:val="24"/>
          <w:szCs w:val="24"/>
        </w:rPr>
        <w:t xml:space="preserve"> also provi</w:t>
      </w:r>
      <w:r w:rsidR="00316CE5" w:rsidRPr="006D050C">
        <w:rPr>
          <w:sz w:val="24"/>
          <w:szCs w:val="24"/>
        </w:rPr>
        <w:t>de auto</w:t>
      </w:r>
      <w:r w:rsidR="00BD2E5E" w:rsidRPr="006D050C">
        <w:rPr>
          <w:sz w:val="24"/>
          <w:szCs w:val="24"/>
        </w:rPr>
        <w:t>matic</w:t>
      </w:r>
      <w:r w:rsidR="00316CE5" w:rsidRPr="006D050C">
        <w:rPr>
          <w:sz w:val="24"/>
          <w:szCs w:val="24"/>
        </w:rPr>
        <w:t xml:space="preserve"> alg</w:t>
      </w:r>
      <w:r w:rsidR="00B43B37" w:rsidRPr="006D050C">
        <w:rPr>
          <w:sz w:val="24"/>
          <w:szCs w:val="24"/>
        </w:rPr>
        <w:t>orithm selection [</w:t>
      </w:r>
      <w:r w:rsidR="0067053E" w:rsidRPr="006D050C">
        <w:rPr>
          <w:sz w:val="24"/>
          <w:szCs w:val="24"/>
        </w:rPr>
        <w:t>3</w:t>
      </w:r>
      <w:r w:rsidR="00F045A1">
        <w:rPr>
          <w:sz w:val="24"/>
          <w:szCs w:val="24"/>
        </w:rPr>
        <w:t>4</w:t>
      </w:r>
      <w:r w:rsidR="00132AE2" w:rsidRPr="006D050C">
        <w:rPr>
          <w:sz w:val="24"/>
          <w:szCs w:val="24"/>
        </w:rPr>
        <w:t xml:space="preserve">]. </w:t>
      </w:r>
    </w:p>
    <w:p w14:paraId="705BFF16" w14:textId="034C3275" w:rsidR="006F5E03" w:rsidRDefault="006F5E03" w:rsidP="006D050C">
      <w:pPr>
        <w:pStyle w:val="p1a"/>
        <w:spacing w:line="240" w:lineRule="auto"/>
        <w:rPr>
          <w:sz w:val="24"/>
          <w:szCs w:val="24"/>
        </w:rPr>
      </w:pPr>
    </w:p>
    <w:p w14:paraId="7EF5830E" w14:textId="3526B5E6" w:rsidR="00132AE2" w:rsidRPr="006D050C" w:rsidRDefault="00A762FB" w:rsidP="006D050C">
      <w:pPr>
        <w:pStyle w:val="p1a"/>
        <w:spacing w:line="240" w:lineRule="auto"/>
        <w:rPr>
          <w:sz w:val="24"/>
          <w:szCs w:val="24"/>
        </w:rPr>
      </w:pPr>
      <w:r w:rsidRPr="006D050C">
        <w:rPr>
          <w:sz w:val="24"/>
          <w:szCs w:val="24"/>
        </w:rPr>
        <w:t>Other</w:t>
      </w:r>
      <w:r w:rsidR="00132AE2" w:rsidRPr="006D050C">
        <w:rPr>
          <w:sz w:val="24"/>
          <w:szCs w:val="24"/>
        </w:rPr>
        <w:t xml:space="preserve"> </w:t>
      </w:r>
      <w:r w:rsidR="007C3561" w:rsidRPr="006D050C">
        <w:rPr>
          <w:sz w:val="24"/>
          <w:szCs w:val="24"/>
        </w:rPr>
        <w:t xml:space="preserve">papers </w:t>
      </w:r>
      <w:r w:rsidR="005F7E57" w:rsidRPr="006D050C">
        <w:rPr>
          <w:sz w:val="24"/>
          <w:szCs w:val="24"/>
        </w:rPr>
        <w:t>have a different focus than</w:t>
      </w:r>
      <w:r w:rsidR="00132AE2" w:rsidRPr="006D050C">
        <w:rPr>
          <w:sz w:val="24"/>
          <w:szCs w:val="24"/>
        </w:rPr>
        <w:t xml:space="preserve"> our work. Some of them study small data transfe</w:t>
      </w:r>
      <w:r w:rsidR="009E4E56" w:rsidRPr="006D050C">
        <w:rPr>
          <w:sz w:val="24"/>
          <w:szCs w:val="24"/>
        </w:rPr>
        <w:t>rs up to</w:t>
      </w:r>
      <w:r w:rsidR="00BD2E5E" w:rsidRPr="006D050C">
        <w:rPr>
          <w:sz w:val="24"/>
          <w:szCs w:val="24"/>
        </w:rPr>
        <w:t xml:space="preserve"> </w:t>
      </w:r>
      <w:r w:rsidR="00ED02A2" w:rsidRPr="006D050C">
        <w:rPr>
          <w:sz w:val="24"/>
          <w:szCs w:val="24"/>
        </w:rPr>
        <w:t xml:space="preserve">a </w:t>
      </w:r>
      <w:r w:rsidR="00BD2E5E" w:rsidRPr="006D050C">
        <w:rPr>
          <w:sz w:val="24"/>
          <w:szCs w:val="24"/>
        </w:rPr>
        <w:t>level of</w:t>
      </w:r>
      <w:r w:rsidR="009E4E56" w:rsidRPr="006D050C">
        <w:rPr>
          <w:sz w:val="24"/>
          <w:szCs w:val="24"/>
        </w:rPr>
        <w:t xml:space="preserve"> megabytes [</w:t>
      </w:r>
      <w:r w:rsidR="00814C88" w:rsidRPr="006D050C">
        <w:rPr>
          <w:sz w:val="24"/>
          <w:szCs w:val="24"/>
        </w:rPr>
        <w:t>2</w:t>
      </w:r>
      <w:r w:rsidR="00F045A1">
        <w:rPr>
          <w:sz w:val="24"/>
          <w:szCs w:val="24"/>
        </w:rPr>
        <w:t>5</w:t>
      </w:r>
      <w:r w:rsidR="00651645" w:rsidRPr="006D050C">
        <w:rPr>
          <w:sz w:val="24"/>
          <w:szCs w:val="24"/>
        </w:rPr>
        <w:t>]</w:t>
      </w:r>
      <w:r w:rsidR="00F045A1">
        <w:rPr>
          <w:sz w:val="24"/>
          <w:szCs w:val="24"/>
        </w:rPr>
        <w:t xml:space="preserve"> [35</w:t>
      </w:r>
      <w:r w:rsidR="00FC3A70" w:rsidRPr="006D050C">
        <w:rPr>
          <w:sz w:val="24"/>
          <w:szCs w:val="24"/>
        </w:rPr>
        <w:t>]</w:t>
      </w:r>
      <w:r w:rsidR="007C3561" w:rsidRPr="006D050C">
        <w:rPr>
          <w:sz w:val="24"/>
          <w:szCs w:val="24"/>
        </w:rPr>
        <w:t xml:space="preserve"> while s</w:t>
      </w:r>
      <w:r w:rsidR="00132AE2" w:rsidRPr="006D050C">
        <w:rPr>
          <w:sz w:val="24"/>
          <w:szCs w:val="24"/>
        </w:rPr>
        <w:t>ome solution</w:t>
      </w:r>
      <w:r w:rsidR="00273B8C" w:rsidRPr="006D050C">
        <w:rPr>
          <w:sz w:val="24"/>
          <w:szCs w:val="24"/>
        </w:rPr>
        <w:t>s rely</w:t>
      </w:r>
      <w:r w:rsidR="00132AE2" w:rsidRPr="006D050C">
        <w:rPr>
          <w:sz w:val="24"/>
          <w:szCs w:val="24"/>
        </w:rPr>
        <w:t xml:space="preserve"> on special hardware support [</w:t>
      </w:r>
      <w:r w:rsidR="00B57A9C" w:rsidRPr="006D050C">
        <w:rPr>
          <w:sz w:val="24"/>
          <w:szCs w:val="24"/>
        </w:rPr>
        <w:t>2</w:t>
      </w:r>
      <w:r w:rsidR="001E670C" w:rsidRPr="006D050C">
        <w:rPr>
          <w:sz w:val="24"/>
          <w:szCs w:val="24"/>
        </w:rPr>
        <w:t>8</w:t>
      </w:r>
      <w:r w:rsidR="00132AE2" w:rsidRPr="006D050C">
        <w:rPr>
          <w:sz w:val="24"/>
          <w:szCs w:val="24"/>
        </w:rPr>
        <w:t>]. The data type</w:t>
      </w:r>
      <w:r w:rsidR="00BD2E5E" w:rsidRPr="006D050C">
        <w:rPr>
          <w:sz w:val="24"/>
          <w:szCs w:val="24"/>
        </w:rPr>
        <w:t xml:space="preserve"> in these papers</w:t>
      </w:r>
      <w:r w:rsidR="00132AE2" w:rsidRPr="006D050C">
        <w:rPr>
          <w:sz w:val="24"/>
          <w:szCs w:val="24"/>
        </w:rPr>
        <w:t xml:space="preserve"> is typically vectors and arrays</w:t>
      </w:r>
      <w:r w:rsidR="00ED02A2" w:rsidRPr="006D050C">
        <w:rPr>
          <w:sz w:val="24"/>
          <w:szCs w:val="24"/>
        </w:rPr>
        <w:t>,</w:t>
      </w:r>
      <w:r w:rsidR="00132AE2" w:rsidRPr="006D050C">
        <w:rPr>
          <w:sz w:val="24"/>
          <w:szCs w:val="24"/>
        </w:rPr>
        <w:t xml:space="preserve"> whereas we are considering objects. Many alg</w:t>
      </w:r>
      <w:r w:rsidR="00273B8C" w:rsidRPr="006D050C">
        <w:rPr>
          <w:sz w:val="24"/>
          <w:szCs w:val="24"/>
        </w:rPr>
        <w:t>orithms such as “all</w:t>
      </w:r>
      <w:r w:rsidR="00453418" w:rsidRPr="006D050C">
        <w:rPr>
          <w:sz w:val="24"/>
          <w:szCs w:val="24"/>
        </w:rPr>
        <w:t>-</w:t>
      </w:r>
      <w:r w:rsidR="00273B8C" w:rsidRPr="006D050C">
        <w:rPr>
          <w:sz w:val="24"/>
          <w:szCs w:val="24"/>
        </w:rPr>
        <w:t>gather” operate under</w:t>
      </w:r>
      <w:r w:rsidR="00132AE2" w:rsidRPr="006D050C">
        <w:rPr>
          <w:sz w:val="24"/>
          <w:szCs w:val="24"/>
        </w:rPr>
        <w:t xml:space="preserve"> the assumption that each node</w:t>
      </w:r>
      <w:r w:rsidR="00B85227" w:rsidRPr="006D050C">
        <w:rPr>
          <w:sz w:val="24"/>
          <w:szCs w:val="24"/>
        </w:rPr>
        <w:t xml:space="preserve"> has the same amount of data [</w:t>
      </w:r>
      <w:r w:rsidR="005414F2" w:rsidRPr="006D050C">
        <w:rPr>
          <w:sz w:val="24"/>
          <w:szCs w:val="24"/>
        </w:rPr>
        <w:t>2</w:t>
      </w:r>
      <w:r w:rsidR="00ED1883">
        <w:rPr>
          <w:sz w:val="24"/>
          <w:szCs w:val="24"/>
        </w:rPr>
        <w:t>5</w:t>
      </w:r>
      <w:r w:rsidR="006C5ABB" w:rsidRPr="006D050C">
        <w:rPr>
          <w:sz w:val="24"/>
          <w:szCs w:val="24"/>
        </w:rPr>
        <w:t>]</w:t>
      </w:r>
      <w:r w:rsidR="00C538C0" w:rsidRPr="006D050C">
        <w:rPr>
          <w:sz w:val="24"/>
          <w:szCs w:val="24"/>
        </w:rPr>
        <w:t xml:space="preserve"> </w:t>
      </w:r>
      <w:r w:rsidR="006C5ABB" w:rsidRPr="006D050C">
        <w:rPr>
          <w:sz w:val="24"/>
          <w:szCs w:val="24"/>
        </w:rPr>
        <w:t>[</w:t>
      </w:r>
      <w:r w:rsidR="0001459F" w:rsidRPr="006D050C">
        <w:rPr>
          <w:sz w:val="24"/>
          <w:szCs w:val="24"/>
        </w:rPr>
        <w:t>2</w:t>
      </w:r>
      <w:r w:rsidR="00ED1883">
        <w:rPr>
          <w:sz w:val="24"/>
          <w:szCs w:val="24"/>
        </w:rPr>
        <w:t>7</w:t>
      </w:r>
      <w:r w:rsidR="00566529" w:rsidRPr="006D050C">
        <w:rPr>
          <w:sz w:val="24"/>
          <w:szCs w:val="24"/>
        </w:rPr>
        <w:t>], which is un</w:t>
      </w:r>
      <w:r w:rsidR="00132AE2" w:rsidRPr="006D050C">
        <w:rPr>
          <w:sz w:val="24"/>
          <w:szCs w:val="24"/>
        </w:rPr>
        <w:t xml:space="preserve">common in </w:t>
      </w:r>
      <w:r w:rsidR="00566529" w:rsidRPr="006D050C">
        <w:rPr>
          <w:sz w:val="24"/>
          <w:szCs w:val="24"/>
        </w:rPr>
        <w:t xml:space="preserve">a </w:t>
      </w:r>
      <w:r w:rsidR="00132AE2" w:rsidRPr="006D050C">
        <w:rPr>
          <w:sz w:val="24"/>
          <w:szCs w:val="24"/>
        </w:rPr>
        <w:t xml:space="preserve">MapReduce model. </w:t>
      </w:r>
    </w:p>
    <w:p w14:paraId="1455D51F" w14:textId="22C0F79B" w:rsidR="006F5E03" w:rsidRDefault="006F5E03" w:rsidP="006D050C">
      <w:pPr>
        <w:pStyle w:val="p1a"/>
        <w:spacing w:line="240" w:lineRule="auto"/>
        <w:rPr>
          <w:sz w:val="24"/>
          <w:szCs w:val="24"/>
        </w:rPr>
      </w:pPr>
    </w:p>
    <w:p w14:paraId="2BB1A3C7" w14:textId="236C8AD7" w:rsidR="00132AE2" w:rsidRPr="006D050C" w:rsidRDefault="00132AE2" w:rsidP="006D050C">
      <w:pPr>
        <w:pStyle w:val="p1a"/>
        <w:spacing w:line="240" w:lineRule="auto"/>
        <w:rPr>
          <w:sz w:val="24"/>
          <w:szCs w:val="24"/>
        </w:rPr>
      </w:pPr>
      <w:r w:rsidRPr="006D050C">
        <w:rPr>
          <w:sz w:val="24"/>
          <w:szCs w:val="24"/>
        </w:rPr>
        <w:t>There are several solutions to improve the performance of data trans</w:t>
      </w:r>
      <w:r w:rsidR="006C5ABB" w:rsidRPr="006D050C">
        <w:rPr>
          <w:sz w:val="24"/>
          <w:szCs w:val="24"/>
        </w:rPr>
        <w:t>fe</w:t>
      </w:r>
      <w:r w:rsidR="005F1C9C" w:rsidRPr="006D050C">
        <w:rPr>
          <w:sz w:val="24"/>
          <w:szCs w:val="24"/>
        </w:rPr>
        <w:t>rs in MapReduce. Orchestra [</w:t>
      </w:r>
      <w:r w:rsidR="00817054" w:rsidRPr="006D050C">
        <w:rPr>
          <w:sz w:val="24"/>
          <w:szCs w:val="24"/>
        </w:rPr>
        <w:t>3</w:t>
      </w:r>
      <w:r w:rsidR="00ED1883">
        <w:rPr>
          <w:sz w:val="24"/>
          <w:szCs w:val="24"/>
        </w:rPr>
        <w:t>3</w:t>
      </w:r>
      <w:r w:rsidRPr="006D050C">
        <w:rPr>
          <w:sz w:val="24"/>
          <w:szCs w:val="24"/>
        </w:rPr>
        <w:t xml:space="preserve">] is </w:t>
      </w:r>
      <w:r w:rsidR="00A10914" w:rsidRPr="006D050C">
        <w:rPr>
          <w:sz w:val="24"/>
          <w:szCs w:val="24"/>
        </w:rPr>
        <w:t xml:space="preserve">one such </w:t>
      </w:r>
      <w:r w:rsidRPr="006D050C">
        <w:rPr>
          <w:sz w:val="24"/>
          <w:szCs w:val="24"/>
        </w:rPr>
        <w:t xml:space="preserve">global control service and architecture </w:t>
      </w:r>
      <w:r w:rsidR="00BD2E5E" w:rsidRPr="006D050C">
        <w:rPr>
          <w:sz w:val="24"/>
          <w:szCs w:val="24"/>
        </w:rPr>
        <w:t xml:space="preserve">that </w:t>
      </w:r>
      <w:r w:rsidRPr="006D050C">
        <w:rPr>
          <w:sz w:val="24"/>
          <w:szCs w:val="24"/>
        </w:rPr>
        <w:t>manage</w:t>
      </w:r>
      <w:r w:rsidR="00BD2E5E" w:rsidRPr="006D050C">
        <w:rPr>
          <w:sz w:val="24"/>
          <w:szCs w:val="24"/>
        </w:rPr>
        <w:t>s</w:t>
      </w:r>
      <w:r w:rsidRPr="006D050C">
        <w:rPr>
          <w:sz w:val="24"/>
          <w:szCs w:val="24"/>
        </w:rPr>
        <w:t xml:space="preserve"> intra</w:t>
      </w:r>
      <w:r w:rsidR="00845369" w:rsidRPr="006D050C">
        <w:rPr>
          <w:sz w:val="24"/>
          <w:szCs w:val="24"/>
        </w:rPr>
        <w:t>-</w:t>
      </w:r>
      <w:r w:rsidRPr="006D050C">
        <w:rPr>
          <w:sz w:val="24"/>
          <w:szCs w:val="24"/>
        </w:rPr>
        <w:t xml:space="preserve"> and inter-</w:t>
      </w:r>
      <w:r w:rsidR="005F1C9C" w:rsidRPr="006D050C">
        <w:rPr>
          <w:sz w:val="24"/>
          <w:szCs w:val="24"/>
        </w:rPr>
        <w:t xml:space="preserve">transfer activities </w:t>
      </w:r>
      <w:r w:rsidR="007C3561" w:rsidRPr="006D050C">
        <w:rPr>
          <w:sz w:val="24"/>
          <w:szCs w:val="24"/>
        </w:rPr>
        <w:t xml:space="preserve">in the </w:t>
      </w:r>
      <w:r w:rsidR="005F1C9C" w:rsidRPr="006D050C">
        <w:rPr>
          <w:sz w:val="24"/>
          <w:szCs w:val="24"/>
        </w:rPr>
        <w:t>Spark</w:t>
      </w:r>
      <w:r w:rsidR="007C3561" w:rsidRPr="006D050C">
        <w:rPr>
          <w:sz w:val="24"/>
          <w:szCs w:val="24"/>
        </w:rPr>
        <w:t xml:space="preserve"> system </w:t>
      </w:r>
      <w:r w:rsidR="00BD2E5E" w:rsidRPr="006D050C">
        <w:rPr>
          <w:sz w:val="24"/>
          <w:szCs w:val="24"/>
        </w:rPr>
        <w:t>(</w:t>
      </w:r>
      <w:r w:rsidR="007C3561" w:rsidRPr="006D050C">
        <w:rPr>
          <w:sz w:val="24"/>
          <w:szCs w:val="24"/>
        </w:rPr>
        <w:t xml:space="preserve">we </w:t>
      </w:r>
      <w:r w:rsidR="00BD2E5E" w:rsidRPr="006D050C">
        <w:rPr>
          <w:sz w:val="24"/>
          <w:szCs w:val="24"/>
        </w:rPr>
        <w:t xml:space="preserve">gave </w:t>
      </w:r>
      <w:r w:rsidR="007C3561" w:rsidRPr="006D050C">
        <w:rPr>
          <w:sz w:val="24"/>
          <w:szCs w:val="24"/>
        </w:rPr>
        <w:t>some test results in section 3.1</w:t>
      </w:r>
      <w:r w:rsidR="00BD2E5E" w:rsidRPr="006D050C">
        <w:rPr>
          <w:sz w:val="24"/>
          <w:szCs w:val="24"/>
        </w:rPr>
        <w:t>)</w:t>
      </w:r>
      <w:r w:rsidRPr="006D050C">
        <w:rPr>
          <w:sz w:val="24"/>
          <w:szCs w:val="24"/>
        </w:rPr>
        <w:t xml:space="preserve">. It not only provides control, scheduling and monitoring on data transfers, but also </w:t>
      </w:r>
      <w:r w:rsidR="00BD2E5E" w:rsidRPr="006D050C">
        <w:rPr>
          <w:sz w:val="24"/>
          <w:szCs w:val="24"/>
        </w:rPr>
        <w:t xml:space="preserve">optimizes </w:t>
      </w:r>
      <w:r w:rsidRPr="006D050C">
        <w:rPr>
          <w:sz w:val="24"/>
          <w:szCs w:val="24"/>
        </w:rPr>
        <w:t xml:space="preserve">broadcasting and shuffling. For broadcasting, it </w:t>
      </w:r>
      <w:r w:rsidR="005F1C9C" w:rsidRPr="006D050C">
        <w:rPr>
          <w:sz w:val="24"/>
          <w:szCs w:val="24"/>
        </w:rPr>
        <w:t>uses an optimized BitTorrent</w:t>
      </w:r>
      <w:r w:rsidR="00845369" w:rsidRPr="006D050C">
        <w:rPr>
          <w:sz w:val="24"/>
          <w:szCs w:val="24"/>
        </w:rPr>
        <w:t>-</w:t>
      </w:r>
      <w:r w:rsidRPr="006D050C">
        <w:rPr>
          <w:sz w:val="24"/>
          <w:szCs w:val="24"/>
        </w:rPr>
        <w:t xml:space="preserve">like protocol called Cornet, augmented by topology detection. </w:t>
      </w:r>
      <w:r w:rsidR="00845369" w:rsidRPr="006D050C">
        <w:rPr>
          <w:sz w:val="24"/>
          <w:szCs w:val="24"/>
        </w:rPr>
        <w:t>For shuffling, Orchestra employs weighted shuffle s</w:t>
      </w:r>
      <w:r w:rsidR="00893CA3" w:rsidRPr="006D050C">
        <w:rPr>
          <w:sz w:val="24"/>
          <w:szCs w:val="24"/>
        </w:rPr>
        <w:t xml:space="preserve">cheduling </w:t>
      </w:r>
      <w:r w:rsidR="00893CA3" w:rsidRPr="006D050C">
        <w:rPr>
          <w:sz w:val="24"/>
          <w:szCs w:val="24"/>
        </w:rPr>
        <w:lastRenderedPageBreak/>
        <w:t xml:space="preserve">(WSS) to </w:t>
      </w:r>
      <w:r w:rsidR="00845369" w:rsidRPr="006D050C">
        <w:rPr>
          <w:sz w:val="24"/>
          <w:szCs w:val="24"/>
        </w:rPr>
        <w:t xml:space="preserve">set the weight of the flow </w:t>
      </w:r>
      <w:r w:rsidR="00893CA3" w:rsidRPr="006D050C">
        <w:rPr>
          <w:sz w:val="24"/>
          <w:szCs w:val="24"/>
        </w:rPr>
        <w:t xml:space="preserve">proportional to the data size; we noted earlier this optimization is not relevant in our application. </w:t>
      </w:r>
    </w:p>
    <w:p w14:paraId="3BDDCFEB" w14:textId="77777777" w:rsidR="006F5E03" w:rsidRDefault="006F5E03" w:rsidP="006D050C">
      <w:pPr>
        <w:pStyle w:val="p1a"/>
        <w:spacing w:line="240" w:lineRule="auto"/>
        <w:rPr>
          <w:sz w:val="24"/>
          <w:szCs w:val="24"/>
        </w:rPr>
      </w:pPr>
    </w:p>
    <w:p w14:paraId="58E4CE27" w14:textId="3D9F58C9" w:rsidR="006A2823" w:rsidRPr="006D050C" w:rsidRDefault="00147762" w:rsidP="006D050C">
      <w:pPr>
        <w:pStyle w:val="p1a"/>
        <w:spacing w:line="240" w:lineRule="auto"/>
        <w:rPr>
          <w:sz w:val="24"/>
          <w:szCs w:val="24"/>
        </w:rPr>
      </w:pPr>
      <w:r w:rsidRPr="006D050C">
        <w:rPr>
          <w:sz w:val="24"/>
          <w:szCs w:val="24"/>
        </w:rPr>
        <w:t>Hadoop-A [</w:t>
      </w:r>
      <w:r w:rsidR="000834EA" w:rsidRPr="006D050C">
        <w:rPr>
          <w:sz w:val="24"/>
          <w:szCs w:val="24"/>
        </w:rPr>
        <w:t>3</w:t>
      </w:r>
      <w:r w:rsidR="00ED1883">
        <w:rPr>
          <w:sz w:val="24"/>
          <w:szCs w:val="24"/>
        </w:rPr>
        <w:t>6</w:t>
      </w:r>
      <w:r w:rsidR="00132AE2" w:rsidRPr="006D050C">
        <w:rPr>
          <w:sz w:val="24"/>
          <w:szCs w:val="24"/>
        </w:rPr>
        <w:t xml:space="preserve">] provides a pipeline to overlap the shuffle, merge and reduce phases and uses an </w:t>
      </w:r>
      <w:r w:rsidRPr="006D050C">
        <w:rPr>
          <w:sz w:val="24"/>
          <w:szCs w:val="24"/>
        </w:rPr>
        <w:t>alternative Infiniband RDMA</w:t>
      </w:r>
      <w:r w:rsidR="00ED02A2" w:rsidRPr="006D050C">
        <w:rPr>
          <w:sz w:val="24"/>
          <w:szCs w:val="24"/>
        </w:rPr>
        <w:t>-</w:t>
      </w:r>
      <w:r w:rsidR="00132AE2" w:rsidRPr="006D050C">
        <w:rPr>
          <w:sz w:val="24"/>
          <w:szCs w:val="24"/>
        </w:rPr>
        <w:t>based protocol to leverage RDMA inter-connects for f</w:t>
      </w:r>
      <w:r w:rsidR="00CD708A" w:rsidRPr="006D050C">
        <w:rPr>
          <w:sz w:val="24"/>
          <w:szCs w:val="24"/>
        </w:rPr>
        <w:t>ast shuffling. MATE-EC2 [</w:t>
      </w:r>
      <w:r w:rsidR="00ED1883">
        <w:rPr>
          <w:sz w:val="24"/>
          <w:szCs w:val="24"/>
        </w:rPr>
        <w:t>37</w:t>
      </w:r>
      <w:r w:rsidR="00132AE2" w:rsidRPr="006D050C">
        <w:rPr>
          <w:sz w:val="24"/>
          <w:szCs w:val="24"/>
        </w:rPr>
        <w:t>]</w:t>
      </w:r>
      <w:r w:rsidR="00A76E6D" w:rsidRPr="006D050C">
        <w:rPr>
          <w:sz w:val="24"/>
          <w:szCs w:val="24"/>
        </w:rPr>
        <w:t xml:space="preserve">, </w:t>
      </w:r>
      <w:r w:rsidR="00132AE2" w:rsidRPr="006D050C">
        <w:rPr>
          <w:sz w:val="24"/>
          <w:szCs w:val="24"/>
        </w:rPr>
        <w:t>a MapR</w:t>
      </w:r>
      <w:r w:rsidR="00CD708A" w:rsidRPr="006D050C">
        <w:rPr>
          <w:sz w:val="24"/>
          <w:szCs w:val="24"/>
        </w:rPr>
        <w:t>educe</w:t>
      </w:r>
      <w:r w:rsidR="00ED02A2" w:rsidRPr="006D050C">
        <w:rPr>
          <w:sz w:val="24"/>
          <w:szCs w:val="24"/>
        </w:rPr>
        <w:t>-</w:t>
      </w:r>
      <w:r w:rsidR="00CD708A" w:rsidRPr="006D050C">
        <w:rPr>
          <w:sz w:val="24"/>
          <w:szCs w:val="24"/>
        </w:rPr>
        <w:t>lik</w:t>
      </w:r>
      <w:r w:rsidR="00817054" w:rsidRPr="006D050C">
        <w:rPr>
          <w:sz w:val="24"/>
          <w:szCs w:val="24"/>
        </w:rPr>
        <w:t xml:space="preserve">e framework for </w:t>
      </w:r>
      <w:r w:rsidR="001B1B60" w:rsidRPr="006D050C">
        <w:rPr>
          <w:sz w:val="24"/>
          <w:szCs w:val="24"/>
        </w:rPr>
        <w:t xml:space="preserve">Amazon </w:t>
      </w:r>
      <w:r w:rsidR="00817054" w:rsidRPr="006D050C">
        <w:rPr>
          <w:sz w:val="24"/>
          <w:szCs w:val="24"/>
        </w:rPr>
        <w:t xml:space="preserve">EC2 </w:t>
      </w:r>
      <w:r w:rsidR="00CD708A" w:rsidRPr="006D050C">
        <w:rPr>
          <w:sz w:val="24"/>
          <w:szCs w:val="24"/>
        </w:rPr>
        <w:t>and S3</w:t>
      </w:r>
      <w:r w:rsidR="006D632B" w:rsidRPr="006D050C">
        <w:rPr>
          <w:sz w:val="24"/>
          <w:szCs w:val="24"/>
        </w:rPr>
        <w:t>,</w:t>
      </w:r>
      <w:r w:rsidR="00132AE2" w:rsidRPr="006D050C">
        <w:rPr>
          <w:sz w:val="24"/>
          <w:szCs w:val="24"/>
        </w:rPr>
        <w:t xml:space="preserve"> uses local </w:t>
      </w:r>
      <w:r w:rsidR="00922241" w:rsidRPr="006D050C">
        <w:rPr>
          <w:sz w:val="24"/>
          <w:szCs w:val="24"/>
        </w:rPr>
        <w:t>and global aggregation</w:t>
      </w:r>
      <w:r w:rsidR="00A76E6D" w:rsidRPr="006D050C">
        <w:rPr>
          <w:sz w:val="24"/>
          <w:szCs w:val="24"/>
        </w:rPr>
        <w:t xml:space="preserve"> for data consolidation</w:t>
      </w:r>
      <w:r w:rsidR="00845369" w:rsidRPr="006D050C">
        <w:rPr>
          <w:sz w:val="24"/>
          <w:szCs w:val="24"/>
        </w:rPr>
        <w:t>. This</w:t>
      </w:r>
      <w:r w:rsidR="00132AE2" w:rsidRPr="006D050C">
        <w:rPr>
          <w:sz w:val="24"/>
          <w:szCs w:val="24"/>
        </w:rPr>
        <w:t xml:space="preserve"> strategy is similar to what </w:t>
      </w:r>
      <w:r w:rsidR="00BD2E5E" w:rsidRPr="006D050C">
        <w:rPr>
          <w:sz w:val="24"/>
          <w:szCs w:val="24"/>
        </w:rPr>
        <w:t>was done</w:t>
      </w:r>
      <w:r w:rsidR="00132AE2" w:rsidRPr="006D050C">
        <w:rPr>
          <w:sz w:val="24"/>
          <w:szCs w:val="24"/>
        </w:rPr>
        <w:t xml:space="preserve"> in Twister</w:t>
      </w:r>
      <w:r w:rsidR="00ED02A2" w:rsidRPr="006D050C">
        <w:rPr>
          <w:sz w:val="24"/>
          <w:szCs w:val="24"/>
        </w:rPr>
        <w:t>,</w:t>
      </w:r>
      <w:r w:rsidR="00132AE2" w:rsidRPr="006D050C">
        <w:rPr>
          <w:sz w:val="24"/>
          <w:szCs w:val="24"/>
        </w:rPr>
        <w:t xml:space="preserve"> but </w:t>
      </w:r>
      <w:r w:rsidR="00BD2E5E" w:rsidRPr="006D050C">
        <w:rPr>
          <w:sz w:val="24"/>
          <w:szCs w:val="24"/>
        </w:rPr>
        <w:t xml:space="preserve">since </w:t>
      </w:r>
      <w:r w:rsidR="00132AE2" w:rsidRPr="006D050C">
        <w:rPr>
          <w:sz w:val="24"/>
          <w:szCs w:val="24"/>
        </w:rPr>
        <w:t>it focuses on</w:t>
      </w:r>
      <w:r w:rsidR="00CF1752" w:rsidRPr="006D050C">
        <w:rPr>
          <w:sz w:val="24"/>
          <w:szCs w:val="24"/>
        </w:rPr>
        <w:t xml:space="preserve"> the</w:t>
      </w:r>
      <w:r w:rsidR="00132AE2" w:rsidRPr="006D050C">
        <w:rPr>
          <w:sz w:val="24"/>
          <w:szCs w:val="24"/>
        </w:rPr>
        <w:t xml:space="preserve"> EC2 environment, the design and implementation are t</w:t>
      </w:r>
      <w:r w:rsidR="00C90831" w:rsidRPr="006D050C">
        <w:rPr>
          <w:sz w:val="24"/>
          <w:szCs w:val="24"/>
        </w:rPr>
        <w:t>otally different. iMapReduce [</w:t>
      </w:r>
      <w:r w:rsidR="00ED1883">
        <w:rPr>
          <w:sz w:val="24"/>
          <w:szCs w:val="24"/>
        </w:rPr>
        <w:t>38</w:t>
      </w:r>
      <w:r w:rsidR="00C90831" w:rsidRPr="006D050C">
        <w:rPr>
          <w:sz w:val="24"/>
          <w:szCs w:val="24"/>
        </w:rPr>
        <w:t xml:space="preserve">] </w:t>
      </w:r>
      <w:r w:rsidR="00845369" w:rsidRPr="006D050C">
        <w:rPr>
          <w:sz w:val="24"/>
          <w:szCs w:val="24"/>
        </w:rPr>
        <w:t xml:space="preserve">and </w:t>
      </w:r>
      <w:r w:rsidR="00C90831" w:rsidRPr="006D050C">
        <w:rPr>
          <w:sz w:val="24"/>
          <w:szCs w:val="24"/>
        </w:rPr>
        <w:t>iHadoop [</w:t>
      </w:r>
      <w:r w:rsidR="00ED1883">
        <w:rPr>
          <w:sz w:val="24"/>
          <w:szCs w:val="24"/>
        </w:rPr>
        <w:t>39</w:t>
      </w:r>
      <w:r w:rsidR="00132AE2" w:rsidRPr="006D050C">
        <w:rPr>
          <w:sz w:val="24"/>
          <w:szCs w:val="24"/>
        </w:rPr>
        <w:t>] are iterative Map</w:t>
      </w:r>
      <w:r w:rsidR="00BD2E5E" w:rsidRPr="006D050C">
        <w:rPr>
          <w:sz w:val="24"/>
          <w:szCs w:val="24"/>
        </w:rPr>
        <w:t>R</w:t>
      </w:r>
      <w:r w:rsidR="00132AE2" w:rsidRPr="006D050C">
        <w:rPr>
          <w:sz w:val="24"/>
          <w:szCs w:val="24"/>
        </w:rPr>
        <w:t xml:space="preserve">educe frameworks that optimize data transfers between iterations </w:t>
      </w:r>
      <w:r w:rsidR="00845369" w:rsidRPr="006D050C">
        <w:rPr>
          <w:sz w:val="24"/>
          <w:szCs w:val="24"/>
        </w:rPr>
        <w:t>asynchronously</w:t>
      </w:r>
      <w:r w:rsidR="00BD2E5E" w:rsidRPr="006D050C">
        <w:rPr>
          <w:sz w:val="24"/>
          <w:szCs w:val="24"/>
        </w:rPr>
        <w:t xml:space="preserve"> when </w:t>
      </w:r>
      <w:r w:rsidR="00845369" w:rsidRPr="006D050C">
        <w:rPr>
          <w:sz w:val="24"/>
          <w:szCs w:val="24"/>
        </w:rPr>
        <w:t xml:space="preserve">there </w:t>
      </w:r>
      <w:r w:rsidR="00BD2E5E" w:rsidRPr="006D050C">
        <w:rPr>
          <w:sz w:val="24"/>
          <w:szCs w:val="24"/>
        </w:rPr>
        <w:t xml:space="preserve">is </w:t>
      </w:r>
      <w:r w:rsidR="00845369" w:rsidRPr="006D050C">
        <w:rPr>
          <w:sz w:val="24"/>
          <w:szCs w:val="24"/>
        </w:rPr>
        <w:t>no</w:t>
      </w:r>
      <w:r w:rsidR="00132AE2" w:rsidRPr="006D050C">
        <w:rPr>
          <w:sz w:val="24"/>
          <w:szCs w:val="24"/>
        </w:rPr>
        <w:t xml:space="preserve"> barrier between iterations. However, this design </w:t>
      </w:r>
      <w:r w:rsidR="00BD2E5E" w:rsidRPr="006D050C">
        <w:rPr>
          <w:sz w:val="24"/>
          <w:szCs w:val="24"/>
        </w:rPr>
        <w:t xml:space="preserve">does not </w:t>
      </w:r>
      <w:r w:rsidR="00132AE2" w:rsidRPr="006D050C">
        <w:rPr>
          <w:sz w:val="24"/>
          <w:szCs w:val="24"/>
        </w:rPr>
        <w:t xml:space="preserve">work for applications </w:t>
      </w:r>
      <w:r w:rsidR="00CF1752" w:rsidRPr="006D050C">
        <w:rPr>
          <w:sz w:val="24"/>
          <w:szCs w:val="24"/>
        </w:rPr>
        <w:t xml:space="preserve">that </w:t>
      </w:r>
      <w:r w:rsidR="00132AE2" w:rsidRPr="006D050C">
        <w:rPr>
          <w:sz w:val="24"/>
          <w:szCs w:val="24"/>
        </w:rPr>
        <w:t>need</w:t>
      </w:r>
      <w:r w:rsidR="00BD2E5E" w:rsidRPr="006D050C">
        <w:rPr>
          <w:sz w:val="24"/>
          <w:szCs w:val="24"/>
        </w:rPr>
        <w:t xml:space="preserve"> to</w:t>
      </w:r>
      <w:r w:rsidR="00132AE2" w:rsidRPr="006D050C">
        <w:rPr>
          <w:sz w:val="24"/>
          <w:szCs w:val="24"/>
        </w:rPr>
        <w:t xml:space="preserve"> broadcast data in every iteration because all the outputs from Reduce tasks are needed for every Map task. </w:t>
      </w:r>
    </w:p>
    <w:p w14:paraId="477E330D" w14:textId="77777777" w:rsidR="006F5E03" w:rsidRDefault="006F5E03" w:rsidP="006D050C">
      <w:pPr>
        <w:pStyle w:val="p1a"/>
        <w:spacing w:line="240" w:lineRule="auto"/>
        <w:rPr>
          <w:sz w:val="24"/>
          <w:szCs w:val="24"/>
        </w:rPr>
      </w:pPr>
    </w:p>
    <w:p w14:paraId="20952B30" w14:textId="4A3DC823" w:rsidR="005914E1" w:rsidRPr="006D050C" w:rsidRDefault="005914E1" w:rsidP="006D050C">
      <w:pPr>
        <w:pStyle w:val="p1a"/>
        <w:spacing w:line="240" w:lineRule="auto"/>
        <w:rPr>
          <w:sz w:val="24"/>
          <w:szCs w:val="24"/>
        </w:rPr>
      </w:pPr>
      <w:r w:rsidRPr="006D050C">
        <w:rPr>
          <w:sz w:val="24"/>
          <w:szCs w:val="24"/>
        </w:rPr>
        <w:t xml:space="preserve">Daytona </w:t>
      </w:r>
      <w:r w:rsidRPr="006D050C">
        <w:rPr>
          <w:sz w:val="24"/>
          <w:szCs w:val="24"/>
        </w:rPr>
        <w:fldChar w:fldCharType="begin"/>
      </w:r>
      <w:r w:rsidRPr="006D050C">
        <w:rPr>
          <w:sz w:val="24"/>
          <w:szCs w:val="24"/>
        </w:rPr>
        <w:instrText xml:space="preserve"> ADDIN EN.CITE &lt;EndNote&gt;&lt;Cite&gt;&lt;RecNum&gt;2584&lt;/RecNum&gt;&lt;DisplayText&gt;[5]&lt;/DisplayText&gt;&lt;record&gt;&lt;rec-number&gt;2584&lt;/rec-number&gt;&lt;foreign-keys&gt;&lt;key app="EN" db-id="5axaw559mfwdpuewrfppwdvasdfa2ep2ardp"&gt;2584&lt;/key&gt;&lt;/foreign-keys&gt;&lt;ref-type name="Report"&gt;27&lt;/ref-type&gt;&lt;contributors&gt;&lt;/contributors&gt;&lt;titles&gt;&lt;title&gt;Microsoft Daytona&lt;/title&gt;&lt;/titles&gt;&lt;dates&gt;&lt;/dates&gt;&lt;pub-location&gt;Retrieved Feb 1, 2012, from : http://research.microsoft.com/en-us/projects/daytona/&lt;/pub-location&gt;&lt;urls&gt;&lt;related-urls&gt;&lt;url&gt;http://research.microsoft.com/en-us/projects/daytona/&lt;/url&gt;&lt;/related-urls&gt;&lt;/urls&gt;&lt;/record&gt;&lt;/Cite&gt;&lt;/EndNote&gt;</w:instrText>
      </w:r>
      <w:r w:rsidRPr="006D050C">
        <w:rPr>
          <w:sz w:val="24"/>
          <w:szCs w:val="24"/>
        </w:rPr>
        <w:fldChar w:fldCharType="separate"/>
      </w:r>
      <w:r w:rsidRPr="006D050C">
        <w:rPr>
          <w:sz w:val="24"/>
          <w:szCs w:val="24"/>
        </w:rPr>
        <w:t>[</w:t>
      </w:r>
      <w:hyperlink w:anchor="_ENREF_5" w:tooltip=",  #2584" w:history="1">
        <w:r w:rsidR="005414F2" w:rsidRPr="006D050C">
          <w:rPr>
            <w:sz w:val="24"/>
            <w:szCs w:val="24"/>
          </w:rPr>
          <w:t>4</w:t>
        </w:r>
      </w:hyperlink>
      <w:r w:rsidR="00ED1883">
        <w:rPr>
          <w:sz w:val="24"/>
          <w:szCs w:val="24"/>
        </w:rPr>
        <w:t>0</w:t>
      </w:r>
      <w:r w:rsidRPr="006D050C">
        <w:rPr>
          <w:sz w:val="24"/>
          <w:szCs w:val="24"/>
        </w:rPr>
        <w:t>]</w:t>
      </w:r>
      <w:r w:rsidRPr="006D050C">
        <w:rPr>
          <w:sz w:val="24"/>
          <w:szCs w:val="24"/>
        </w:rPr>
        <w:fldChar w:fldCharType="end"/>
      </w:r>
      <w:r w:rsidRPr="006D050C">
        <w:rPr>
          <w:sz w:val="24"/>
          <w:szCs w:val="24"/>
        </w:rPr>
        <w:t xml:space="preserve"> is </w:t>
      </w:r>
      <w:r w:rsidR="00EC656C" w:rsidRPr="006D050C">
        <w:rPr>
          <w:sz w:val="24"/>
          <w:szCs w:val="24"/>
        </w:rPr>
        <w:t>an Azure-based</w:t>
      </w:r>
      <w:r w:rsidRPr="006D050C">
        <w:rPr>
          <w:sz w:val="24"/>
          <w:szCs w:val="24"/>
        </w:rPr>
        <w:t xml:space="preserve"> iterative MapReduce runtime developed by Microsoft Research </w:t>
      </w:r>
      <w:r w:rsidR="00EC656C" w:rsidRPr="006D050C">
        <w:rPr>
          <w:sz w:val="24"/>
          <w:szCs w:val="24"/>
        </w:rPr>
        <w:t xml:space="preserve">using </w:t>
      </w:r>
      <w:r w:rsidRPr="006D050C">
        <w:rPr>
          <w:sz w:val="24"/>
          <w:szCs w:val="24"/>
        </w:rPr>
        <w:t>some of the ideas of Twister</w:t>
      </w:r>
      <w:r w:rsidR="00EC656C" w:rsidRPr="006D050C">
        <w:rPr>
          <w:sz w:val="24"/>
          <w:szCs w:val="24"/>
        </w:rPr>
        <w:t xml:space="preserve"> with </w:t>
      </w:r>
      <w:r w:rsidRPr="006D050C">
        <w:rPr>
          <w:sz w:val="24"/>
          <w:szCs w:val="24"/>
        </w:rPr>
        <w:t xml:space="preserve">Excel DataScope </w:t>
      </w:r>
      <w:r w:rsidR="00EC656C" w:rsidRPr="006D050C">
        <w:rPr>
          <w:sz w:val="24"/>
          <w:szCs w:val="24"/>
        </w:rPr>
        <w:t>a</w:t>
      </w:r>
      <w:r w:rsidRPr="006D050C">
        <w:rPr>
          <w:sz w:val="24"/>
          <w:szCs w:val="24"/>
        </w:rPr>
        <w:t>s an application</w:t>
      </w:r>
      <w:r w:rsidR="00EC656C" w:rsidRPr="006D050C">
        <w:rPr>
          <w:sz w:val="24"/>
          <w:szCs w:val="24"/>
        </w:rPr>
        <w:t xml:space="preserve"> allowing Cloud or Excel input and output datasets</w:t>
      </w:r>
      <w:r w:rsidRPr="006D050C">
        <w:rPr>
          <w:sz w:val="24"/>
          <w:szCs w:val="24"/>
        </w:rPr>
        <w:t xml:space="preserve">. </w:t>
      </w:r>
    </w:p>
    <w:p w14:paraId="4F795AE7" w14:textId="77777777" w:rsidR="006F5E03" w:rsidRDefault="006F5E03" w:rsidP="006D050C">
      <w:pPr>
        <w:pStyle w:val="p1a"/>
        <w:spacing w:line="240" w:lineRule="auto"/>
        <w:rPr>
          <w:sz w:val="24"/>
          <w:szCs w:val="24"/>
        </w:rPr>
      </w:pPr>
    </w:p>
    <w:p w14:paraId="61104390" w14:textId="41D8C01A" w:rsidR="007108BA" w:rsidRPr="006D050C" w:rsidRDefault="007108BA" w:rsidP="006D050C">
      <w:pPr>
        <w:pStyle w:val="p1a"/>
        <w:spacing w:line="240" w:lineRule="auto"/>
        <w:rPr>
          <w:sz w:val="24"/>
          <w:szCs w:val="24"/>
        </w:rPr>
      </w:pPr>
      <w:r w:rsidRPr="006D050C">
        <w:rPr>
          <w:sz w:val="24"/>
          <w:szCs w:val="24"/>
        </w:rPr>
        <w:t>The focus of this paper is on the algorithms</w:t>
      </w:r>
      <w:r w:rsidR="00A86CE6" w:rsidRPr="006D050C">
        <w:rPr>
          <w:sz w:val="24"/>
          <w:szCs w:val="24"/>
        </w:rPr>
        <w:t>,</w:t>
      </w:r>
      <w:r w:rsidRPr="006D050C">
        <w:rPr>
          <w:sz w:val="24"/>
          <w:szCs w:val="24"/>
        </w:rPr>
        <w:t xml:space="preserve"> system</w:t>
      </w:r>
      <w:r w:rsidR="00A86CE6" w:rsidRPr="006D050C">
        <w:rPr>
          <w:sz w:val="24"/>
          <w:szCs w:val="24"/>
        </w:rPr>
        <w:t xml:space="preserve"> design and </w:t>
      </w:r>
      <w:r w:rsidR="00393902" w:rsidRPr="006D050C">
        <w:rPr>
          <w:sz w:val="24"/>
          <w:szCs w:val="24"/>
        </w:rPr>
        <w:t>implementation</w:t>
      </w:r>
      <w:r w:rsidR="00A86CE6" w:rsidRPr="006D050C">
        <w:rPr>
          <w:sz w:val="24"/>
          <w:szCs w:val="24"/>
        </w:rPr>
        <w:t xml:space="preserve"> to</w:t>
      </w:r>
      <w:r w:rsidRPr="006D050C">
        <w:rPr>
          <w:sz w:val="24"/>
          <w:szCs w:val="24"/>
        </w:rPr>
        <w:t xml:space="preserve"> support large-scale computer vision, not computer vision itself</w:t>
      </w:r>
      <w:r w:rsidR="00ED02A2" w:rsidRPr="006D050C">
        <w:rPr>
          <w:sz w:val="24"/>
          <w:szCs w:val="24"/>
        </w:rPr>
        <w:t xml:space="preserve">. Still, </w:t>
      </w:r>
      <w:r w:rsidRPr="006D050C">
        <w:rPr>
          <w:sz w:val="24"/>
          <w:szCs w:val="24"/>
        </w:rPr>
        <w:t xml:space="preserve">we </w:t>
      </w:r>
      <w:r w:rsidR="00ED02A2" w:rsidRPr="006D050C">
        <w:rPr>
          <w:sz w:val="24"/>
          <w:szCs w:val="24"/>
        </w:rPr>
        <w:t xml:space="preserve">will </w:t>
      </w:r>
      <w:r w:rsidRPr="006D050C">
        <w:rPr>
          <w:sz w:val="24"/>
          <w:szCs w:val="24"/>
        </w:rPr>
        <w:t>briefly mention a few papers related to ours. A small but growing number of papers have considered the opportunities and challenges of image classification on large-scale online social photo collections. Hays and Efros [</w:t>
      </w:r>
      <w:r w:rsidR="00ED1883">
        <w:rPr>
          <w:sz w:val="24"/>
          <w:szCs w:val="24"/>
        </w:rPr>
        <w:t>41</w:t>
      </w:r>
      <w:r w:rsidRPr="006D050C">
        <w:rPr>
          <w:sz w:val="24"/>
          <w:szCs w:val="24"/>
        </w:rPr>
        <w:t>] and Li et al [</w:t>
      </w:r>
      <w:r w:rsidR="00136B03" w:rsidRPr="006D050C">
        <w:rPr>
          <w:sz w:val="24"/>
          <w:szCs w:val="24"/>
        </w:rPr>
        <w:t>1</w:t>
      </w:r>
      <w:r w:rsidR="00ED1883">
        <w:rPr>
          <w:sz w:val="24"/>
          <w:szCs w:val="24"/>
        </w:rPr>
        <w:t>5</w:t>
      </w:r>
      <w:r w:rsidRPr="006D050C">
        <w:rPr>
          <w:sz w:val="24"/>
          <w:szCs w:val="24"/>
        </w:rPr>
        <w:t>] use millions of images to build classifiers for place and landmark recognition, respectively, while Xiao</w:t>
      </w:r>
      <w:r w:rsidR="001F1B08" w:rsidRPr="006D050C">
        <w:rPr>
          <w:sz w:val="24"/>
          <w:szCs w:val="24"/>
        </w:rPr>
        <w:t xml:space="preserve"> et al</w:t>
      </w:r>
      <w:r w:rsidRPr="006D050C">
        <w:rPr>
          <w:sz w:val="24"/>
          <w:szCs w:val="24"/>
        </w:rPr>
        <w:t xml:space="preserve"> [</w:t>
      </w:r>
      <w:r w:rsidR="0070568E" w:rsidRPr="006D050C">
        <w:rPr>
          <w:sz w:val="24"/>
          <w:szCs w:val="24"/>
        </w:rPr>
        <w:t>1</w:t>
      </w:r>
      <w:r w:rsidR="00ED1883">
        <w:rPr>
          <w:sz w:val="24"/>
          <w:szCs w:val="24"/>
        </w:rPr>
        <w:t>3</w:t>
      </w:r>
      <w:r w:rsidRPr="006D050C">
        <w:rPr>
          <w:sz w:val="24"/>
          <w:szCs w:val="24"/>
        </w:rPr>
        <w:t>] build a huge dataset of images and test various features and classifiers on scene type recognition. The de facto standard classification technique is</w:t>
      </w:r>
      <w:r w:rsidR="006D597C" w:rsidRPr="006D050C">
        <w:rPr>
          <w:sz w:val="24"/>
          <w:szCs w:val="24"/>
        </w:rPr>
        <w:t xml:space="preserve"> to extract features like HOG [</w:t>
      </w:r>
      <w:r w:rsidR="00B52483" w:rsidRPr="006D050C">
        <w:rPr>
          <w:sz w:val="24"/>
          <w:szCs w:val="24"/>
        </w:rPr>
        <w:t>1</w:t>
      </w:r>
      <w:r w:rsidR="001E670C" w:rsidRPr="006D050C">
        <w:rPr>
          <w:sz w:val="24"/>
          <w:szCs w:val="24"/>
        </w:rPr>
        <w:t>8</w:t>
      </w:r>
      <w:r w:rsidRPr="006D050C">
        <w:rPr>
          <w:sz w:val="24"/>
          <w:szCs w:val="24"/>
        </w:rPr>
        <w:t xml:space="preserve">], cluster into a vocabulary using </w:t>
      </w:r>
      <w:r w:rsidR="00B157DF" w:rsidRPr="006D050C">
        <w:rPr>
          <w:sz w:val="24"/>
          <w:szCs w:val="24"/>
        </w:rPr>
        <w:t>K-means</w:t>
      </w:r>
      <w:r w:rsidR="00416263" w:rsidRPr="006D050C">
        <w:rPr>
          <w:sz w:val="24"/>
          <w:szCs w:val="24"/>
        </w:rPr>
        <w:t xml:space="preserve"> [</w:t>
      </w:r>
      <w:r w:rsidR="00E53B51" w:rsidRPr="006D050C">
        <w:rPr>
          <w:sz w:val="24"/>
          <w:szCs w:val="24"/>
        </w:rPr>
        <w:t>1</w:t>
      </w:r>
      <w:r w:rsidR="001E670C" w:rsidRPr="006D050C">
        <w:rPr>
          <w:sz w:val="24"/>
          <w:szCs w:val="24"/>
        </w:rPr>
        <w:t>7</w:t>
      </w:r>
      <w:r w:rsidRPr="006D050C">
        <w:rPr>
          <w:sz w:val="24"/>
          <w:szCs w:val="24"/>
        </w:rPr>
        <w:t>], write each image as a histogram over the vocabulary, and then learn a classifier using an SVM [</w:t>
      </w:r>
      <w:r w:rsidR="001E670C" w:rsidRPr="006D050C">
        <w:rPr>
          <w:sz w:val="24"/>
          <w:szCs w:val="24"/>
        </w:rPr>
        <w:t>19</w:t>
      </w:r>
      <w:r w:rsidRPr="006D050C">
        <w:rPr>
          <w:sz w:val="24"/>
          <w:szCs w:val="24"/>
        </w:rPr>
        <w:t>]. We are not aware of any work that has built vocabularies on the scale that we consider in this paper.</w:t>
      </w:r>
    </w:p>
    <w:p w14:paraId="15A6827E" w14:textId="16BE9190" w:rsidR="007421A7" w:rsidRPr="00777F05" w:rsidRDefault="007421A7" w:rsidP="002A78D4">
      <w:pPr>
        <w:pStyle w:val="heading10"/>
        <w:numPr>
          <w:ilvl w:val="0"/>
          <w:numId w:val="14"/>
        </w:numPr>
        <w:ind w:left="0" w:firstLine="0"/>
        <w:jc w:val="both"/>
      </w:pPr>
      <w:r w:rsidRPr="00777F05">
        <w:t>C</w:t>
      </w:r>
      <w:r w:rsidR="0086168D">
        <w:t>onclusions and Future Work</w:t>
      </w:r>
    </w:p>
    <w:p w14:paraId="2FE8DC23" w14:textId="7913A457" w:rsidR="00C52DD0" w:rsidRPr="00D02853" w:rsidRDefault="00C52DD0" w:rsidP="00D02853">
      <w:pPr>
        <w:pStyle w:val="p1a"/>
        <w:spacing w:line="240" w:lineRule="auto"/>
        <w:rPr>
          <w:sz w:val="24"/>
          <w:szCs w:val="24"/>
        </w:rPr>
      </w:pPr>
      <w:r w:rsidRPr="00D02853">
        <w:rPr>
          <w:sz w:val="24"/>
          <w:szCs w:val="24"/>
        </w:rPr>
        <w:t>In this paper, we demonstrated first steps towards a high performance Map-Collective programming model and runtime using the requirements of a large</w:t>
      </w:r>
      <w:r w:rsidR="00453418" w:rsidRPr="00D02853">
        <w:rPr>
          <w:sz w:val="24"/>
          <w:szCs w:val="24"/>
        </w:rPr>
        <w:t>-</w:t>
      </w:r>
      <w:r w:rsidRPr="00D02853">
        <w:rPr>
          <w:sz w:val="24"/>
          <w:szCs w:val="24"/>
        </w:rPr>
        <w:t>scale clustering algorithm. We replaced broker-based methods and designed and implemented a new topology-aware chain broadcast algorithm</w:t>
      </w:r>
      <w:r w:rsidR="00453418" w:rsidRPr="00D02853">
        <w:rPr>
          <w:sz w:val="24"/>
          <w:szCs w:val="24"/>
        </w:rPr>
        <w:t>, which reduces the time burden of broadcast by at least a factor of 120 on 125 nodes, c</w:t>
      </w:r>
      <w:r w:rsidRPr="00D02853">
        <w:rPr>
          <w:sz w:val="24"/>
          <w:szCs w:val="24"/>
        </w:rPr>
        <w:t>ompared with the simple broadcast algorithm. It gives 20% better performance than</w:t>
      </w:r>
      <w:r w:rsidR="00BD2E5E" w:rsidRPr="00D02853">
        <w:rPr>
          <w:sz w:val="24"/>
          <w:szCs w:val="24"/>
        </w:rPr>
        <w:t xml:space="preserve"> the</w:t>
      </w:r>
      <w:r w:rsidRPr="00D02853">
        <w:rPr>
          <w:sz w:val="24"/>
          <w:szCs w:val="24"/>
        </w:rPr>
        <w:t xml:space="preserve"> </w:t>
      </w:r>
      <w:r w:rsidR="00DE0227" w:rsidRPr="00D02853">
        <w:rPr>
          <w:sz w:val="24"/>
          <w:szCs w:val="24"/>
        </w:rPr>
        <w:t xml:space="preserve">best C/C++ </w:t>
      </w:r>
      <w:r w:rsidRPr="00D02853">
        <w:rPr>
          <w:sz w:val="24"/>
          <w:szCs w:val="24"/>
        </w:rPr>
        <w:t>MPI methods</w:t>
      </w:r>
      <w:r w:rsidR="00CF1752" w:rsidRPr="00D02853">
        <w:rPr>
          <w:sz w:val="24"/>
          <w:szCs w:val="24"/>
        </w:rPr>
        <w:t>,</w:t>
      </w:r>
      <w:r w:rsidRPr="00D02853">
        <w:rPr>
          <w:sz w:val="24"/>
          <w:szCs w:val="24"/>
        </w:rPr>
        <w:t xml:space="preserve"> </w:t>
      </w:r>
      <w:r w:rsidR="00CF1752" w:rsidRPr="00D02853">
        <w:rPr>
          <w:sz w:val="24"/>
          <w:szCs w:val="24"/>
        </w:rPr>
        <w:t>4</w:t>
      </w:r>
      <w:r w:rsidR="00DE0227" w:rsidRPr="00D02853">
        <w:rPr>
          <w:sz w:val="24"/>
          <w:szCs w:val="24"/>
        </w:rPr>
        <w:t xml:space="preserve"> times </w:t>
      </w:r>
      <w:r w:rsidR="00BD2E5E" w:rsidRPr="00D02853">
        <w:rPr>
          <w:sz w:val="24"/>
          <w:szCs w:val="24"/>
        </w:rPr>
        <w:t xml:space="preserve">better </w:t>
      </w:r>
      <w:r w:rsidR="00DE0227" w:rsidRPr="00D02853">
        <w:rPr>
          <w:sz w:val="24"/>
          <w:szCs w:val="24"/>
        </w:rPr>
        <w:t>than Java MPJ</w:t>
      </w:r>
      <w:r w:rsidR="00CF1752" w:rsidRPr="00D02853">
        <w:rPr>
          <w:sz w:val="24"/>
          <w:szCs w:val="24"/>
        </w:rPr>
        <w:t>,</w:t>
      </w:r>
      <w:r w:rsidR="00FA3C4D" w:rsidRPr="00D02853">
        <w:rPr>
          <w:sz w:val="24"/>
          <w:szCs w:val="24"/>
        </w:rPr>
        <w:t xml:space="preserve"> </w:t>
      </w:r>
      <w:r w:rsidRPr="00D02853">
        <w:rPr>
          <w:sz w:val="24"/>
          <w:szCs w:val="24"/>
        </w:rPr>
        <w:t xml:space="preserve">and </w:t>
      </w:r>
      <w:r w:rsidR="00723B4C" w:rsidRPr="00D02853">
        <w:rPr>
          <w:sz w:val="24"/>
          <w:szCs w:val="24"/>
        </w:rPr>
        <w:t>5 times better than</w:t>
      </w:r>
      <w:r w:rsidRPr="00D02853">
        <w:rPr>
          <w:sz w:val="24"/>
          <w:szCs w:val="24"/>
        </w:rPr>
        <w:t xml:space="preserve"> non-optimized (for topology) pipeline-based method </w:t>
      </w:r>
      <w:r w:rsidR="00CF1752" w:rsidRPr="00D02853">
        <w:rPr>
          <w:sz w:val="24"/>
          <w:szCs w:val="24"/>
        </w:rPr>
        <w:t xml:space="preserve">on </w:t>
      </w:r>
      <w:r w:rsidRPr="00D02853">
        <w:rPr>
          <w:sz w:val="24"/>
          <w:szCs w:val="24"/>
        </w:rPr>
        <w:t xml:space="preserve">150 nodes. The </w:t>
      </w:r>
      <w:r w:rsidR="000E4D20" w:rsidRPr="00D02853">
        <w:rPr>
          <w:sz w:val="24"/>
          <w:szCs w:val="24"/>
        </w:rPr>
        <w:t xml:space="preserve">aggregation </w:t>
      </w:r>
      <w:r w:rsidRPr="00D02853">
        <w:rPr>
          <w:sz w:val="24"/>
          <w:szCs w:val="24"/>
        </w:rPr>
        <w:t xml:space="preserve">cost after using local aggregation is only 10% of the original time. </w:t>
      </w:r>
      <w:r w:rsidR="00CF1752" w:rsidRPr="00D02853">
        <w:rPr>
          <w:sz w:val="24"/>
          <w:szCs w:val="24"/>
        </w:rPr>
        <w:t>Collective</w:t>
      </w:r>
      <w:r w:rsidRPr="00D02853">
        <w:rPr>
          <w:sz w:val="24"/>
          <w:szCs w:val="24"/>
        </w:rPr>
        <w:t xml:space="preserve"> communication has significantly improved the intermediate data transfer for large</w:t>
      </w:r>
      <w:r w:rsidR="00ED02A2" w:rsidRPr="00D02853">
        <w:rPr>
          <w:sz w:val="24"/>
          <w:szCs w:val="24"/>
        </w:rPr>
        <w:t>-</w:t>
      </w:r>
      <w:r w:rsidRPr="00D02853">
        <w:rPr>
          <w:sz w:val="24"/>
          <w:szCs w:val="24"/>
        </w:rPr>
        <w:t>scale clustering problems.</w:t>
      </w:r>
    </w:p>
    <w:p w14:paraId="7DA1404F" w14:textId="0082F3A5" w:rsidR="006F5E03" w:rsidRDefault="006F5E03" w:rsidP="00D02853">
      <w:pPr>
        <w:pStyle w:val="p1a"/>
        <w:spacing w:line="240" w:lineRule="auto"/>
        <w:rPr>
          <w:sz w:val="24"/>
          <w:szCs w:val="24"/>
        </w:rPr>
      </w:pPr>
    </w:p>
    <w:p w14:paraId="7850A280" w14:textId="43950A46" w:rsidR="001D21E3" w:rsidRDefault="001D21E3" w:rsidP="001D21E3">
      <w:pPr>
        <w:jc w:val="both"/>
        <w:rPr>
          <w:rFonts w:ascii="Times" w:eastAsia="Times New Roman" w:hAnsi="Times"/>
          <w:sz w:val="24"/>
          <w:szCs w:val="24"/>
          <w:lang w:eastAsia="de-DE"/>
        </w:rPr>
      </w:pPr>
      <w:r>
        <w:rPr>
          <w:rFonts w:ascii="Times" w:eastAsia="Times New Roman" w:hAnsi="Times"/>
          <w:sz w:val="24"/>
          <w:szCs w:val="24"/>
          <w:lang w:eastAsia="de-DE"/>
        </w:rPr>
        <w:t xml:space="preserve">We </w:t>
      </w:r>
      <w:r w:rsidRPr="001D21E3">
        <w:rPr>
          <w:rFonts w:ascii="Times" w:eastAsia="Times New Roman" w:hAnsi="Times"/>
          <w:sz w:val="24"/>
          <w:szCs w:val="24"/>
          <w:lang w:eastAsia="de-DE"/>
        </w:rPr>
        <w:t xml:space="preserve">take ideas from the cloud arena: in particular the Apache Big Data Stack (ABDS), and links them to HPC approaches. Both OpenMPI and our approach achieve broadcast results near the maximum possible, while our topology awareness is optimal for the machines we use; there are more complex algorithms needed for different machine topologies. Furthermore our ABDS compliant framework easily outperforms Spark, the current ABDS Iterative framework, as well as </w:t>
      </w:r>
      <w:r w:rsidRPr="001D21E3">
        <w:rPr>
          <w:rFonts w:ascii="Times" w:eastAsia="Times New Roman" w:hAnsi="Times"/>
          <w:sz w:val="24"/>
          <w:szCs w:val="24"/>
          <w:lang w:eastAsia="de-DE"/>
        </w:rPr>
        <w:lastRenderedPageBreak/>
        <w:t>mpiJava (used in Java support for OpenMPI) and MPJ (FastMPJ), both Java HPC systems which have serialization and buffer management overheads (fig. 7). Our MapCollective approach links the collectives of Hadoop (Regroup, merge, combine) and MPI to show for the first time how one can achieve the performance of HPC with the rich functionality of ABDS with Hadoop/Spark and streaming (Storm</w:t>
      </w:r>
      <w:r w:rsidR="00050047">
        <w:rPr>
          <w:rFonts w:ascii="Times" w:eastAsia="Times New Roman" w:hAnsi="Times"/>
          <w:sz w:val="24"/>
          <w:szCs w:val="24"/>
          <w:lang w:eastAsia="de-DE"/>
        </w:rPr>
        <w:t xml:space="preserve"> [</w:t>
      </w:r>
      <w:r w:rsidR="00F9431A">
        <w:rPr>
          <w:rFonts w:ascii="Times" w:eastAsia="Times New Roman" w:hAnsi="Times"/>
          <w:sz w:val="24"/>
          <w:szCs w:val="24"/>
          <w:lang w:eastAsia="de-DE"/>
        </w:rPr>
        <w:t>42</w:t>
      </w:r>
      <w:r w:rsidR="00050047">
        <w:rPr>
          <w:rFonts w:ascii="Times" w:eastAsia="Times New Roman" w:hAnsi="Times"/>
          <w:sz w:val="24"/>
          <w:szCs w:val="24"/>
          <w:lang w:eastAsia="de-DE"/>
        </w:rPr>
        <w:t>]</w:t>
      </w:r>
      <w:r w:rsidRPr="001D21E3">
        <w:rPr>
          <w:rFonts w:ascii="Times" w:eastAsia="Times New Roman" w:hAnsi="Times"/>
          <w:sz w:val="24"/>
          <w:szCs w:val="24"/>
          <w:lang w:eastAsia="de-DE"/>
        </w:rPr>
        <w:t>), graph (Giraph</w:t>
      </w:r>
      <w:r w:rsidR="00050047">
        <w:rPr>
          <w:rFonts w:ascii="Times" w:eastAsia="Times New Roman" w:hAnsi="Times"/>
          <w:sz w:val="24"/>
          <w:szCs w:val="24"/>
          <w:lang w:eastAsia="de-DE"/>
        </w:rPr>
        <w:t xml:space="preserve"> [</w:t>
      </w:r>
      <w:r w:rsidR="00F9431A">
        <w:rPr>
          <w:rFonts w:ascii="Times" w:eastAsia="Times New Roman" w:hAnsi="Times"/>
          <w:sz w:val="24"/>
          <w:szCs w:val="24"/>
          <w:lang w:eastAsia="de-DE"/>
        </w:rPr>
        <w:t>43</w:t>
      </w:r>
      <w:r w:rsidR="00050047">
        <w:rPr>
          <w:rFonts w:ascii="Times" w:eastAsia="Times New Roman" w:hAnsi="Times"/>
          <w:sz w:val="24"/>
          <w:szCs w:val="24"/>
          <w:lang w:eastAsia="de-DE"/>
        </w:rPr>
        <w:t>]</w:t>
      </w:r>
      <w:r w:rsidRPr="001D21E3">
        <w:rPr>
          <w:rFonts w:ascii="Times" w:eastAsia="Times New Roman" w:hAnsi="Times"/>
          <w:sz w:val="24"/>
          <w:szCs w:val="24"/>
          <w:lang w:eastAsia="de-DE"/>
        </w:rPr>
        <w:t>), NoSQL, and an increasing number of other capabilities like Pig, Hive, Tez, Teos and Yarn. We apply our technology to a novel image processing application in a parameter domain (millions of small clusters) that hasn’t gotten much attention.</w:t>
      </w:r>
      <w:r>
        <w:rPr>
          <w:rFonts w:ascii="Times" w:eastAsia="Times New Roman" w:hAnsi="Times"/>
          <w:sz w:val="24"/>
          <w:szCs w:val="24"/>
          <w:lang w:eastAsia="de-DE"/>
        </w:rPr>
        <w:t xml:space="preserve"> </w:t>
      </w:r>
    </w:p>
    <w:p w14:paraId="17680C3B" w14:textId="77777777" w:rsidR="001D21E3" w:rsidRDefault="001D21E3" w:rsidP="001D21E3">
      <w:pPr>
        <w:jc w:val="both"/>
        <w:rPr>
          <w:rFonts w:ascii="Times" w:eastAsia="Times New Roman" w:hAnsi="Times"/>
          <w:sz w:val="24"/>
          <w:szCs w:val="24"/>
          <w:lang w:eastAsia="de-DE"/>
        </w:rPr>
      </w:pPr>
    </w:p>
    <w:p w14:paraId="4CB0AB51" w14:textId="4876FA2B" w:rsidR="00C52DD0" w:rsidRPr="00D02853" w:rsidRDefault="00C52DD0" w:rsidP="001D21E3">
      <w:pPr>
        <w:jc w:val="both"/>
        <w:rPr>
          <w:sz w:val="24"/>
          <w:szCs w:val="24"/>
        </w:rPr>
      </w:pPr>
      <w:r w:rsidRPr="00D02853">
        <w:rPr>
          <w:sz w:val="24"/>
          <w:szCs w:val="24"/>
        </w:rPr>
        <w:t>In future work, we will apply the Map-Collective framework to other iterative applications</w:t>
      </w:r>
      <w:r w:rsidR="006D632B" w:rsidRPr="00D02853">
        <w:rPr>
          <w:sz w:val="24"/>
          <w:szCs w:val="24"/>
        </w:rPr>
        <w:t>,</w:t>
      </w:r>
      <w:r w:rsidRPr="00D02853">
        <w:rPr>
          <w:sz w:val="24"/>
          <w:szCs w:val="24"/>
        </w:rPr>
        <w:t xml:space="preserve"> including Multi-Dimensional Scaling</w:t>
      </w:r>
      <w:r w:rsidR="006D632B" w:rsidRPr="00D02853">
        <w:rPr>
          <w:sz w:val="24"/>
          <w:szCs w:val="24"/>
        </w:rPr>
        <w:t>,</w:t>
      </w:r>
      <w:r w:rsidRPr="00D02853">
        <w:rPr>
          <w:sz w:val="24"/>
          <w:szCs w:val="24"/>
        </w:rPr>
        <w:t xml:space="preserve"> where the </w:t>
      </w:r>
      <w:r w:rsidR="007E371F" w:rsidRPr="00D02853">
        <w:rPr>
          <w:sz w:val="24"/>
          <w:szCs w:val="24"/>
        </w:rPr>
        <w:t>all</w:t>
      </w:r>
      <w:r w:rsidR="00453418" w:rsidRPr="00D02853">
        <w:rPr>
          <w:sz w:val="24"/>
          <w:szCs w:val="24"/>
        </w:rPr>
        <w:t>-</w:t>
      </w:r>
      <w:r w:rsidR="007E371F" w:rsidRPr="00D02853">
        <w:rPr>
          <w:sz w:val="24"/>
          <w:szCs w:val="24"/>
        </w:rPr>
        <w:t xml:space="preserve">gather </w:t>
      </w:r>
      <w:r w:rsidRPr="00D02853">
        <w:rPr>
          <w:sz w:val="24"/>
          <w:szCs w:val="24"/>
        </w:rPr>
        <w:t xml:space="preserve">primitive is needed. We will also extend current work to include an </w:t>
      </w:r>
      <w:r w:rsidR="007E371F" w:rsidRPr="00D02853">
        <w:rPr>
          <w:sz w:val="24"/>
          <w:szCs w:val="24"/>
        </w:rPr>
        <w:t>all</w:t>
      </w:r>
      <w:r w:rsidR="00453418" w:rsidRPr="00D02853">
        <w:rPr>
          <w:sz w:val="24"/>
          <w:szCs w:val="24"/>
        </w:rPr>
        <w:t>-</w:t>
      </w:r>
      <w:r w:rsidR="007E371F" w:rsidRPr="00D02853">
        <w:rPr>
          <w:sz w:val="24"/>
          <w:szCs w:val="24"/>
        </w:rPr>
        <w:t xml:space="preserve">reduce </w:t>
      </w:r>
      <w:r w:rsidRPr="00D02853">
        <w:rPr>
          <w:sz w:val="24"/>
          <w:szCs w:val="24"/>
        </w:rPr>
        <w:t xml:space="preserve">collective that is an alternative approach to </w:t>
      </w:r>
      <w:r w:rsidR="00B157DF" w:rsidRPr="00D02853">
        <w:rPr>
          <w:sz w:val="24"/>
          <w:szCs w:val="24"/>
        </w:rPr>
        <w:t>K-means</w:t>
      </w:r>
      <w:r w:rsidRPr="00D02853">
        <w:rPr>
          <w:sz w:val="24"/>
          <w:szCs w:val="24"/>
        </w:rPr>
        <w:t xml:space="preserve">. The </w:t>
      </w:r>
      <w:r w:rsidR="007B585C" w:rsidRPr="00D02853">
        <w:rPr>
          <w:sz w:val="24"/>
          <w:szCs w:val="24"/>
        </w:rPr>
        <w:t xml:space="preserve">resulting </w:t>
      </w:r>
      <w:r w:rsidRPr="00D02853">
        <w:rPr>
          <w:sz w:val="24"/>
          <w:szCs w:val="24"/>
        </w:rPr>
        <w:t>Map-Collective model that captures the full range of traditional MapReduce and MPI features will be evaluated on Azure [</w:t>
      </w:r>
      <w:r w:rsidR="00B57A9C" w:rsidRPr="00D02853">
        <w:rPr>
          <w:sz w:val="24"/>
          <w:szCs w:val="24"/>
        </w:rPr>
        <w:t>2</w:t>
      </w:r>
      <w:r w:rsidR="00ED1883">
        <w:rPr>
          <w:sz w:val="24"/>
          <w:szCs w:val="24"/>
        </w:rPr>
        <w:t>6</w:t>
      </w:r>
      <w:r w:rsidRPr="00D02853">
        <w:rPr>
          <w:sz w:val="24"/>
          <w:szCs w:val="24"/>
        </w:rPr>
        <w:t xml:space="preserve">] as well as IaaS/HPC environments. </w:t>
      </w:r>
    </w:p>
    <w:p w14:paraId="2E2D0239" w14:textId="77777777" w:rsidR="006F5E03" w:rsidRDefault="006F5E03" w:rsidP="00D02853">
      <w:pPr>
        <w:pStyle w:val="p1a"/>
        <w:spacing w:line="240" w:lineRule="auto"/>
        <w:rPr>
          <w:sz w:val="24"/>
          <w:szCs w:val="24"/>
        </w:rPr>
      </w:pPr>
    </w:p>
    <w:p w14:paraId="524FEAAC" w14:textId="0E521C0B" w:rsidR="007108BA" w:rsidRPr="00D02853" w:rsidRDefault="007108BA" w:rsidP="00D02853">
      <w:pPr>
        <w:pStyle w:val="p1a"/>
        <w:spacing w:line="240" w:lineRule="auto"/>
        <w:rPr>
          <w:sz w:val="24"/>
          <w:szCs w:val="24"/>
        </w:rPr>
      </w:pPr>
      <w:r w:rsidRPr="00D02853">
        <w:rPr>
          <w:sz w:val="24"/>
          <w:szCs w:val="24"/>
        </w:rPr>
        <w:t xml:space="preserve">On the application side, we will apply our technique to classifying types of scene attributes other than urbanicity and elevation; our </w:t>
      </w:r>
      <w:r w:rsidR="00E15B61" w:rsidRPr="00D02853">
        <w:rPr>
          <w:sz w:val="24"/>
          <w:szCs w:val="24"/>
        </w:rPr>
        <w:t>goal is to build</w:t>
      </w:r>
      <w:r w:rsidRPr="00D02853">
        <w:rPr>
          <w:sz w:val="24"/>
          <w:szCs w:val="24"/>
        </w:rPr>
        <w:t xml:space="preserve"> classifiers for hundreds or thousands of scene attributes, and then use these for place recognition by cross-referencing to GIS maps. We are investigating </w:t>
      </w:r>
      <w:r w:rsidR="00853950" w:rsidRPr="00D02853">
        <w:rPr>
          <w:sz w:val="24"/>
          <w:szCs w:val="24"/>
        </w:rPr>
        <w:t xml:space="preserve">other </w:t>
      </w:r>
      <w:r w:rsidRPr="00D02853">
        <w:rPr>
          <w:sz w:val="24"/>
          <w:szCs w:val="24"/>
        </w:rPr>
        <w:t xml:space="preserve">techniques </w:t>
      </w:r>
      <w:r w:rsidR="00ED02A2" w:rsidRPr="00D02853">
        <w:rPr>
          <w:sz w:val="24"/>
          <w:szCs w:val="24"/>
        </w:rPr>
        <w:t>like deep learning [</w:t>
      </w:r>
      <w:r w:rsidR="003339C6">
        <w:rPr>
          <w:sz w:val="24"/>
          <w:szCs w:val="24"/>
        </w:rPr>
        <w:t>4</w:t>
      </w:r>
      <w:r w:rsidR="00ED02A2" w:rsidRPr="00D02853">
        <w:rPr>
          <w:sz w:val="24"/>
          <w:szCs w:val="24"/>
        </w:rPr>
        <w:t xml:space="preserve">] </w:t>
      </w:r>
      <w:r w:rsidRPr="00D02853">
        <w:rPr>
          <w:sz w:val="24"/>
          <w:szCs w:val="24"/>
        </w:rPr>
        <w:t>for building the vocabulary</w:t>
      </w:r>
      <w:r w:rsidR="00ED02A2" w:rsidRPr="00D02853">
        <w:rPr>
          <w:sz w:val="24"/>
          <w:szCs w:val="24"/>
        </w:rPr>
        <w:t>,</w:t>
      </w:r>
      <w:r w:rsidRPr="00D02853">
        <w:rPr>
          <w:sz w:val="24"/>
          <w:szCs w:val="24"/>
        </w:rPr>
        <w:t xml:space="preserve"> </w:t>
      </w:r>
      <w:r w:rsidR="00853950" w:rsidRPr="00D02853">
        <w:rPr>
          <w:sz w:val="24"/>
          <w:szCs w:val="24"/>
        </w:rPr>
        <w:t>which will also</w:t>
      </w:r>
      <w:r w:rsidRPr="00D02853">
        <w:rPr>
          <w:sz w:val="24"/>
          <w:szCs w:val="24"/>
        </w:rPr>
        <w:t xml:space="preserve"> </w:t>
      </w:r>
      <w:r w:rsidR="00853950" w:rsidRPr="00D02853">
        <w:rPr>
          <w:sz w:val="24"/>
          <w:szCs w:val="24"/>
        </w:rPr>
        <w:t xml:space="preserve">apply </w:t>
      </w:r>
      <w:r w:rsidRPr="00D02853">
        <w:rPr>
          <w:sz w:val="24"/>
          <w:szCs w:val="24"/>
        </w:rPr>
        <w:t>iterative algorithms to large-scale data like the ones we have considered here.</w:t>
      </w:r>
    </w:p>
    <w:p w14:paraId="30A92ABA" w14:textId="24AF6BC3" w:rsidR="00E8131E" w:rsidRPr="00B519F8" w:rsidRDefault="000D1685" w:rsidP="00BF73EC">
      <w:pPr>
        <w:pStyle w:val="heading10"/>
        <w:jc w:val="both"/>
      </w:pPr>
      <w:r w:rsidRPr="00A55800">
        <w:t>A</w:t>
      </w:r>
      <w:r w:rsidR="007421A7" w:rsidRPr="00A55800">
        <w:t>CKNOWLEDGEMENT</w:t>
      </w:r>
      <w:r w:rsidR="007108BA">
        <w:t>S</w:t>
      </w:r>
    </w:p>
    <w:p w14:paraId="64D8F56A" w14:textId="12A1ABBC" w:rsidR="008859EC" w:rsidRPr="00D02853" w:rsidRDefault="00D770C8" w:rsidP="00D02853">
      <w:pPr>
        <w:pStyle w:val="p1a"/>
        <w:spacing w:line="240" w:lineRule="auto"/>
        <w:rPr>
          <w:sz w:val="24"/>
          <w:szCs w:val="24"/>
        </w:rPr>
      </w:pPr>
      <w:r w:rsidRPr="00D02853">
        <w:rPr>
          <w:sz w:val="24"/>
          <w:szCs w:val="24"/>
        </w:rPr>
        <w:t xml:space="preserve">We gratefully acknowledge support from </w:t>
      </w:r>
      <w:r w:rsidR="00735D8D" w:rsidRPr="00D02853">
        <w:rPr>
          <w:sz w:val="24"/>
          <w:szCs w:val="24"/>
        </w:rPr>
        <w:t xml:space="preserve">National Science Foundation </w:t>
      </w:r>
      <w:r w:rsidR="00202EC5" w:rsidRPr="00D02853">
        <w:rPr>
          <w:sz w:val="24"/>
          <w:szCs w:val="24"/>
        </w:rPr>
        <w:t>g</w:t>
      </w:r>
      <w:r w:rsidR="00895E49" w:rsidRPr="00D02853">
        <w:rPr>
          <w:sz w:val="24"/>
          <w:szCs w:val="24"/>
        </w:rPr>
        <w:t xml:space="preserve">rant </w:t>
      </w:r>
      <w:r w:rsidR="00735D8D" w:rsidRPr="00D02853">
        <w:rPr>
          <w:sz w:val="24"/>
          <w:szCs w:val="24"/>
        </w:rPr>
        <w:t>OCI-1149432</w:t>
      </w:r>
      <w:r w:rsidR="00202EC5" w:rsidRPr="00D02853">
        <w:rPr>
          <w:sz w:val="24"/>
          <w:szCs w:val="24"/>
        </w:rPr>
        <w:t xml:space="preserve"> and IIS-1253549, and from the Intelligence Advanced Research Projects Activity (IARPA) via Air Force Research Laboratory. The U.S. Government is authorized to reproduce and distribute reprints for Governmental purposes notwithstanding any copyright annotation thereon. Disclaimer: The views and conclusions contained herein are those of the authors and should not be interpreted as necessarily representing the official policies or endorsements, either express or implied, of IARPA, AFRL, or the U.S. Government.</w:t>
      </w:r>
    </w:p>
    <w:p w14:paraId="724BC729" w14:textId="77777777" w:rsidR="000D1685" w:rsidRPr="00777F05" w:rsidRDefault="007421A7" w:rsidP="00BF73EC">
      <w:pPr>
        <w:pStyle w:val="heading10"/>
        <w:jc w:val="both"/>
      </w:pPr>
      <w:r w:rsidRPr="00777F05">
        <w:t>REFERENCES</w:t>
      </w:r>
    </w:p>
    <w:p w14:paraId="12C715A8" w14:textId="08F1A4FA" w:rsidR="008B2207" w:rsidRPr="009C6609" w:rsidRDefault="00E37EAF" w:rsidP="002A78D4">
      <w:pPr>
        <w:pStyle w:val="ListParagraph"/>
        <w:numPr>
          <w:ilvl w:val="0"/>
          <w:numId w:val="15"/>
        </w:numPr>
        <w:jc w:val="both"/>
        <w:rPr>
          <w:sz w:val="24"/>
          <w:szCs w:val="24"/>
        </w:rPr>
      </w:pPr>
      <w:r w:rsidRPr="009C6609">
        <w:rPr>
          <w:sz w:val="24"/>
          <w:szCs w:val="24"/>
        </w:rPr>
        <w:t xml:space="preserve">Apache Hadoop. </w:t>
      </w:r>
      <w:hyperlink r:id="rId14" w:history="1">
        <w:r w:rsidRPr="009C6609">
          <w:rPr>
            <w:rStyle w:val="Hyperlink"/>
            <w:sz w:val="24"/>
            <w:szCs w:val="24"/>
          </w:rPr>
          <w:t>http://hadoop.apache.org</w:t>
        </w:r>
      </w:hyperlink>
      <w:r w:rsidR="00570107">
        <w:rPr>
          <w:sz w:val="24"/>
          <w:szCs w:val="24"/>
        </w:rPr>
        <w:t xml:space="preserve"> [1 February 2014]</w:t>
      </w:r>
    </w:p>
    <w:p w14:paraId="07ED612C" w14:textId="0318CD06" w:rsidR="008B2207" w:rsidRPr="009C6609" w:rsidRDefault="00E37EAF" w:rsidP="002A78D4">
      <w:pPr>
        <w:pStyle w:val="ListParagraph"/>
        <w:numPr>
          <w:ilvl w:val="0"/>
          <w:numId w:val="15"/>
        </w:numPr>
        <w:jc w:val="both"/>
        <w:rPr>
          <w:sz w:val="24"/>
          <w:szCs w:val="24"/>
        </w:rPr>
      </w:pPr>
      <w:r w:rsidRPr="009C6609">
        <w:rPr>
          <w:sz w:val="24"/>
          <w:szCs w:val="24"/>
        </w:rPr>
        <w:t xml:space="preserve">J. Dean and S. Ghemawat. </w:t>
      </w:r>
      <w:r w:rsidR="001402E9">
        <w:rPr>
          <w:sz w:val="24"/>
          <w:szCs w:val="24"/>
        </w:rPr>
        <w:t>Mapreduce: Simplified Data Processing on Large C</w:t>
      </w:r>
      <w:r w:rsidRPr="009C6609">
        <w:rPr>
          <w:sz w:val="24"/>
          <w:szCs w:val="24"/>
        </w:rPr>
        <w:t xml:space="preserve">lusters. </w:t>
      </w:r>
      <w:r w:rsidRPr="009C6609">
        <w:rPr>
          <w:i/>
          <w:sz w:val="24"/>
          <w:szCs w:val="24"/>
        </w:rPr>
        <w:t>Symp</w:t>
      </w:r>
      <w:r w:rsidR="00C50E7F" w:rsidRPr="009C6609">
        <w:rPr>
          <w:i/>
          <w:sz w:val="24"/>
          <w:szCs w:val="24"/>
        </w:rPr>
        <w:t>.</w:t>
      </w:r>
      <w:r w:rsidR="008B2207" w:rsidRPr="009C6609">
        <w:rPr>
          <w:i/>
          <w:sz w:val="24"/>
          <w:szCs w:val="24"/>
        </w:rPr>
        <w:t xml:space="preserve"> </w:t>
      </w:r>
      <w:r w:rsidRPr="009C6609">
        <w:rPr>
          <w:i/>
          <w:sz w:val="24"/>
          <w:szCs w:val="24"/>
        </w:rPr>
        <w:t xml:space="preserve">on </w:t>
      </w:r>
      <w:r w:rsidR="00C50E7F" w:rsidRPr="009C6609">
        <w:rPr>
          <w:i/>
          <w:sz w:val="24"/>
          <w:szCs w:val="24"/>
        </w:rPr>
        <w:t>OS</w:t>
      </w:r>
      <w:r w:rsidRPr="009C6609">
        <w:rPr>
          <w:i/>
          <w:sz w:val="24"/>
          <w:szCs w:val="24"/>
        </w:rPr>
        <w:t xml:space="preserve"> Design and Implementation</w:t>
      </w:r>
      <w:r w:rsidR="00C50E7F" w:rsidRPr="009C6609">
        <w:rPr>
          <w:sz w:val="24"/>
          <w:szCs w:val="24"/>
        </w:rPr>
        <w:t xml:space="preserve">, </w:t>
      </w:r>
      <w:r w:rsidRPr="009C6609">
        <w:rPr>
          <w:sz w:val="24"/>
          <w:szCs w:val="24"/>
        </w:rPr>
        <w:t xml:space="preserve">2004. </w:t>
      </w:r>
    </w:p>
    <w:p w14:paraId="080B3D67" w14:textId="298CD13D" w:rsidR="008B2207" w:rsidRPr="009C6609" w:rsidRDefault="00525330" w:rsidP="002A78D4">
      <w:pPr>
        <w:pStyle w:val="ListParagraph"/>
        <w:numPr>
          <w:ilvl w:val="0"/>
          <w:numId w:val="15"/>
        </w:numPr>
        <w:jc w:val="both"/>
        <w:rPr>
          <w:sz w:val="24"/>
          <w:szCs w:val="24"/>
        </w:rPr>
      </w:pPr>
      <w:r w:rsidRPr="009C6609">
        <w:rPr>
          <w:sz w:val="24"/>
          <w:szCs w:val="24"/>
        </w:rPr>
        <w:t>P. Dubey.</w:t>
      </w:r>
      <w:r w:rsidR="00E37EAF" w:rsidRPr="009C6609">
        <w:rPr>
          <w:sz w:val="24"/>
          <w:szCs w:val="24"/>
        </w:rPr>
        <w:t xml:space="preserve"> A Platform 2015 Model: Recognition, Mining and Synthesis Moves Computers to the Era of Tera. </w:t>
      </w:r>
      <w:r w:rsidR="00E37EAF" w:rsidRPr="009C6609">
        <w:rPr>
          <w:i/>
          <w:sz w:val="24"/>
          <w:szCs w:val="24"/>
        </w:rPr>
        <w:t xml:space="preserve">Compute-Intensive, Highly Parallel Applications and Uses. </w:t>
      </w:r>
      <w:r w:rsidRPr="009C6609">
        <w:rPr>
          <w:sz w:val="24"/>
          <w:szCs w:val="24"/>
        </w:rPr>
        <w:t>(</w:t>
      </w:r>
      <w:r w:rsidR="00E37EAF" w:rsidRPr="009C6609">
        <w:rPr>
          <w:sz w:val="24"/>
          <w:szCs w:val="24"/>
        </w:rPr>
        <w:t>9</w:t>
      </w:r>
      <w:r w:rsidRPr="009C6609">
        <w:rPr>
          <w:sz w:val="24"/>
          <w:szCs w:val="24"/>
        </w:rPr>
        <w:t>)</w:t>
      </w:r>
      <w:r w:rsidRPr="009C6609" w:rsidDel="00525330">
        <w:rPr>
          <w:sz w:val="24"/>
          <w:szCs w:val="24"/>
        </w:rPr>
        <w:t xml:space="preserve"> </w:t>
      </w:r>
      <w:r w:rsidR="00E37EAF" w:rsidRPr="009C6609">
        <w:rPr>
          <w:sz w:val="24"/>
          <w:szCs w:val="24"/>
        </w:rPr>
        <w:t>2</w:t>
      </w:r>
      <w:r w:rsidRPr="009C6609">
        <w:rPr>
          <w:sz w:val="24"/>
          <w:szCs w:val="24"/>
        </w:rPr>
        <w:t>,</w:t>
      </w:r>
      <w:r w:rsidR="0073173B" w:rsidRPr="009C6609">
        <w:rPr>
          <w:sz w:val="24"/>
          <w:szCs w:val="24"/>
        </w:rPr>
        <w:t xml:space="preserve"> 2005.</w:t>
      </w:r>
    </w:p>
    <w:p w14:paraId="1DD3D804" w14:textId="116BD26D" w:rsidR="00683B16" w:rsidRPr="00683B16" w:rsidRDefault="00683B16" w:rsidP="002A78D4">
      <w:pPr>
        <w:pStyle w:val="ListParagraph"/>
        <w:numPr>
          <w:ilvl w:val="0"/>
          <w:numId w:val="15"/>
        </w:numPr>
        <w:jc w:val="both"/>
        <w:rPr>
          <w:sz w:val="24"/>
          <w:szCs w:val="24"/>
        </w:rPr>
      </w:pPr>
      <w:r w:rsidRPr="009C6609">
        <w:rPr>
          <w:sz w:val="24"/>
          <w:szCs w:val="24"/>
        </w:rPr>
        <w:t xml:space="preserve">J. Dean, </w:t>
      </w:r>
      <w:r w:rsidRPr="009C6609">
        <w:rPr>
          <w:i/>
          <w:sz w:val="24"/>
          <w:szCs w:val="24"/>
        </w:rPr>
        <w:t>et al.</w:t>
      </w:r>
      <w:r w:rsidR="001402E9">
        <w:rPr>
          <w:sz w:val="24"/>
          <w:szCs w:val="24"/>
        </w:rPr>
        <w:t xml:space="preserve"> </w:t>
      </w:r>
      <w:r w:rsidRPr="009C6609">
        <w:rPr>
          <w:sz w:val="24"/>
          <w:szCs w:val="24"/>
        </w:rPr>
        <w:t>Large S</w:t>
      </w:r>
      <w:r w:rsidR="001402E9">
        <w:rPr>
          <w:sz w:val="24"/>
          <w:szCs w:val="24"/>
        </w:rPr>
        <w:t>cale Distributed Deep Networks.</w:t>
      </w:r>
      <w:r w:rsidR="0082742E">
        <w:rPr>
          <w:sz w:val="24"/>
          <w:szCs w:val="24"/>
        </w:rPr>
        <w:t xml:space="preserve"> </w:t>
      </w:r>
      <w:r w:rsidRPr="009C6609">
        <w:rPr>
          <w:i/>
          <w:sz w:val="24"/>
          <w:szCs w:val="24"/>
        </w:rPr>
        <w:t>Neural Information Processing Systems Conf.</w:t>
      </w:r>
      <w:r w:rsidRPr="009C6609">
        <w:rPr>
          <w:sz w:val="24"/>
          <w:szCs w:val="24"/>
        </w:rPr>
        <w:t>, 2012.</w:t>
      </w:r>
    </w:p>
    <w:p w14:paraId="6C011297" w14:textId="4A96AD60" w:rsidR="008B2207" w:rsidRPr="009C6609" w:rsidRDefault="00525330" w:rsidP="002A78D4">
      <w:pPr>
        <w:pStyle w:val="ListParagraph"/>
        <w:numPr>
          <w:ilvl w:val="0"/>
          <w:numId w:val="15"/>
        </w:numPr>
        <w:jc w:val="both"/>
        <w:rPr>
          <w:sz w:val="24"/>
          <w:szCs w:val="24"/>
        </w:rPr>
      </w:pPr>
      <w:r w:rsidRPr="009C6609">
        <w:rPr>
          <w:sz w:val="24"/>
          <w:szCs w:val="24"/>
        </w:rPr>
        <w:t xml:space="preserve">J. </w:t>
      </w:r>
      <w:r w:rsidR="00E37EAF" w:rsidRPr="009C6609">
        <w:rPr>
          <w:sz w:val="24"/>
          <w:szCs w:val="24"/>
        </w:rPr>
        <w:t>Ekanayake, H</w:t>
      </w:r>
      <w:r w:rsidRPr="009C6609">
        <w:rPr>
          <w:sz w:val="24"/>
          <w:szCs w:val="24"/>
        </w:rPr>
        <w:t>.</w:t>
      </w:r>
      <w:r w:rsidR="00E37EAF" w:rsidRPr="009C6609">
        <w:rPr>
          <w:sz w:val="24"/>
          <w:szCs w:val="24"/>
        </w:rPr>
        <w:t xml:space="preserve"> Li, B</w:t>
      </w:r>
      <w:r w:rsidRPr="009C6609">
        <w:rPr>
          <w:sz w:val="24"/>
          <w:szCs w:val="24"/>
        </w:rPr>
        <w:t>.</w:t>
      </w:r>
      <w:r w:rsidR="00E37EAF" w:rsidRPr="009C6609">
        <w:rPr>
          <w:sz w:val="24"/>
          <w:szCs w:val="24"/>
        </w:rPr>
        <w:t xml:space="preserve"> Zhang, T</w:t>
      </w:r>
      <w:r w:rsidRPr="009C6609">
        <w:rPr>
          <w:sz w:val="24"/>
          <w:szCs w:val="24"/>
        </w:rPr>
        <w:t>.</w:t>
      </w:r>
      <w:r w:rsidR="00E37EAF" w:rsidRPr="009C6609">
        <w:rPr>
          <w:sz w:val="24"/>
          <w:szCs w:val="24"/>
        </w:rPr>
        <w:t xml:space="preserve"> Gunarathne, S</w:t>
      </w:r>
      <w:r w:rsidRPr="009C6609">
        <w:rPr>
          <w:sz w:val="24"/>
          <w:szCs w:val="24"/>
        </w:rPr>
        <w:t>.-H,</w:t>
      </w:r>
      <w:r w:rsidR="00E37EAF" w:rsidRPr="009C6609">
        <w:rPr>
          <w:sz w:val="24"/>
          <w:szCs w:val="24"/>
        </w:rPr>
        <w:t xml:space="preserve"> Bae, J</w:t>
      </w:r>
      <w:r w:rsidRPr="009C6609">
        <w:rPr>
          <w:sz w:val="24"/>
          <w:szCs w:val="24"/>
        </w:rPr>
        <w:t>.</w:t>
      </w:r>
      <w:r w:rsidR="00E37EAF" w:rsidRPr="009C6609">
        <w:rPr>
          <w:sz w:val="24"/>
          <w:szCs w:val="24"/>
        </w:rPr>
        <w:t xml:space="preserve"> Qiu, G</w:t>
      </w:r>
      <w:r w:rsidRPr="009C6609">
        <w:rPr>
          <w:sz w:val="24"/>
          <w:szCs w:val="24"/>
        </w:rPr>
        <w:t>.</w:t>
      </w:r>
      <w:r w:rsidR="00E37EAF" w:rsidRPr="009C6609">
        <w:rPr>
          <w:sz w:val="24"/>
          <w:szCs w:val="24"/>
        </w:rPr>
        <w:t xml:space="preserve"> Fox. Twister: A Runtime for iterative MapReduce</w:t>
      </w:r>
      <w:r w:rsidRPr="009C6609">
        <w:rPr>
          <w:sz w:val="24"/>
          <w:szCs w:val="24"/>
        </w:rPr>
        <w:t>.</w:t>
      </w:r>
      <w:r w:rsidR="0082742E">
        <w:rPr>
          <w:sz w:val="24"/>
          <w:szCs w:val="24"/>
        </w:rPr>
        <w:t xml:space="preserve"> </w:t>
      </w:r>
      <w:r w:rsidR="00E37EAF" w:rsidRPr="009C6609">
        <w:rPr>
          <w:i/>
          <w:sz w:val="24"/>
          <w:szCs w:val="24"/>
        </w:rPr>
        <w:t xml:space="preserve">Workshop on MapReduce and its Applications </w:t>
      </w:r>
      <w:r w:rsidRPr="009C6609">
        <w:rPr>
          <w:i/>
          <w:sz w:val="24"/>
          <w:szCs w:val="24"/>
        </w:rPr>
        <w:t xml:space="preserve">at </w:t>
      </w:r>
      <w:r w:rsidR="00EC12ED">
        <w:rPr>
          <w:i/>
          <w:sz w:val="24"/>
          <w:szCs w:val="24"/>
        </w:rPr>
        <w:t>ACM HPDC</w:t>
      </w:r>
      <w:r w:rsidR="00E37EAF" w:rsidRPr="009C6609">
        <w:rPr>
          <w:sz w:val="24"/>
          <w:szCs w:val="24"/>
        </w:rPr>
        <w:t>, 2010.</w:t>
      </w:r>
      <w:r w:rsidR="00FB2F56" w:rsidRPr="009C6609">
        <w:rPr>
          <w:sz w:val="24"/>
          <w:szCs w:val="24"/>
        </w:rPr>
        <w:t xml:space="preserve"> </w:t>
      </w:r>
    </w:p>
    <w:p w14:paraId="0A1162D2" w14:textId="7915878A" w:rsidR="008B2207" w:rsidRPr="009C6609" w:rsidRDefault="00FB2F56" w:rsidP="002A78D4">
      <w:pPr>
        <w:pStyle w:val="ListParagraph"/>
        <w:numPr>
          <w:ilvl w:val="0"/>
          <w:numId w:val="15"/>
        </w:numPr>
        <w:jc w:val="both"/>
        <w:rPr>
          <w:sz w:val="24"/>
          <w:szCs w:val="24"/>
        </w:rPr>
      </w:pPr>
      <w:r w:rsidRPr="009C6609">
        <w:rPr>
          <w:sz w:val="24"/>
          <w:szCs w:val="24"/>
        </w:rPr>
        <w:t>M. Zaharia, M. Chowdhury, M. J. Franklin, S. Shenker, and I. Stoica. Spark: Cluster Computing with Working Sets.</w:t>
      </w:r>
      <w:r w:rsidR="0082742E">
        <w:rPr>
          <w:sz w:val="24"/>
          <w:szCs w:val="24"/>
        </w:rPr>
        <w:t xml:space="preserve"> </w:t>
      </w:r>
      <w:r w:rsidRPr="009C6609">
        <w:rPr>
          <w:i/>
          <w:sz w:val="24"/>
          <w:szCs w:val="24"/>
        </w:rPr>
        <w:t>HotCloud</w:t>
      </w:r>
      <w:r w:rsidR="008B2207" w:rsidRPr="009C6609">
        <w:rPr>
          <w:sz w:val="24"/>
          <w:szCs w:val="24"/>
        </w:rPr>
        <w:t>, 2010.</w:t>
      </w:r>
    </w:p>
    <w:p w14:paraId="262300A4" w14:textId="3BC5F901" w:rsidR="008B2207" w:rsidRPr="009C6609" w:rsidRDefault="00E37EAF" w:rsidP="002A78D4">
      <w:pPr>
        <w:pStyle w:val="ListParagraph"/>
        <w:numPr>
          <w:ilvl w:val="0"/>
          <w:numId w:val="15"/>
        </w:numPr>
        <w:jc w:val="both"/>
        <w:rPr>
          <w:sz w:val="24"/>
          <w:szCs w:val="24"/>
        </w:rPr>
      </w:pPr>
      <w:r w:rsidRPr="009C6609">
        <w:rPr>
          <w:sz w:val="24"/>
          <w:szCs w:val="24"/>
        </w:rPr>
        <w:lastRenderedPageBreak/>
        <w:t>Y</w:t>
      </w:r>
      <w:r w:rsidR="00525330" w:rsidRPr="009C6609">
        <w:rPr>
          <w:sz w:val="24"/>
          <w:szCs w:val="24"/>
        </w:rPr>
        <w:t>.</w:t>
      </w:r>
      <w:r w:rsidRPr="009C6609">
        <w:rPr>
          <w:sz w:val="24"/>
          <w:szCs w:val="24"/>
        </w:rPr>
        <w:t xml:space="preserve"> Bu, B</w:t>
      </w:r>
      <w:r w:rsidR="00525330" w:rsidRPr="009C6609">
        <w:rPr>
          <w:sz w:val="24"/>
          <w:szCs w:val="24"/>
        </w:rPr>
        <w:t>.</w:t>
      </w:r>
      <w:r w:rsidRPr="009C6609">
        <w:rPr>
          <w:sz w:val="24"/>
          <w:szCs w:val="24"/>
        </w:rPr>
        <w:t xml:space="preserve"> Howe, M</w:t>
      </w:r>
      <w:r w:rsidR="00525330" w:rsidRPr="009C6609">
        <w:rPr>
          <w:sz w:val="24"/>
          <w:szCs w:val="24"/>
        </w:rPr>
        <w:t>.</w:t>
      </w:r>
      <w:r w:rsidRPr="009C6609">
        <w:rPr>
          <w:sz w:val="24"/>
          <w:szCs w:val="24"/>
        </w:rPr>
        <w:t xml:space="preserve"> Balazinska, and M</w:t>
      </w:r>
      <w:r w:rsidR="00525330" w:rsidRPr="009C6609">
        <w:rPr>
          <w:sz w:val="24"/>
          <w:szCs w:val="24"/>
        </w:rPr>
        <w:t>.</w:t>
      </w:r>
      <w:r w:rsidRPr="009C6609">
        <w:rPr>
          <w:sz w:val="24"/>
          <w:szCs w:val="24"/>
        </w:rPr>
        <w:t xml:space="preserve"> Ernst. Haloop: Efficient Iterative Data Processing on Large Clusters. </w:t>
      </w:r>
      <w:r w:rsidR="00CF1752" w:rsidRPr="009C6609">
        <w:rPr>
          <w:i/>
          <w:sz w:val="24"/>
          <w:szCs w:val="24"/>
        </w:rPr>
        <w:t>Proc.</w:t>
      </w:r>
      <w:r w:rsidRPr="009C6609">
        <w:rPr>
          <w:i/>
          <w:sz w:val="24"/>
          <w:szCs w:val="24"/>
        </w:rPr>
        <w:t xml:space="preserve"> of the VLD</w:t>
      </w:r>
      <w:r w:rsidR="0073173B" w:rsidRPr="009C6609">
        <w:rPr>
          <w:i/>
          <w:sz w:val="24"/>
          <w:szCs w:val="24"/>
        </w:rPr>
        <w:t>B Endowment</w:t>
      </w:r>
      <w:r w:rsidR="00525330" w:rsidRPr="009C6609">
        <w:rPr>
          <w:sz w:val="24"/>
          <w:szCs w:val="24"/>
        </w:rPr>
        <w:t>,</w:t>
      </w:r>
      <w:r w:rsidR="0073173B" w:rsidRPr="009C6609">
        <w:rPr>
          <w:sz w:val="24"/>
          <w:szCs w:val="24"/>
        </w:rPr>
        <w:t xml:space="preserve"> September 2010.</w:t>
      </w:r>
    </w:p>
    <w:p w14:paraId="48AF38E4" w14:textId="7074614F" w:rsidR="008B2207" w:rsidRPr="009C6609" w:rsidRDefault="00FB2F56" w:rsidP="002A78D4">
      <w:pPr>
        <w:pStyle w:val="ListParagraph"/>
        <w:numPr>
          <w:ilvl w:val="0"/>
          <w:numId w:val="15"/>
        </w:numPr>
        <w:jc w:val="both"/>
        <w:rPr>
          <w:sz w:val="24"/>
          <w:szCs w:val="24"/>
        </w:rPr>
      </w:pPr>
      <w:r w:rsidRPr="009C6609">
        <w:rPr>
          <w:sz w:val="24"/>
          <w:szCs w:val="24"/>
        </w:rPr>
        <w:t>J</w:t>
      </w:r>
      <w:r w:rsidR="00525330" w:rsidRPr="009C6609">
        <w:rPr>
          <w:sz w:val="24"/>
          <w:szCs w:val="24"/>
        </w:rPr>
        <w:t>.</w:t>
      </w:r>
      <w:r w:rsidRPr="009C6609">
        <w:rPr>
          <w:sz w:val="24"/>
          <w:szCs w:val="24"/>
        </w:rPr>
        <w:t xml:space="preserve"> Qiu, </w:t>
      </w:r>
      <w:r w:rsidR="00525330" w:rsidRPr="009C6609">
        <w:rPr>
          <w:sz w:val="24"/>
          <w:szCs w:val="24"/>
        </w:rPr>
        <w:t xml:space="preserve">B. </w:t>
      </w:r>
      <w:r w:rsidR="0082742E">
        <w:rPr>
          <w:sz w:val="24"/>
          <w:szCs w:val="24"/>
        </w:rPr>
        <w:t>Zhang.</w:t>
      </w:r>
      <w:r w:rsidRPr="009C6609">
        <w:rPr>
          <w:sz w:val="24"/>
          <w:szCs w:val="24"/>
        </w:rPr>
        <w:t xml:space="preserve"> Mammoth Data in the Cloud: Clustering Social Images</w:t>
      </w:r>
      <w:r w:rsidR="0082742E">
        <w:rPr>
          <w:sz w:val="24"/>
          <w:szCs w:val="24"/>
        </w:rPr>
        <w:t>.</w:t>
      </w:r>
      <w:r w:rsidR="00525330" w:rsidRPr="009C6609">
        <w:rPr>
          <w:sz w:val="24"/>
          <w:szCs w:val="24"/>
        </w:rPr>
        <w:t xml:space="preserve"> </w:t>
      </w:r>
      <w:r w:rsidRPr="009C6609">
        <w:rPr>
          <w:i/>
          <w:sz w:val="24"/>
          <w:szCs w:val="24"/>
        </w:rPr>
        <w:t>Clouds, Grids and Big Data</w:t>
      </w:r>
      <w:r w:rsidR="00CA3DA0" w:rsidRPr="009C6609">
        <w:rPr>
          <w:i/>
          <w:sz w:val="24"/>
          <w:szCs w:val="24"/>
        </w:rPr>
        <w:t>,</w:t>
      </w:r>
      <w:r w:rsidRPr="009C6609">
        <w:rPr>
          <w:sz w:val="24"/>
          <w:szCs w:val="24"/>
        </w:rPr>
        <w:t xml:space="preserve"> IOS Press, 2013.</w:t>
      </w:r>
    </w:p>
    <w:p w14:paraId="0BAC0D0E" w14:textId="50F43272" w:rsidR="008B2207" w:rsidRPr="009C6609" w:rsidRDefault="0082742E" w:rsidP="002A78D4">
      <w:pPr>
        <w:pStyle w:val="ListParagraph"/>
        <w:numPr>
          <w:ilvl w:val="0"/>
          <w:numId w:val="15"/>
        </w:numPr>
        <w:jc w:val="both"/>
        <w:rPr>
          <w:sz w:val="24"/>
          <w:szCs w:val="24"/>
        </w:rPr>
      </w:pPr>
      <w:r>
        <w:rPr>
          <w:sz w:val="24"/>
          <w:szCs w:val="24"/>
        </w:rPr>
        <w:t>B. Zhang, J. Qiu.</w:t>
      </w:r>
      <w:r w:rsidR="00F913D7" w:rsidRPr="009C6609">
        <w:rPr>
          <w:sz w:val="24"/>
          <w:szCs w:val="24"/>
        </w:rPr>
        <w:t xml:space="preserve"> High Performance Clustering of Social Images Collective Programming Model. </w:t>
      </w:r>
      <w:r w:rsidR="00F913D7" w:rsidRPr="009C6609">
        <w:rPr>
          <w:i/>
          <w:sz w:val="24"/>
          <w:szCs w:val="24"/>
        </w:rPr>
        <w:t>Proc. of 2013 ACM Symposium on Cloud Computing</w:t>
      </w:r>
      <w:r w:rsidR="00E37EAF" w:rsidRPr="009C6609">
        <w:rPr>
          <w:sz w:val="24"/>
          <w:szCs w:val="24"/>
        </w:rPr>
        <w:t xml:space="preserve">. </w:t>
      </w:r>
    </w:p>
    <w:p w14:paraId="27A26686" w14:textId="592EB93D" w:rsidR="008B2207" w:rsidRPr="009C6609" w:rsidRDefault="0082742E" w:rsidP="002A78D4">
      <w:pPr>
        <w:pStyle w:val="ListParagraph"/>
        <w:numPr>
          <w:ilvl w:val="0"/>
          <w:numId w:val="15"/>
        </w:numPr>
        <w:jc w:val="both"/>
        <w:rPr>
          <w:sz w:val="24"/>
          <w:szCs w:val="24"/>
        </w:rPr>
      </w:pPr>
      <w:r>
        <w:rPr>
          <w:sz w:val="24"/>
          <w:szCs w:val="24"/>
        </w:rPr>
        <w:t xml:space="preserve">Charles Elkan. </w:t>
      </w:r>
      <w:r w:rsidR="002C7765">
        <w:rPr>
          <w:sz w:val="24"/>
          <w:szCs w:val="24"/>
        </w:rPr>
        <w:t>Using the Triangle I</w:t>
      </w:r>
      <w:r w:rsidR="00F913D7" w:rsidRPr="009C6609">
        <w:rPr>
          <w:sz w:val="24"/>
          <w:szCs w:val="24"/>
        </w:rPr>
        <w:t>n</w:t>
      </w:r>
      <w:r w:rsidR="002C7765">
        <w:rPr>
          <w:sz w:val="24"/>
          <w:szCs w:val="24"/>
        </w:rPr>
        <w:t>equality to Accelerate k-M</w:t>
      </w:r>
      <w:r>
        <w:rPr>
          <w:sz w:val="24"/>
          <w:szCs w:val="24"/>
        </w:rPr>
        <w:t xml:space="preserve">eans. </w:t>
      </w:r>
      <w:r w:rsidR="00F913D7" w:rsidRPr="009C6609">
        <w:rPr>
          <w:i/>
          <w:sz w:val="24"/>
          <w:szCs w:val="24"/>
        </w:rPr>
        <w:t>Intl. Conf. on Machine Learning</w:t>
      </w:r>
      <w:r w:rsidR="00F913D7" w:rsidRPr="009C6609">
        <w:rPr>
          <w:sz w:val="24"/>
          <w:szCs w:val="24"/>
        </w:rPr>
        <w:t xml:space="preserve"> 2003. </w:t>
      </w:r>
    </w:p>
    <w:p w14:paraId="1718DAC5" w14:textId="063626CC" w:rsidR="000B4506" w:rsidRDefault="000B4506" w:rsidP="000B4506">
      <w:pPr>
        <w:pStyle w:val="ListParagraph"/>
        <w:numPr>
          <w:ilvl w:val="0"/>
          <w:numId w:val="15"/>
        </w:numPr>
        <w:jc w:val="both"/>
        <w:rPr>
          <w:rStyle w:val="Hyperlink"/>
          <w:color w:val="auto"/>
          <w:sz w:val="24"/>
          <w:szCs w:val="24"/>
          <w:u w:val="none"/>
        </w:rPr>
      </w:pPr>
      <w:r w:rsidRPr="009C6609">
        <w:rPr>
          <w:sz w:val="24"/>
          <w:szCs w:val="24"/>
        </w:rPr>
        <w:t xml:space="preserve">Open MPI, </w:t>
      </w:r>
      <w:hyperlink r:id="rId15" w:history="1">
        <w:r w:rsidRPr="009C6609">
          <w:rPr>
            <w:rStyle w:val="Hyperlink"/>
            <w:color w:val="auto"/>
            <w:sz w:val="24"/>
            <w:szCs w:val="24"/>
            <w:u w:val="none"/>
          </w:rPr>
          <w:t>http://www.open-mpi.org</w:t>
        </w:r>
      </w:hyperlink>
      <w:r w:rsidR="00570107">
        <w:rPr>
          <w:rStyle w:val="Hyperlink"/>
          <w:color w:val="auto"/>
          <w:sz w:val="24"/>
          <w:szCs w:val="24"/>
          <w:u w:val="none"/>
        </w:rPr>
        <w:t xml:space="preserve"> [1 February 2014]</w:t>
      </w:r>
    </w:p>
    <w:p w14:paraId="2F8D7B27" w14:textId="667B05A5" w:rsidR="000B4506" w:rsidRDefault="000B4506" w:rsidP="000B4506">
      <w:pPr>
        <w:pStyle w:val="ListParagraph"/>
        <w:numPr>
          <w:ilvl w:val="0"/>
          <w:numId w:val="15"/>
        </w:numPr>
        <w:jc w:val="both"/>
        <w:rPr>
          <w:rStyle w:val="Hyperlink"/>
          <w:color w:val="auto"/>
          <w:sz w:val="24"/>
          <w:szCs w:val="24"/>
          <w:u w:val="none"/>
        </w:rPr>
      </w:pPr>
      <w:r w:rsidRPr="009C6609">
        <w:rPr>
          <w:sz w:val="24"/>
          <w:szCs w:val="24"/>
        </w:rPr>
        <w:t xml:space="preserve">MPJ Express, </w:t>
      </w:r>
      <w:hyperlink r:id="rId16" w:history="1">
        <w:r w:rsidRPr="009C6609">
          <w:rPr>
            <w:rStyle w:val="Hyperlink"/>
            <w:color w:val="auto"/>
            <w:sz w:val="24"/>
            <w:szCs w:val="24"/>
            <w:u w:val="none"/>
          </w:rPr>
          <w:t>http://mpj-express.org</w:t>
        </w:r>
      </w:hyperlink>
      <w:r w:rsidR="00570107">
        <w:rPr>
          <w:rStyle w:val="Hyperlink"/>
          <w:color w:val="auto"/>
          <w:sz w:val="24"/>
          <w:szCs w:val="24"/>
          <w:u w:val="none"/>
        </w:rPr>
        <w:t xml:space="preserve"> [1 February 2014]</w:t>
      </w:r>
    </w:p>
    <w:p w14:paraId="4FAD2733" w14:textId="0EE8B4BB" w:rsidR="008B2207" w:rsidRPr="009C6609" w:rsidRDefault="004608ED" w:rsidP="002A78D4">
      <w:pPr>
        <w:pStyle w:val="ListParagraph"/>
        <w:numPr>
          <w:ilvl w:val="0"/>
          <w:numId w:val="15"/>
        </w:numPr>
        <w:jc w:val="both"/>
        <w:rPr>
          <w:sz w:val="24"/>
          <w:szCs w:val="24"/>
        </w:rPr>
      </w:pPr>
      <w:r w:rsidRPr="009C6609">
        <w:rPr>
          <w:sz w:val="24"/>
          <w:szCs w:val="24"/>
        </w:rPr>
        <w:t>J. Xiao, J. Hays, K. Ehing</w:t>
      </w:r>
      <w:r w:rsidR="002C7765">
        <w:rPr>
          <w:sz w:val="24"/>
          <w:szCs w:val="24"/>
        </w:rPr>
        <w:t xml:space="preserve">er, A. Oliva, and A. Torralba. </w:t>
      </w:r>
      <w:r w:rsidR="00BB71CD">
        <w:rPr>
          <w:sz w:val="24"/>
          <w:szCs w:val="24"/>
        </w:rPr>
        <w:t>Sun database: Large-scale S</w:t>
      </w:r>
      <w:r w:rsidRPr="009C6609">
        <w:rPr>
          <w:sz w:val="24"/>
          <w:szCs w:val="24"/>
        </w:rPr>
        <w:t>cen</w:t>
      </w:r>
      <w:r w:rsidR="00BB71CD">
        <w:rPr>
          <w:sz w:val="24"/>
          <w:szCs w:val="24"/>
        </w:rPr>
        <w:t>e Recognition from Abbey to Z</w:t>
      </w:r>
      <w:r w:rsidR="002C7765">
        <w:rPr>
          <w:sz w:val="24"/>
          <w:szCs w:val="24"/>
        </w:rPr>
        <w:t>oo</w:t>
      </w:r>
      <w:r w:rsidRPr="009C6609">
        <w:rPr>
          <w:sz w:val="24"/>
          <w:szCs w:val="24"/>
        </w:rPr>
        <w:t xml:space="preserve">. </w:t>
      </w:r>
      <w:r w:rsidRPr="009C6609">
        <w:rPr>
          <w:i/>
          <w:sz w:val="24"/>
          <w:szCs w:val="24"/>
        </w:rPr>
        <w:t>CVPR</w:t>
      </w:r>
      <w:r w:rsidRPr="009C6609">
        <w:rPr>
          <w:sz w:val="24"/>
          <w:szCs w:val="24"/>
        </w:rPr>
        <w:t>, 2010.</w:t>
      </w:r>
    </w:p>
    <w:p w14:paraId="24D39D5A" w14:textId="343C447F" w:rsidR="008B2207" w:rsidRPr="009C6609" w:rsidRDefault="004608ED" w:rsidP="002A78D4">
      <w:pPr>
        <w:pStyle w:val="ListParagraph"/>
        <w:numPr>
          <w:ilvl w:val="0"/>
          <w:numId w:val="15"/>
        </w:numPr>
        <w:jc w:val="both"/>
        <w:rPr>
          <w:sz w:val="24"/>
          <w:szCs w:val="24"/>
        </w:rPr>
      </w:pPr>
      <w:r w:rsidRPr="009C6609">
        <w:rPr>
          <w:sz w:val="24"/>
          <w:szCs w:val="24"/>
        </w:rPr>
        <w:t xml:space="preserve">P. Felzenszwalb, R. Girshick, </w:t>
      </w:r>
      <w:r w:rsidR="00085AE3">
        <w:rPr>
          <w:sz w:val="24"/>
          <w:szCs w:val="24"/>
        </w:rPr>
        <w:t xml:space="preserve">D. McAllester, and D. Ramanan. </w:t>
      </w:r>
      <w:r w:rsidRPr="009C6609">
        <w:rPr>
          <w:sz w:val="24"/>
          <w:szCs w:val="24"/>
        </w:rPr>
        <w:t>Object Detection with Discrimina</w:t>
      </w:r>
      <w:r w:rsidR="00085AE3">
        <w:rPr>
          <w:sz w:val="24"/>
          <w:szCs w:val="24"/>
        </w:rPr>
        <w:t>tely Trained Part Based Models.</w:t>
      </w:r>
      <w:r w:rsidRPr="009C6609">
        <w:rPr>
          <w:sz w:val="24"/>
          <w:szCs w:val="24"/>
        </w:rPr>
        <w:t xml:space="preserve"> </w:t>
      </w:r>
      <w:r w:rsidRPr="009C6609">
        <w:rPr>
          <w:i/>
          <w:sz w:val="24"/>
          <w:szCs w:val="24"/>
        </w:rPr>
        <w:t>PAMI</w:t>
      </w:r>
      <w:r w:rsidRPr="009C6609">
        <w:rPr>
          <w:sz w:val="24"/>
          <w:szCs w:val="24"/>
        </w:rPr>
        <w:t xml:space="preserve"> 2010.</w:t>
      </w:r>
    </w:p>
    <w:p w14:paraId="0D5D002D" w14:textId="6D511E78" w:rsidR="008B2207" w:rsidRPr="009C6609" w:rsidRDefault="004608ED" w:rsidP="002A78D4">
      <w:pPr>
        <w:pStyle w:val="ListParagraph"/>
        <w:numPr>
          <w:ilvl w:val="0"/>
          <w:numId w:val="15"/>
        </w:numPr>
        <w:jc w:val="both"/>
        <w:rPr>
          <w:sz w:val="24"/>
          <w:szCs w:val="24"/>
        </w:rPr>
      </w:pPr>
      <w:r w:rsidRPr="009C6609">
        <w:rPr>
          <w:sz w:val="24"/>
          <w:szCs w:val="24"/>
        </w:rPr>
        <w:t xml:space="preserve">Y. Li, D. </w:t>
      </w:r>
      <w:r w:rsidR="00085AE3">
        <w:rPr>
          <w:sz w:val="24"/>
          <w:szCs w:val="24"/>
        </w:rPr>
        <w:t xml:space="preserve">Crandall, and D. Huttenlocher. </w:t>
      </w:r>
      <w:r w:rsidRPr="009C6609">
        <w:rPr>
          <w:sz w:val="24"/>
          <w:szCs w:val="24"/>
        </w:rPr>
        <w:t>Landmark Classification in Lar</w:t>
      </w:r>
      <w:r w:rsidR="00085AE3">
        <w:rPr>
          <w:sz w:val="24"/>
          <w:szCs w:val="24"/>
        </w:rPr>
        <w:t xml:space="preserve">ge-Scale Image Collections. </w:t>
      </w:r>
      <w:r w:rsidRPr="009C6609">
        <w:rPr>
          <w:i/>
          <w:sz w:val="24"/>
          <w:szCs w:val="24"/>
        </w:rPr>
        <w:t xml:space="preserve">ICCV, </w:t>
      </w:r>
      <w:r w:rsidRPr="009C6609">
        <w:rPr>
          <w:sz w:val="24"/>
          <w:szCs w:val="24"/>
        </w:rPr>
        <w:t>2009.</w:t>
      </w:r>
    </w:p>
    <w:p w14:paraId="34ED82C7" w14:textId="180C787E" w:rsidR="008B2207" w:rsidRPr="009C6609" w:rsidRDefault="004608ED" w:rsidP="002A78D4">
      <w:pPr>
        <w:pStyle w:val="ListParagraph"/>
        <w:numPr>
          <w:ilvl w:val="0"/>
          <w:numId w:val="15"/>
        </w:numPr>
        <w:jc w:val="both"/>
        <w:rPr>
          <w:sz w:val="24"/>
          <w:szCs w:val="24"/>
        </w:rPr>
      </w:pPr>
      <w:r w:rsidRPr="009C6609">
        <w:rPr>
          <w:sz w:val="24"/>
          <w:szCs w:val="24"/>
        </w:rPr>
        <w:t>D. Crandall, L. Backstrom, J. K</w:t>
      </w:r>
      <w:r w:rsidR="00085AE3">
        <w:rPr>
          <w:sz w:val="24"/>
          <w:szCs w:val="24"/>
        </w:rPr>
        <w:t>leinberg, and D. Huttenlocher. Mapping the World’s Photos.</w:t>
      </w:r>
      <w:r w:rsidRPr="009C6609">
        <w:rPr>
          <w:sz w:val="24"/>
          <w:szCs w:val="24"/>
        </w:rPr>
        <w:t xml:space="preserve"> </w:t>
      </w:r>
      <w:r w:rsidRPr="009C6609">
        <w:rPr>
          <w:i/>
          <w:sz w:val="24"/>
          <w:szCs w:val="24"/>
        </w:rPr>
        <w:t xml:space="preserve">Intl. World Wide Web Conf., </w:t>
      </w:r>
      <w:r w:rsidR="002C0BE1">
        <w:rPr>
          <w:sz w:val="24"/>
          <w:szCs w:val="24"/>
        </w:rPr>
        <w:t>2009.</w:t>
      </w:r>
    </w:p>
    <w:p w14:paraId="468D2EA6" w14:textId="3CF1AAAF" w:rsidR="008B2207" w:rsidRPr="009C6609" w:rsidRDefault="00E53B51" w:rsidP="002A78D4">
      <w:pPr>
        <w:pStyle w:val="ListParagraph"/>
        <w:numPr>
          <w:ilvl w:val="0"/>
          <w:numId w:val="15"/>
        </w:numPr>
        <w:jc w:val="both"/>
        <w:rPr>
          <w:sz w:val="24"/>
          <w:szCs w:val="24"/>
        </w:rPr>
      </w:pPr>
      <w:r w:rsidRPr="009C6609">
        <w:rPr>
          <w:sz w:val="24"/>
          <w:szCs w:val="24"/>
        </w:rPr>
        <w:t>G. Csurka, C. Dance, L. Fan</w:t>
      </w:r>
      <w:r w:rsidR="00085AE3">
        <w:rPr>
          <w:sz w:val="24"/>
          <w:szCs w:val="24"/>
        </w:rPr>
        <w:t xml:space="preserve">, J. Williamowski and C. Bray. </w:t>
      </w:r>
      <w:r w:rsidR="002C0BE1">
        <w:rPr>
          <w:sz w:val="24"/>
          <w:szCs w:val="24"/>
        </w:rPr>
        <w:t>Visual C</w:t>
      </w:r>
      <w:r w:rsidRPr="009C6609">
        <w:rPr>
          <w:sz w:val="24"/>
          <w:szCs w:val="24"/>
        </w:rPr>
        <w:t>ategor</w:t>
      </w:r>
      <w:r w:rsidR="002C0BE1">
        <w:rPr>
          <w:sz w:val="24"/>
          <w:szCs w:val="24"/>
        </w:rPr>
        <w:t xml:space="preserve">ization with Bags of Keypoints. </w:t>
      </w:r>
      <w:r w:rsidRPr="009C6609">
        <w:rPr>
          <w:i/>
          <w:sz w:val="24"/>
          <w:szCs w:val="24"/>
        </w:rPr>
        <w:t xml:space="preserve">ECCV Workshop on Statistical Learning in Computer Vision, </w:t>
      </w:r>
      <w:r w:rsidR="002C0BE1">
        <w:rPr>
          <w:sz w:val="24"/>
          <w:szCs w:val="24"/>
        </w:rPr>
        <w:t>2004</w:t>
      </w:r>
    </w:p>
    <w:p w14:paraId="6C27D295" w14:textId="4704FFDB" w:rsidR="008B2207" w:rsidRPr="009C6609" w:rsidRDefault="00E37EAF" w:rsidP="002A78D4">
      <w:pPr>
        <w:pStyle w:val="ListParagraph"/>
        <w:numPr>
          <w:ilvl w:val="0"/>
          <w:numId w:val="15"/>
        </w:numPr>
        <w:jc w:val="both"/>
        <w:rPr>
          <w:sz w:val="24"/>
          <w:szCs w:val="24"/>
        </w:rPr>
      </w:pPr>
      <w:r w:rsidRPr="009C6609">
        <w:rPr>
          <w:sz w:val="24"/>
          <w:szCs w:val="24"/>
        </w:rPr>
        <w:t>N. Dalal, B. Triggs. Histograms of Oriented Gradients fo</w:t>
      </w:r>
      <w:r w:rsidR="0073173B" w:rsidRPr="009C6609">
        <w:rPr>
          <w:sz w:val="24"/>
          <w:szCs w:val="24"/>
        </w:rPr>
        <w:t>r Human Detection.</w:t>
      </w:r>
      <w:r w:rsidR="00136723">
        <w:rPr>
          <w:sz w:val="24"/>
          <w:szCs w:val="24"/>
        </w:rPr>
        <w:t xml:space="preserve"> </w:t>
      </w:r>
      <w:r w:rsidR="00C50E7F" w:rsidRPr="009C6609">
        <w:rPr>
          <w:sz w:val="24"/>
          <w:szCs w:val="24"/>
        </w:rPr>
        <w:t>IEEE</w:t>
      </w:r>
      <w:r w:rsidR="0073173B" w:rsidRPr="009C6609">
        <w:rPr>
          <w:sz w:val="24"/>
          <w:szCs w:val="24"/>
        </w:rPr>
        <w:t xml:space="preserve"> </w:t>
      </w:r>
      <w:r w:rsidR="00C50E7F" w:rsidRPr="009C6609">
        <w:rPr>
          <w:i/>
          <w:sz w:val="24"/>
          <w:szCs w:val="24"/>
        </w:rPr>
        <w:t>CVPR</w:t>
      </w:r>
      <w:r w:rsidR="00525330" w:rsidRPr="009C6609">
        <w:rPr>
          <w:i/>
          <w:sz w:val="24"/>
          <w:szCs w:val="24"/>
        </w:rPr>
        <w:t>,</w:t>
      </w:r>
      <w:r w:rsidR="0073173B" w:rsidRPr="009C6609">
        <w:rPr>
          <w:sz w:val="24"/>
          <w:szCs w:val="24"/>
        </w:rPr>
        <w:t xml:space="preserve"> 2005</w:t>
      </w:r>
    </w:p>
    <w:p w14:paraId="0DC0237A" w14:textId="052DC006" w:rsidR="00101EBA" w:rsidRPr="009C6609" w:rsidRDefault="00347BCB" w:rsidP="002A78D4">
      <w:pPr>
        <w:pStyle w:val="ListParagraph"/>
        <w:numPr>
          <w:ilvl w:val="0"/>
          <w:numId w:val="15"/>
        </w:numPr>
        <w:jc w:val="both"/>
        <w:rPr>
          <w:sz w:val="24"/>
          <w:szCs w:val="24"/>
        </w:rPr>
      </w:pPr>
      <w:r>
        <w:rPr>
          <w:noProof/>
          <w:sz w:val="24"/>
          <w:szCs w:val="24"/>
        </w:rPr>
        <w:t xml:space="preserve">T. Joachims. </w:t>
      </w:r>
      <w:r w:rsidR="00B52483" w:rsidRPr="009C6609">
        <w:rPr>
          <w:noProof/>
          <w:sz w:val="24"/>
          <w:szCs w:val="24"/>
        </w:rPr>
        <w:t>Making large-sc</w:t>
      </w:r>
      <w:r>
        <w:rPr>
          <w:noProof/>
          <w:sz w:val="24"/>
          <w:szCs w:val="24"/>
        </w:rPr>
        <w:t xml:space="preserve">ale SVM learning practical. </w:t>
      </w:r>
      <w:r w:rsidR="00B52483" w:rsidRPr="009C6609">
        <w:rPr>
          <w:i/>
          <w:noProof/>
          <w:sz w:val="24"/>
          <w:szCs w:val="24"/>
        </w:rPr>
        <w:t>Advances in Kernel Methods</w:t>
      </w:r>
      <w:r w:rsidR="00B52483" w:rsidRPr="009C6609">
        <w:rPr>
          <w:noProof/>
          <w:sz w:val="24"/>
          <w:szCs w:val="24"/>
        </w:rPr>
        <w:t>, MIT Press, 1999</w:t>
      </w:r>
    </w:p>
    <w:p w14:paraId="03F53C38" w14:textId="77777777" w:rsidR="00101EBA" w:rsidRPr="009C6609" w:rsidRDefault="00FB2F56" w:rsidP="002A78D4">
      <w:pPr>
        <w:pStyle w:val="ListParagraph"/>
        <w:numPr>
          <w:ilvl w:val="0"/>
          <w:numId w:val="15"/>
        </w:numPr>
        <w:jc w:val="both"/>
        <w:rPr>
          <w:sz w:val="24"/>
          <w:szCs w:val="24"/>
        </w:rPr>
      </w:pPr>
      <w:r w:rsidRPr="009C6609">
        <w:rPr>
          <w:sz w:val="24"/>
          <w:szCs w:val="24"/>
        </w:rPr>
        <w:t>J</w:t>
      </w:r>
      <w:r w:rsidR="00525330" w:rsidRPr="009C6609">
        <w:rPr>
          <w:sz w:val="24"/>
          <w:szCs w:val="24"/>
        </w:rPr>
        <w:t>.</w:t>
      </w:r>
      <w:r w:rsidRPr="009C6609">
        <w:rPr>
          <w:sz w:val="24"/>
          <w:szCs w:val="24"/>
        </w:rPr>
        <w:t xml:space="preserve"> Ekanayake, T</w:t>
      </w:r>
      <w:r w:rsidR="00525330" w:rsidRPr="009C6609">
        <w:rPr>
          <w:sz w:val="24"/>
          <w:szCs w:val="24"/>
        </w:rPr>
        <w:t>.</w:t>
      </w:r>
      <w:r w:rsidRPr="009C6609">
        <w:rPr>
          <w:sz w:val="24"/>
          <w:szCs w:val="24"/>
        </w:rPr>
        <w:t xml:space="preserve"> Gunarathne, </w:t>
      </w:r>
      <w:r w:rsidR="00525330" w:rsidRPr="009C6609">
        <w:rPr>
          <w:sz w:val="24"/>
          <w:szCs w:val="24"/>
        </w:rPr>
        <w:t>J.</w:t>
      </w:r>
      <w:r w:rsidRPr="009C6609">
        <w:rPr>
          <w:sz w:val="24"/>
          <w:szCs w:val="24"/>
        </w:rPr>
        <w:t xml:space="preserve"> Qiu, </w:t>
      </w:r>
      <w:r w:rsidR="00525330" w:rsidRPr="009C6609">
        <w:rPr>
          <w:sz w:val="24"/>
          <w:szCs w:val="24"/>
        </w:rPr>
        <w:t>G.</w:t>
      </w:r>
      <w:r w:rsidRPr="009C6609">
        <w:rPr>
          <w:sz w:val="24"/>
          <w:szCs w:val="24"/>
        </w:rPr>
        <w:t xml:space="preserve"> Fox, S</w:t>
      </w:r>
      <w:r w:rsidR="00525330" w:rsidRPr="009C6609">
        <w:rPr>
          <w:sz w:val="24"/>
          <w:szCs w:val="24"/>
        </w:rPr>
        <w:t>.</w:t>
      </w:r>
      <w:r w:rsidRPr="009C6609">
        <w:rPr>
          <w:sz w:val="24"/>
          <w:szCs w:val="24"/>
        </w:rPr>
        <w:t xml:space="preserve"> Beason, J</w:t>
      </w:r>
      <w:r w:rsidR="00525330" w:rsidRPr="009C6609">
        <w:rPr>
          <w:sz w:val="24"/>
          <w:szCs w:val="24"/>
        </w:rPr>
        <w:t>.</w:t>
      </w:r>
      <w:r w:rsidRPr="009C6609">
        <w:rPr>
          <w:sz w:val="24"/>
          <w:szCs w:val="24"/>
        </w:rPr>
        <w:t xml:space="preserve"> Choi, </w:t>
      </w:r>
      <w:r w:rsidR="00525330" w:rsidRPr="009C6609">
        <w:rPr>
          <w:sz w:val="24"/>
          <w:szCs w:val="24"/>
        </w:rPr>
        <w:t xml:space="preserve">Y. </w:t>
      </w:r>
      <w:r w:rsidRPr="009C6609">
        <w:rPr>
          <w:sz w:val="24"/>
          <w:szCs w:val="24"/>
        </w:rPr>
        <w:t xml:space="preserve">Ruan, </w:t>
      </w:r>
      <w:r w:rsidR="00525330" w:rsidRPr="009C6609">
        <w:rPr>
          <w:sz w:val="24"/>
          <w:szCs w:val="24"/>
        </w:rPr>
        <w:t>S</w:t>
      </w:r>
      <w:r w:rsidR="002C47B2" w:rsidRPr="009C6609">
        <w:rPr>
          <w:sz w:val="24"/>
          <w:szCs w:val="24"/>
        </w:rPr>
        <w:t>.</w:t>
      </w:r>
      <w:r w:rsidR="00525330" w:rsidRPr="009C6609">
        <w:rPr>
          <w:sz w:val="24"/>
          <w:szCs w:val="24"/>
        </w:rPr>
        <w:t xml:space="preserve"> </w:t>
      </w:r>
      <w:r w:rsidRPr="009C6609">
        <w:rPr>
          <w:sz w:val="24"/>
          <w:szCs w:val="24"/>
        </w:rPr>
        <w:t xml:space="preserve">Bae, and </w:t>
      </w:r>
      <w:r w:rsidR="00525330" w:rsidRPr="009C6609">
        <w:rPr>
          <w:sz w:val="24"/>
          <w:szCs w:val="24"/>
        </w:rPr>
        <w:t xml:space="preserve">H. </w:t>
      </w:r>
      <w:r w:rsidRPr="009C6609">
        <w:rPr>
          <w:sz w:val="24"/>
          <w:szCs w:val="24"/>
        </w:rPr>
        <w:t>Li</w:t>
      </w:r>
      <w:r w:rsidR="00525330" w:rsidRPr="009C6609">
        <w:rPr>
          <w:sz w:val="24"/>
          <w:szCs w:val="24"/>
        </w:rPr>
        <w:t>.</w:t>
      </w:r>
      <w:r w:rsidRPr="009C6609">
        <w:rPr>
          <w:sz w:val="24"/>
          <w:szCs w:val="24"/>
        </w:rPr>
        <w:t xml:space="preserve"> </w:t>
      </w:r>
      <w:r w:rsidRPr="009C6609">
        <w:rPr>
          <w:i/>
          <w:sz w:val="24"/>
          <w:szCs w:val="24"/>
        </w:rPr>
        <w:t>Applicability of DryadLINQ to Scientific Applications.</w:t>
      </w:r>
      <w:r w:rsidRPr="009C6609">
        <w:rPr>
          <w:sz w:val="24"/>
          <w:szCs w:val="24"/>
        </w:rPr>
        <w:t xml:space="preserve"> Community Grids Lab, Indiana University</w:t>
      </w:r>
      <w:r w:rsidR="00FE589F" w:rsidRPr="009C6609">
        <w:rPr>
          <w:sz w:val="24"/>
          <w:szCs w:val="24"/>
        </w:rPr>
        <w:t>, 2010</w:t>
      </w:r>
      <w:r w:rsidRPr="009C6609">
        <w:rPr>
          <w:sz w:val="24"/>
          <w:szCs w:val="24"/>
        </w:rPr>
        <w:t xml:space="preserve">. </w:t>
      </w:r>
    </w:p>
    <w:p w14:paraId="28A7F8FC" w14:textId="6ECFBE34" w:rsidR="00101EBA" w:rsidRPr="009C6609" w:rsidRDefault="009F4717" w:rsidP="002A78D4">
      <w:pPr>
        <w:pStyle w:val="ListParagraph"/>
        <w:numPr>
          <w:ilvl w:val="0"/>
          <w:numId w:val="15"/>
        </w:numPr>
        <w:jc w:val="both"/>
        <w:rPr>
          <w:sz w:val="24"/>
          <w:szCs w:val="24"/>
        </w:rPr>
      </w:pPr>
      <w:r w:rsidRPr="009C6609">
        <w:rPr>
          <w:sz w:val="24"/>
          <w:szCs w:val="24"/>
        </w:rPr>
        <w:t xml:space="preserve">S. Plimpton, K. Devine, </w:t>
      </w:r>
      <w:r w:rsidR="00773B0C" w:rsidRPr="009C6609">
        <w:rPr>
          <w:sz w:val="24"/>
          <w:szCs w:val="24"/>
        </w:rPr>
        <w:t>MapReduce in MPI for Large-scale Graph Algorithms</w:t>
      </w:r>
      <w:r w:rsidR="004C02E6">
        <w:rPr>
          <w:sz w:val="24"/>
          <w:szCs w:val="24"/>
        </w:rPr>
        <w:t>.</w:t>
      </w:r>
      <w:r w:rsidRPr="009C6609">
        <w:rPr>
          <w:sz w:val="24"/>
          <w:szCs w:val="24"/>
        </w:rPr>
        <w:t xml:space="preserve"> </w:t>
      </w:r>
      <w:r w:rsidRPr="009C6609">
        <w:rPr>
          <w:i/>
          <w:sz w:val="24"/>
          <w:szCs w:val="24"/>
        </w:rPr>
        <w:t>Parallel Computing,</w:t>
      </w:r>
      <w:r w:rsidRPr="009C6609">
        <w:rPr>
          <w:sz w:val="24"/>
          <w:szCs w:val="24"/>
        </w:rPr>
        <w:t xml:space="preserve"> 2011</w:t>
      </w:r>
      <w:r w:rsidR="004820C7" w:rsidRPr="009C6609">
        <w:rPr>
          <w:sz w:val="24"/>
          <w:szCs w:val="24"/>
        </w:rPr>
        <w:t>.</w:t>
      </w:r>
    </w:p>
    <w:p w14:paraId="5985D589" w14:textId="6CDBD53E" w:rsidR="009C6609" w:rsidRPr="009C6609" w:rsidRDefault="009D4C7A" w:rsidP="002A78D4">
      <w:pPr>
        <w:pStyle w:val="ListParagraph"/>
        <w:numPr>
          <w:ilvl w:val="0"/>
          <w:numId w:val="15"/>
        </w:numPr>
        <w:jc w:val="both"/>
        <w:rPr>
          <w:sz w:val="24"/>
          <w:szCs w:val="24"/>
        </w:rPr>
      </w:pPr>
      <w:r w:rsidRPr="009C6609">
        <w:rPr>
          <w:sz w:val="24"/>
          <w:szCs w:val="24"/>
        </w:rPr>
        <w:t>X.</w:t>
      </w:r>
      <w:r w:rsidR="00ED1EC9" w:rsidRPr="009C6609">
        <w:rPr>
          <w:sz w:val="24"/>
          <w:szCs w:val="24"/>
        </w:rPr>
        <w:t xml:space="preserve"> Lu, </w:t>
      </w:r>
      <w:r w:rsidRPr="009C6609">
        <w:rPr>
          <w:sz w:val="24"/>
          <w:szCs w:val="24"/>
        </w:rPr>
        <w:t>B. Wang, L.</w:t>
      </w:r>
      <w:r w:rsidR="00ED1EC9" w:rsidRPr="009C6609">
        <w:rPr>
          <w:sz w:val="24"/>
          <w:szCs w:val="24"/>
        </w:rPr>
        <w:t xml:space="preserve"> Zha</w:t>
      </w:r>
      <w:r w:rsidRPr="009C6609">
        <w:rPr>
          <w:sz w:val="24"/>
          <w:szCs w:val="24"/>
        </w:rPr>
        <w:t>, and Z.</w:t>
      </w:r>
      <w:r w:rsidR="00ED1EC9" w:rsidRPr="009C6609">
        <w:rPr>
          <w:sz w:val="24"/>
          <w:szCs w:val="24"/>
        </w:rPr>
        <w:t xml:space="preserve"> Xu</w:t>
      </w:r>
      <w:r w:rsidR="004C02E6">
        <w:rPr>
          <w:sz w:val="24"/>
          <w:szCs w:val="24"/>
        </w:rPr>
        <w:t xml:space="preserve">. </w:t>
      </w:r>
      <w:r w:rsidR="00ED1EC9" w:rsidRPr="009C6609">
        <w:rPr>
          <w:sz w:val="24"/>
          <w:szCs w:val="24"/>
        </w:rPr>
        <w:t xml:space="preserve">Can MPI Benefit Hadoop and MapReduce Applications? </w:t>
      </w:r>
      <w:r w:rsidR="002C47B2" w:rsidRPr="009C6609">
        <w:rPr>
          <w:i/>
          <w:sz w:val="24"/>
          <w:szCs w:val="24"/>
        </w:rPr>
        <w:t>Intl.</w:t>
      </w:r>
      <w:r w:rsidR="00ED1EC9" w:rsidRPr="009C6609">
        <w:rPr>
          <w:i/>
          <w:sz w:val="24"/>
          <w:szCs w:val="24"/>
        </w:rPr>
        <w:t xml:space="preserve"> </w:t>
      </w:r>
      <w:r w:rsidR="002C47B2" w:rsidRPr="009C6609">
        <w:rPr>
          <w:i/>
          <w:sz w:val="24"/>
          <w:szCs w:val="24"/>
        </w:rPr>
        <w:t>Conf.</w:t>
      </w:r>
      <w:r w:rsidR="00ED1EC9" w:rsidRPr="009C6609">
        <w:rPr>
          <w:i/>
          <w:sz w:val="24"/>
          <w:szCs w:val="24"/>
        </w:rPr>
        <w:t xml:space="preserve"> on Parallel Processing Workshops</w:t>
      </w:r>
      <w:r w:rsidR="00ED1EC9" w:rsidRPr="009C6609">
        <w:rPr>
          <w:sz w:val="24"/>
          <w:szCs w:val="24"/>
        </w:rPr>
        <w:t>, 2011</w:t>
      </w:r>
      <w:r w:rsidR="004820C7" w:rsidRPr="009C6609">
        <w:rPr>
          <w:sz w:val="24"/>
          <w:szCs w:val="24"/>
        </w:rPr>
        <w:t>.</w:t>
      </w:r>
    </w:p>
    <w:p w14:paraId="0BCDB96D" w14:textId="7DF94E05" w:rsidR="009C6609" w:rsidRPr="009C6609" w:rsidRDefault="00E9690C" w:rsidP="002A78D4">
      <w:pPr>
        <w:pStyle w:val="ListParagraph"/>
        <w:numPr>
          <w:ilvl w:val="0"/>
          <w:numId w:val="15"/>
        </w:numPr>
        <w:jc w:val="both"/>
        <w:rPr>
          <w:sz w:val="24"/>
          <w:szCs w:val="24"/>
        </w:rPr>
      </w:pPr>
      <w:r w:rsidRPr="009C6609">
        <w:rPr>
          <w:sz w:val="24"/>
          <w:szCs w:val="24"/>
        </w:rPr>
        <w:t xml:space="preserve">T. Hoefler, A. Lumsdaine, </w:t>
      </w:r>
      <w:r w:rsidR="004820C7" w:rsidRPr="009C6609">
        <w:rPr>
          <w:sz w:val="24"/>
          <w:szCs w:val="24"/>
        </w:rPr>
        <w:t xml:space="preserve">and </w:t>
      </w:r>
      <w:r w:rsidRPr="009C6609">
        <w:rPr>
          <w:sz w:val="24"/>
          <w:szCs w:val="24"/>
        </w:rPr>
        <w:t>J.</w:t>
      </w:r>
      <w:r w:rsidR="00477594" w:rsidRPr="009C6609">
        <w:rPr>
          <w:sz w:val="24"/>
          <w:szCs w:val="24"/>
        </w:rPr>
        <w:t xml:space="preserve"> Dongarra</w:t>
      </w:r>
      <w:r w:rsidR="00FE589F" w:rsidRPr="009C6609">
        <w:rPr>
          <w:sz w:val="24"/>
          <w:szCs w:val="24"/>
        </w:rPr>
        <w:t>.</w:t>
      </w:r>
      <w:r w:rsidR="00477594" w:rsidRPr="009C6609">
        <w:rPr>
          <w:sz w:val="24"/>
          <w:szCs w:val="24"/>
        </w:rPr>
        <w:t xml:space="preserve"> </w:t>
      </w:r>
      <w:r w:rsidR="00ED1EC9" w:rsidRPr="009C6609">
        <w:rPr>
          <w:sz w:val="24"/>
          <w:szCs w:val="24"/>
        </w:rPr>
        <w:t>Towards Efficient MapReduce Using MPI</w:t>
      </w:r>
      <w:r w:rsidR="004C02E6">
        <w:rPr>
          <w:sz w:val="24"/>
          <w:szCs w:val="24"/>
        </w:rPr>
        <w:t>.</w:t>
      </w:r>
      <w:r w:rsidR="00477594" w:rsidRPr="009C6609">
        <w:rPr>
          <w:sz w:val="24"/>
          <w:szCs w:val="24"/>
        </w:rPr>
        <w:t xml:space="preserve"> </w:t>
      </w:r>
      <w:r w:rsidR="00FE589F" w:rsidRPr="009C6609">
        <w:rPr>
          <w:sz w:val="24"/>
          <w:szCs w:val="24"/>
        </w:rPr>
        <w:t xml:space="preserve">In </w:t>
      </w:r>
      <w:r w:rsidRPr="009C6609">
        <w:rPr>
          <w:i/>
          <w:sz w:val="24"/>
          <w:szCs w:val="24"/>
        </w:rPr>
        <w:t>PVM/MPI Users' Group Meeting,</w:t>
      </w:r>
      <w:r w:rsidRPr="009C6609">
        <w:rPr>
          <w:sz w:val="24"/>
          <w:szCs w:val="24"/>
        </w:rPr>
        <w:t xml:space="preserve"> </w:t>
      </w:r>
      <w:r w:rsidR="004F7BBF" w:rsidRPr="009C6609">
        <w:rPr>
          <w:sz w:val="24"/>
          <w:szCs w:val="24"/>
        </w:rPr>
        <w:t>2009</w:t>
      </w:r>
      <w:r w:rsidR="004820C7" w:rsidRPr="009C6609">
        <w:rPr>
          <w:sz w:val="24"/>
          <w:szCs w:val="24"/>
        </w:rPr>
        <w:t>.</w:t>
      </w:r>
    </w:p>
    <w:p w14:paraId="67F7EB15" w14:textId="24507F03" w:rsidR="009C6609" w:rsidRPr="009C6609" w:rsidRDefault="00956F0D" w:rsidP="002A78D4">
      <w:pPr>
        <w:pStyle w:val="ListParagraph"/>
        <w:numPr>
          <w:ilvl w:val="0"/>
          <w:numId w:val="15"/>
        </w:numPr>
        <w:jc w:val="both"/>
        <w:rPr>
          <w:sz w:val="24"/>
          <w:szCs w:val="24"/>
        </w:rPr>
      </w:pPr>
      <w:r w:rsidRPr="009C6609">
        <w:rPr>
          <w:sz w:val="24"/>
          <w:szCs w:val="24"/>
        </w:rPr>
        <w:t>K. Shvachko, H. Kuang, S. Radia, and R. Chansler</w:t>
      </w:r>
      <w:r w:rsidR="00FE589F" w:rsidRPr="009C6609">
        <w:rPr>
          <w:sz w:val="24"/>
          <w:szCs w:val="24"/>
        </w:rPr>
        <w:t>.</w:t>
      </w:r>
      <w:r w:rsidRPr="009C6609">
        <w:rPr>
          <w:sz w:val="24"/>
          <w:szCs w:val="24"/>
        </w:rPr>
        <w:t xml:space="preserve"> The Hadoop Distributed File System. </w:t>
      </w:r>
      <w:r w:rsidR="00CF1752" w:rsidRPr="009C6609">
        <w:rPr>
          <w:i/>
          <w:sz w:val="24"/>
          <w:szCs w:val="24"/>
        </w:rPr>
        <w:t>Symp.</w:t>
      </w:r>
      <w:r w:rsidRPr="009C6609">
        <w:rPr>
          <w:i/>
          <w:sz w:val="24"/>
          <w:szCs w:val="24"/>
        </w:rPr>
        <w:t xml:space="preserve"> on Mass Storage Systems and Technologies</w:t>
      </w:r>
      <w:r w:rsidRPr="009C6609">
        <w:rPr>
          <w:sz w:val="24"/>
          <w:szCs w:val="24"/>
        </w:rPr>
        <w:t>, 2010</w:t>
      </w:r>
      <w:r w:rsidR="00FE589F" w:rsidRPr="009C6609">
        <w:rPr>
          <w:sz w:val="24"/>
          <w:szCs w:val="24"/>
        </w:rPr>
        <w:t>.</w:t>
      </w:r>
    </w:p>
    <w:p w14:paraId="5434AE7D" w14:textId="16EE158C" w:rsidR="009C6609" w:rsidRPr="009C6609" w:rsidRDefault="00CD4BDE" w:rsidP="002A78D4">
      <w:pPr>
        <w:pStyle w:val="ListParagraph"/>
        <w:numPr>
          <w:ilvl w:val="0"/>
          <w:numId w:val="15"/>
        </w:numPr>
        <w:jc w:val="both"/>
        <w:rPr>
          <w:sz w:val="24"/>
          <w:szCs w:val="24"/>
        </w:rPr>
      </w:pPr>
      <w:r w:rsidRPr="009C6609">
        <w:rPr>
          <w:sz w:val="24"/>
          <w:szCs w:val="24"/>
        </w:rPr>
        <w:t xml:space="preserve">E. Chan, M. Heimlich, A. Purkayastha, and R. A. van de Geijn. Collective communication: theory, practice, and experience. </w:t>
      </w:r>
      <w:r w:rsidRPr="009C6609">
        <w:rPr>
          <w:i/>
          <w:sz w:val="24"/>
          <w:szCs w:val="24"/>
        </w:rPr>
        <w:t>Concurrency and Computation: Practice and Experience</w:t>
      </w:r>
      <w:r w:rsidRPr="009C6609">
        <w:rPr>
          <w:sz w:val="24"/>
          <w:szCs w:val="24"/>
        </w:rPr>
        <w:t xml:space="preserve"> </w:t>
      </w:r>
      <w:r w:rsidR="00FE589F" w:rsidRPr="009C6609">
        <w:rPr>
          <w:sz w:val="24"/>
          <w:szCs w:val="24"/>
        </w:rPr>
        <w:t>(19)</w:t>
      </w:r>
      <w:r w:rsidRPr="009C6609">
        <w:rPr>
          <w:sz w:val="24"/>
          <w:szCs w:val="24"/>
        </w:rPr>
        <w:t>,</w:t>
      </w:r>
      <w:r w:rsidR="00FE589F" w:rsidRPr="009C6609">
        <w:rPr>
          <w:sz w:val="24"/>
          <w:szCs w:val="24"/>
        </w:rPr>
        <w:t xml:space="preserve"> 2007</w:t>
      </w:r>
      <w:r w:rsidR="00253507" w:rsidRPr="009C6609">
        <w:rPr>
          <w:sz w:val="24"/>
          <w:szCs w:val="24"/>
        </w:rPr>
        <w:t>.</w:t>
      </w:r>
      <w:r w:rsidR="00092B8B" w:rsidRPr="009C6609">
        <w:rPr>
          <w:sz w:val="24"/>
          <w:szCs w:val="24"/>
        </w:rPr>
        <w:t xml:space="preserve"> </w:t>
      </w:r>
    </w:p>
    <w:p w14:paraId="2692BF09" w14:textId="2C9904E0" w:rsidR="009C6609" w:rsidRPr="009C6609" w:rsidRDefault="00092B8B" w:rsidP="002A78D4">
      <w:pPr>
        <w:pStyle w:val="ListParagraph"/>
        <w:numPr>
          <w:ilvl w:val="0"/>
          <w:numId w:val="15"/>
        </w:numPr>
        <w:jc w:val="both"/>
        <w:rPr>
          <w:sz w:val="24"/>
          <w:szCs w:val="24"/>
        </w:rPr>
      </w:pPr>
      <w:r w:rsidRPr="009C6609">
        <w:rPr>
          <w:sz w:val="24"/>
          <w:szCs w:val="24"/>
        </w:rPr>
        <w:t>T</w:t>
      </w:r>
      <w:r w:rsidR="00FE589F" w:rsidRPr="009C6609">
        <w:rPr>
          <w:sz w:val="24"/>
          <w:szCs w:val="24"/>
        </w:rPr>
        <w:t>.</w:t>
      </w:r>
      <w:r w:rsidRPr="009C6609">
        <w:rPr>
          <w:sz w:val="24"/>
          <w:szCs w:val="24"/>
        </w:rPr>
        <w:t xml:space="preserve"> Gunarathne, </w:t>
      </w:r>
      <w:r w:rsidR="00FE589F" w:rsidRPr="009C6609">
        <w:rPr>
          <w:sz w:val="24"/>
          <w:szCs w:val="24"/>
        </w:rPr>
        <w:t xml:space="preserve">B. </w:t>
      </w:r>
      <w:r w:rsidRPr="009C6609">
        <w:rPr>
          <w:sz w:val="24"/>
          <w:szCs w:val="24"/>
        </w:rPr>
        <w:t xml:space="preserve">Zhang, </w:t>
      </w:r>
      <w:r w:rsidR="00FE589F" w:rsidRPr="009C6609">
        <w:rPr>
          <w:sz w:val="24"/>
          <w:szCs w:val="24"/>
        </w:rPr>
        <w:t>T.</w:t>
      </w:r>
      <w:r w:rsidRPr="009C6609">
        <w:rPr>
          <w:sz w:val="24"/>
          <w:szCs w:val="24"/>
        </w:rPr>
        <w:t>-</w:t>
      </w:r>
      <w:r w:rsidR="00FE589F" w:rsidRPr="009C6609">
        <w:rPr>
          <w:sz w:val="24"/>
          <w:szCs w:val="24"/>
        </w:rPr>
        <w:t xml:space="preserve">L. </w:t>
      </w:r>
      <w:r w:rsidRPr="009C6609">
        <w:rPr>
          <w:sz w:val="24"/>
          <w:szCs w:val="24"/>
        </w:rPr>
        <w:t xml:space="preserve">Wu, and </w:t>
      </w:r>
      <w:r w:rsidR="00FE589F" w:rsidRPr="009C6609">
        <w:rPr>
          <w:sz w:val="24"/>
          <w:szCs w:val="24"/>
        </w:rPr>
        <w:t xml:space="preserve">J. </w:t>
      </w:r>
      <w:r w:rsidRPr="009C6609">
        <w:rPr>
          <w:sz w:val="24"/>
          <w:szCs w:val="24"/>
        </w:rPr>
        <w:t>Qiu</w:t>
      </w:r>
      <w:r w:rsidR="00FE589F" w:rsidRPr="009C6609">
        <w:rPr>
          <w:sz w:val="24"/>
          <w:szCs w:val="24"/>
        </w:rPr>
        <w:t>.</w:t>
      </w:r>
      <w:r w:rsidRPr="009C6609">
        <w:rPr>
          <w:sz w:val="24"/>
          <w:szCs w:val="24"/>
        </w:rPr>
        <w:t xml:space="preserve"> Scalable Parallel Computing on Clouds Using Twister4Azure Iterative MapReduce</w:t>
      </w:r>
      <w:r w:rsidR="004C02E6">
        <w:rPr>
          <w:sz w:val="24"/>
          <w:szCs w:val="24"/>
        </w:rPr>
        <w:t>.</w:t>
      </w:r>
      <w:r w:rsidRPr="009C6609">
        <w:rPr>
          <w:sz w:val="24"/>
          <w:szCs w:val="24"/>
        </w:rPr>
        <w:t xml:space="preserve"> </w:t>
      </w:r>
      <w:r w:rsidRPr="009C6609">
        <w:rPr>
          <w:i/>
          <w:sz w:val="24"/>
          <w:szCs w:val="24"/>
        </w:rPr>
        <w:t>Future Generation Computer Systems</w:t>
      </w:r>
      <w:r w:rsidRPr="009C6609">
        <w:rPr>
          <w:sz w:val="24"/>
          <w:szCs w:val="24"/>
        </w:rPr>
        <w:t xml:space="preserve"> </w:t>
      </w:r>
      <w:r w:rsidR="00FE589F" w:rsidRPr="009C6609">
        <w:rPr>
          <w:sz w:val="24"/>
          <w:szCs w:val="24"/>
        </w:rPr>
        <w:t>(</w:t>
      </w:r>
      <w:r w:rsidRPr="009C6609">
        <w:rPr>
          <w:sz w:val="24"/>
          <w:szCs w:val="24"/>
        </w:rPr>
        <w:t>29</w:t>
      </w:r>
      <w:r w:rsidR="00FE589F" w:rsidRPr="009C6609">
        <w:rPr>
          <w:sz w:val="24"/>
          <w:szCs w:val="24"/>
        </w:rPr>
        <w:t>)</w:t>
      </w:r>
      <w:r w:rsidR="00D9796A">
        <w:rPr>
          <w:sz w:val="24"/>
          <w:szCs w:val="24"/>
        </w:rPr>
        <w:t>:</w:t>
      </w:r>
      <w:r w:rsidRPr="009C6609">
        <w:rPr>
          <w:sz w:val="24"/>
          <w:szCs w:val="24"/>
        </w:rPr>
        <w:t xml:space="preserve"> 1035-1048, 2013.</w:t>
      </w:r>
    </w:p>
    <w:p w14:paraId="2AEEB079" w14:textId="155D2FC5" w:rsidR="009C6609" w:rsidRPr="009C6609" w:rsidRDefault="00FE589F" w:rsidP="002A78D4">
      <w:pPr>
        <w:pStyle w:val="ListParagraph"/>
        <w:numPr>
          <w:ilvl w:val="0"/>
          <w:numId w:val="15"/>
        </w:numPr>
        <w:jc w:val="both"/>
        <w:rPr>
          <w:sz w:val="24"/>
          <w:szCs w:val="24"/>
        </w:rPr>
      </w:pPr>
      <w:r w:rsidRPr="009C6609">
        <w:rPr>
          <w:sz w:val="24"/>
          <w:szCs w:val="24"/>
        </w:rPr>
        <w:t xml:space="preserve">N. </w:t>
      </w:r>
      <w:r w:rsidR="002E4BD7" w:rsidRPr="009C6609">
        <w:rPr>
          <w:sz w:val="24"/>
          <w:szCs w:val="24"/>
        </w:rPr>
        <w:t>Jain</w:t>
      </w:r>
      <w:r w:rsidRPr="009C6609">
        <w:rPr>
          <w:sz w:val="24"/>
          <w:szCs w:val="24"/>
        </w:rPr>
        <w:t xml:space="preserve"> and</w:t>
      </w:r>
      <w:r w:rsidR="002E4BD7" w:rsidRPr="009C6609">
        <w:rPr>
          <w:sz w:val="24"/>
          <w:szCs w:val="24"/>
        </w:rPr>
        <w:t xml:space="preserve"> </w:t>
      </w:r>
      <w:r w:rsidRPr="009C6609">
        <w:rPr>
          <w:sz w:val="24"/>
          <w:szCs w:val="24"/>
        </w:rPr>
        <w:t xml:space="preserve">Y. </w:t>
      </w:r>
      <w:r w:rsidR="002E4BD7" w:rsidRPr="009C6609">
        <w:rPr>
          <w:sz w:val="24"/>
          <w:szCs w:val="24"/>
        </w:rPr>
        <w:t>Sabharwal</w:t>
      </w:r>
      <w:r w:rsidRPr="009C6609">
        <w:rPr>
          <w:sz w:val="24"/>
          <w:szCs w:val="24"/>
        </w:rPr>
        <w:t>.</w:t>
      </w:r>
      <w:r w:rsidR="002E4BD7" w:rsidRPr="009C6609">
        <w:rPr>
          <w:sz w:val="24"/>
          <w:szCs w:val="24"/>
        </w:rPr>
        <w:t xml:space="preserve"> Optimal Bucket Algorithms for Large MPI Collectives on Torus Interconnects</w:t>
      </w:r>
      <w:r w:rsidR="004C02E6">
        <w:rPr>
          <w:sz w:val="24"/>
          <w:szCs w:val="24"/>
        </w:rPr>
        <w:t>.</w:t>
      </w:r>
      <w:r w:rsidR="002E4BD7" w:rsidRPr="009C6609">
        <w:rPr>
          <w:sz w:val="24"/>
          <w:szCs w:val="24"/>
        </w:rPr>
        <w:t xml:space="preserve"> </w:t>
      </w:r>
      <w:r w:rsidR="002E4BD7" w:rsidRPr="009C6609">
        <w:rPr>
          <w:i/>
          <w:sz w:val="24"/>
          <w:szCs w:val="24"/>
        </w:rPr>
        <w:t xml:space="preserve">ACM </w:t>
      </w:r>
      <w:r w:rsidR="002C47B2" w:rsidRPr="009C6609">
        <w:rPr>
          <w:i/>
          <w:sz w:val="24"/>
          <w:szCs w:val="24"/>
        </w:rPr>
        <w:t>Intl.</w:t>
      </w:r>
      <w:r w:rsidR="002E4BD7" w:rsidRPr="009C6609">
        <w:rPr>
          <w:i/>
          <w:sz w:val="24"/>
          <w:szCs w:val="24"/>
        </w:rPr>
        <w:t xml:space="preserve"> </w:t>
      </w:r>
      <w:r w:rsidR="002C47B2" w:rsidRPr="009C6609">
        <w:rPr>
          <w:i/>
          <w:sz w:val="24"/>
          <w:szCs w:val="24"/>
        </w:rPr>
        <w:t>Conf.</w:t>
      </w:r>
      <w:r w:rsidR="002E4BD7" w:rsidRPr="009C6609">
        <w:rPr>
          <w:i/>
          <w:sz w:val="24"/>
          <w:szCs w:val="24"/>
        </w:rPr>
        <w:t xml:space="preserve"> on Supercomputing,</w:t>
      </w:r>
      <w:r w:rsidR="002E4BD7" w:rsidRPr="009C6609">
        <w:rPr>
          <w:sz w:val="24"/>
          <w:szCs w:val="24"/>
        </w:rPr>
        <w:t xml:space="preserve"> 2010</w:t>
      </w:r>
      <w:r w:rsidRPr="009C6609">
        <w:rPr>
          <w:sz w:val="24"/>
          <w:szCs w:val="24"/>
        </w:rPr>
        <w:t>.</w:t>
      </w:r>
    </w:p>
    <w:p w14:paraId="51159E8A" w14:textId="639512B0" w:rsidR="001A0C06" w:rsidRPr="00D26D58" w:rsidRDefault="001A0C06" w:rsidP="001A0C06">
      <w:pPr>
        <w:pStyle w:val="ListParagraph"/>
        <w:numPr>
          <w:ilvl w:val="0"/>
          <w:numId w:val="15"/>
        </w:numPr>
        <w:jc w:val="both"/>
        <w:rPr>
          <w:sz w:val="24"/>
          <w:szCs w:val="24"/>
        </w:rPr>
      </w:pPr>
      <w:r w:rsidRPr="009C6609">
        <w:rPr>
          <w:sz w:val="24"/>
          <w:szCs w:val="24"/>
        </w:rPr>
        <w:t>T. Hoe</w:t>
      </w:r>
      <w:r w:rsidR="004C02E6">
        <w:rPr>
          <w:sz w:val="24"/>
          <w:szCs w:val="24"/>
        </w:rPr>
        <w:t xml:space="preserve">fler, C. Siebert, and W. Rehm. </w:t>
      </w:r>
      <w:r w:rsidRPr="009C6609">
        <w:rPr>
          <w:sz w:val="24"/>
          <w:szCs w:val="24"/>
        </w:rPr>
        <w:t xml:space="preserve">Infiniband Multicast: A practically constant-time MPI Broadcast Algorithm for large-scale InfiniBand Clusters with Multicast.” </w:t>
      </w:r>
      <w:r w:rsidRPr="009C6609">
        <w:rPr>
          <w:i/>
          <w:sz w:val="24"/>
          <w:szCs w:val="24"/>
        </w:rPr>
        <w:t>IEEE Intl. Parallel &amp; Distributed Processing Symposium</w:t>
      </w:r>
      <w:r w:rsidRPr="009C6609">
        <w:rPr>
          <w:sz w:val="24"/>
          <w:szCs w:val="24"/>
        </w:rPr>
        <w:t>, 2007</w:t>
      </w:r>
    </w:p>
    <w:p w14:paraId="69E7C6C7" w14:textId="34379003" w:rsidR="00D26D58" w:rsidRPr="00D26D58" w:rsidRDefault="00D26D58" w:rsidP="00D26D58">
      <w:pPr>
        <w:pStyle w:val="ListParagraph"/>
        <w:numPr>
          <w:ilvl w:val="0"/>
          <w:numId w:val="15"/>
        </w:numPr>
        <w:jc w:val="both"/>
        <w:rPr>
          <w:sz w:val="24"/>
          <w:szCs w:val="24"/>
        </w:rPr>
      </w:pPr>
      <w:r w:rsidRPr="009C6609">
        <w:rPr>
          <w:sz w:val="24"/>
          <w:szCs w:val="24"/>
        </w:rPr>
        <w:lastRenderedPageBreak/>
        <w:t>J. Watts and R. van de Geijn. A pipelined broadca</w:t>
      </w:r>
      <w:r w:rsidR="00AE2CF2">
        <w:rPr>
          <w:sz w:val="24"/>
          <w:szCs w:val="24"/>
        </w:rPr>
        <w:t>st for multidimensional meshes.</w:t>
      </w:r>
      <w:r w:rsidRPr="009C6609">
        <w:rPr>
          <w:sz w:val="24"/>
          <w:szCs w:val="24"/>
        </w:rPr>
        <w:t xml:space="preserve"> </w:t>
      </w:r>
      <w:r w:rsidRPr="009C6609">
        <w:rPr>
          <w:i/>
          <w:sz w:val="24"/>
          <w:szCs w:val="24"/>
        </w:rPr>
        <w:t>Parallel Processing Letters</w:t>
      </w:r>
      <w:r w:rsidRPr="009C6609">
        <w:rPr>
          <w:sz w:val="24"/>
          <w:szCs w:val="24"/>
        </w:rPr>
        <w:t xml:space="preserve"> (5) 1995.</w:t>
      </w:r>
    </w:p>
    <w:p w14:paraId="58664674" w14:textId="45ABFA7A" w:rsidR="009C6609" w:rsidRDefault="00E37EAF" w:rsidP="002A78D4">
      <w:pPr>
        <w:pStyle w:val="ListParagraph"/>
        <w:numPr>
          <w:ilvl w:val="0"/>
          <w:numId w:val="15"/>
        </w:numPr>
        <w:jc w:val="both"/>
        <w:rPr>
          <w:sz w:val="24"/>
          <w:szCs w:val="24"/>
        </w:rPr>
      </w:pPr>
      <w:r w:rsidRPr="009C6609">
        <w:rPr>
          <w:sz w:val="24"/>
          <w:szCs w:val="24"/>
        </w:rPr>
        <w:t>C. Leiserson</w:t>
      </w:r>
      <w:r w:rsidR="00FE589F" w:rsidRPr="009C6609">
        <w:rPr>
          <w:sz w:val="24"/>
          <w:szCs w:val="24"/>
        </w:rPr>
        <w:t>.</w:t>
      </w:r>
      <w:r w:rsidRPr="009C6609">
        <w:rPr>
          <w:sz w:val="24"/>
          <w:szCs w:val="24"/>
        </w:rPr>
        <w:t xml:space="preserve"> </w:t>
      </w:r>
      <w:r w:rsidR="002B3F43">
        <w:rPr>
          <w:sz w:val="24"/>
          <w:szCs w:val="24"/>
        </w:rPr>
        <w:t>Fat-trees: Universal Networks for Hardware Efficient S</w:t>
      </w:r>
      <w:r w:rsidRPr="009C6609">
        <w:rPr>
          <w:sz w:val="24"/>
          <w:szCs w:val="24"/>
        </w:rPr>
        <w:t>upercomputing</w:t>
      </w:r>
      <w:r w:rsidR="00AE2CF2">
        <w:rPr>
          <w:sz w:val="24"/>
          <w:szCs w:val="24"/>
        </w:rPr>
        <w:t xml:space="preserve">. </w:t>
      </w:r>
      <w:r w:rsidRPr="009C6609">
        <w:rPr>
          <w:i/>
          <w:sz w:val="24"/>
          <w:szCs w:val="24"/>
        </w:rPr>
        <w:t>IEEE Transactions on Computers</w:t>
      </w:r>
      <w:r w:rsidRPr="009C6609">
        <w:rPr>
          <w:sz w:val="24"/>
          <w:szCs w:val="24"/>
        </w:rPr>
        <w:t xml:space="preserve">, </w:t>
      </w:r>
      <w:r w:rsidR="00FE589F" w:rsidRPr="009C6609">
        <w:rPr>
          <w:sz w:val="24"/>
          <w:szCs w:val="24"/>
        </w:rPr>
        <w:t>(</w:t>
      </w:r>
      <w:r w:rsidRPr="009C6609">
        <w:rPr>
          <w:sz w:val="24"/>
          <w:szCs w:val="24"/>
        </w:rPr>
        <w:t>34</w:t>
      </w:r>
      <w:r w:rsidR="002B3F43">
        <w:rPr>
          <w:sz w:val="24"/>
          <w:szCs w:val="24"/>
        </w:rPr>
        <w:t xml:space="preserve">) </w:t>
      </w:r>
      <w:r w:rsidR="00FE589F" w:rsidRPr="009C6609">
        <w:rPr>
          <w:sz w:val="24"/>
          <w:szCs w:val="24"/>
        </w:rPr>
        <w:t>, 1985.</w:t>
      </w:r>
    </w:p>
    <w:p w14:paraId="55C5184D" w14:textId="118C7925" w:rsidR="009C6609" w:rsidRDefault="00FE589F" w:rsidP="002A78D4">
      <w:pPr>
        <w:pStyle w:val="ListParagraph"/>
        <w:numPr>
          <w:ilvl w:val="0"/>
          <w:numId w:val="15"/>
        </w:numPr>
        <w:jc w:val="both"/>
        <w:rPr>
          <w:sz w:val="24"/>
          <w:szCs w:val="24"/>
        </w:rPr>
      </w:pPr>
      <w:r w:rsidRPr="009C6609">
        <w:rPr>
          <w:sz w:val="24"/>
          <w:szCs w:val="24"/>
        </w:rPr>
        <w:t xml:space="preserve">R. N. </w:t>
      </w:r>
      <w:r w:rsidR="00E37EAF" w:rsidRPr="009C6609">
        <w:rPr>
          <w:sz w:val="24"/>
          <w:szCs w:val="24"/>
        </w:rPr>
        <w:t>Mysore</w:t>
      </w:r>
      <w:r w:rsidRPr="009C6609">
        <w:rPr>
          <w:sz w:val="24"/>
          <w:szCs w:val="24"/>
        </w:rPr>
        <w:t>.</w:t>
      </w:r>
      <w:r w:rsidR="00E37EAF" w:rsidRPr="009C6609">
        <w:rPr>
          <w:sz w:val="24"/>
          <w:szCs w:val="24"/>
        </w:rPr>
        <w:t xml:space="preserve"> </w:t>
      </w:r>
      <w:r w:rsidRPr="009C6609">
        <w:rPr>
          <w:sz w:val="24"/>
          <w:szCs w:val="24"/>
        </w:rPr>
        <w:t>“</w:t>
      </w:r>
      <w:r w:rsidR="00E37EAF" w:rsidRPr="009C6609">
        <w:rPr>
          <w:sz w:val="24"/>
          <w:szCs w:val="24"/>
        </w:rPr>
        <w:t>PortLand: A Scalable Fault-Tolerant Layer 2 Data Cente</w:t>
      </w:r>
      <w:r w:rsidR="00106F90" w:rsidRPr="009C6609">
        <w:rPr>
          <w:sz w:val="24"/>
          <w:szCs w:val="24"/>
        </w:rPr>
        <w:t>r Network Fabric</w:t>
      </w:r>
      <w:r w:rsidRPr="009C6609">
        <w:rPr>
          <w:sz w:val="24"/>
          <w:szCs w:val="24"/>
        </w:rPr>
        <w:t xml:space="preserve">.” </w:t>
      </w:r>
      <w:r w:rsidR="00106F90" w:rsidRPr="009C6609">
        <w:rPr>
          <w:i/>
          <w:sz w:val="24"/>
          <w:szCs w:val="24"/>
        </w:rPr>
        <w:t>SIGCOMM</w:t>
      </w:r>
      <w:r w:rsidR="00106F90" w:rsidRPr="009C6609">
        <w:rPr>
          <w:sz w:val="24"/>
          <w:szCs w:val="24"/>
        </w:rPr>
        <w:t>, 2009</w:t>
      </w:r>
      <w:r w:rsidR="00253507" w:rsidRPr="009C6609">
        <w:rPr>
          <w:sz w:val="24"/>
          <w:szCs w:val="24"/>
        </w:rPr>
        <w:t>.</w:t>
      </w:r>
    </w:p>
    <w:p w14:paraId="35071B04" w14:textId="2CD59C08" w:rsidR="009C6609" w:rsidRDefault="00E37EAF" w:rsidP="002A78D4">
      <w:pPr>
        <w:pStyle w:val="ListParagraph"/>
        <w:numPr>
          <w:ilvl w:val="0"/>
          <w:numId w:val="15"/>
        </w:numPr>
        <w:jc w:val="both"/>
        <w:rPr>
          <w:sz w:val="24"/>
          <w:szCs w:val="24"/>
        </w:rPr>
      </w:pPr>
      <w:r w:rsidRPr="009C6609">
        <w:rPr>
          <w:sz w:val="24"/>
          <w:szCs w:val="24"/>
        </w:rPr>
        <w:t xml:space="preserve">S. Kumar, Y. Sabharwal, R. Garg, </w:t>
      </w:r>
      <w:r w:rsidR="00FE589F" w:rsidRPr="009C6609">
        <w:rPr>
          <w:sz w:val="24"/>
          <w:szCs w:val="24"/>
        </w:rPr>
        <w:t xml:space="preserve">and </w:t>
      </w:r>
      <w:r w:rsidRPr="009C6609">
        <w:rPr>
          <w:sz w:val="24"/>
          <w:szCs w:val="24"/>
        </w:rPr>
        <w:t>P. Heidelberger</w:t>
      </w:r>
      <w:r w:rsidR="00FE589F" w:rsidRPr="009C6609">
        <w:rPr>
          <w:sz w:val="24"/>
          <w:szCs w:val="24"/>
        </w:rPr>
        <w:t>.</w:t>
      </w:r>
      <w:r w:rsidRPr="009C6609">
        <w:rPr>
          <w:sz w:val="24"/>
          <w:szCs w:val="24"/>
        </w:rPr>
        <w:t xml:space="preserve"> Optimization of All-to-all Communication on the Blue Gene/L Supercomputer</w:t>
      </w:r>
      <w:r w:rsidR="00D94879">
        <w:rPr>
          <w:sz w:val="24"/>
          <w:szCs w:val="24"/>
        </w:rPr>
        <w:t xml:space="preserve">. </w:t>
      </w:r>
      <w:r w:rsidR="002C47B2" w:rsidRPr="009C6609">
        <w:rPr>
          <w:i/>
          <w:sz w:val="24"/>
          <w:szCs w:val="24"/>
        </w:rPr>
        <w:t>Intl.</w:t>
      </w:r>
      <w:r w:rsidRPr="009C6609">
        <w:rPr>
          <w:i/>
          <w:sz w:val="24"/>
          <w:szCs w:val="24"/>
        </w:rPr>
        <w:t xml:space="preserve"> </w:t>
      </w:r>
      <w:r w:rsidR="002C47B2" w:rsidRPr="009C6609">
        <w:rPr>
          <w:i/>
          <w:sz w:val="24"/>
          <w:szCs w:val="24"/>
        </w:rPr>
        <w:t>Conf.</w:t>
      </w:r>
      <w:r w:rsidR="00106F90" w:rsidRPr="009C6609">
        <w:rPr>
          <w:i/>
          <w:sz w:val="24"/>
          <w:szCs w:val="24"/>
        </w:rPr>
        <w:t xml:space="preserve"> on Parallel Processing,</w:t>
      </w:r>
      <w:r w:rsidR="00106F90" w:rsidRPr="009C6609">
        <w:rPr>
          <w:sz w:val="24"/>
          <w:szCs w:val="24"/>
        </w:rPr>
        <w:t xml:space="preserve"> 2008</w:t>
      </w:r>
      <w:r w:rsidR="00FE589F" w:rsidRPr="009C6609">
        <w:rPr>
          <w:sz w:val="24"/>
          <w:szCs w:val="24"/>
        </w:rPr>
        <w:t>.</w:t>
      </w:r>
    </w:p>
    <w:p w14:paraId="4E050B8A" w14:textId="7C304A68" w:rsidR="009C6609" w:rsidRDefault="00A862E2" w:rsidP="002A78D4">
      <w:pPr>
        <w:pStyle w:val="ListParagraph"/>
        <w:numPr>
          <w:ilvl w:val="0"/>
          <w:numId w:val="15"/>
        </w:numPr>
        <w:jc w:val="both"/>
        <w:rPr>
          <w:sz w:val="24"/>
          <w:szCs w:val="24"/>
        </w:rPr>
      </w:pPr>
      <w:r w:rsidRPr="009C6609">
        <w:rPr>
          <w:sz w:val="24"/>
          <w:szCs w:val="24"/>
        </w:rPr>
        <w:t xml:space="preserve">M. Chowdhury </w:t>
      </w:r>
      <w:r w:rsidRPr="009C6609">
        <w:rPr>
          <w:i/>
          <w:sz w:val="24"/>
          <w:szCs w:val="24"/>
        </w:rPr>
        <w:t>et al</w:t>
      </w:r>
      <w:r w:rsidR="00D94879">
        <w:rPr>
          <w:sz w:val="24"/>
          <w:szCs w:val="24"/>
        </w:rPr>
        <w:t xml:space="preserve">. </w:t>
      </w:r>
      <w:r w:rsidRPr="009C6609">
        <w:rPr>
          <w:sz w:val="24"/>
          <w:szCs w:val="24"/>
        </w:rPr>
        <w:t>Managing Data Transfers in Co</w:t>
      </w:r>
      <w:r w:rsidR="00D94879">
        <w:rPr>
          <w:sz w:val="24"/>
          <w:szCs w:val="24"/>
        </w:rPr>
        <w:t>mputer Clusters with Orchestra,</w:t>
      </w:r>
      <w:r w:rsidRPr="009C6609">
        <w:rPr>
          <w:sz w:val="24"/>
          <w:szCs w:val="24"/>
        </w:rPr>
        <w:t xml:space="preserve"> </w:t>
      </w:r>
      <w:r w:rsidRPr="009C6609">
        <w:rPr>
          <w:i/>
          <w:sz w:val="24"/>
          <w:szCs w:val="24"/>
        </w:rPr>
        <w:t>ACM SIGCOMM</w:t>
      </w:r>
      <w:r w:rsidRPr="009C6609">
        <w:rPr>
          <w:sz w:val="24"/>
          <w:szCs w:val="24"/>
        </w:rPr>
        <w:t>, 2011.</w:t>
      </w:r>
    </w:p>
    <w:p w14:paraId="4F3BF00F" w14:textId="6CB2F3C1" w:rsidR="009C6609" w:rsidRDefault="00E37EAF" w:rsidP="002A78D4">
      <w:pPr>
        <w:pStyle w:val="ListParagraph"/>
        <w:numPr>
          <w:ilvl w:val="0"/>
          <w:numId w:val="15"/>
        </w:numPr>
        <w:jc w:val="both"/>
        <w:rPr>
          <w:sz w:val="24"/>
          <w:szCs w:val="24"/>
        </w:rPr>
      </w:pPr>
      <w:r w:rsidRPr="009C6609">
        <w:rPr>
          <w:sz w:val="24"/>
          <w:szCs w:val="24"/>
        </w:rPr>
        <w:t>H. Mamadou</w:t>
      </w:r>
      <w:r w:rsidR="00FE589F" w:rsidRPr="009C6609">
        <w:rPr>
          <w:sz w:val="24"/>
          <w:szCs w:val="24"/>
        </w:rPr>
        <w:t>,</w:t>
      </w:r>
      <w:r w:rsidRPr="009C6609">
        <w:rPr>
          <w:sz w:val="24"/>
          <w:szCs w:val="24"/>
        </w:rPr>
        <w:t xml:space="preserve"> T. Nanri, and K. Murakami. A Robust Dynamic Optimization for MPI AlltoAll Operation</w:t>
      </w:r>
      <w:r w:rsidR="00F63DE7">
        <w:rPr>
          <w:sz w:val="24"/>
          <w:szCs w:val="24"/>
        </w:rPr>
        <w:t>.</w:t>
      </w:r>
      <w:r w:rsidRPr="009C6609">
        <w:rPr>
          <w:sz w:val="24"/>
          <w:szCs w:val="24"/>
        </w:rPr>
        <w:t xml:space="preserve"> </w:t>
      </w:r>
      <w:r w:rsidR="002C47B2" w:rsidRPr="009C6609">
        <w:rPr>
          <w:i/>
          <w:sz w:val="24"/>
          <w:szCs w:val="24"/>
        </w:rPr>
        <w:t>Intl.</w:t>
      </w:r>
      <w:r w:rsidRPr="009C6609">
        <w:rPr>
          <w:i/>
          <w:sz w:val="24"/>
          <w:szCs w:val="24"/>
        </w:rPr>
        <w:t xml:space="preserve"> </w:t>
      </w:r>
      <w:r w:rsidR="00C50E7F" w:rsidRPr="009C6609">
        <w:rPr>
          <w:i/>
          <w:sz w:val="24"/>
          <w:szCs w:val="24"/>
        </w:rPr>
        <w:t xml:space="preserve">Symp. </w:t>
      </w:r>
      <w:r w:rsidRPr="009C6609">
        <w:rPr>
          <w:i/>
          <w:sz w:val="24"/>
          <w:szCs w:val="24"/>
        </w:rPr>
        <w:t>on Parallel</w:t>
      </w:r>
      <w:r w:rsidR="00106F90" w:rsidRPr="009C6609">
        <w:rPr>
          <w:i/>
          <w:sz w:val="24"/>
          <w:szCs w:val="24"/>
        </w:rPr>
        <w:t xml:space="preserve"> &amp; Distributed Processing,</w:t>
      </w:r>
      <w:r w:rsidR="00106F90" w:rsidRPr="009C6609">
        <w:rPr>
          <w:sz w:val="24"/>
          <w:szCs w:val="24"/>
        </w:rPr>
        <w:t xml:space="preserve"> 2009</w:t>
      </w:r>
      <w:r w:rsidR="00FE589F" w:rsidRPr="009C6609">
        <w:rPr>
          <w:sz w:val="24"/>
          <w:szCs w:val="24"/>
        </w:rPr>
        <w:t>.</w:t>
      </w:r>
    </w:p>
    <w:p w14:paraId="349A8496" w14:textId="5B8E7A2A" w:rsidR="00F045A1" w:rsidRDefault="00F045A1" w:rsidP="00F045A1">
      <w:pPr>
        <w:pStyle w:val="ListParagraph"/>
        <w:numPr>
          <w:ilvl w:val="0"/>
          <w:numId w:val="15"/>
        </w:numPr>
        <w:jc w:val="both"/>
        <w:rPr>
          <w:sz w:val="24"/>
          <w:szCs w:val="24"/>
        </w:rPr>
      </w:pPr>
      <w:r w:rsidRPr="00F045A1">
        <w:rPr>
          <w:sz w:val="24"/>
          <w:szCs w:val="24"/>
        </w:rPr>
        <w:t xml:space="preserve">P. Balaji, A. Chan, R. </w:t>
      </w:r>
      <w:r w:rsidR="006A69E0">
        <w:rPr>
          <w:sz w:val="24"/>
          <w:szCs w:val="24"/>
        </w:rPr>
        <w:t xml:space="preserve">Thakur, W. Gropp, and E. Lusk. </w:t>
      </w:r>
      <w:r w:rsidRPr="00F045A1">
        <w:rPr>
          <w:sz w:val="24"/>
          <w:szCs w:val="24"/>
        </w:rPr>
        <w:t xml:space="preserve">Toward message passing for a million processes: Characterizing MPI </w:t>
      </w:r>
      <w:r w:rsidR="006A69E0">
        <w:rPr>
          <w:sz w:val="24"/>
          <w:szCs w:val="24"/>
        </w:rPr>
        <w:t>on a massive scale Blue Gene/P.</w:t>
      </w:r>
      <w:r w:rsidRPr="00F045A1">
        <w:rPr>
          <w:sz w:val="24"/>
          <w:szCs w:val="24"/>
        </w:rPr>
        <w:t xml:space="preserve"> Computer Science</w:t>
      </w:r>
      <w:r w:rsidR="007C4F73">
        <w:rPr>
          <w:sz w:val="24"/>
          <w:szCs w:val="24"/>
        </w:rPr>
        <w:t xml:space="preserve"> -</w:t>
      </w:r>
      <w:r w:rsidRPr="00F045A1">
        <w:rPr>
          <w:sz w:val="24"/>
          <w:szCs w:val="24"/>
        </w:rPr>
        <w:t xml:space="preserve"> Rese</w:t>
      </w:r>
      <w:r w:rsidR="007C4F73">
        <w:rPr>
          <w:sz w:val="24"/>
          <w:szCs w:val="24"/>
        </w:rPr>
        <w:t>arch and Development</w:t>
      </w:r>
      <w:r w:rsidR="006A69E0">
        <w:rPr>
          <w:sz w:val="24"/>
          <w:szCs w:val="24"/>
        </w:rPr>
        <w:t xml:space="preserve"> (24): </w:t>
      </w:r>
      <w:r w:rsidRPr="00F045A1">
        <w:rPr>
          <w:sz w:val="24"/>
          <w:szCs w:val="24"/>
        </w:rPr>
        <w:t>11-19, 2009.</w:t>
      </w:r>
    </w:p>
    <w:p w14:paraId="7EDCEBE4" w14:textId="743E2F49" w:rsidR="009C6609" w:rsidRDefault="00E37EAF" w:rsidP="002A78D4">
      <w:pPr>
        <w:pStyle w:val="ListParagraph"/>
        <w:numPr>
          <w:ilvl w:val="0"/>
          <w:numId w:val="15"/>
        </w:numPr>
        <w:jc w:val="both"/>
        <w:rPr>
          <w:sz w:val="24"/>
          <w:szCs w:val="24"/>
        </w:rPr>
      </w:pPr>
      <w:r w:rsidRPr="009C6609">
        <w:rPr>
          <w:sz w:val="24"/>
          <w:szCs w:val="24"/>
        </w:rPr>
        <w:t>Y</w:t>
      </w:r>
      <w:r w:rsidR="00FE589F" w:rsidRPr="009C6609">
        <w:rPr>
          <w:sz w:val="24"/>
          <w:szCs w:val="24"/>
        </w:rPr>
        <w:t>.</w:t>
      </w:r>
      <w:r w:rsidRPr="009C6609">
        <w:rPr>
          <w:sz w:val="24"/>
          <w:szCs w:val="24"/>
        </w:rPr>
        <w:t xml:space="preserve"> Wang et al. Hadoop Acceleration Through Network Levitated Merge</w:t>
      </w:r>
      <w:r w:rsidR="00DB0D8B">
        <w:rPr>
          <w:sz w:val="24"/>
          <w:szCs w:val="24"/>
        </w:rPr>
        <w:t>.</w:t>
      </w:r>
      <w:r w:rsidRPr="009C6609">
        <w:rPr>
          <w:sz w:val="24"/>
          <w:szCs w:val="24"/>
        </w:rPr>
        <w:t xml:space="preserve"> </w:t>
      </w:r>
      <w:r w:rsidR="002C47B2" w:rsidRPr="009C6609">
        <w:rPr>
          <w:i/>
          <w:sz w:val="24"/>
          <w:szCs w:val="24"/>
        </w:rPr>
        <w:t>Intl.</w:t>
      </w:r>
      <w:r w:rsidRPr="009C6609">
        <w:rPr>
          <w:i/>
          <w:sz w:val="24"/>
          <w:szCs w:val="24"/>
        </w:rPr>
        <w:t xml:space="preserve"> </w:t>
      </w:r>
      <w:r w:rsidR="002C47B2" w:rsidRPr="009C6609">
        <w:rPr>
          <w:i/>
          <w:sz w:val="24"/>
          <w:szCs w:val="24"/>
        </w:rPr>
        <w:t>Conf.</w:t>
      </w:r>
      <w:r w:rsidRPr="009C6609">
        <w:rPr>
          <w:i/>
          <w:sz w:val="24"/>
          <w:szCs w:val="24"/>
        </w:rPr>
        <w:t xml:space="preserve"> for High Performance Computing, Networking, Sto</w:t>
      </w:r>
      <w:r w:rsidR="00106F90" w:rsidRPr="009C6609">
        <w:rPr>
          <w:i/>
          <w:sz w:val="24"/>
          <w:szCs w:val="24"/>
        </w:rPr>
        <w:t>rage and Analysis</w:t>
      </w:r>
      <w:r w:rsidR="00106F90" w:rsidRPr="009C6609">
        <w:rPr>
          <w:sz w:val="24"/>
          <w:szCs w:val="24"/>
        </w:rPr>
        <w:t>, 2011</w:t>
      </w:r>
      <w:r w:rsidR="00FE589F" w:rsidRPr="009C6609">
        <w:rPr>
          <w:sz w:val="24"/>
          <w:szCs w:val="24"/>
        </w:rPr>
        <w:t>.</w:t>
      </w:r>
    </w:p>
    <w:p w14:paraId="411C4146" w14:textId="2598466B" w:rsidR="009C6609" w:rsidRDefault="00E37EAF" w:rsidP="002A78D4">
      <w:pPr>
        <w:pStyle w:val="ListParagraph"/>
        <w:numPr>
          <w:ilvl w:val="0"/>
          <w:numId w:val="15"/>
        </w:numPr>
        <w:jc w:val="both"/>
        <w:rPr>
          <w:sz w:val="24"/>
          <w:szCs w:val="24"/>
        </w:rPr>
      </w:pPr>
      <w:r w:rsidRPr="009C6609">
        <w:rPr>
          <w:sz w:val="24"/>
          <w:szCs w:val="24"/>
        </w:rPr>
        <w:t>T. Bicer, D. Chiu, and G. Agrawal</w:t>
      </w:r>
      <w:r w:rsidR="00FE589F" w:rsidRPr="009C6609">
        <w:rPr>
          <w:sz w:val="24"/>
          <w:szCs w:val="24"/>
        </w:rPr>
        <w:t>.</w:t>
      </w:r>
      <w:r w:rsidRPr="009C6609">
        <w:rPr>
          <w:sz w:val="24"/>
          <w:szCs w:val="24"/>
        </w:rPr>
        <w:t xml:space="preserve"> MATE-EC2: A Middleware for Processing Data with AWS</w:t>
      </w:r>
      <w:r w:rsidR="00E770AB">
        <w:rPr>
          <w:sz w:val="24"/>
          <w:szCs w:val="24"/>
        </w:rPr>
        <w:t>.</w:t>
      </w:r>
      <w:r w:rsidRPr="009C6609">
        <w:rPr>
          <w:sz w:val="24"/>
          <w:szCs w:val="24"/>
        </w:rPr>
        <w:t xml:space="preserve"> </w:t>
      </w:r>
      <w:r w:rsidR="00FE589F" w:rsidRPr="009C6609">
        <w:rPr>
          <w:sz w:val="24"/>
          <w:szCs w:val="24"/>
        </w:rPr>
        <w:t xml:space="preserve">In </w:t>
      </w:r>
      <w:r w:rsidRPr="009C6609">
        <w:rPr>
          <w:i/>
          <w:sz w:val="24"/>
          <w:szCs w:val="24"/>
        </w:rPr>
        <w:t xml:space="preserve">ACM </w:t>
      </w:r>
      <w:r w:rsidR="002C47B2" w:rsidRPr="009C6609">
        <w:rPr>
          <w:i/>
          <w:sz w:val="24"/>
          <w:szCs w:val="24"/>
        </w:rPr>
        <w:t>Intl.</w:t>
      </w:r>
      <w:r w:rsidR="00FE589F" w:rsidRPr="009C6609">
        <w:rPr>
          <w:i/>
          <w:sz w:val="24"/>
          <w:szCs w:val="24"/>
        </w:rPr>
        <w:t xml:space="preserve"> Workshop </w:t>
      </w:r>
      <w:r w:rsidRPr="009C6609">
        <w:rPr>
          <w:i/>
          <w:sz w:val="24"/>
          <w:szCs w:val="24"/>
        </w:rPr>
        <w:t xml:space="preserve">on Many </w:t>
      </w:r>
      <w:r w:rsidR="00FE589F" w:rsidRPr="009C6609">
        <w:rPr>
          <w:i/>
          <w:sz w:val="24"/>
          <w:szCs w:val="24"/>
        </w:rPr>
        <w:t xml:space="preserve">Task Computing </w:t>
      </w:r>
      <w:r w:rsidRPr="009C6609">
        <w:rPr>
          <w:i/>
          <w:sz w:val="24"/>
          <w:szCs w:val="24"/>
        </w:rPr>
        <w:t>on</w:t>
      </w:r>
      <w:r w:rsidR="00106F90" w:rsidRPr="009C6609">
        <w:rPr>
          <w:i/>
          <w:sz w:val="24"/>
          <w:szCs w:val="24"/>
        </w:rPr>
        <w:t xml:space="preserve"> </w:t>
      </w:r>
      <w:r w:rsidR="00FE589F" w:rsidRPr="009C6609">
        <w:rPr>
          <w:i/>
          <w:sz w:val="24"/>
          <w:szCs w:val="24"/>
        </w:rPr>
        <w:t>G</w:t>
      </w:r>
      <w:r w:rsidR="00106F90" w:rsidRPr="009C6609">
        <w:rPr>
          <w:i/>
          <w:sz w:val="24"/>
          <w:szCs w:val="24"/>
        </w:rPr>
        <w:t xml:space="preserve">rids and </w:t>
      </w:r>
      <w:r w:rsidR="00FE589F" w:rsidRPr="009C6609">
        <w:rPr>
          <w:i/>
          <w:sz w:val="24"/>
          <w:szCs w:val="24"/>
        </w:rPr>
        <w:t>Supercomputers</w:t>
      </w:r>
      <w:r w:rsidR="00106F90" w:rsidRPr="009C6609">
        <w:rPr>
          <w:i/>
          <w:sz w:val="24"/>
          <w:szCs w:val="24"/>
        </w:rPr>
        <w:t>,</w:t>
      </w:r>
      <w:r w:rsidR="00106F90" w:rsidRPr="009C6609">
        <w:rPr>
          <w:sz w:val="24"/>
          <w:szCs w:val="24"/>
        </w:rPr>
        <w:t xml:space="preserve"> 2011</w:t>
      </w:r>
      <w:r w:rsidR="00FE589F" w:rsidRPr="009C6609">
        <w:rPr>
          <w:sz w:val="24"/>
          <w:szCs w:val="24"/>
        </w:rPr>
        <w:t>.</w:t>
      </w:r>
    </w:p>
    <w:p w14:paraId="71EC6847" w14:textId="493A0C0F" w:rsidR="009C6609" w:rsidRDefault="00E37EAF" w:rsidP="002A78D4">
      <w:pPr>
        <w:pStyle w:val="ListParagraph"/>
        <w:numPr>
          <w:ilvl w:val="0"/>
          <w:numId w:val="15"/>
        </w:numPr>
        <w:jc w:val="both"/>
        <w:rPr>
          <w:sz w:val="24"/>
          <w:szCs w:val="24"/>
        </w:rPr>
      </w:pPr>
      <w:r w:rsidRPr="009C6609">
        <w:rPr>
          <w:sz w:val="24"/>
          <w:szCs w:val="24"/>
        </w:rPr>
        <w:t xml:space="preserve">Y. Zhang, Q. Gao, L. Gao, and C. Wang. </w:t>
      </w:r>
      <w:r w:rsidR="00CF1752" w:rsidRPr="009C6609">
        <w:rPr>
          <w:sz w:val="24"/>
          <w:szCs w:val="24"/>
        </w:rPr>
        <w:t>iMapReduce</w:t>
      </w:r>
      <w:r w:rsidRPr="009C6609">
        <w:rPr>
          <w:sz w:val="24"/>
          <w:szCs w:val="24"/>
        </w:rPr>
        <w:t>: A distributed computing framework for iterative compu</w:t>
      </w:r>
      <w:r w:rsidR="00106F90" w:rsidRPr="009C6609">
        <w:rPr>
          <w:sz w:val="24"/>
          <w:szCs w:val="24"/>
        </w:rPr>
        <w:t>tation.</w:t>
      </w:r>
      <w:r w:rsidR="00E770AB">
        <w:rPr>
          <w:sz w:val="24"/>
          <w:szCs w:val="24"/>
        </w:rPr>
        <w:t xml:space="preserve"> </w:t>
      </w:r>
      <w:r w:rsidR="00106F90" w:rsidRPr="009C6609">
        <w:rPr>
          <w:i/>
          <w:sz w:val="24"/>
          <w:szCs w:val="24"/>
        </w:rPr>
        <w:t>DataCloud</w:t>
      </w:r>
      <w:r w:rsidR="00106F90" w:rsidRPr="009C6609">
        <w:rPr>
          <w:sz w:val="24"/>
          <w:szCs w:val="24"/>
        </w:rPr>
        <w:t>, 2011.</w:t>
      </w:r>
    </w:p>
    <w:p w14:paraId="09AFE986" w14:textId="10AABDCB" w:rsidR="009C6609" w:rsidRDefault="00E37EAF" w:rsidP="002A78D4">
      <w:pPr>
        <w:pStyle w:val="ListParagraph"/>
        <w:numPr>
          <w:ilvl w:val="0"/>
          <w:numId w:val="15"/>
        </w:numPr>
        <w:jc w:val="both"/>
        <w:rPr>
          <w:sz w:val="24"/>
          <w:szCs w:val="24"/>
        </w:rPr>
      </w:pPr>
      <w:r w:rsidRPr="009C6609">
        <w:rPr>
          <w:sz w:val="24"/>
          <w:szCs w:val="24"/>
        </w:rPr>
        <w:t>E. Elnikety, T. Elsayed, and H. Ramadan. iHadoop: Asynchronous Iterations for MapReduce</w:t>
      </w:r>
      <w:r w:rsidR="00E770AB">
        <w:rPr>
          <w:sz w:val="24"/>
          <w:szCs w:val="24"/>
        </w:rPr>
        <w:t>.</w:t>
      </w:r>
      <w:r w:rsidRPr="009C6609">
        <w:rPr>
          <w:sz w:val="24"/>
          <w:szCs w:val="24"/>
        </w:rPr>
        <w:t xml:space="preserve"> </w:t>
      </w:r>
      <w:r w:rsidRPr="009C6609">
        <w:rPr>
          <w:i/>
          <w:sz w:val="24"/>
          <w:szCs w:val="24"/>
        </w:rPr>
        <w:t>IE</w:t>
      </w:r>
      <w:r w:rsidR="00FE589F" w:rsidRPr="009C6609">
        <w:rPr>
          <w:i/>
          <w:sz w:val="24"/>
          <w:szCs w:val="24"/>
        </w:rPr>
        <w:t>E</w:t>
      </w:r>
      <w:r w:rsidRPr="009C6609">
        <w:rPr>
          <w:i/>
          <w:sz w:val="24"/>
          <w:szCs w:val="24"/>
        </w:rPr>
        <w:t xml:space="preserve">E </w:t>
      </w:r>
      <w:r w:rsidR="002C47B2" w:rsidRPr="009C6609">
        <w:rPr>
          <w:i/>
          <w:sz w:val="24"/>
          <w:szCs w:val="24"/>
        </w:rPr>
        <w:t>Intl.</w:t>
      </w:r>
      <w:r w:rsidRPr="009C6609">
        <w:rPr>
          <w:i/>
          <w:sz w:val="24"/>
          <w:szCs w:val="24"/>
        </w:rPr>
        <w:t xml:space="preserve"> </w:t>
      </w:r>
      <w:r w:rsidR="002C47B2" w:rsidRPr="009C6609">
        <w:rPr>
          <w:i/>
          <w:sz w:val="24"/>
          <w:szCs w:val="24"/>
        </w:rPr>
        <w:t>Conf.</w:t>
      </w:r>
      <w:r w:rsidR="00FE589F" w:rsidRPr="009C6609">
        <w:rPr>
          <w:i/>
          <w:sz w:val="24"/>
          <w:szCs w:val="24"/>
        </w:rPr>
        <w:t xml:space="preserve"> </w:t>
      </w:r>
      <w:r w:rsidRPr="009C6609">
        <w:rPr>
          <w:i/>
          <w:sz w:val="24"/>
          <w:szCs w:val="24"/>
        </w:rPr>
        <w:t>on Cloud Computing Technology and Scienc</w:t>
      </w:r>
      <w:r w:rsidR="00106F90" w:rsidRPr="009C6609">
        <w:rPr>
          <w:i/>
          <w:sz w:val="24"/>
          <w:szCs w:val="24"/>
        </w:rPr>
        <w:t>e</w:t>
      </w:r>
      <w:r w:rsidR="00FE589F" w:rsidRPr="009C6609">
        <w:rPr>
          <w:i/>
          <w:sz w:val="24"/>
          <w:szCs w:val="24"/>
        </w:rPr>
        <w:t>,</w:t>
      </w:r>
      <w:r w:rsidR="00106F90" w:rsidRPr="009C6609">
        <w:rPr>
          <w:sz w:val="24"/>
          <w:szCs w:val="24"/>
        </w:rPr>
        <w:t xml:space="preserve"> 2011</w:t>
      </w:r>
      <w:r w:rsidR="00FE589F" w:rsidRPr="009C6609">
        <w:rPr>
          <w:sz w:val="24"/>
          <w:szCs w:val="24"/>
        </w:rPr>
        <w:t>.</w:t>
      </w:r>
    </w:p>
    <w:p w14:paraId="03EFDDC1" w14:textId="6D53DA24" w:rsidR="00E20F13" w:rsidRDefault="004F5D75" w:rsidP="002A78D4">
      <w:pPr>
        <w:pStyle w:val="ListParagraph"/>
        <w:numPr>
          <w:ilvl w:val="0"/>
          <w:numId w:val="15"/>
        </w:numPr>
        <w:jc w:val="both"/>
        <w:rPr>
          <w:sz w:val="24"/>
          <w:szCs w:val="24"/>
        </w:rPr>
      </w:pPr>
      <w:r w:rsidRPr="009C6609">
        <w:rPr>
          <w:sz w:val="24"/>
          <w:szCs w:val="24"/>
        </w:rPr>
        <w:t xml:space="preserve">Daytona. </w:t>
      </w:r>
      <w:hyperlink r:id="rId17" w:history="1">
        <w:r w:rsidRPr="009C6609">
          <w:rPr>
            <w:sz w:val="24"/>
            <w:szCs w:val="24"/>
          </w:rPr>
          <w:t>http://research.microsoft.com/en-us/projects/daytona</w:t>
        </w:r>
      </w:hyperlink>
      <w:r w:rsidR="00E770AB">
        <w:rPr>
          <w:sz w:val="24"/>
          <w:szCs w:val="24"/>
        </w:rPr>
        <w:t xml:space="preserve"> [1 February 2014]</w:t>
      </w:r>
    </w:p>
    <w:p w14:paraId="39239A43" w14:textId="1D78785F" w:rsidR="00ED1883" w:rsidRDefault="00A0587E" w:rsidP="00ED1883">
      <w:pPr>
        <w:pStyle w:val="ListParagraph"/>
        <w:numPr>
          <w:ilvl w:val="0"/>
          <w:numId w:val="15"/>
        </w:numPr>
        <w:jc w:val="both"/>
        <w:rPr>
          <w:sz w:val="24"/>
          <w:szCs w:val="24"/>
        </w:rPr>
      </w:pPr>
      <w:r>
        <w:rPr>
          <w:sz w:val="24"/>
          <w:szCs w:val="24"/>
        </w:rPr>
        <w:t xml:space="preserve">J. Hays and A. Efros. </w:t>
      </w:r>
      <w:r w:rsidR="00ED1883" w:rsidRPr="00ED1883">
        <w:rPr>
          <w:sz w:val="24"/>
          <w:szCs w:val="24"/>
        </w:rPr>
        <w:t>IM2GPS: Estimating geographic i</w:t>
      </w:r>
      <w:r>
        <w:rPr>
          <w:sz w:val="24"/>
          <w:szCs w:val="24"/>
        </w:rPr>
        <w:t xml:space="preserve">nformation from a single image. </w:t>
      </w:r>
      <w:r w:rsidR="00ED1883" w:rsidRPr="00ED1883">
        <w:rPr>
          <w:sz w:val="24"/>
          <w:szCs w:val="24"/>
        </w:rPr>
        <w:t>IEEE CVPR, 2008.</w:t>
      </w:r>
    </w:p>
    <w:p w14:paraId="4360E6A4" w14:textId="5E7B27CA" w:rsidR="00F9431A" w:rsidRDefault="00F9431A" w:rsidP="00F9431A">
      <w:pPr>
        <w:pStyle w:val="ListParagraph"/>
        <w:numPr>
          <w:ilvl w:val="0"/>
          <w:numId w:val="15"/>
        </w:numPr>
        <w:jc w:val="both"/>
        <w:rPr>
          <w:sz w:val="24"/>
          <w:szCs w:val="24"/>
        </w:rPr>
      </w:pPr>
      <w:r>
        <w:rPr>
          <w:sz w:val="24"/>
          <w:szCs w:val="24"/>
        </w:rPr>
        <w:t xml:space="preserve">Apache Storm. </w:t>
      </w:r>
      <w:hyperlink r:id="rId18" w:history="1">
        <w:r w:rsidRPr="00C72E36">
          <w:rPr>
            <w:rStyle w:val="Hyperlink"/>
            <w:sz w:val="24"/>
            <w:szCs w:val="24"/>
          </w:rPr>
          <w:t>http://storm.incubator.apache.org/</w:t>
        </w:r>
      </w:hyperlink>
      <w:r>
        <w:rPr>
          <w:sz w:val="24"/>
          <w:szCs w:val="24"/>
        </w:rPr>
        <w:t xml:space="preserve"> [08 December 2013]</w:t>
      </w:r>
    </w:p>
    <w:p w14:paraId="04D4C625" w14:textId="77777777" w:rsidR="00F9431A" w:rsidRDefault="00F9431A" w:rsidP="00F9431A">
      <w:pPr>
        <w:pStyle w:val="ListParagraph"/>
        <w:numPr>
          <w:ilvl w:val="0"/>
          <w:numId w:val="15"/>
        </w:numPr>
        <w:jc w:val="both"/>
        <w:rPr>
          <w:sz w:val="24"/>
          <w:szCs w:val="24"/>
        </w:rPr>
      </w:pPr>
      <w:r w:rsidRPr="009C6609">
        <w:rPr>
          <w:sz w:val="24"/>
          <w:szCs w:val="24"/>
        </w:rPr>
        <w:t xml:space="preserve">Apache </w:t>
      </w:r>
      <w:r>
        <w:rPr>
          <w:sz w:val="24"/>
          <w:szCs w:val="24"/>
        </w:rPr>
        <w:t>Giraph</w:t>
      </w:r>
      <w:r w:rsidRPr="009C6609">
        <w:rPr>
          <w:sz w:val="24"/>
          <w:szCs w:val="24"/>
        </w:rPr>
        <w:t>.</w:t>
      </w:r>
      <w:r>
        <w:rPr>
          <w:sz w:val="24"/>
          <w:szCs w:val="24"/>
        </w:rPr>
        <w:t xml:space="preserve"> </w:t>
      </w:r>
      <w:hyperlink r:id="rId19" w:history="1">
        <w:r w:rsidRPr="00C72E36">
          <w:rPr>
            <w:rStyle w:val="Hyperlink"/>
            <w:sz w:val="24"/>
            <w:szCs w:val="24"/>
          </w:rPr>
          <w:t>https://giraph.apache.org/</w:t>
        </w:r>
      </w:hyperlink>
      <w:r>
        <w:rPr>
          <w:sz w:val="24"/>
          <w:szCs w:val="24"/>
        </w:rPr>
        <w:t xml:space="preserve"> [28 January 2014]</w:t>
      </w:r>
    </w:p>
    <w:p w14:paraId="61C605AE" w14:textId="77777777" w:rsidR="00F9431A" w:rsidRDefault="00F9431A" w:rsidP="00F9431A">
      <w:pPr>
        <w:pStyle w:val="ListParagraph"/>
        <w:ind w:left="360"/>
        <w:jc w:val="both"/>
        <w:rPr>
          <w:sz w:val="24"/>
          <w:szCs w:val="24"/>
        </w:rPr>
      </w:pPr>
    </w:p>
    <w:p w14:paraId="7650A010" w14:textId="77777777" w:rsidR="004D4B27" w:rsidRPr="001C7243" w:rsidRDefault="004D4B27" w:rsidP="000C6DD9">
      <w:pPr>
        <w:pStyle w:val="References"/>
        <w:numPr>
          <w:ilvl w:val="0"/>
          <w:numId w:val="0"/>
        </w:numPr>
        <w:spacing w:line="228" w:lineRule="auto"/>
        <w:ind w:left="369" w:hanging="369"/>
        <w:jc w:val="left"/>
        <w:rPr>
          <w:sz w:val="24"/>
          <w:szCs w:val="24"/>
        </w:rPr>
      </w:pPr>
    </w:p>
    <w:p w14:paraId="0E196CD8" w14:textId="77777777" w:rsidR="004D4B27" w:rsidRPr="001C7243" w:rsidRDefault="004D4B27" w:rsidP="000C6DD9">
      <w:pPr>
        <w:pStyle w:val="References"/>
        <w:numPr>
          <w:ilvl w:val="0"/>
          <w:numId w:val="0"/>
        </w:numPr>
        <w:spacing w:line="228" w:lineRule="auto"/>
        <w:ind w:left="369" w:hanging="369"/>
        <w:jc w:val="left"/>
        <w:rPr>
          <w:sz w:val="24"/>
          <w:szCs w:val="24"/>
        </w:rPr>
      </w:pPr>
    </w:p>
    <w:p w14:paraId="007144A8" w14:textId="77777777" w:rsidR="004D4B27" w:rsidRPr="001C7243" w:rsidRDefault="004D4B27" w:rsidP="000C6DD9">
      <w:pPr>
        <w:pStyle w:val="References"/>
        <w:numPr>
          <w:ilvl w:val="0"/>
          <w:numId w:val="0"/>
        </w:numPr>
        <w:spacing w:line="228" w:lineRule="auto"/>
        <w:ind w:left="369" w:hanging="369"/>
        <w:jc w:val="left"/>
        <w:rPr>
          <w:sz w:val="24"/>
          <w:szCs w:val="24"/>
        </w:rPr>
      </w:pPr>
    </w:p>
    <w:p w14:paraId="32230AD2" w14:textId="77777777" w:rsidR="004D4B27" w:rsidRPr="001C7243" w:rsidRDefault="004D4B27" w:rsidP="000C6DD9">
      <w:pPr>
        <w:pStyle w:val="References"/>
        <w:numPr>
          <w:ilvl w:val="0"/>
          <w:numId w:val="0"/>
        </w:numPr>
        <w:spacing w:line="228" w:lineRule="auto"/>
        <w:ind w:left="369" w:hanging="369"/>
        <w:jc w:val="left"/>
        <w:rPr>
          <w:sz w:val="24"/>
          <w:szCs w:val="24"/>
        </w:rPr>
      </w:pPr>
    </w:p>
    <w:p w14:paraId="0562EE36" w14:textId="77777777" w:rsidR="004D4B27" w:rsidRPr="001C7243" w:rsidRDefault="004D4B27" w:rsidP="000C6DD9">
      <w:pPr>
        <w:pStyle w:val="References"/>
        <w:numPr>
          <w:ilvl w:val="0"/>
          <w:numId w:val="0"/>
        </w:numPr>
        <w:spacing w:line="228" w:lineRule="auto"/>
        <w:ind w:left="369" w:hanging="369"/>
        <w:jc w:val="left"/>
        <w:rPr>
          <w:sz w:val="24"/>
          <w:szCs w:val="24"/>
        </w:rPr>
      </w:pPr>
    </w:p>
    <w:p w14:paraId="3F5951E1" w14:textId="77777777" w:rsidR="004D4B27" w:rsidRPr="001C7243" w:rsidRDefault="004D4B27" w:rsidP="000C6DD9">
      <w:pPr>
        <w:pStyle w:val="References"/>
        <w:numPr>
          <w:ilvl w:val="0"/>
          <w:numId w:val="0"/>
        </w:numPr>
        <w:spacing w:line="228" w:lineRule="auto"/>
        <w:ind w:left="369" w:hanging="369"/>
        <w:jc w:val="left"/>
        <w:rPr>
          <w:sz w:val="24"/>
          <w:szCs w:val="24"/>
        </w:rPr>
      </w:pPr>
    </w:p>
    <w:p w14:paraId="60A6EA6C" w14:textId="77777777" w:rsidR="004D4B27" w:rsidRPr="001C7243" w:rsidRDefault="004D4B27" w:rsidP="000C6DD9">
      <w:pPr>
        <w:pStyle w:val="References"/>
        <w:numPr>
          <w:ilvl w:val="0"/>
          <w:numId w:val="0"/>
        </w:numPr>
        <w:spacing w:line="228" w:lineRule="auto"/>
        <w:ind w:left="369" w:hanging="369"/>
        <w:jc w:val="left"/>
        <w:rPr>
          <w:sz w:val="24"/>
          <w:szCs w:val="24"/>
        </w:rPr>
      </w:pPr>
    </w:p>
    <w:p w14:paraId="7E7C0839" w14:textId="77777777" w:rsidR="004D4B27" w:rsidRPr="001C7243" w:rsidRDefault="004D4B27" w:rsidP="000C6DD9">
      <w:pPr>
        <w:pStyle w:val="References"/>
        <w:numPr>
          <w:ilvl w:val="0"/>
          <w:numId w:val="0"/>
        </w:numPr>
        <w:spacing w:line="228" w:lineRule="auto"/>
        <w:ind w:left="369" w:hanging="369"/>
        <w:jc w:val="left"/>
        <w:rPr>
          <w:sz w:val="24"/>
          <w:szCs w:val="24"/>
        </w:rPr>
      </w:pPr>
    </w:p>
    <w:p w14:paraId="77546E7C" w14:textId="77777777" w:rsidR="004D4B27" w:rsidRPr="001C7243" w:rsidRDefault="004D4B27" w:rsidP="000C6DD9">
      <w:pPr>
        <w:pStyle w:val="References"/>
        <w:numPr>
          <w:ilvl w:val="0"/>
          <w:numId w:val="0"/>
        </w:numPr>
        <w:spacing w:line="228" w:lineRule="auto"/>
        <w:ind w:left="369" w:hanging="369"/>
        <w:jc w:val="left"/>
        <w:rPr>
          <w:sz w:val="24"/>
          <w:szCs w:val="24"/>
        </w:rPr>
      </w:pPr>
    </w:p>
    <w:p w14:paraId="7D1F8DF1" w14:textId="77777777" w:rsidR="004D4B27" w:rsidRPr="001C7243" w:rsidRDefault="004D4B27" w:rsidP="000C6DD9">
      <w:pPr>
        <w:pStyle w:val="References"/>
        <w:numPr>
          <w:ilvl w:val="0"/>
          <w:numId w:val="0"/>
        </w:numPr>
        <w:spacing w:line="228" w:lineRule="auto"/>
        <w:ind w:left="369" w:hanging="369"/>
        <w:jc w:val="left"/>
        <w:rPr>
          <w:sz w:val="24"/>
          <w:szCs w:val="24"/>
        </w:rPr>
      </w:pPr>
    </w:p>
    <w:p w14:paraId="3E956357" w14:textId="77777777" w:rsidR="004D4B27" w:rsidRPr="001C7243" w:rsidRDefault="004D4B27" w:rsidP="000C6DD9">
      <w:pPr>
        <w:pStyle w:val="References"/>
        <w:numPr>
          <w:ilvl w:val="0"/>
          <w:numId w:val="0"/>
        </w:numPr>
        <w:spacing w:line="228" w:lineRule="auto"/>
        <w:ind w:left="369" w:hanging="369"/>
        <w:jc w:val="left"/>
        <w:rPr>
          <w:sz w:val="24"/>
          <w:szCs w:val="24"/>
        </w:rPr>
      </w:pPr>
    </w:p>
    <w:p w14:paraId="0410E623" w14:textId="77777777" w:rsidR="004D4B27" w:rsidRPr="001C7243" w:rsidRDefault="004D4B27" w:rsidP="000C6DD9">
      <w:pPr>
        <w:pStyle w:val="References"/>
        <w:numPr>
          <w:ilvl w:val="0"/>
          <w:numId w:val="0"/>
        </w:numPr>
        <w:spacing w:line="228" w:lineRule="auto"/>
        <w:ind w:left="369" w:hanging="369"/>
        <w:jc w:val="left"/>
        <w:rPr>
          <w:sz w:val="24"/>
          <w:szCs w:val="24"/>
        </w:rPr>
      </w:pPr>
    </w:p>
    <w:p w14:paraId="175984EA" w14:textId="77777777" w:rsidR="004D4B27" w:rsidRPr="001C7243" w:rsidRDefault="004D4B27" w:rsidP="000C6DD9">
      <w:pPr>
        <w:pStyle w:val="References"/>
        <w:numPr>
          <w:ilvl w:val="0"/>
          <w:numId w:val="0"/>
        </w:numPr>
        <w:spacing w:line="228" w:lineRule="auto"/>
        <w:ind w:left="369" w:hanging="369"/>
        <w:jc w:val="left"/>
        <w:rPr>
          <w:sz w:val="24"/>
          <w:szCs w:val="24"/>
        </w:rPr>
      </w:pPr>
    </w:p>
    <w:p w14:paraId="604CC153" w14:textId="77777777" w:rsidR="004D4B27" w:rsidRPr="001C7243" w:rsidRDefault="004D4B27" w:rsidP="000C6DD9">
      <w:pPr>
        <w:pStyle w:val="References"/>
        <w:numPr>
          <w:ilvl w:val="0"/>
          <w:numId w:val="0"/>
        </w:numPr>
        <w:spacing w:line="228" w:lineRule="auto"/>
        <w:ind w:left="369" w:hanging="369"/>
        <w:jc w:val="left"/>
        <w:rPr>
          <w:sz w:val="24"/>
          <w:szCs w:val="24"/>
        </w:rPr>
      </w:pPr>
    </w:p>
    <w:p w14:paraId="7BA16F74" w14:textId="77777777" w:rsidR="004D4B27" w:rsidRPr="001C7243" w:rsidRDefault="004D4B27" w:rsidP="000C6DD9">
      <w:pPr>
        <w:pStyle w:val="References"/>
        <w:numPr>
          <w:ilvl w:val="0"/>
          <w:numId w:val="0"/>
        </w:numPr>
        <w:spacing w:line="228" w:lineRule="auto"/>
        <w:ind w:left="369" w:hanging="369"/>
        <w:jc w:val="left"/>
        <w:rPr>
          <w:sz w:val="24"/>
          <w:szCs w:val="24"/>
        </w:rPr>
      </w:pPr>
    </w:p>
    <w:p w14:paraId="7B3DC154" w14:textId="77777777" w:rsidR="004D4B27" w:rsidRPr="001C7243" w:rsidRDefault="004D4B27" w:rsidP="000C6DD9">
      <w:pPr>
        <w:pStyle w:val="References"/>
        <w:numPr>
          <w:ilvl w:val="0"/>
          <w:numId w:val="0"/>
        </w:numPr>
        <w:spacing w:line="228" w:lineRule="auto"/>
        <w:ind w:left="369" w:hanging="369"/>
        <w:jc w:val="left"/>
        <w:rPr>
          <w:sz w:val="24"/>
          <w:szCs w:val="24"/>
        </w:rPr>
      </w:pPr>
    </w:p>
    <w:p w14:paraId="0B2EAE07" w14:textId="77777777" w:rsidR="004D4B27" w:rsidRPr="001C7243" w:rsidRDefault="004D4B27" w:rsidP="000C6DD9">
      <w:pPr>
        <w:pStyle w:val="References"/>
        <w:numPr>
          <w:ilvl w:val="0"/>
          <w:numId w:val="0"/>
        </w:numPr>
        <w:spacing w:line="228" w:lineRule="auto"/>
        <w:ind w:left="369" w:hanging="369"/>
        <w:jc w:val="left"/>
        <w:rPr>
          <w:sz w:val="24"/>
          <w:szCs w:val="24"/>
        </w:rPr>
      </w:pPr>
    </w:p>
    <w:p w14:paraId="18D6F56C" w14:textId="77777777" w:rsidR="004D4B27" w:rsidRPr="001C7243" w:rsidRDefault="004D4B27" w:rsidP="000C6DD9">
      <w:pPr>
        <w:pStyle w:val="References"/>
        <w:numPr>
          <w:ilvl w:val="0"/>
          <w:numId w:val="0"/>
        </w:numPr>
        <w:spacing w:line="228" w:lineRule="auto"/>
        <w:ind w:left="369" w:hanging="369"/>
        <w:jc w:val="left"/>
        <w:rPr>
          <w:sz w:val="24"/>
          <w:szCs w:val="24"/>
        </w:rPr>
      </w:pPr>
    </w:p>
    <w:p w14:paraId="47E76AF2" w14:textId="77777777" w:rsidR="00682051" w:rsidRDefault="00682051" w:rsidP="000C6DD9">
      <w:pPr>
        <w:pStyle w:val="References"/>
        <w:numPr>
          <w:ilvl w:val="0"/>
          <w:numId w:val="0"/>
        </w:numPr>
        <w:spacing w:line="228" w:lineRule="auto"/>
        <w:jc w:val="left"/>
        <w:rPr>
          <w:sz w:val="24"/>
          <w:szCs w:val="24"/>
        </w:rPr>
      </w:pPr>
    </w:p>
    <w:p w14:paraId="18C4A14D" w14:textId="56B36448" w:rsidR="00D4471E" w:rsidRPr="00D4471E" w:rsidRDefault="00D4471E" w:rsidP="00D4471E">
      <w:pPr>
        <w:pStyle w:val="Caption"/>
        <w:keepNext/>
        <w:rPr>
          <w:sz w:val="24"/>
          <w:szCs w:val="24"/>
        </w:rPr>
      </w:pPr>
      <w:bookmarkStart w:id="0" w:name="_GoBack"/>
      <w:bookmarkEnd w:id="0"/>
      <w:r w:rsidRPr="00D4471E">
        <w:rPr>
          <w:sz w:val="24"/>
          <w:szCs w:val="24"/>
        </w:rPr>
        <w:lastRenderedPageBreak/>
        <w:t xml:space="preserve">Table </w:t>
      </w:r>
      <w:r w:rsidRPr="00D4471E">
        <w:rPr>
          <w:sz w:val="24"/>
          <w:szCs w:val="24"/>
        </w:rPr>
        <w:fldChar w:fldCharType="begin"/>
      </w:r>
      <w:r w:rsidRPr="00D4471E">
        <w:rPr>
          <w:sz w:val="24"/>
          <w:szCs w:val="24"/>
        </w:rPr>
        <w:instrText xml:space="preserve"> SEQ Table \* ARABIC </w:instrText>
      </w:r>
      <w:r w:rsidRPr="00D4471E">
        <w:rPr>
          <w:sz w:val="24"/>
          <w:szCs w:val="24"/>
        </w:rPr>
        <w:fldChar w:fldCharType="separate"/>
      </w:r>
      <w:r w:rsidR="008065A7">
        <w:rPr>
          <w:noProof/>
          <w:sz w:val="24"/>
          <w:szCs w:val="24"/>
        </w:rPr>
        <w:t>1</w:t>
      </w:r>
      <w:r w:rsidRPr="00D4471E">
        <w:rPr>
          <w:sz w:val="24"/>
          <w:szCs w:val="24"/>
        </w:rPr>
        <w:fldChar w:fldCharType="end"/>
      </w:r>
      <w:r w:rsidRPr="00D4471E">
        <w:rPr>
          <w:sz w:val="24"/>
          <w:szCs w:val="24"/>
        </w:rPr>
        <w:t xml:space="preserve">. Algorithm of the image </w:t>
      </w:r>
      <w:r w:rsidR="00CC6C91">
        <w:rPr>
          <w:sz w:val="24"/>
          <w:szCs w:val="24"/>
        </w:rPr>
        <w:t xml:space="preserve">feature </w:t>
      </w:r>
      <w:r w:rsidRPr="00D4471E">
        <w:rPr>
          <w:sz w:val="24"/>
          <w:szCs w:val="24"/>
        </w:rPr>
        <w:t>clustering application</w:t>
      </w:r>
    </w:p>
    <w:tbl>
      <w:tblPr>
        <w:tblW w:w="5000" w:type="pct"/>
        <w:tblLook w:val="04A0" w:firstRow="1" w:lastRow="0" w:firstColumn="1" w:lastColumn="0" w:noHBand="0" w:noVBand="1"/>
      </w:tblPr>
      <w:tblGrid>
        <w:gridCol w:w="9692"/>
      </w:tblGrid>
      <w:tr w:rsidR="000C6DD9" w:rsidRPr="001C7243" w14:paraId="526494D1" w14:textId="77777777" w:rsidTr="008A3D57">
        <w:tc>
          <w:tcPr>
            <w:tcW w:w="5000" w:type="pct"/>
            <w:tcBorders>
              <w:top w:val="single" w:sz="4" w:space="0" w:color="auto"/>
              <w:left w:val="nil"/>
              <w:bottom w:val="single" w:sz="4" w:space="0" w:color="auto"/>
              <w:right w:val="nil"/>
            </w:tcBorders>
            <w:vAlign w:val="center"/>
          </w:tcPr>
          <w:p w14:paraId="300BDE86" w14:textId="77777777" w:rsidR="000C6DD9" w:rsidRPr="001C7243" w:rsidRDefault="000C6DD9" w:rsidP="000C6DD9">
            <w:pPr>
              <w:spacing w:line="216" w:lineRule="auto"/>
              <w:jc w:val="left"/>
              <w:rPr>
                <w:b/>
                <w:sz w:val="24"/>
                <w:szCs w:val="24"/>
              </w:rPr>
            </w:pPr>
            <w:r w:rsidRPr="001C7243">
              <w:rPr>
                <w:b/>
                <w:sz w:val="24"/>
                <w:szCs w:val="24"/>
              </w:rPr>
              <w:t>Algorithm 1 Iteration Driver</w:t>
            </w:r>
          </w:p>
        </w:tc>
      </w:tr>
      <w:tr w:rsidR="000C6DD9" w:rsidRPr="001C7243" w14:paraId="6864F260" w14:textId="77777777" w:rsidTr="008A3D57">
        <w:tc>
          <w:tcPr>
            <w:tcW w:w="5000" w:type="pct"/>
            <w:tcBorders>
              <w:top w:val="single" w:sz="4" w:space="0" w:color="auto"/>
              <w:left w:val="nil"/>
              <w:bottom w:val="single" w:sz="4" w:space="0" w:color="auto"/>
              <w:right w:val="nil"/>
            </w:tcBorders>
            <w:vAlign w:val="center"/>
          </w:tcPr>
          <w:p w14:paraId="77AE0378" w14:textId="77777777" w:rsidR="000C6DD9" w:rsidRPr="001C7243" w:rsidRDefault="000C6DD9" w:rsidP="000C6DD9">
            <w:pPr>
              <w:spacing w:line="216" w:lineRule="auto"/>
              <w:jc w:val="left"/>
              <w:rPr>
                <w:sz w:val="24"/>
                <w:szCs w:val="24"/>
              </w:rPr>
            </w:pPr>
            <w:r w:rsidRPr="001C7243">
              <w:rPr>
                <w:sz w:val="24"/>
                <w:szCs w:val="24"/>
              </w:rPr>
              <w:t>numLoop ← maximum iterations</w:t>
            </w:r>
          </w:p>
          <w:p w14:paraId="69C801DC" w14:textId="77777777" w:rsidR="000C6DD9" w:rsidRPr="001C7243" w:rsidRDefault="000C6DD9" w:rsidP="000C6DD9">
            <w:pPr>
              <w:spacing w:line="216" w:lineRule="auto"/>
              <w:jc w:val="left"/>
              <w:rPr>
                <w:sz w:val="24"/>
                <w:szCs w:val="24"/>
              </w:rPr>
            </w:pPr>
            <w:r w:rsidRPr="001C7243">
              <w:rPr>
                <w:sz w:val="24"/>
                <w:szCs w:val="24"/>
              </w:rPr>
              <w:t>centroids[0] ← initial centroids value</w:t>
            </w:r>
          </w:p>
          <w:p w14:paraId="38FC4B16" w14:textId="77777777" w:rsidR="000C6DD9" w:rsidRPr="001C7243" w:rsidRDefault="000C6DD9" w:rsidP="000C6DD9">
            <w:pPr>
              <w:spacing w:line="216" w:lineRule="auto"/>
              <w:jc w:val="left"/>
              <w:rPr>
                <w:sz w:val="24"/>
                <w:szCs w:val="24"/>
              </w:rPr>
            </w:pPr>
            <w:r w:rsidRPr="001C7243">
              <w:rPr>
                <w:b/>
                <w:sz w:val="24"/>
                <w:szCs w:val="24"/>
              </w:rPr>
              <w:t>for</w:t>
            </w:r>
            <w:r w:rsidRPr="001C7243">
              <w:rPr>
                <w:sz w:val="24"/>
                <w:szCs w:val="24"/>
              </w:rPr>
              <w:t>(i ← 0;  i &lt; numLoop; i ← i+1)</w:t>
            </w:r>
          </w:p>
          <w:p w14:paraId="41D94FA0" w14:textId="77777777" w:rsidR="000C6DD9" w:rsidRPr="001C7243" w:rsidRDefault="000C6DD9" w:rsidP="000C6DD9">
            <w:pPr>
              <w:spacing w:line="216" w:lineRule="auto"/>
              <w:jc w:val="left"/>
              <w:rPr>
                <w:sz w:val="24"/>
                <w:szCs w:val="24"/>
              </w:rPr>
            </w:pPr>
            <w:r w:rsidRPr="001C7243">
              <w:rPr>
                <w:sz w:val="24"/>
                <w:szCs w:val="24"/>
              </w:rPr>
              <w:t xml:space="preserve">    broadcast(centroids[i])</w:t>
            </w:r>
          </w:p>
          <w:p w14:paraId="48D095A6" w14:textId="77777777" w:rsidR="000C6DD9" w:rsidRPr="001C7243" w:rsidRDefault="000C6DD9" w:rsidP="000C6DD9">
            <w:pPr>
              <w:spacing w:line="216" w:lineRule="auto"/>
              <w:jc w:val="left"/>
              <w:rPr>
                <w:sz w:val="24"/>
                <w:szCs w:val="24"/>
              </w:rPr>
            </w:pPr>
            <w:r w:rsidRPr="001C7243">
              <w:rPr>
                <w:sz w:val="24"/>
                <w:szCs w:val="24"/>
              </w:rPr>
              <w:t xml:space="preserve">    runMapReduceIteration()</w:t>
            </w:r>
          </w:p>
          <w:p w14:paraId="0509EA0F" w14:textId="77777777" w:rsidR="000C6DD9" w:rsidRPr="001C7243" w:rsidRDefault="000C6DD9" w:rsidP="000C6DD9">
            <w:pPr>
              <w:spacing w:line="216" w:lineRule="auto"/>
              <w:jc w:val="left"/>
              <w:rPr>
                <w:sz w:val="24"/>
                <w:szCs w:val="24"/>
              </w:rPr>
            </w:pPr>
            <w:r w:rsidRPr="001C7243">
              <w:rPr>
                <w:sz w:val="24"/>
                <w:szCs w:val="24"/>
              </w:rPr>
              <w:t xml:space="preserve">    centroids[i+1] ←getResults()</w:t>
            </w:r>
          </w:p>
        </w:tc>
      </w:tr>
      <w:tr w:rsidR="000C6DD9" w:rsidRPr="001C7243" w14:paraId="0E64C3AD" w14:textId="77777777" w:rsidTr="008A3D57">
        <w:tc>
          <w:tcPr>
            <w:tcW w:w="5000" w:type="pct"/>
            <w:tcBorders>
              <w:top w:val="single" w:sz="4" w:space="0" w:color="auto"/>
              <w:left w:val="nil"/>
              <w:bottom w:val="single" w:sz="4" w:space="0" w:color="auto"/>
              <w:right w:val="nil"/>
            </w:tcBorders>
            <w:vAlign w:val="center"/>
          </w:tcPr>
          <w:p w14:paraId="03B33E2C" w14:textId="77777777" w:rsidR="000C6DD9" w:rsidRPr="001C7243" w:rsidRDefault="000C6DD9" w:rsidP="000C6DD9">
            <w:pPr>
              <w:spacing w:line="216" w:lineRule="auto"/>
              <w:jc w:val="left"/>
              <w:rPr>
                <w:b/>
                <w:sz w:val="24"/>
                <w:szCs w:val="24"/>
              </w:rPr>
            </w:pPr>
            <w:r w:rsidRPr="001C7243">
              <w:rPr>
                <w:b/>
                <w:sz w:val="24"/>
                <w:szCs w:val="24"/>
              </w:rPr>
              <w:t>Algorithm 2 Map Task</w:t>
            </w:r>
          </w:p>
        </w:tc>
      </w:tr>
      <w:tr w:rsidR="000C6DD9" w:rsidRPr="001C7243" w14:paraId="4A4C5128" w14:textId="77777777" w:rsidTr="008A3D57">
        <w:tc>
          <w:tcPr>
            <w:tcW w:w="5000" w:type="pct"/>
            <w:tcBorders>
              <w:top w:val="single" w:sz="4" w:space="0" w:color="auto"/>
              <w:left w:val="nil"/>
              <w:bottom w:val="single" w:sz="4" w:space="0" w:color="auto"/>
              <w:right w:val="nil"/>
            </w:tcBorders>
            <w:vAlign w:val="center"/>
          </w:tcPr>
          <w:p w14:paraId="4AB38556" w14:textId="77777777" w:rsidR="000C6DD9" w:rsidRPr="001C7243" w:rsidRDefault="000C6DD9" w:rsidP="000C6DD9">
            <w:pPr>
              <w:spacing w:line="216" w:lineRule="auto"/>
              <w:jc w:val="left"/>
              <w:rPr>
                <w:sz w:val="24"/>
                <w:szCs w:val="24"/>
              </w:rPr>
            </w:pPr>
            <w:r w:rsidRPr="001C7243">
              <w:rPr>
                <w:sz w:val="24"/>
                <w:szCs w:val="24"/>
              </w:rPr>
              <w:t xml:space="preserve">vectors ← load and cached from files </w:t>
            </w:r>
          </w:p>
          <w:p w14:paraId="640F04A3" w14:textId="77777777" w:rsidR="000C6DD9" w:rsidRPr="001C7243" w:rsidRDefault="000C6DD9" w:rsidP="000C6DD9">
            <w:pPr>
              <w:spacing w:line="216" w:lineRule="auto"/>
              <w:jc w:val="left"/>
              <w:rPr>
                <w:sz w:val="24"/>
                <w:szCs w:val="24"/>
              </w:rPr>
            </w:pPr>
            <w:r w:rsidRPr="001C7243">
              <w:rPr>
                <w:sz w:val="24"/>
                <w:szCs w:val="24"/>
              </w:rPr>
              <w:t>centroids ← load from memory cache</w:t>
            </w:r>
          </w:p>
          <w:p w14:paraId="2F31DD99" w14:textId="77777777" w:rsidR="000C6DD9" w:rsidRPr="001C7243" w:rsidRDefault="000C6DD9" w:rsidP="000C6DD9">
            <w:pPr>
              <w:spacing w:line="216" w:lineRule="auto"/>
              <w:jc w:val="left"/>
              <w:rPr>
                <w:sz w:val="24"/>
                <w:szCs w:val="24"/>
              </w:rPr>
            </w:pPr>
            <w:r w:rsidRPr="001C7243">
              <w:rPr>
                <w:sz w:val="24"/>
                <w:szCs w:val="24"/>
              </w:rPr>
              <w:t>minDis ← new int[numVectors]</w:t>
            </w:r>
          </w:p>
          <w:p w14:paraId="270EFE24" w14:textId="77777777" w:rsidR="000C6DD9" w:rsidRPr="001C7243" w:rsidRDefault="000C6DD9" w:rsidP="000C6DD9">
            <w:pPr>
              <w:spacing w:line="216" w:lineRule="auto"/>
              <w:jc w:val="left"/>
              <w:rPr>
                <w:sz w:val="24"/>
                <w:szCs w:val="24"/>
              </w:rPr>
            </w:pPr>
            <w:r w:rsidRPr="001C7243">
              <w:rPr>
                <w:sz w:val="24"/>
                <w:szCs w:val="24"/>
              </w:rPr>
              <w:t>minCentroidIndex ← new int[numVectors]</w:t>
            </w:r>
          </w:p>
          <w:p w14:paraId="05387077" w14:textId="77777777" w:rsidR="000C6DD9" w:rsidRPr="001C7243" w:rsidRDefault="000C6DD9" w:rsidP="000C6DD9">
            <w:pPr>
              <w:spacing w:line="216" w:lineRule="auto"/>
              <w:jc w:val="left"/>
              <w:rPr>
                <w:sz w:val="24"/>
                <w:szCs w:val="24"/>
              </w:rPr>
            </w:pPr>
            <w:r w:rsidRPr="001C7243">
              <w:rPr>
                <w:b/>
                <w:sz w:val="24"/>
                <w:szCs w:val="24"/>
              </w:rPr>
              <w:t>for</w:t>
            </w:r>
            <w:r w:rsidRPr="001C7243">
              <w:rPr>
                <w:sz w:val="24"/>
                <w:szCs w:val="24"/>
              </w:rPr>
              <w:t xml:space="preserve"> (i ← 0; i &lt; numVectors; i ← i+1) </w:t>
            </w:r>
          </w:p>
          <w:p w14:paraId="613F4059" w14:textId="77777777" w:rsidR="000C6DD9" w:rsidRPr="001C7243" w:rsidRDefault="000C6DD9" w:rsidP="000C6DD9">
            <w:pPr>
              <w:spacing w:line="216" w:lineRule="auto"/>
              <w:jc w:val="left"/>
              <w:rPr>
                <w:sz w:val="24"/>
                <w:szCs w:val="24"/>
              </w:rPr>
            </w:pPr>
            <w:r w:rsidRPr="001C7243">
              <w:rPr>
                <w:sz w:val="24"/>
                <w:szCs w:val="24"/>
              </w:rPr>
              <w:t xml:space="preserve">    </w:t>
            </w:r>
            <w:r w:rsidRPr="001C7243">
              <w:rPr>
                <w:b/>
                <w:sz w:val="24"/>
                <w:szCs w:val="24"/>
              </w:rPr>
              <w:t>for</w:t>
            </w:r>
            <w:r w:rsidRPr="001C7243">
              <w:rPr>
                <w:sz w:val="24"/>
                <w:szCs w:val="24"/>
              </w:rPr>
              <w:t xml:space="preserve"> (j ← 0; j &lt; numCentroids; j ← j+1) </w:t>
            </w:r>
          </w:p>
          <w:p w14:paraId="52947C3C" w14:textId="77777777" w:rsidR="000C6DD9" w:rsidRPr="001C7243" w:rsidRDefault="000C6DD9" w:rsidP="000C6DD9">
            <w:pPr>
              <w:spacing w:line="216" w:lineRule="auto"/>
              <w:jc w:val="left"/>
              <w:rPr>
                <w:sz w:val="24"/>
                <w:szCs w:val="24"/>
              </w:rPr>
            </w:pPr>
            <w:r w:rsidRPr="001C7243">
              <w:rPr>
                <w:sz w:val="24"/>
                <w:szCs w:val="24"/>
              </w:rPr>
              <w:t xml:space="preserve">        dis ← getEuclidean(vectors[i], centroids[j])</w:t>
            </w:r>
          </w:p>
          <w:p w14:paraId="256EE4D6" w14:textId="77777777" w:rsidR="000C6DD9" w:rsidRPr="001C7243" w:rsidRDefault="000C6DD9" w:rsidP="000C6DD9">
            <w:pPr>
              <w:spacing w:line="216" w:lineRule="auto"/>
              <w:jc w:val="left"/>
              <w:rPr>
                <w:sz w:val="24"/>
                <w:szCs w:val="24"/>
              </w:rPr>
            </w:pPr>
            <w:r w:rsidRPr="001C7243">
              <w:rPr>
                <w:sz w:val="24"/>
                <w:szCs w:val="24"/>
              </w:rPr>
              <w:t xml:space="preserve">        </w:t>
            </w:r>
            <w:r w:rsidRPr="001C7243">
              <w:rPr>
                <w:b/>
                <w:sz w:val="24"/>
                <w:szCs w:val="24"/>
              </w:rPr>
              <w:t>if</w:t>
            </w:r>
            <w:r w:rsidRPr="001C7243">
              <w:rPr>
                <w:sz w:val="24"/>
                <w:szCs w:val="24"/>
              </w:rPr>
              <w:t xml:space="preserve"> (dis &lt; minDis[i])  </w:t>
            </w:r>
          </w:p>
          <w:p w14:paraId="2A4DB3D2" w14:textId="77777777" w:rsidR="000C6DD9" w:rsidRPr="001C7243" w:rsidRDefault="000C6DD9" w:rsidP="000C6DD9">
            <w:pPr>
              <w:spacing w:line="216" w:lineRule="auto"/>
              <w:jc w:val="left"/>
              <w:rPr>
                <w:sz w:val="24"/>
                <w:szCs w:val="24"/>
              </w:rPr>
            </w:pPr>
            <w:r w:rsidRPr="001C7243">
              <w:rPr>
                <w:sz w:val="24"/>
                <w:szCs w:val="24"/>
              </w:rPr>
              <w:t xml:space="preserve">            minDis[i] ← dis </w:t>
            </w:r>
          </w:p>
          <w:p w14:paraId="01F83D1C" w14:textId="77777777" w:rsidR="000C6DD9" w:rsidRPr="001C7243" w:rsidRDefault="000C6DD9" w:rsidP="000C6DD9">
            <w:pPr>
              <w:spacing w:line="216" w:lineRule="auto"/>
              <w:jc w:val="left"/>
              <w:rPr>
                <w:sz w:val="24"/>
                <w:szCs w:val="24"/>
              </w:rPr>
            </w:pPr>
            <w:r w:rsidRPr="001C7243">
              <w:rPr>
                <w:sz w:val="24"/>
                <w:szCs w:val="24"/>
              </w:rPr>
              <w:t xml:space="preserve">            minCentroidIndex[i] ← j</w:t>
            </w:r>
          </w:p>
          <w:p w14:paraId="2B4D0908" w14:textId="77777777" w:rsidR="000C6DD9" w:rsidRPr="001C7243" w:rsidRDefault="000C6DD9" w:rsidP="000C6DD9">
            <w:pPr>
              <w:spacing w:line="216" w:lineRule="auto"/>
              <w:jc w:val="left"/>
              <w:rPr>
                <w:sz w:val="24"/>
                <w:szCs w:val="24"/>
              </w:rPr>
            </w:pPr>
            <w:r w:rsidRPr="001C7243">
              <w:rPr>
                <w:sz w:val="24"/>
                <w:szCs w:val="24"/>
              </w:rPr>
              <w:t>localSum ← new int[numCentroids][512]</w:t>
            </w:r>
          </w:p>
          <w:p w14:paraId="456031AE" w14:textId="77777777" w:rsidR="000C6DD9" w:rsidRPr="001C7243" w:rsidRDefault="000C6DD9" w:rsidP="000C6DD9">
            <w:pPr>
              <w:spacing w:line="216" w:lineRule="auto"/>
              <w:jc w:val="left"/>
              <w:rPr>
                <w:sz w:val="24"/>
                <w:szCs w:val="24"/>
              </w:rPr>
            </w:pPr>
            <w:r w:rsidRPr="001C7243">
              <w:rPr>
                <w:sz w:val="24"/>
                <w:szCs w:val="24"/>
              </w:rPr>
              <w:t>localCount ← new int[numCentroids]</w:t>
            </w:r>
          </w:p>
          <w:p w14:paraId="165EAC6A" w14:textId="77777777" w:rsidR="000C6DD9" w:rsidRPr="001C7243" w:rsidRDefault="000C6DD9" w:rsidP="000C6DD9">
            <w:pPr>
              <w:spacing w:line="216" w:lineRule="auto"/>
              <w:jc w:val="left"/>
              <w:rPr>
                <w:sz w:val="24"/>
                <w:szCs w:val="24"/>
              </w:rPr>
            </w:pPr>
            <w:r w:rsidRPr="001C7243">
              <w:rPr>
                <w:b/>
                <w:sz w:val="24"/>
                <w:szCs w:val="24"/>
              </w:rPr>
              <w:t>for</w:t>
            </w:r>
            <w:r w:rsidRPr="001C7243">
              <w:rPr>
                <w:sz w:val="24"/>
                <w:szCs w:val="24"/>
              </w:rPr>
              <w:t xml:space="preserve">(i ← 0; i &lt; numVectors; i ← i+1) </w:t>
            </w:r>
          </w:p>
          <w:p w14:paraId="49092DEE" w14:textId="77777777" w:rsidR="000C6DD9" w:rsidRPr="001C7243" w:rsidRDefault="000C6DD9" w:rsidP="000C6DD9">
            <w:pPr>
              <w:spacing w:line="216" w:lineRule="auto"/>
              <w:jc w:val="left"/>
              <w:rPr>
                <w:sz w:val="24"/>
                <w:szCs w:val="24"/>
              </w:rPr>
            </w:pPr>
            <w:r w:rsidRPr="001C7243">
              <w:rPr>
                <w:sz w:val="24"/>
                <w:szCs w:val="24"/>
              </w:rPr>
              <w:t xml:space="preserve">     localSum[minCentroidIndex[i]] +← vectors[i]</w:t>
            </w:r>
          </w:p>
          <w:p w14:paraId="0033F1FC" w14:textId="77777777" w:rsidR="000C6DD9" w:rsidRPr="001C7243" w:rsidRDefault="000C6DD9" w:rsidP="000C6DD9">
            <w:pPr>
              <w:spacing w:line="216" w:lineRule="auto"/>
              <w:jc w:val="left"/>
              <w:rPr>
                <w:sz w:val="24"/>
                <w:szCs w:val="24"/>
              </w:rPr>
            </w:pPr>
            <w:r w:rsidRPr="001C7243">
              <w:rPr>
                <w:sz w:val="24"/>
                <w:szCs w:val="24"/>
              </w:rPr>
              <w:t xml:space="preserve">     localCount[minCentroidIndex[i]] +← 1</w:t>
            </w:r>
          </w:p>
          <w:p w14:paraId="63D700F3" w14:textId="77777777" w:rsidR="000C6DD9" w:rsidRPr="001C7243" w:rsidRDefault="000C6DD9" w:rsidP="000C6DD9">
            <w:pPr>
              <w:spacing w:line="216" w:lineRule="auto"/>
              <w:jc w:val="left"/>
              <w:rPr>
                <w:sz w:val="24"/>
                <w:szCs w:val="24"/>
              </w:rPr>
            </w:pPr>
            <w:r w:rsidRPr="001C7243">
              <w:rPr>
                <w:sz w:val="24"/>
                <w:szCs w:val="24"/>
              </w:rPr>
              <w:t>collect(localSum, localCount)</w:t>
            </w:r>
          </w:p>
        </w:tc>
      </w:tr>
      <w:tr w:rsidR="000C6DD9" w:rsidRPr="001C7243" w14:paraId="58660E92" w14:textId="77777777" w:rsidTr="008A3D57">
        <w:tc>
          <w:tcPr>
            <w:tcW w:w="5000" w:type="pct"/>
            <w:tcBorders>
              <w:top w:val="single" w:sz="4" w:space="0" w:color="auto"/>
              <w:left w:val="nil"/>
              <w:bottom w:val="single" w:sz="4" w:space="0" w:color="auto"/>
              <w:right w:val="nil"/>
            </w:tcBorders>
            <w:vAlign w:val="center"/>
          </w:tcPr>
          <w:p w14:paraId="6CD23C74" w14:textId="77777777" w:rsidR="000C6DD9" w:rsidRPr="001C7243" w:rsidRDefault="000C6DD9" w:rsidP="000C6DD9">
            <w:pPr>
              <w:spacing w:line="216" w:lineRule="auto"/>
              <w:jc w:val="left"/>
              <w:rPr>
                <w:b/>
                <w:sz w:val="24"/>
                <w:szCs w:val="24"/>
              </w:rPr>
            </w:pPr>
            <w:r w:rsidRPr="001C7243">
              <w:rPr>
                <w:b/>
                <w:sz w:val="24"/>
                <w:szCs w:val="24"/>
              </w:rPr>
              <w:t>Algorithm 3 Aggregation Task</w:t>
            </w:r>
          </w:p>
        </w:tc>
      </w:tr>
      <w:tr w:rsidR="000C6DD9" w:rsidRPr="001C7243" w14:paraId="749A4E90" w14:textId="77777777" w:rsidTr="008A3D57">
        <w:tc>
          <w:tcPr>
            <w:tcW w:w="5000" w:type="pct"/>
            <w:tcBorders>
              <w:top w:val="single" w:sz="4" w:space="0" w:color="auto"/>
              <w:left w:val="nil"/>
              <w:bottom w:val="single" w:sz="4" w:space="0" w:color="auto"/>
              <w:right w:val="nil"/>
            </w:tcBorders>
            <w:vAlign w:val="center"/>
          </w:tcPr>
          <w:p w14:paraId="5E49EE8C" w14:textId="77777777" w:rsidR="000C6DD9" w:rsidRPr="001C7243" w:rsidRDefault="000C6DD9" w:rsidP="000C6DD9">
            <w:pPr>
              <w:spacing w:line="216" w:lineRule="auto"/>
              <w:jc w:val="left"/>
              <w:rPr>
                <w:sz w:val="24"/>
                <w:szCs w:val="24"/>
              </w:rPr>
            </w:pPr>
            <w:r w:rsidRPr="001C7243">
              <w:rPr>
                <w:sz w:val="24"/>
                <w:szCs w:val="24"/>
              </w:rPr>
              <w:t>localSums ← collected from Map tasks</w:t>
            </w:r>
          </w:p>
          <w:p w14:paraId="55516632" w14:textId="77777777" w:rsidR="000C6DD9" w:rsidRPr="001C7243" w:rsidRDefault="000C6DD9" w:rsidP="000C6DD9">
            <w:pPr>
              <w:spacing w:line="216" w:lineRule="auto"/>
              <w:jc w:val="left"/>
              <w:rPr>
                <w:sz w:val="24"/>
                <w:szCs w:val="24"/>
              </w:rPr>
            </w:pPr>
            <w:r w:rsidRPr="001C7243">
              <w:rPr>
                <w:sz w:val="24"/>
                <w:szCs w:val="24"/>
              </w:rPr>
              <w:t>localCounts ← collected from Map tasks</w:t>
            </w:r>
          </w:p>
          <w:p w14:paraId="2ECA773D" w14:textId="77777777" w:rsidR="000C6DD9" w:rsidRPr="001C7243" w:rsidRDefault="000C6DD9" w:rsidP="000C6DD9">
            <w:pPr>
              <w:spacing w:line="216" w:lineRule="auto"/>
              <w:jc w:val="left"/>
              <w:rPr>
                <w:sz w:val="24"/>
                <w:szCs w:val="24"/>
              </w:rPr>
            </w:pPr>
            <w:r w:rsidRPr="001C7243">
              <w:rPr>
                <w:sz w:val="24"/>
                <w:szCs w:val="24"/>
              </w:rPr>
              <w:t>totalSum ← new int[numCentroids][512]</w:t>
            </w:r>
          </w:p>
          <w:p w14:paraId="284D284B" w14:textId="77777777" w:rsidR="000C6DD9" w:rsidRPr="001C7243" w:rsidRDefault="000C6DD9" w:rsidP="000C6DD9">
            <w:pPr>
              <w:spacing w:line="216" w:lineRule="auto"/>
              <w:jc w:val="left"/>
              <w:rPr>
                <w:sz w:val="24"/>
                <w:szCs w:val="24"/>
              </w:rPr>
            </w:pPr>
            <w:r w:rsidRPr="001C7243">
              <w:rPr>
                <w:sz w:val="24"/>
                <w:szCs w:val="24"/>
              </w:rPr>
              <w:t>totalCount ← new int[numCentroids]</w:t>
            </w:r>
          </w:p>
          <w:p w14:paraId="330F8383" w14:textId="77777777" w:rsidR="000C6DD9" w:rsidRPr="001C7243" w:rsidRDefault="000C6DD9" w:rsidP="000C6DD9">
            <w:pPr>
              <w:spacing w:line="216" w:lineRule="auto"/>
              <w:jc w:val="left"/>
              <w:rPr>
                <w:sz w:val="24"/>
                <w:szCs w:val="24"/>
              </w:rPr>
            </w:pPr>
            <w:r w:rsidRPr="001C7243">
              <w:rPr>
                <w:sz w:val="24"/>
                <w:szCs w:val="24"/>
              </w:rPr>
              <w:t>newCentroids ← new byte[numCentroids][512]</w:t>
            </w:r>
          </w:p>
          <w:p w14:paraId="75351041" w14:textId="77777777" w:rsidR="000C6DD9" w:rsidRPr="001C7243" w:rsidRDefault="000C6DD9" w:rsidP="000C6DD9">
            <w:pPr>
              <w:spacing w:line="216" w:lineRule="auto"/>
              <w:jc w:val="left"/>
              <w:rPr>
                <w:sz w:val="24"/>
                <w:szCs w:val="24"/>
              </w:rPr>
            </w:pPr>
            <w:r w:rsidRPr="001C7243">
              <w:rPr>
                <w:b/>
                <w:sz w:val="24"/>
                <w:szCs w:val="24"/>
              </w:rPr>
              <w:t>for</w:t>
            </w:r>
            <w:r w:rsidRPr="001C7243">
              <w:rPr>
                <w:sz w:val="24"/>
                <w:szCs w:val="24"/>
              </w:rPr>
              <w:t xml:space="preserve"> (i ← 0; i &lt; numLocalSums; i ← i+1)</w:t>
            </w:r>
          </w:p>
          <w:p w14:paraId="0FBD7B63" w14:textId="77777777" w:rsidR="000C6DD9" w:rsidRPr="001C7243" w:rsidRDefault="000C6DD9" w:rsidP="000C6DD9">
            <w:pPr>
              <w:spacing w:line="216" w:lineRule="auto"/>
              <w:jc w:val="left"/>
              <w:rPr>
                <w:sz w:val="24"/>
                <w:szCs w:val="24"/>
              </w:rPr>
            </w:pPr>
            <w:r w:rsidRPr="001C7243">
              <w:rPr>
                <w:sz w:val="24"/>
                <w:szCs w:val="24"/>
              </w:rPr>
              <w:t xml:space="preserve">    </w:t>
            </w:r>
            <w:r w:rsidRPr="001C7243">
              <w:rPr>
                <w:b/>
                <w:sz w:val="24"/>
                <w:szCs w:val="24"/>
              </w:rPr>
              <w:t>for</w:t>
            </w:r>
            <w:r w:rsidRPr="001C7243">
              <w:rPr>
                <w:sz w:val="24"/>
                <w:szCs w:val="24"/>
              </w:rPr>
              <w:t xml:space="preserve"> (j ← 0; j &lt; numCentroids; j← j+1) </w:t>
            </w:r>
          </w:p>
          <w:p w14:paraId="73333C7C" w14:textId="77777777" w:rsidR="000C6DD9" w:rsidRPr="001C7243" w:rsidRDefault="000C6DD9" w:rsidP="000C6DD9">
            <w:pPr>
              <w:spacing w:line="216" w:lineRule="auto"/>
              <w:jc w:val="left"/>
              <w:rPr>
                <w:sz w:val="24"/>
                <w:szCs w:val="24"/>
              </w:rPr>
            </w:pPr>
            <w:r w:rsidRPr="001C7243">
              <w:rPr>
                <w:sz w:val="24"/>
                <w:szCs w:val="24"/>
              </w:rPr>
              <w:t xml:space="preserve">        totalSum[j] = totalSum[j] + localSums.get(i)[j]</w:t>
            </w:r>
          </w:p>
          <w:p w14:paraId="0FA451BE" w14:textId="77777777" w:rsidR="000C6DD9" w:rsidRPr="001C7243" w:rsidRDefault="000C6DD9" w:rsidP="000C6DD9">
            <w:pPr>
              <w:spacing w:line="216" w:lineRule="auto"/>
              <w:jc w:val="left"/>
              <w:rPr>
                <w:sz w:val="24"/>
                <w:szCs w:val="24"/>
              </w:rPr>
            </w:pPr>
            <w:r w:rsidRPr="001C7243">
              <w:rPr>
                <w:sz w:val="24"/>
                <w:szCs w:val="24"/>
              </w:rPr>
              <w:t xml:space="preserve">        totalCount[j] = totalCount[j] + localCounts.get(i)[j]</w:t>
            </w:r>
          </w:p>
          <w:p w14:paraId="2DE0A0B2" w14:textId="77777777" w:rsidR="000C6DD9" w:rsidRPr="001C7243" w:rsidRDefault="000C6DD9" w:rsidP="000C6DD9">
            <w:pPr>
              <w:spacing w:line="216" w:lineRule="auto"/>
              <w:jc w:val="left"/>
              <w:rPr>
                <w:sz w:val="24"/>
                <w:szCs w:val="24"/>
              </w:rPr>
            </w:pPr>
            <w:r w:rsidRPr="001C7243">
              <w:rPr>
                <w:b/>
                <w:sz w:val="24"/>
                <w:szCs w:val="24"/>
              </w:rPr>
              <w:t>for</w:t>
            </w:r>
            <w:r w:rsidRPr="001C7243">
              <w:rPr>
                <w:sz w:val="24"/>
                <w:szCs w:val="24"/>
              </w:rPr>
              <w:t xml:space="preserve"> (i ← 0; i &lt; numCentroids; i← i+1)</w:t>
            </w:r>
          </w:p>
          <w:p w14:paraId="1D8188C2" w14:textId="77777777" w:rsidR="000C6DD9" w:rsidRPr="001C7243" w:rsidRDefault="000C6DD9" w:rsidP="000C6DD9">
            <w:pPr>
              <w:spacing w:line="216" w:lineRule="auto"/>
              <w:jc w:val="left"/>
              <w:rPr>
                <w:sz w:val="24"/>
                <w:szCs w:val="24"/>
              </w:rPr>
            </w:pPr>
            <w:r w:rsidRPr="001C7243">
              <w:rPr>
                <w:sz w:val="24"/>
                <w:szCs w:val="24"/>
              </w:rPr>
              <w:t xml:space="preserve">    newCentroids[i] = totalSum[i]/ totalCount[i]</w:t>
            </w:r>
          </w:p>
          <w:p w14:paraId="0D6847E2" w14:textId="77777777" w:rsidR="000C6DD9" w:rsidRPr="001C7243" w:rsidRDefault="000C6DD9" w:rsidP="000C6DD9">
            <w:pPr>
              <w:spacing w:line="216" w:lineRule="auto"/>
              <w:jc w:val="left"/>
              <w:rPr>
                <w:sz w:val="24"/>
                <w:szCs w:val="24"/>
              </w:rPr>
            </w:pPr>
            <w:r w:rsidRPr="001C7243">
              <w:rPr>
                <w:sz w:val="24"/>
                <w:szCs w:val="24"/>
              </w:rPr>
              <w:t>collect(newCentroids)</w:t>
            </w:r>
          </w:p>
        </w:tc>
      </w:tr>
    </w:tbl>
    <w:p w14:paraId="2D0D5FDE" w14:textId="7022B382" w:rsidR="000C6DD9" w:rsidRPr="001C7243" w:rsidRDefault="000C6DD9" w:rsidP="008065A7">
      <w:pPr>
        <w:pStyle w:val="tablehead"/>
        <w:numPr>
          <w:ilvl w:val="0"/>
          <w:numId w:val="0"/>
        </w:numPr>
        <w:spacing w:before="0"/>
        <w:jc w:val="left"/>
        <w:rPr>
          <w:sz w:val="24"/>
          <w:szCs w:val="24"/>
        </w:rPr>
      </w:pPr>
    </w:p>
    <w:p w14:paraId="7D9FA24A" w14:textId="446F5C82" w:rsidR="008065A7" w:rsidRPr="008065A7" w:rsidRDefault="008065A7" w:rsidP="008065A7">
      <w:pPr>
        <w:pStyle w:val="Caption"/>
        <w:keepNext/>
        <w:rPr>
          <w:sz w:val="24"/>
          <w:szCs w:val="24"/>
        </w:rPr>
      </w:pPr>
      <w:r w:rsidRPr="008065A7">
        <w:rPr>
          <w:sz w:val="24"/>
          <w:szCs w:val="24"/>
        </w:rPr>
        <w:t xml:space="preserve">Table </w:t>
      </w:r>
      <w:r w:rsidRPr="008065A7">
        <w:rPr>
          <w:sz w:val="24"/>
          <w:szCs w:val="24"/>
        </w:rPr>
        <w:fldChar w:fldCharType="begin"/>
      </w:r>
      <w:r w:rsidRPr="008065A7">
        <w:rPr>
          <w:sz w:val="24"/>
          <w:szCs w:val="24"/>
        </w:rPr>
        <w:instrText xml:space="preserve"> SEQ Table \* ARABIC </w:instrText>
      </w:r>
      <w:r w:rsidRPr="008065A7">
        <w:rPr>
          <w:sz w:val="24"/>
          <w:szCs w:val="24"/>
        </w:rPr>
        <w:fldChar w:fldCharType="separate"/>
      </w:r>
      <w:r>
        <w:rPr>
          <w:noProof/>
          <w:sz w:val="24"/>
          <w:szCs w:val="24"/>
        </w:rPr>
        <w:t>2</w:t>
      </w:r>
      <w:r w:rsidRPr="008065A7">
        <w:rPr>
          <w:sz w:val="24"/>
          <w:szCs w:val="24"/>
        </w:rPr>
        <w:fldChar w:fldCharType="end"/>
      </w:r>
      <w:r w:rsidRPr="008065A7">
        <w:rPr>
          <w:sz w:val="24"/>
          <w:szCs w:val="24"/>
        </w:rPr>
        <w:t>. Time complexity of each stage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2109"/>
        <w:gridCol w:w="5100"/>
      </w:tblGrid>
      <w:tr w:rsidR="000C6DD9" w:rsidRPr="001C7243" w14:paraId="48C501DD" w14:textId="77777777" w:rsidTr="008A3D57">
        <w:trPr>
          <w:jc w:val="center"/>
        </w:trPr>
        <w:tc>
          <w:tcPr>
            <w:tcW w:w="0" w:type="auto"/>
            <w:shd w:val="clear" w:color="auto" w:fill="D9D9D9" w:themeFill="background1" w:themeFillShade="D9"/>
            <w:vAlign w:val="center"/>
          </w:tcPr>
          <w:p w14:paraId="75238683" w14:textId="77777777" w:rsidR="000C6DD9" w:rsidRPr="001C7243" w:rsidRDefault="000C6DD9" w:rsidP="000C6DD9">
            <w:pPr>
              <w:ind w:left="454"/>
              <w:jc w:val="left"/>
              <w:rPr>
                <w:b/>
                <w:sz w:val="24"/>
                <w:szCs w:val="24"/>
              </w:rPr>
            </w:pPr>
            <w:r w:rsidRPr="001C7243">
              <w:rPr>
                <w:b/>
                <w:sz w:val="24"/>
                <w:szCs w:val="24"/>
              </w:rPr>
              <w:t>Stage</w:t>
            </w:r>
          </w:p>
        </w:tc>
        <w:tc>
          <w:tcPr>
            <w:tcW w:w="0" w:type="auto"/>
            <w:shd w:val="clear" w:color="auto" w:fill="D9D9D9" w:themeFill="background1" w:themeFillShade="D9"/>
            <w:vAlign w:val="center"/>
          </w:tcPr>
          <w:p w14:paraId="6EEC38A3" w14:textId="77777777" w:rsidR="000C6DD9" w:rsidRPr="001C7243" w:rsidRDefault="000C6DD9" w:rsidP="000C6DD9">
            <w:pPr>
              <w:jc w:val="left"/>
              <w:rPr>
                <w:b/>
                <w:sz w:val="24"/>
                <w:szCs w:val="24"/>
              </w:rPr>
            </w:pPr>
            <w:r w:rsidRPr="001C7243">
              <w:rPr>
                <w:b/>
                <w:sz w:val="24"/>
                <w:szCs w:val="24"/>
              </w:rPr>
              <w:t>Simple</w:t>
            </w:r>
          </w:p>
        </w:tc>
        <w:tc>
          <w:tcPr>
            <w:tcW w:w="0" w:type="auto"/>
            <w:shd w:val="clear" w:color="auto" w:fill="D9D9D9" w:themeFill="background1" w:themeFillShade="D9"/>
            <w:vAlign w:val="center"/>
          </w:tcPr>
          <w:p w14:paraId="7745B887" w14:textId="77777777" w:rsidR="000C6DD9" w:rsidRPr="001C7243" w:rsidRDefault="000C6DD9" w:rsidP="000C6DD9">
            <w:pPr>
              <w:jc w:val="left"/>
              <w:rPr>
                <w:b/>
                <w:sz w:val="24"/>
                <w:szCs w:val="24"/>
              </w:rPr>
            </w:pPr>
            <w:r w:rsidRPr="001C7243">
              <w:rPr>
                <w:b/>
                <w:sz w:val="24"/>
                <w:szCs w:val="24"/>
              </w:rPr>
              <w:t>Improved</w:t>
            </w:r>
          </w:p>
        </w:tc>
      </w:tr>
      <w:tr w:rsidR="000C6DD9" w:rsidRPr="001C7243" w14:paraId="44E080BA" w14:textId="77777777" w:rsidTr="008A3D57">
        <w:trPr>
          <w:jc w:val="center"/>
        </w:trPr>
        <w:tc>
          <w:tcPr>
            <w:tcW w:w="0" w:type="auto"/>
            <w:vAlign w:val="center"/>
          </w:tcPr>
          <w:p w14:paraId="48E547A3" w14:textId="77777777" w:rsidR="000C6DD9" w:rsidRPr="001C7243" w:rsidRDefault="000C6DD9" w:rsidP="000C6DD9">
            <w:pPr>
              <w:jc w:val="left"/>
              <w:rPr>
                <w:sz w:val="24"/>
                <w:szCs w:val="24"/>
              </w:rPr>
            </w:pPr>
            <w:r w:rsidRPr="001C7243">
              <w:rPr>
                <w:sz w:val="24"/>
                <w:szCs w:val="24"/>
              </w:rPr>
              <w:t>Broadcasting</w:t>
            </w:r>
          </w:p>
        </w:tc>
        <w:tc>
          <w:tcPr>
            <w:tcW w:w="0" w:type="auto"/>
            <w:vAlign w:val="center"/>
          </w:tcPr>
          <w:p w14:paraId="1EFA1594" w14:textId="77777777" w:rsidR="000C6DD9" w:rsidRPr="001C7243" w:rsidRDefault="000C6DD9" w:rsidP="000C6DD9">
            <w:pPr>
              <w:jc w:val="left"/>
              <w:rPr>
                <w:sz w:val="24"/>
                <w:szCs w:val="24"/>
              </w:rPr>
            </w:pPr>
            <m:oMathPara>
              <m:oMathParaPr>
                <m:jc m:val="left"/>
              </m:oMathParaPr>
              <m:oMath>
                <m:r>
                  <w:rPr>
                    <w:rFonts w:ascii="Cambria Math" w:hAnsi="Cambria Math"/>
                    <w:sz w:val="24"/>
                    <w:szCs w:val="24"/>
                  </w:rPr>
                  <m:t>O</m:t>
                </m:r>
                <m:r>
                  <m:rPr>
                    <m:sty m:val="p"/>
                  </m:rPr>
                  <w:rPr>
                    <w:rFonts w:ascii="Cambria Math" w:hAnsi="Cambria Math"/>
                    <w:sz w:val="24"/>
                    <w:szCs w:val="24"/>
                  </w:rPr>
                  <m:t>(</m:t>
                </m:r>
                <m:r>
                  <w:rPr>
                    <w:rFonts w:ascii="Cambria Math" w:hAnsi="Cambria Math"/>
                    <w:sz w:val="24"/>
                    <w:szCs w:val="24"/>
                  </w:rPr>
                  <m:t>klp</m:t>
                </m:r>
                <m:r>
                  <m:rPr>
                    <m:sty m:val="p"/>
                  </m:rPr>
                  <w:rPr>
                    <w:rFonts w:ascii="Cambria Math" w:hAnsi="Cambria Math"/>
                    <w:sz w:val="24"/>
                    <w:szCs w:val="24"/>
                  </w:rPr>
                  <m:t>)</m:t>
                </m:r>
              </m:oMath>
            </m:oMathPara>
          </w:p>
        </w:tc>
        <w:tc>
          <w:tcPr>
            <w:tcW w:w="0" w:type="auto"/>
            <w:vAlign w:val="center"/>
          </w:tcPr>
          <w:p w14:paraId="7B1A8EAD" w14:textId="77777777" w:rsidR="000C6DD9" w:rsidRPr="001C7243" w:rsidRDefault="000C6DD9" w:rsidP="000C6DD9">
            <w:pPr>
              <w:jc w:val="left"/>
              <w:rPr>
                <w:sz w:val="24"/>
                <w:szCs w:val="24"/>
              </w:rPr>
            </w:pPr>
            <m:oMathPara>
              <m:oMathParaPr>
                <m:jc m:val="left"/>
              </m:oMathParaPr>
              <m:oMath>
                <m:r>
                  <w:rPr>
                    <w:rFonts w:ascii="Cambria Math" w:hAnsi="Cambria Math"/>
                    <w:sz w:val="24"/>
                    <w:szCs w:val="24"/>
                  </w:rPr>
                  <m:t>O</m:t>
                </m:r>
                <m:r>
                  <m:rPr>
                    <m:sty m:val="p"/>
                  </m:rPr>
                  <w:rPr>
                    <w:rFonts w:ascii="Cambria Math" w:hAnsi="Cambria Math"/>
                    <w:sz w:val="24"/>
                    <w:szCs w:val="24"/>
                  </w:rPr>
                  <m:t>(</m:t>
                </m:r>
                <m:r>
                  <w:rPr>
                    <w:rFonts w:ascii="Cambria Math" w:hAnsi="Cambria Math"/>
                    <w:sz w:val="24"/>
                    <w:szCs w:val="24"/>
                  </w:rPr>
                  <m:t>kl</m:t>
                </m:r>
                <m:r>
                  <m:rPr>
                    <m:sty m:val="p"/>
                  </m:rPr>
                  <w:rPr>
                    <w:rFonts w:ascii="Cambria Math" w:hAnsi="Cambria Math"/>
                    <w:sz w:val="24"/>
                    <w:szCs w:val="24"/>
                  </w:rPr>
                  <m:t>)</m:t>
                </m:r>
              </m:oMath>
            </m:oMathPara>
          </w:p>
        </w:tc>
      </w:tr>
      <w:tr w:rsidR="000C6DD9" w:rsidRPr="001C7243" w14:paraId="0305329E" w14:textId="77777777" w:rsidTr="008A3D57">
        <w:trPr>
          <w:jc w:val="center"/>
        </w:trPr>
        <w:tc>
          <w:tcPr>
            <w:tcW w:w="0" w:type="auto"/>
            <w:vAlign w:val="center"/>
          </w:tcPr>
          <w:p w14:paraId="73B73F67" w14:textId="77777777" w:rsidR="000C6DD9" w:rsidRPr="001C7243" w:rsidRDefault="000C6DD9" w:rsidP="000C6DD9">
            <w:pPr>
              <w:jc w:val="left"/>
              <w:rPr>
                <w:sz w:val="24"/>
                <w:szCs w:val="24"/>
              </w:rPr>
            </w:pPr>
            <w:r w:rsidRPr="001C7243">
              <w:rPr>
                <w:sz w:val="24"/>
                <w:szCs w:val="24"/>
              </w:rPr>
              <w:t>Map</w:t>
            </w:r>
          </w:p>
        </w:tc>
        <w:tc>
          <w:tcPr>
            <w:tcW w:w="0" w:type="auto"/>
            <w:vAlign w:val="center"/>
          </w:tcPr>
          <w:p w14:paraId="58083878" w14:textId="77777777" w:rsidR="000C6DD9" w:rsidRPr="001C7243" w:rsidRDefault="000C6DD9" w:rsidP="000C6DD9">
            <w:pPr>
              <w:jc w:val="left"/>
              <w:rPr>
                <w:sz w:val="24"/>
                <w:szCs w:val="24"/>
              </w:rPr>
            </w:pPr>
            <m:oMathPara>
              <m:oMathParaPr>
                <m:jc m:val="left"/>
              </m:oMathParaPr>
              <m:oMath>
                <m:r>
                  <w:rPr>
                    <w:rFonts w:ascii="Cambria Math" w:hAnsi="Cambria Math"/>
                    <w:sz w:val="24"/>
                    <w:szCs w:val="24"/>
                  </w:rPr>
                  <m:t>O</m:t>
                </m:r>
                <m:r>
                  <m:rPr>
                    <m:sty m:val="p"/>
                  </m:rPr>
                  <w:rPr>
                    <w:rFonts w:ascii="Cambria Math" w:hAnsi="Cambria Math"/>
                    <w:sz w:val="24"/>
                    <w:szCs w:val="24"/>
                  </w:rPr>
                  <m:t>(</m:t>
                </m:r>
                <m:r>
                  <w:rPr>
                    <w:rFonts w:ascii="Cambria Math" w:hAnsi="Cambria Math"/>
                    <w:sz w:val="24"/>
                    <w:szCs w:val="24"/>
                  </w:rPr>
                  <m:t>knl</m:t>
                </m:r>
                <m:r>
                  <m:rPr>
                    <m:sty m:val="p"/>
                  </m:rPr>
                  <w:rPr>
                    <w:rFonts w:ascii="Cambria Math" w:hAnsi="Cambria Math"/>
                    <w:sz w:val="24"/>
                    <w:szCs w:val="24"/>
                  </w:rPr>
                  <m:t>/</m:t>
                </m:r>
                <m:r>
                  <w:rPr>
                    <w:rFonts w:ascii="Cambria Math" w:hAnsi="Cambria Math"/>
                    <w:sz w:val="24"/>
                    <w:szCs w:val="24"/>
                  </w:rPr>
                  <m:t>m</m:t>
                </m:r>
                <m:r>
                  <m:rPr>
                    <m:sty m:val="p"/>
                  </m:rPr>
                  <w:rPr>
                    <w:rFonts w:ascii="Cambria Math" w:hAnsi="Cambria Math"/>
                    <w:sz w:val="24"/>
                    <w:szCs w:val="24"/>
                  </w:rPr>
                  <m:t>)</m:t>
                </m:r>
              </m:oMath>
            </m:oMathPara>
          </w:p>
        </w:tc>
        <w:tc>
          <w:tcPr>
            <w:tcW w:w="0" w:type="auto"/>
            <w:vAlign w:val="center"/>
          </w:tcPr>
          <w:p w14:paraId="4E6B3CB8" w14:textId="77777777" w:rsidR="000C6DD9" w:rsidRPr="001C7243" w:rsidRDefault="000C6DD9" w:rsidP="000C6DD9">
            <w:pPr>
              <w:jc w:val="left"/>
              <w:rPr>
                <w:sz w:val="24"/>
                <w:szCs w:val="24"/>
              </w:rPr>
            </w:pPr>
            <m:oMath>
              <m:r>
                <w:rPr>
                  <w:rFonts w:ascii="Cambria Math" w:hAnsi="Cambria Math"/>
                  <w:sz w:val="24"/>
                  <w:szCs w:val="24"/>
                </w:rPr>
                <m:t>O</m:t>
              </m:r>
              <m:r>
                <m:rPr>
                  <m:sty m:val="p"/>
                </m:rPr>
                <w:rPr>
                  <w:rFonts w:ascii="Cambria Math" w:hAnsi="Cambria Math"/>
                  <w:sz w:val="24"/>
                  <w:szCs w:val="24"/>
                </w:rPr>
                <m:t>(</m:t>
              </m:r>
              <m:r>
                <w:rPr>
                  <w:rFonts w:ascii="Cambria Math" w:hAnsi="Cambria Math"/>
                  <w:sz w:val="24"/>
                  <w:szCs w:val="24"/>
                </w:rPr>
                <m:t>kn</m:t>
              </m:r>
              <m:r>
                <m:rPr>
                  <m:sty m:val="p"/>
                </m:rPr>
                <w:rPr>
                  <w:rFonts w:ascii="Cambria Math" w:hAnsi="Cambria Math"/>
                  <w:sz w:val="24"/>
                  <w:szCs w:val="24"/>
                </w:rPr>
                <m:t>/</m:t>
              </m:r>
              <m:r>
                <w:rPr>
                  <w:rFonts w:ascii="Cambria Math" w:hAnsi="Cambria Math"/>
                  <w:sz w:val="24"/>
                  <w:szCs w:val="24"/>
                </w:rPr>
                <m:t>m</m:t>
              </m:r>
              <m:r>
                <m:rPr>
                  <m:sty m:val="p"/>
                </m:rPr>
                <w:rPr>
                  <w:rFonts w:ascii="Cambria Math" w:hAnsi="Cambria Math"/>
                  <w:sz w:val="24"/>
                  <w:szCs w:val="24"/>
                </w:rPr>
                <m:t>)</m:t>
              </m:r>
            </m:oMath>
            <w:r w:rsidRPr="001C7243">
              <w:rPr>
                <w:sz w:val="24"/>
                <w:szCs w:val="24"/>
              </w:rPr>
              <w:t xml:space="preserve">  [8]</w:t>
            </w:r>
          </w:p>
        </w:tc>
      </w:tr>
      <w:tr w:rsidR="000C6DD9" w:rsidRPr="001C7243" w14:paraId="715731D8" w14:textId="77777777" w:rsidTr="008A3D57">
        <w:trPr>
          <w:jc w:val="center"/>
        </w:trPr>
        <w:tc>
          <w:tcPr>
            <w:tcW w:w="0" w:type="auto"/>
            <w:vAlign w:val="center"/>
          </w:tcPr>
          <w:p w14:paraId="79738DB8" w14:textId="77777777" w:rsidR="000C6DD9" w:rsidRPr="001C7243" w:rsidRDefault="000C6DD9" w:rsidP="000C6DD9">
            <w:pPr>
              <w:jc w:val="left"/>
              <w:rPr>
                <w:sz w:val="24"/>
                <w:szCs w:val="24"/>
              </w:rPr>
            </w:pPr>
            <w:r w:rsidRPr="001C7243">
              <w:rPr>
                <w:sz w:val="24"/>
                <w:szCs w:val="24"/>
              </w:rPr>
              <w:t>Aggregation</w:t>
            </w:r>
          </w:p>
        </w:tc>
        <w:tc>
          <w:tcPr>
            <w:tcW w:w="0" w:type="auto"/>
            <w:vAlign w:val="center"/>
          </w:tcPr>
          <w:p w14:paraId="6110C022" w14:textId="77777777" w:rsidR="000C6DD9" w:rsidRPr="001C7243" w:rsidRDefault="000C6DD9" w:rsidP="000C6DD9">
            <w:pPr>
              <w:jc w:val="left"/>
              <w:rPr>
                <w:sz w:val="24"/>
                <w:szCs w:val="24"/>
              </w:rPr>
            </w:pPr>
            <m:oMathPara>
              <m:oMathParaPr>
                <m:jc m:val="left"/>
              </m:oMathParaPr>
              <m:oMath>
                <m:r>
                  <w:rPr>
                    <w:rFonts w:ascii="Cambria Math" w:hAnsi="Cambria Math"/>
                    <w:sz w:val="24"/>
                    <w:szCs w:val="24"/>
                  </w:rPr>
                  <m:t>O</m:t>
                </m:r>
                <m:r>
                  <m:rPr>
                    <m:sty m:val="p"/>
                  </m:rPr>
                  <w:rPr>
                    <w:rFonts w:ascii="Cambria Math" w:hAnsi="Cambria Math"/>
                    <w:sz w:val="24"/>
                    <w:szCs w:val="24"/>
                  </w:rPr>
                  <m:t>(</m:t>
                </m:r>
                <m:r>
                  <w:rPr>
                    <w:rFonts w:ascii="Cambria Math" w:hAnsi="Cambria Math"/>
                    <w:sz w:val="24"/>
                    <w:szCs w:val="24"/>
                  </w:rPr>
                  <m:t>mkl</m:t>
                </m:r>
                <m:r>
                  <m:rPr>
                    <m:sty m:val="p"/>
                  </m:rPr>
                  <w:rPr>
                    <w:rFonts w:ascii="Cambria Math" w:hAnsi="Cambria Math"/>
                    <w:sz w:val="24"/>
                    <w:szCs w:val="24"/>
                  </w:rPr>
                  <m:t>)</m:t>
                </m:r>
              </m:oMath>
            </m:oMathPara>
          </w:p>
        </w:tc>
        <w:tc>
          <w:tcPr>
            <w:tcW w:w="0" w:type="auto"/>
            <w:vAlign w:val="center"/>
          </w:tcPr>
          <w:p w14:paraId="5AA7C5AC" w14:textId="77777777" w:rsidR="000C6DD9" w:rsidRPr="001C7243" w:rsidRDefault="000C6DD9" w:rsidP="000C6DD9">
            <w:pPr>
              <w:jc w:val="left"/>
              <w:rPr>
                <w:sz w:val="24"/>
                <w:szCs w:val="24"/>
              </w:rPr>
            </w:pPr>
            <m:oMathPara>
              <m:oMathParaPr>
                <m:jc m:val="left"/>
              </m:oMathParaPr>
              <m:oMath>
                <m:r>
                  <w:rPr>
                    <w:rFonts w:ascii="Cambria Math" w:hAnsi="Cambria Math"/>
                    <w:sz w:val="24"/>
                    <w:szCs w:val="24"/>
                  </w:rPr>
                  <m:t>O</m:t>
                </m:r>
                <m:d>
                  <m:dPr>
                    <m:ctrlPr>
                      <w:rPr>
                        <w:rFonts w:ascii="Cambria Math" w:hAnsi="Cambria Math"/>
                        <w:sz w:val="24"/>
                        <w:szCs w:val="24"/>
                      </w:rPr>
                    </m:ctrlPr>
                  </m:dPr>
                  <m:e>
                    <m:r>
                      <w:rPr>
                        <w:rFonts w:ascii="Cambria Math" w:hAnsi="Cambria Math"/>
                        <w:sz w:val="24"/>
                        <w:szCs w:val="24"/>
                      </w:rPr>
                      <m:t>mkl/p</m:t>
                    </m:r>
                  </m:e>
                </m:d>
                <m:r>
                  <w:rPr>
                    <w:rFonts w:ascii="Cambria Math" w:hAnsi="Cambria Math"/>
                    <w:sz w:val="24"/>
                    <w:szCs w:val="24"/>
                  </w:rPr>
                  <m:t>+O</m:t>
                </m:r>
                <m:d>
                  <m:dPr>
                    <m:ctrlPr>
                      <w:rPr>
                        <w:rFonts w:ascii="Cambria Math" w:hAnsi="Cambria Math"/>
                        <w:i/>
                        <w:sz w:val="24"/>
                        <w:szCs w:val="24"/>
                      </w:rPr>
                    </m:ctrlPr>
                  </m:dPr>
                  <m:e>
                    <m:r>
                      <w:rPr>
                        <w:rFonts w:ascii="Cambria Math" w:hAnsi="Cambria Math"/>
                        <w:sz w:val="24"/>
                        <w:szCs w:val="24"/>
                      </w:rPr>
                      <m:t>kl</m:t>
                    </m:r>
                  </m:e>
                </m:d>
                <m:r>
                  <w:rPr>
                    <w:rFonts w:ascii="Cambria Math" w:hAnsi="Cambria Math"/>
                    <w:sz w:val="24"/>
                    <w:szCs w:val="24"/>
                  </w:rPr>
                  <m:t>+ O(kl)</m:t>
                </m:r>
              </m:oMath>
            </m:oMathPara>
          </w:p>
        </w:tc>
      </w:tr>
    </w:tbl>
    <w:p w14:paraId="601A95B1" w14:textId="77777777" w:rsidR="004D4B27" w:rsidRPr="001C7243" w:rsidRDefault="004D4B27" w:rsidP="000C6DD9">
      <w:pPr>
        <w:pStyle w:val="References"/>
        <w:numPr>
          <w:ilvl w:val="0"/>
          <w:numId w:val="0"/>
        </w:numPr>
        <w:spacing w:line="228" w:lineRule="auto"/>
        <w:jc w:val="left"/>
        <w:rPr>
          <w:sz w:val="24"/>
          <w:szCs w:val="24"/>
        </w:rPr>
      </w:pPr>
    </w:p>
    <w:p w14:paraId="27400381" w14:textId="77777777" w:rsidR="00845825" w:rsidRPr="001C7243" w:rsidRDefault="00845825" w:rsidP="000C6DD9">
      <w:pPr>
        <w:pStyle w:val="References"/>
        <w:numPr>
          <w:ilvl w:val="0"/>
          <w:numId w:val="0"/>
        </w:numPr>
        <w:spacing w:line="228" w:lineRule="auto"/>
        <w:jc w:val="left"/>
        <w:rPr>
          <w:sz w:val="24"/>
          <w:szCs w:val="24"/>
        </w:rPr>
      </w:pPr>
    </w:p>
    <w:p w14:paraId="7A083B67" w14:textId="5C7ADD72" w:rsidR="000C6DD9" w:rsidRPr="001C7243" w:rsidRDefault="000C6DD9" w:rsidP="00D4471E">
      <w:pPr>
        <w:pStyle w:val="tablehead"/>
        <w:numPr>
          <w:ilvl w:val="0"/>
          <w:numId w:val="0"/>
        </w:numPr>
        <w:spacing w:before="200"/>
        <w:ind w:left="540"/>
        <w:jc w:val="left"/>
        <w:rPr>
          <w:sz w:val="24"/>
          <w:szCs w:val="24"/>
        </w:rPr>
      </w:pPr>
    </w:p>
    <w:p w14:paraId="2ED0488E" w14:textId="0F3AD250" w:rsidR="008065A7" w:rsidRPr="008065A7" w:rsidRDefault="008065A7" w:rsidP="008065A7">
      <w:pPr>
        <w:pStyle w:val="Caption"/>
        <w:keepNext/>
        <w:rPr>
          <w:sz w:val="24"/>
          <w:szCs w:val="24"/>
        </w:rPr>
      </w:pPr>
      <w:r w:rsidRPr="008065A7">
        <w:rPr>
          <w:sz w:val="24"/>
          <w:szCs w:val="24"/>
        </w:rPr>
        <w:lastRenderedPageBreak/>
        <w:t xml:space="preserve">Table </w:t>
      </w:r>
      <w:r w:rsidRPr="008065A7">
        <w:rPr>
          <w:sz w:val="24"/>
          <w:szCs w:val="24"/>
        </w:rPr>
        <w:fldChar w:fldCharType="begin"/>
      </w:r>
      <w:r w:rsidRPr="008065A7">
        <w:rPr>
          <w:sz w:val="24"/>
          <w:szCs w:val="24"/>
        </w:rPr>
        <w:instrText xml:space="preserve"> SEQ Table \* ARABIC </w:instrText>
      </w:r>
      <w:r w:rsidRPr="008065A7">
        <w:rPr>
          <w:sz w:val="24"/>
          <w:szCs w:val="24"/>
        </w:rPr>
        <w:fldChar w:fldCharType="separate"/>
      </w:r>
      <w:r>
        <w:rPr>
          <w:noProof/>
          <w:sz w:val="24"/>
          <w:szCs w:val="24"/>
        </w:rPr>
        <w:t>3</w:t>
      </w:r>
      <w:r w:rsidRPr="008065A7">
        <w:rPr>
          <w:sz w:val="24"/>
          <w:szCs w:val="24"/>
        </w:rPr>
        <w:fldChar w:fldCharType="end"/>
      </w:r>
      <w:r w:rsidRPr="008065A7">
        <w:rPr>
          <w:sz w:val="24"/>
          <w:szCs w:val="24"/>
        </w:rPr>
        <w:t>. Scatter-allgather bucket algorithm on IU PolarGrid with 1 GB data broadcasting</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161"/>
        <w:gridCol w:w="1379"/>
        <w:gridCol w:w="1379"/>
        <w:gridCol w:w="1379"/>
        <w:gridCol w:w="1379"/>
        <w:gridCol w:w="1160"/>
      </w:tblGrid>
      <w:tr w:rsidR="000C6DD9" w:rsidRPr="001C7243" w14:paraId="361C1F23" w14:textId="77777777" w:rsidTr="008A3D57">
        <w:tc>
          <w:tcPr>
            <w:tcW w:w="0" w:type="auto"/>
            <w:shd w:val="clear" w:color="auto" w:fill="D9D9D9" w:themeFill="background1" w:themeFillShade="D9"/>
            <w:vAlign w:val="center"/>
          </w:tcPr>
          <w:p w14:paraId="28DBC9A4" w14:textId="77777777" w:rsidR="000C6DD9" w:rsidRPr="001C7243" w:rsidRDefault="000C6DD9" w:rsidP="008A3D57">
            <w:pPr>
              <w:pStyle w:val="Caption"/>
              <w:spacing w:before="20" w:after="20"/>
              <w:jc w:val="left"/>
              <w:rPr>
                <w:sz w:val="24"/>
                <w:szCs w:val="24"/>
              </w:rPr>
            </w:pPr>
            <w:r w:rsidRPr="001C7243">
              <w:rPr>
                <w:sz w:val="24"/>
                <w:szCs w:val="24"/>
              </w:rPr>
              <w:t>Node#</w:t>
            </w:r>
          </w:p>
        </w:tc>
        <w:tc>
          <w:tcPr>
            <w:tcW w:w="0" w:type="auto"/>
            <w:shd w:val="clear" w:color="auto" w:fill="D9D9D9" w:themeFill="background1" w:themeFillShade="D9"/>
            <w:vAlign w:val="center"/>
          </w:tcPr>
          <w:p w14:paraId="12D36FB9" w14:textId="77777777" w:rsidR="000C6DD9" w:rsidRPr="001C7243" w:rsidRDefault="000C6DD9" w:rsidP="008A3D57">
            <w:pPr>
              <w:pStyle w:val="Caption"/>
              <w:spacing w:before="20" w:after="20"/>
              <w:jc w:val="left"/>
              <w:rPr>
                <w:sz w:val="24"/>
                <w:szCs w:val="24"/>
              </w:rPr>
            </w:pPr>
            <w:r w:rsidRPr="001C7243">
              <w:rPr>
                <w:sz w:val="24"/>
                <w:szCs w:val="24"/>
              </w:rPr>
              <w:t>1</w:t>
            </w:r>
          </w:p>
        </w:tc>
        <w:tc>
          <w:tcPr>
            <w:tcW w:w="0" w:type="auto"/>
            <w:shd w:val="clear" w:color="auto" w:fill="D9D9D9" w:themeFill="background1" w:themeFillShade="D9"/>
            <w:vAlign w:val="center"/>
          </w:tcPr>
          <w:p w14:paraId="5471C933" w14:textId="77777777" w:rsidR="000C6DD9" w:rsidRPr="001C7243" w:rsidRDefault="000C6DD9" w:rsidP="008A3D57">
            <w:pPr>
              <w:pStyle w:val="Caption"/>
              <w:spacing w:before="20" w:after="20"/>
              <w:jc w:val="left"/>
              <w:rPr>
                <w:sz w:val="24"/>
                <w:szCs w:val="24"/>
              </w:rPr>
            </w:pPr>
            <w:r w:rsidRPr="001C7243">
              <w:rPr>
                <w:sz w:val="24"/>
                <w:szCs w:val="24"/>
              </w:rPr>
              <w:t>25</w:t>
            </w:r>
          </w:p>
        </w:tc>
        <w:tc>
          <w:tcPr>
            <w:tcW w:w="0" w:type="auto"/>
            <w:shd w:val="clear" w:color="auto" w:fill="D9D9D9" w:themeFill="background1" w:themeFillShade="D9"/>
            <w:vAlign w:val="center"/>
          </w:tcPr>
          <w:p w14:paraId="2C407DD3" w14:textId="77777777" w:rsidR="000C6DD9" w:rsidRPr="001C7243" w:rsidRDefault="000C6DD9" w:rsidP="008A3D57">
            <w:pPr>
              <w:pStyle w:val="Caption"/>
              <w:spacing w:before="20" w:after="20"/>
              <w:jc w:val="left"/>
              <w:rPr>
                <w:sz w:val="24"/>
                <w:szCs w:val="24"/>
              </w:rPr>
            </w:pPr>
            <w:r w:rsidRPr="001C7243">
              <w:rPr>
                <w:sz w:val="24"/>
                <w:szCs w:val="24"/>
              </w:rPr>
              <w:t>50</w:t>
            </w:r>
          </w:p>
        </w:tc>
        <w:tc>
          <w:tcPr>
            <w:tcW w:w="0" w:type="auto"/>
            <w:shd w:val="clear" w:color="auto" w:fill="D9D9D9" w:themeFill="background1" w:themeFillShade="D9"/>
            <w:vAlign w:val="center"/>
          </w:tcPr>
          <w:p w14:paraId="4127C864" w14:textId="77777777" w:rsidR="000C6DD9" w:rsidRPr="001C7243" w:rsidRDefault="000C6DD9" w:rsidP="008A3D57">
            <w:pPr>
              <w:pStyle w:val="Caption"/>
              <w:spacing w:before="20" w:after="20"/>
              <w:jc w:val="left"/>
              <w:rPr>
                <w:sz w:val="24"/>
                <w:szCs w:val="24"/>
              </w:rPr>
            </w:pPr>
            <w:r w:rsidRPr="001C7243">
              <w:rPr>
                <w:sz w:val="24"/>
                <w:szCs w:val="24"/>
              </w:rPr>
              <w:t>75</w:t>
            </w:r>
          </w:p>
        </w:tc>
        <w:tc>
          <w:tcPr>
            <w:tcW w:w="0" w:type="auto"/>
            <w:shd w:val="clear" w:color="auto" w:fill="D9D9D9" w:themeFill="background1" w:themeFillShade="D9"/>
            <w:vAlign w:val="center"/>
          </w:tcPr>
          <w:p w14:paraId="2E3F7BC5" w14:textId="77777777" w:rsidR="000C6DD9" w:rsidRPr="001C7243" w:rsidRDefault="000C6DD9" w:rsidP="008A3D57">
            <w:pPr>
              <w:pStyle w:val="Caption"/>
              <w:spacing w:before="20" w:after="20"/>
              <w:jc w:val="left"/>
              <w:rPr>
                <w:sz w:val="24"/>
                <w:szCs w:val="24"/>
              </w:rPr>
            </w:pPr>
            <w:r w:rsidRPr="001C7243">
              <w:rPr>
                <w:sz w:val="24"/>
                <w:szCs w:val="24"/>
              </w:rPr>
              <w:t>100</w:t>
            </w:r>
          </w:p>
        </w:tc>
        <w:tc>
          <w:tcPr>
            <w:tcW w:w="0" w:type="auto"/>
            <w:shd w:val="clear" w:color="auto" w:fill="D9D9D9" w:themeFill="background1" w:themeFillShade="D9"/>
            <w:vAlign w:val="center"/>
          </w:tcPr>
          <w:p w14:paraId="547C0D6E" w14:textId="77777777" w:rsidR="000C6DD9" w:rsidRPr="001C7243" w:rsidRDefault="000C6DD9" w:rsidP="008A3D57">
            <w:pPr>
              <w:pStyle w:val="Caption"/>
              <w:spacing w:before="20" w:after="20"/>
              <w:jc w:val="left"/>
              <w:rPr>
                <w:sz w:val="24"/>
                <w:szCs w:val="24"/>
              </w:rPr>
            </w:pPr>
            <w:r w:rsidRPr="001C7243">
              <w:rPr>
                <w:sz w:val="24"/>
                <w:szCs w:val="24"/>
              </w:rPr>
              <w:t>125</w:t>
            </w:r>
          </w:p>
        </w:tc>
      </w:tr>
      <w:tr w:rsidR="000C6DD9" w:rsidRPr="001C7243" w14:paraId="2BE125C2" w14:textId="77777777" w:rsidTr="00D914D1">
        <w:trPr>
          <w:trHeight w:val="373"/>
        </w:trPr>
        <w:tc>
          <w:tcPr>
            <w:tcW w:w="0" w:type="auto"/>
            <w:vAlign w:val="center"/>
          </w:tcPr>
          <w:p w14:paraId="6FE343F3" w14:textId="77777777" w:rsidR="000C6DD9" w:rsidRPr="001C7243" w:rsidRDefault="000C6DD9" w:rsidP="008A3D57">
            <w:pPr>
              <w:pStyle w:val="Caption"/>
              <w:spacing w:before="20" w:after="20"/>
              <w:jc w:val="left"/>
              <w:rPr>
                <w:sz w:val="24"/>
                <w:szCs w:val="24"/>
              </w:rPr>
            </w:pPr>
            <w:r w:rsidRPr="001C7243">
              <w:rPr>
                <w:sz w:val="24"/>
                <w:szCs w:val="24"/>
              </w:rPr>
              <w:t>Seconds</w:t>
            </w:r>
          </w:p>
        </w:tc>
        <w:tc>
          <w:tcPr>
            <w:tcW w:w="0" w:type="auto"/>
            <w:vAlign w:val="center"/>
          </w:tcPr>
          <w:p w14:paraId="7CB2B0FE" w14:textId="77777777" w:rsidR="000C6DD9" w:rsidRPr="001C7243" w:rsidRDefault="000C6DD9" w:rsidP="008A3D57">
            <w:pPr>
              <w:pStyle w:val="Caption"/>
              <w:spacing w:before="20" w:after="20"/>
              <w:jc w:val="left"/>
              <w:rPr>
                <w:noProof/>
                <w:sz w:val="24"/>
                <w:szCs w:val="24"/>
              </w:rPr>
            </w:pPr>
            <w:r w:rsidRPr="001C7243">
              <w:rPr>
                <w:sz w:val="24"/>
                <w:szCs w:val="24"/>
              </w:rPr>
              <w:t>11.4</w:t>
            </w:r>
          </w:p>
        </w:tc>
        <w:tc>
          <w:tcPr>
            <w:tcW w:w="0" w:type="auto"/>
            <w:vAlign w:val="center"/>
          </w:tcPr>
          <w:p w14:paraId="6E3CF9E1" w14:textId="77777777" w:rsidR="000C6DD9" w:rsidRPr="001C7243" w:rsidRDefault="000C6DD9" w:rsidP="008A3D57">
            <w:pPr>
              <w:pStyle w:val="Caption"/>
              <w:spacing w:before="20" w:after="20"/>
              <w:jc w:val="left"/>
              <w:rPr>
                <w:noProof/>
                <w:sz w:val="24"/>
                <w:szCs w:val="24"/>
              </w:rPr>
            </w:pPr>
            <w:r w:rsidRPr="001C7243">
              <w:rPr>
                <w:sz w:val="24"/>
                <w:szCs w:val="24"/>
              </w:rPr>
              <w:t>20.57</w:t>
            </w:r>
          </w:p>
        </w:tc>
        <w:tc>
          <w:tcPr>
            <w:tcW w:w="0" w:type="auto"/>
            <w:vAlign w:val="center"/>
          </w:tcPr>
          <w:p w14:paraId="344B2573" w14:textId="77777777" w:rsidR="000C6DD9" w:rsidRPr="001C7243" w:rsidRDefault="000C6DD9" w:rsidP="008A3D57">
            <w:pPr>
              <w:pStyle w:val="Caption"/>
              <w:spacing w:before="20" w:after="20"/>
              <w:jc w:val="left"/>
              <w:rPr>
                <w:noProof/>
                <w:sz w:val="24"/>
                <w:szCs w:val="24"/>
              </w:rPr>
            </w:pPr>
            <w:r w:rsidRPr="001C7243">
              <w:rPr>
                <w:sz w:val="24"/>
                <w:szCs w:val="24"/>
              </w:rPr>
              <w:t>20.62</w:t>
            </w:r>
          </w:p>
        </w:tc>
        <w:tc>
          <w:tcPr>
            <w:tcW w:w="0" w:type="auto"/>
            <w:vAlign w:val="center"/>
          </w:tcPr>
          <w:p w14:paraId="41E8783B" w14:textId="77777777" w:rsidR="000C6DD9" w:rsidRPr="001C7243" w:rsidRDefault="000C6DD9" w:rsidP="008A3D57">
            <w:pPr>
              <w:pStyle w:val="Caption"/>
              <w:spacing w:before="20" w:after="20"/>
              <w:jc w:val="left"/>
              <w:rPr>
                <w:noProof/>
                <w:sz w:val="24"/>
                <w:szCs w:val="24"/>
              </w:rPr>
            </w:pPr>
            <w:r w:rsidRPr="001C7243">
              <w:rPr>
                <w:sz w:val="24"/>
                <w:szCs w:val="24"/>
              </w:rPr>
              <w:t>20.68</w:t>
            </w:r>
          </w:p>
        </w:tc>
        <w:tc>
          <w:tcPr>
            <w:tcW w:w="0" w:type="auto"/>
            <w:vAlign w:val="center"/>
          </w:tcPr>
          <w:p w14:paraId="0E5945E7" w14:textId="77777777" w:rsidR="000C6DD9" w:rsidRPr="001C7243" w:rsidRDefault="000C6DD9" w:rsidP="008A3D57">
            <w:pPr>
              <w:pStyle w:val="Caption"/>
              <w:spacing w:before="20" w:after="20"/>
              <w:jc w:val="left"/>
              <w:rPr>
                <w:noProof/>
                <w:sz w:val="24"/>
                <w:szCs w:val="24"/>
              </w:rPr>
            </w:pPr>
            <w:r w:rsidRPr="001C7243">
              <w:rPr>
                <w:sz w:val="24"/>
                <w:szCs w:val="24"/>
              </w:rPr>
              <w:t>20.79</w:t>
            </w:r>
          </w:p>
        </w:tc>
        <w:tc>
          <w:tcPr>
            <w:tcW w:w="0" w:type="auto"/>
            <w:vAlign w:val="center"/>
          </w:tcPr>
          <w:p w14:paraId="11DB79ED" w14:textId="77777777" w:rsidR="000C6DD9" w:rsidRPr="001C7243" w:rsidRDefault="000C6DD9" w:rsidP="008A3D57">
            <w:pPr>
              <w:pStyle w:val="Caption"/>
              <w:spacing w:before="20" w:after="20"/>
              <w:jc w:val="left"/>
              <w:rPr>
                <w:noProof/>
                <w:sz w:val="24"/>
                <w:szCs w:val="24"/>
              </w:rPr>
            </w:pPr>
            <w:r w:rsidRPr="001C7243">
              <w:rPr>
                <w:sz w:val="24"/>
                <w:szCs w:val="24"/>
              </w:rPr>
              <w:t>21.2</w:t>
            </w:r>
          </w:p>
        </w:tc>
      </w:tr>
    </w:tbl>
    <w:p w14:paraId="0C796B07" w14:textId="77777777" w:rsidR="008065A7" w:rsidRPr="008065A7" w:rsidRDefault="008065A7" w:rsidP="008065A7">
      <w:pPr>
        <w:jc w:val="both"/>
      </w:pPr>
    </w:p>
    <w:p w14:paraId="165734D9" w14:textId="112B502A" w:rsidR="008065A7" w:rsidRPr="008065A7" w:rsidRDefault="008065A7" w:rsidP="008065A7">
      <w:pPr>
        <w:pStyle w:val="Caption"/>
        <w:keepNext/>
        <w:rPr>
          <w:sz w:val="24"/>
          <w:szCs w:val="24"/>
        </w:rPr>
      </w:pPr>
      <w:r w:rsidRPr="008065A7">
        <w:rPr>
          <w:sz w:val="24"/>
          <w:szCs w:val="24"/>
        </w:rPr>
        <w:t xml:space="preserve">Table </w:t>
      </w:r>
      <w:r w:rsidRPr="008065A7">
        <w:rPr>
          <w:sz w:val="24"/>
          <w:szCs w:val="24"/>
        </w:rPr>
        <w:fldChar w:fldCharType="begin"/>
      </w:r>
      <w:r w:rsidRPr="008065A7">
        <w:rPr>
          <w:sz w:val="24"/>
          <w:szCs w:val="24"/>
        </w:rPr>
        <w:instrText xml:space="preserve"> SEQ Table \* ARABIC </w:instrText>
      </w:r>
      <w:r w:rsidRPr="008065A7">
        <w:rPr>
          <w:sz w:val="24"/>
          <w:szCs w:val="24"/>
        </w:rPr>
        <w:fldChar w:fldCharType="separate"/>
      </w:r>
      <w:r w:rsidRPr="008065A7">
        <w:rPr>
          <w:noProof/>
          <w:sz w:val="24"/>
          <w:szCs w:val="24"/>
        </w:rPr>
        <w:t>4</w:t>
      </w:r>
      <w:r w:rsidRPr="008065A7">
        <w:rPr>
          <w:sz w:val="24"/>
          <w:szCs w:val="24"/>
        </w:rPr>
        <w:fldChar w:fldCharType="end"/>
      </w:r>
      <w:r w:rsidRPr="008065A7">
        <w:rPr>
          <w:sz w:val="24"/>
          <w:szCs w:val="24"/>
        </w:rPr>
        <w:t>. Broadcasting algorithm</w:t>
      </w:r>
    </w:p>
    <w:tbl>
      <w:tblPr>
        <w:tblpPr w:leftFromText="180" w:rightFromText="180" w:vertAnchor="text" w:tblpY="1"/>
        <w:tblOverlap w:val="never"/>
        <w:tblW w:w="5000" w:type="pct"/>
        <w:tblLook w:val="04A0" w:firstRow="1" w:lastRow="0" w:firstColumn="1" w:lastColumn="0" w:noHBand="0" w:noVBand="1"/>
      </w:tblPr>
      <w:tblGrid>
        <w:gridCol w:w="9692"/>
      </w:tblGrid>
      <w:tr w:rsidR="000C6DD9" w:rsidRPr="001C7243" w14:paraId="4A17D2C2" w14:textId="77777777" w:rsidTr="008A3D57">
        <w:tc>
          <w:tcPr>
            <w:tcW w:w="0" w:type="auto"/>
            <w:tcBorders>
              <w:top w:val="single" w:sz="4" w:space="0" w:color="auto"/>
              <w:left w:val="nil"/>
              <w:bottom w:val="single" w:sz="4" w:space="0" w:color="auto"/>
              <w:right w:val="nil"/>
            </w:tcBorders>
            <w:vAlign w:val="center"/>
          </w:tcPr>
          <w:p w14:paraId="22AC6127" w14:textId="77777777" w:rsidR="000C6DD9" w:rsidRPr="001C7243" w:rsidRDefault="000C6DD9" w:rsidP="008A3D57">
            <w:pPr>
              <w:pStyle w:val="tablecolhead"/>
              <w:spacing w:line="216" w:lineRule="auto"/>
              <w:jc w:val="left"/>
              <w:rPr>
                <w:sz w:val="24"/>
                <w:szCs w:val="24"/>
              </w:rPr>
            </w:pPr>
            <w:r w:rsidRPr="001C7243">
              <w:rPr>
                <w:sz w:val="24"/>
                <w:szCs w:val="24"/>
              </w:rPr>
              <w:t>Algorithm 1 root side “send” method</w:t>
            </w:r>
          </w:p>
        </w:tc>
      </w:tr>
      <w:tr w:rsidR="000C6DD9" w:rsidRPr="001C7243" w14:paraId="2BB90DA4" w14:textId="77777777" w:rsidTr="008A3D57">
        <w:tc>
          <w:tcPr>
            <w:tcW w:w="0" w:type="auto"/>
            <w:tcBorders>
              <w:left w:val="nil"/>
              <w:bottom w:val="single" w:sz="4" w:space="0" w:color="auto"/>
              <w:right w:val="nil"/>
            </w:tcBorders>
            <w:vAlign w:val="center"/>
          </w:tcPr>
          <w:p w14:paraId="0EFD4228" w14:textId="77777777" w:rsidR="000C6DD9" w:rsidRPr="001C7243" w:rsidRDefault="000C6DD9" w:rsidP="008A3D57">
            <w:pPr>
              <w:pStyle w:val="BodyTextIndent"/>
              <w:spacing w:line="216" w:lineRule="auto"/>
              <w:jc w:val="left"/>
              <w:rPr>
                <w:sz w:val="24"/>
                <w:szCs w:val="24"/>
              </w:rPr>
            </w:pPr>
            <w:r w:rsidRPr="001C7243">
              <w:rPr>
                <w:sz w:val="24"/>
                <w:szCs w:val="24"/>
              </w:rPr>
              <w:t>conn ← connection to the next node</w:t>
            </w:r>
          </w:p>
          <w:p w14:paraId="24DFBEAB" w14:textId="77777777" w:rsidR="000C6DD9" w:rsidRPr="001C7243" w:rsidRDefault="000C6DD9" w:rsidP="008A3D57">
            <w:pPr>
              <w:pStyle w:val="BodyTextIndent"/>
              <w:spacing w:line="216" w:lineRule="auto"/>
              <w:jc w:val="left"/>
              <w:rPr>
                <w:sz w:val="24"/>
                <w:szCs w:val="24"/>
              </w:rPr>
            </w:pPr>
            <w:r w:rsidRPr="001C7243">
              <w:rPr>
                <w:sz w:val="24"/>
                <w:szCs w:val="24"/>
              </w:rPr>
              <w:t>bytes ← byte array serialized from the broadcasting object</w:t>
            </w:r>
          </w:p>
          <w:p w14:paraId="36A25A32" w14:textId="77777777" w:rsidR="000C6DD9" w:rsidRPr="001C7243" w:rsidRDefault="000C6DD9" w:rsidP="008A3D57">
            <w:pPr>
              <w:pStyle w:val="BodyTextIndent"/>
              <w:spacing w:line="216" w:lineRule="auto"/>
              <w:jc w:val="left"/>
              <w:rPr>
                <w:sz w:val="24"/>
                <w:szCs w:val="24"/>
              </w:rPr>
            </w:pPr>
            <w:r w:rsidRPr="001C7243">
              <w:rPr>
                <w:sz w:val="24"/>
                <w:szCs w:val="24"/>
              </w:rPr>
              <w:t>totalBytes ← total size of bytes</w:t>
            </w:r>
          </w:p>
          <w:p w14:paraId="0D6B1339" w14:textId="77777777" w:rsidR="000C6DD9" w:rsidRPr="001C7243" w:rsidRDefault="000C6DD9" w:rsidP="008A3D57">
            <w:pPr>
              <w:pStyle w:val="BodyTextIndent"/>
              <w:spacing w:line="216" w:lineRule="auto"/>
              <w:jc w:val="left"/>
              <w:rPr>
                <w:sz w:val="24"/>
                <w:szCs w:val="24"/>
              </w:rPr>
            </w:pPr>
            <w:r w:rsidRPr="001C7243">
              <w:rPr>
                <w:sz w:val="24"/>
                <w:szCs w:val="24"/>
              </w:rPr>
              <w:t xml:space="preserve">SEND_UNIT ← 8192 </w:t>
            </w:r>
          </w:p>
          <w:p w14:paraId="5FCD2A20" w14:textId="77777777" w:rsidR="000C6DD9" w:rsidRPr="001C7243" w:rsidRDefault="000C6DD9" w:rsidP="008A3D57">
            <w:pPr>
              <w:pStyle w:val="BodyTextIndent"/>
              <w:spacing w:line="216" w:lineRule="auto"/>
              <w:jc w:val="left"/>
              <w:rPr>
                <w:sz w:val="24"/>
                <w:szCs w:val="24"/>
              </w:rPr>
            </w:pPr>
            <w:r w:rsidRPr="001C7243">
              <w:rPr>
                <w:sz w:val="24"/>
                <w:szCs w:val="24"/>
              </w:rPr>
              <w:t>start ← 0</w:t>
            </w:r>
          </w:p>
          <w:p w14:paraId="5CD60536" w14:textId="77777777" w:rsidR="000C6DD9" w:rsidRPr="001C7243" w:rsidRDefault="000C6DD9" w:rsidP="008A3D57">
            <w:pPr>
              <w:pStyle w:val="BodyTextIndent"/>
              <w:spacing w:line="216" w:lineRule="auto"/>
              <w:jc w:val="left"/>
              <w:rPr>
                <w:sz w:val="24"/>
                <w:szCs w:val="24"/>
              </w:rPr>
            </w:pPr>
            <w:r w:rsidRPr="001C7243">
              <w:rPr>
                <w:sz w:val="24"/>
                <w:szCs w:val="24"/>
              </w:rPr>
              <w:t>conn.send(totalBytes)</w:t>
            </w:r>
          </w:p>
          <w:p w14:paraId="1992BE90" w14:textId="77777777" w:rsidR="000C6DD9" w:rsidRPr="001C7243" w:rsidRDefault="000C6DD9" w:rsidP="008A3D57">
            <w:pPr>
              <w:pStyle w:val="BodyTextIndent"/>
              <w:spacing w:line="216" w:lineRule="auto"/>
              <w:jc w:val="left"/>
              <w:rPr>
                <w:sz w:val="24"/>
                <w:szCs w:val="24"/>
              </w:rPr>
            </w:pPr>
            <w:r w:rsidRPr="001C7243">
              <w:rPr>
                <w:b/>
                <w:sz w:val="24"/>
                <w:szCs w:val="24"/>
              </w:rPr>
              <w:t>while</w:t>
            </w:r>
            <w:r w:rsidRPr="001C7243">
              <w:rPr>
                <w:sz w:val="24"/>
                <w:szCs w:val="24"/>
              </w:rPr>
              <w:t xml:space="preserve"> (start +  SEND_UNIT &lt;  totalBytes)</w:t>
            </w:r>
          </w:p>
          <w:p w14:paraId="2DA55AE7" w14:textId="77777777" w:rsidR="000C6DD9" w:rsidRPr="001C7243" w:rsidRDefault="000C6DD9" w:rsidP="008A3D57">
            <w:pPr>
              <w:pStyle w:val="BodyTextIndent"/>
              <w:spacing w:line="216" w:lineRule="auto"/>
              <w:jc w:val="left"/>
              <w:rPr>
                <w:sz w:val="24"/>
                <w:szCs w:val="24"/>
              </w:rPr>
            </w:pPr>
            <w:r w:rsidRPr="001C7243">
              <w:rPr>
                <w:sz w:val="24"/>
                <w:szCs w:val="24"/>
              </w:rPr>
              <w:t xml:space="preserve">    conn.sent(bytes, start, SEND_UNIT)</w:t>
            </w:r>
          </w:p>
          <w:p w14:paraId="3B9D196C" w14:textId="77777777" w:rsidR="000C6DD9" w:rsidRPr="001C7243" w:rsidRDefault="000C6DD9" w:rsidP="008A3D57">
            <w:pPr>
              <w:pStyle w:val="BodyTextIndent"/>
              <w:spacing w:line="216" w:lineRule="auto"/>
              <w:jc w:val="left"/>
              <w:rPr>
                <w:sz w:val="24"/>
                <w:szCs w:val="24"/>
              </w:rPr>
            </w:pPr>
            <w:r w:rsidRPr="001C7243">
              <w:rPr>
                <w:sz w:val="24"/>
                <w:szCs w:val="24"/>
              </w:rPr>
              <w:t xml:space="preserve">    start ← start + SEND_UNIT </w:t>
            </w:r>
          </w:p>
          <w:p w14:paraId="14E52558" w14:textId="77777777" w:rsidR="000C6DD9" w:rsidRPr="001C7243" w:rsidRDefault="000C6DD9" w:rsidP="008A3D57">
            <w:pPr>
              <w:pStyle w:val="BodyTextIndent"/>
              <w:spacing w:line="216" w:lineRule="auto"/>
              <w:jc w:val="left"/>
              <w:rPr>
                <w:sz w:val="24"/>
                <w:szCs w:val="24"/>
              </w:rPr>
            </w:pPr>
            <w:r w:rsidRPr="001C7243">
              <w:rPr>
                <w:b/>
                <w:sz w:val="24"/>
                <w:szCs w:val="24"/>
              </w:rPr>
              <w:t>if</w:t>
            </w:r>
            <w:r w:rsidRPr="001C7243">
              <w:rPr>
                <w:sz w:val="24"/>
                <w:szCs w:val="24"/>
              </w:rPr>
              <w:t xml:space="preserve"> (start &lt; totalBytes)</w:t>
            </w:r>
          </w:p>
          <w:p w14:paraId="35D66408" w14:textId="77777777" w:rsidR="000C6DD9" w:rsidRPr="001C7243" w:rsidRDefault="000C6DD9" w:rsidP="008A3D57">
            <w:pPr>
              <w:pStyle w:val="BodyTextIndent"/>
              <w:spacing w:line="216" w:lineRule="auto"/>
              <w:jc w:val="left"/>
              <w:rPr>
                <w:sz w:val="24"/>
                <w:szCs w:val="24"/>
              </w:rPr>
            </w:pPr>
            <w:r w:rsidRPr="001C7243">
              <w:rPr>
                <w:sz w:val="24"/>
                <w:szCs w:val="24"/>
              </w:rPr>
              <w:t xml:space="preserve">    conn.send(bytes, start, totalBytes - start)</w:t>
            </w:r>
          </w:p>
          <w:p w14:paraId="7CC8502F" w14:textId="77777777" w:rsidR="000C6DD9" w:rsidRPr="001C7243" w:rsidRDefault="000C6DD9" w:rsidP="008A3D57">
            <w:pPr>
              <w:pStyle w:val="BodyTextIndent"/>
              <w:spacing w:line="216" w:lineRule="auto"/>
              <w:jc w:val="left"/>
              <w:rPr>
                <w:sz w:val="24"/>
                <w:szCs w:val="24"/>
              </w:rPr>
            </w:pPr>
            <w:r w:rsidRPr="001C7243">
              <w:rPr>
                <w:sz w:val="24"/>
                <w:szCs w:val="24"/>
              </w:rPr>
              <w:t>waitForCompletion()</w:t>
            </w:r>
          </w:p>
        </w:tc>
      </w:tr>
      <w:tr w:rsidR="000C6DD9" w:rsidRPr="001C7243" w14:paraId="2A3AFA64" w14:textId="77777777" w:rsidTr="008A3D57">
        <w:tc>
          <w:tcPr>
            <w:tcW w:w="0" w:type="auto"/>
            <w:tcBorders>
              <w:top w:val="single" w:sz="4" w:space="0" w:color="auto"/>
              <w:left w:val="nil"/>
              <w:bottom w:val="single" w:sz="4" w:space="0" w:color="auto"/>
              <w:right w:val="nil"/>
            </w:tcBorders>
            <w:vAlign w:val="center"/>
          </w:tcPr>
          <w:p w14:paraId="754D1C13" w14:textId="77777777" w:rsidR="000C6DD9" w:rsidRPr="001C7243" w:rsidRDefault="000C6DD9" w:rsidP="008A3D57">
            <w:pPr>
              <w:pStyle w:val="tablecolhead"/>
              <w:spacing w:line="216" w:lineRule="auto"/>
              <w:jc w:val="left"/>
              <w:rPr>
                <w:sz w:val="24"/>
                <w:szCs w:val="24"/>
              </w:rPr>
            </w:pPr>
            <w:r w:rsidRPr="001C7243">
              <w:rPr>
                <w:sz w:val="24"/>
                <w:szCs w:val="24"/>
              </w:rPr>
              <w:t>Algorithm 2 Compute node side “receive” method</w:t>
            </w:r>
          </w:p>
        </w:tc>
      </w:tr>
      <w:tr w:rsidR="000C6DD9" w:rsidRPr="001C7243" w14:paraId="5CE91020" w14:textId="77777777" w:rsidTr="008A3D57">
        <w:tc>
          <w:tcPr>
            <w:tcW w:w="0" w:type="auto"/>
            <w:tcBorders>
              <w:top w:val="single" w:sz="4" w:space="0" w:color="auto"/>
              <w:left w:val="nil"/>
              <w:bottom w:val="single" w:sz="4" w:space="0" w:color="auto"/>
              <w:right w:val="nil"/>
            </w:tcBorders>
            <w:vAlign w:val="center"/>
          </w:tcPr>
          <w:p w14:paraId="33A4A0FA" w14:textId="77777777" w:rsidR="000C6DD9" w:rsidRPr="001C7243" w:rsidRDefault="000C6DD9" w:rsidP="008A3D57">
            <w:pPr>
              <w:pStyle w:val="BodyTextIndent"/>
              <w:spacing w:line="216" w:lineRule="auto"/>
              <w:jc w:val="left"/>
              <w:rPr>
                <w:sz w:val="24"/>
                <w:szCs w:val="24"/>
              </w:rPr>
            </w:pPr>
            <w:r w:rsidRPr="001C7243">
              <w:rPr>
                <w:sz w:val="24"/>
                <w:szCs w:val="24"/>
              </w:rPr>
              <w:t>conn ← connection to the previous node</w:t>
            </w:r>
          </w:p>
          <w:p w14:paraId="4DC057B5" w14:textId="77777777" w:rsidR="000C6DD9" w:rsidRPr="001C7243" w:rsidRDefault="000C6DD9" w:rsidP="008A3D57">
            <w:pPr>
              <w:pStyle w:val="BodyTextIndent"/>
              <w:spacing w:line="216" w:lineRule="auto"/>
              <w:jc w:val="left"/>
              <w:rPr>
                <w:sz w:val="24"/>
                <w:szCs w:val="24"/>
              </w:rPr>
            </w:pPr>
            <w:r w:rsidRPr="001C7243">
              <w:rPr>
                <w:sz w:val="24"/>
                <w:szCs w:val="24"/>
              </w:rPr>
              <w:t>connNextN ← connection to the next node</w:t>
            </w:r>
          </w:p>
          <w:p w14:paraId="66F1A021" w14:textId="77777777" w:rsidR="000C6DD9" w:rsidRPr="001C7243" w:rsidRDefault="000C6DD9" w:rsidP="008A3D57">
            <w:pPr>
              <w:pStyle w:val="BodyTextIndent"/>
              <w:spacing w:line="216" w:lineRule="auto"/>
              <w:jc w:val="left"/>
              <w:rPr>
                <w:sz w:val="24"/>
                <w:szCs w:val="24"/>
              </w:rPr>
            </w:pPr>
            <w:r w:rsidRPr="001C7243">
              <w:rPr>
                <w:sz w:val="24"/>
                <w:szCs w:val="24"/>
              </w:rPr>
              <w:t>totalBytes ← receiveInt()</w:t>
            </w:r>
          </w:p>
          <w:p w14:paraId="5E9908F9" w14:textId="77777777" w:rsidR="000C6DD9" w:rsidRPr="001C7243" w:rsidRDefault="000C6DD9" w:rsidP="008A3D57">
            <w:pPr>
              <w:pStyle w:val="BodyTextIndent"/>
              <w:spacing w:line="216" w:lineRule="auto"/>
              <w:jc w:val="left"/>
              <w:rPr>
                <w:sz w:val="24"/>
                <w:szCs w:val="24"/>
              </w:rPr>
            </w:pPr>
            <w:r w:rsidRPr="001C7243">
              <w:rPr>
                <w:sz w:val="24"/>
                <w:szCs w:val="24"/>
              </w:rPr>
              <w:t>connNextN.send(totalBytes)</w:t>
            </w:r>
          </w:p>
          <w:p w14:paraId="2FFA2362" w14:textId="77777777" w:rsidR="000C6DD9" w:rsidRPr="001C7243" w:rsidRDefault="000C6DD9" w:rsidP="008A3D57">
            <w:pPr>
              <w:pStyle w:val="BodyTextIndent"/>
              <w:spacing w:line="216" w:lineRule="auto"/>
              <w:jc w:val="left"/>
              <w:rPr>
                <w:sz w:val="24"/>
                <w:szCs w:val="24"/>
              </w:rPr>
            </w:pPr>
            <w:r w:rsidRPr="001C7243">
              <w:rPr>
                <w:sz w:val="24"/>
                <w:szCs w:val="24"/>
              </w:rPr>
              <w:t>buffer ← get buffer to hold the byte data received</w:t>
            </w:r>
          </w:p>
          <w:p w14:paraId="2A2C21CC" w14:textId="77777777" w:rsidR="000C6DD9" w:rsidRPr="001C7243" w:rsidRDefault="000C6DD9" w:rsidP="008A3D57">
            <w:pPr>
              <w:pStyle w:val="BodyTextIndent"/>
              <w:spacing w:line="216" w:lineRule="auto"/>
              <w:jc w:val="left"/>
              <w:rPr>
                <w:sz w:val="24"/>
                <w:szCs w:val="24"/>
              </w:rPr>
            </w:pPr>
            <w:r w:rsidRPr="001C7243">
              <w:rPr>
                <w:sz w:val="24"/>
                <w:szCs w:val="24"/>
              </w:rPr>
              <w:t xml:space="preserve">RECV_UNIT ← 8192 </w:t>
            </w:r>
          </w:p>
          <w:p w14:paraId="7A19559D" w14:textId="77777777" w:rsidR="000C6DD9" w:rsidRPr="001C7243" w:rsidRDefault="000C6DD9" w:rsidP="008A3D57">
            <w:pPr>
              <w:pStyle w:val="BodyTextIndent"/>
              <w:spacing w:line="216" w:lineRule="auto"/>
              <w:jc w:val="left"/>
              <w:rPr>
                <w:sz w:val="24"/>
                <w:szCs w:val="24"/>
              </w:rPr>
            </w:pPr>
            <w:r w:rsidRPr="001C7243">
              <w:rPr>
                <w:sz w:val="24"/>
                <w:szCs w:val="24"/>
              </w:rPr>
              <w:t>recvLen ← 0</w:t>
            </w:r>
          </w:p>
          <w:p w14:paraId="38F66551" w14:textId="77777777" w:rsidR="000C6DD9" w:rsidRPr="001C7243" w:rsidRDefault="000C6DD9" w:rsidP="008A3D57">
            <w:pPr>
              <w:pStyle w:val="BodyTextIndent"/>
              <w:spacing w:line="216" w:lineRule="auto"/>
              <w:jc w:val="left"/>
              <w:rPr>
                <w:sz w:val="24"/>
                <w:szCs w:val="24"/>
              </w:rPr>
            </w:pPr>
            <w:r w:rsidRPr="001C7243">
              <w:rPr>
                <w:b/>
                <w:sz w:val="24"/>
                <w:szCs w:val="24"/>
              </w:rPr>
              <w:t>while</w:t>
            </w:r>
            <w:r w:rsidRPr="001C7243">
              <w:rPr>
                <w:sz w:val="24"/>
                <w:szCs w:val="24"/>
              </w:rPr>
              <w:t xml:space="preserve"> ((len ← conn.receive(buffer, recvLen, RECV_UNIT)) &gt; 0) </w:t>
            </w:r>
          </w:p>
          <w:p w14:paraId="5F99A2E0" w14:textId="77777777" w:rsidR="000C6DD9" w:rsidRPr="001C7243" w:rsidRDefault="000C6DD9" w:rsidP="008A3D57">
            <w:pPr>
              <w:pStyle w:val="BodyTextIndent"/>
              <w:spacing w:line="216" w:lineRule="auto"/>
              <w:jc w:val="left"/>
              <w:rPr>
                <w:sz w:val="24"/>
                <w:szCs w:val="24"/>
              </w:rPr>
            </w:pPr>
            <w:r w:rsidRPr="001C7243">
              <w:rPr>
                <w:sz w:val="24"/>
                <w:szCs w:val="24"/>
              </w:rPr>
              <w:t xml:space="preserve">    connNextNsend(buffer, recvLen, len)</w:t>
            </w:r>
          </w:p>
          <w:p w14:paraId="240A4C09" w14:textId="77777777" w:rsidR="000C6DD9" w:rsidRPr="001C7243" w:rsidRDefault="000C6DD9" w:rsidP="008A3D57">
            <w:pPr>
              <w:pStyle w:val="BodyTextIndent"/>
              <w:spacing w:line="216" w:lineRule="auto"/>
              <w:jc w:val="left"/>
              <w:rPr>
                <w:sz w:val="24"/>
                <w:szCs w:val="24"/>
              </w:rPr>
            </w:pPr>
            <w:r w:rsidRPr="001C7243">
              <w:rPr>
                <w:sz w:val="24"/>
                <w:szCs w:val="24"/>
              </w:rPr>
              <w:t xml:space="preserve">    recvLen ← recvLen + len</w:t>
            </w:r>
          </w:p>
          <w:p w14:paraId="3A13B4E2" w14:textId="77777777" w:rsidR="000C6DD9" w:rsidRPr="001C7243" w:rsidRDefault="000C6DD9" w:rsidP="008A3D57">
            <w:pPr>
              <w:pStyle w:val="BodyTextIndent"/>
              <w:spacing w:line="216" w:lineRule="auto"/>
              <w:jc w:val="left"/>
              <w:rPr>
                <w:sz w:val="24"/>
                <w:szCs w:val="24"/>
              </w:rPr>
            </w:pPr>
            <w:r w:rsidRPr="001C7243">
              <w:rPr>
                <w:sz w:val="24"/>
                <w:szCs w:val="24"/>
              </w:rPr>
              <w:t xml:space="preserve">    </w:t>
            </w:r>
            <w:r w:rsidRPr="001C7243">
              <w:rPr>
                <w:b/>
                <w:sz w:val="24"/>
                <w:szCs w:val="24"/>
              </w:rPr>
              <w:t>if</w:t>
            </w:r>
            <w:r w:rsidRPr="001C7243">
              <w:rPr>
                <w:sz w:val="24"/>
                <w:szCs w:val="24"/>
              </w:rPr>
              <w:t xml:space="preserve"> (recvLen = totalBytes) </w:t>
            </w:r>
            <w:r w:rsidRPr="001C7243">
              <w:rPr>
                <w:b/>
                <w:sz w:val="24"/>
                <w:szCs w:val="24"/>
              </w:rPr>
              <w:t>break</w:t>
            </w:r>
          </w:p>
          <w:p w14:paraId="210F241C" w14:textId="77777777" w:rsidR="000C6DD9" w:rsidRPr="001C7243" w:rsidRDefault="000C6DD9" w:rsidP="008A3D57">
            <w:pPr>
              <w:pStyle w:val="BodyTextIndent"/>
              <w:spacing w:line="216" w:lineRule="auto"/>
              <w:jc w:val="left"/>
              <w:rPr>
                <w:rFonts w:eastAsia="Times New Roman"/>
                <w:sz w:val="24"/>
                <w:szCs w:val="24"/>
              </w:rPr>
            </w:pPr>
            <w:r w:rsidRPr="001C7243">
              <w:rPr>
                <w:sz w:val="24"/>
                <w:szCs w:val="24"/>
              </w:rPr>
              <w:t>notifyForCompletion()</w:t>
            </w:r>
          </w:p>
        </w:tc>
      </w:tr>
    </w:tbl>
    <w:p w14:paraId="09EDB0CE" w14:textId="77777777" w:rsidR="004D4B27" w:rsidRPr="001C7243" w:rsidRDefault="004D4B27" w:rsidP="000C6DD9">
      <w:pPr>
        <w:pStyle w:val="References"/>
        <w:numPr>
          <w:ilvl w:val="0"/>
          <w:numId w:val="0"/>
        </w:numPr>
        <w:spacing w:line="228" w:lineRule="auto"/>
        <w:jc w:val="left"/>
        <w:rPr>
          <w:sz w:val="24"/>
          <w:szCs w:val="24"/>
        </w:rPr>
      </w:pPr>
    </w:p>
    <w:sectPr w:rsidR="004D4B27" w:rsidRPr="001C7243" w:rsidSect="00160F33">
      <w:type w:val="continuous"/>
      <w:pgSz w:w="12240" w:h="15840" w:code="1"/>
      <w:pgMar w:top="1440" w:right="1382" w:bottom="1354" w:left="1382" w:header="720" w:footer="720" w:gutter="0"/>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14138B" w14:textId="77777777" w:rsidR="007A4A0D" w:rsidRDefault="007A4A0D" w:rsidP="00751879">
      <w:r>
        <w:separator/>
      </w:r>
    </w:p>
  </w:endnote>
  <w:endnote w:type="continuationSeparator" w:id="0">
    <w:p w14:paraId="1D690293" w14:textId="77777777" w:rsidR="007A4A0D" w:rsidRDefault="007A4A0D" w:rsidP="00751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ABCAA3" w14:textId="77777777" w:rsidR="007A4A0D" w:rsidRDefault="007A4A0D" w:rsidP="00751879">
      <w:r>
        <w:separator/>
      </w:r>
    </w:p>
  </w:footnote>
  <w:footnote w:type="continuationSeparator" w:id="0">
    <w:p w14:paraId="0D3351C6" w14:textId="77777777" w:rsidR="007A4A0D" w:rsidRDefault="007A4A0D" w:rsidP="007518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229E8DFE"/>
    <w:lvl w:ilvl="0">
      <w:start w:val="1"/>
      <w:numFmt w:val="decimal"/>
      <w:pStyle w:val="ListNumber"/>
      <w:lvlText w:val="%1."/>
      <w:lvlJc w:val="left"/>
      <w:pPr>
        <w:tabs>
          <w:tab w:val="num" w:pos="360"/>
        </w:tabs>
        <w:ind w:left="360" w:hanging="360"/>
      </w:pPr>
    </w:lvl>
  </w:abstractNum>
  <w:abstractNum w:abstractNumId="1">
    <w:nsid w:val="002D7D64"/>
    <w:multiLevelType w:val="hybridMultilevel"/>
    <w:tmpl w:val="F7702D2A"/>
    <w:lvl w:ilvl="0" w:tplc="0F98A89C">
      <w:start w:val="1"/>
      <w:numFmt w:val="decimal"/>
      <w:lvlText w:val="%1)"/>
      <w:lvlJc w:val="left"/>
      <w:pPr>
        <w:ind w:left="0" w:firstLine="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pStyle w:val="References"/>
      <w:lvlText w:val="%4."/>
      <w:lvlJc w:val="left"/>
      <w:pPr>
        <w:ind w:left="2880" w:hanging="360"/>
      </w:pPr>
      <w:rPr>
        <w:rFonts w:hint="default"/>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38D44D42"/>
    <w:multiLevelType w:val="multilevel"/>
    <w:tmpl w:val="B4164F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7">
    <w:nsid w:val="3FE45B83"/>
    <w:multiLevelType w:val="hybridMultilevel"/>
    <w:tmpl w:val="C4965A56"/>
    <w:lvl w:ilvl="0" w:tplc="EC587052">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1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2">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3">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4">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6">
    <w:nsid w:val="749D7927"/>
    <w:multiLevelType w:val="multilevel"/>
    <w:tmpl w:val="1F9C18A8"/>
    <w:lvl w:ilvl="0">
      <w:start w:val="1"/>
      <w:numFmt w:val="decimal"/>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Times New Roman" w:hAnsi="Times New Roman" w:hint="default"/>
        <w:b w:val="0"/>
        <w:i/>
        <w:sz w:val="20"/>
      </w:rPr>
    </w:lvl>
    <w:lvl w:ilvl="2">
      <w:start w:val="1"/>
      <w:numFmt w:val="decimal"/>
      <w:suff w:val="space"/>
      <w:lvlText w:val="%1.%2.%3."/>
      <w:lvlJc w:val="left"/>
      <w:pPr>
        <w:ind w:left="0" w:firstLine="0"/>
      </w:pPr>
      <w:rPr>
        <w:rFonts w:ascii="Times" w:hAnsi="Times" w:hint="default"/>
        <w:b w:val="0"/>
        <w:i/>
        <w:sz w:val="20"/>
      </w:rPr>
    </w:lvl>
    <w:lvl w:ilvl="3">
      <w:start w:val="1"/>
      <w:numFmt w:val="decimal"/>
      <w:suff w:val="space"/>
      <w:lvlText w:val="%1.%2.%3.%4."/>
      <w:lvlJc w:val="left"/>
      <w:pPr>
        <w:ind w:left="0" w:firstLine="0"/>
      </w:pPr>
      <w:rPr>
        <w:rFonts w:ascii="Times" w:hAnsi="Times" w:hint="default"/>
        <w:b w:val="0"/>
        <w:i/>
        <w:sz w:val="20"/>
      </w:rPr>
    </w:lvl>
    <w:lvl w:ilvl="4">
      <w:start w:val="1"/>
      <w:numFmt w:val="none"/>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num w:numId="1">
    <w:abstractNumId w:val="12"/>
  </w:num>
  <w:num w:numId="2">
    <w:abstractNumId w:val="11"/>
  </w:num>
  <w:num w:numId="3">
    <w:abstractNumId w:val="0"/>
  </w:num>
  <w:num w:numId="4">
    <w:abstractNumId w:val="16"/>
  </w:num>
  <w:num w:numId="5">
    <w:abstractNumId w:val="9"/>
  </w:num>
  <w:num w:numId="6">
    <w:abstractNumId w:val="13"/>
  </w:num>
  <w:num w:numId="7">
    <w:abstractNumId w:val="4"/>
  </w:num>
  <w:num w:numId="8">
    <w:abstractNumId w:val="3"/>
  </w:num>
  <w:num w:numId="9">
    <w:abstractNumId w:val="8"/>
  </w:num>
  <w:num w:numId="10">
    <w:abstractNumId w:val="10"/>
  </w:num>
  <w:num w:numId="11">
    <w:abstractNumId w:val="14"/>
  </w:num>
  <w:num w:numId="12">
    <w:abstractNumId w:val="15"/>
  </w:num>
  <w:num w:numId="13">
    <w:abstractNumId w:val="1"/>
  </w:num>
  <w:num w:numId="14">
    <w:abstractNumId w:val="5"/>
  </w:num>
  <w:num w:numId="15">
    <w:abstractNumId w:val="7"/>
  </w:num>
  <w:num w:numId="16">
    <w:abstractNumId w:val="6"/>
  </w:num>
  <w:num w:numId="17">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144"/>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D95"/>
    <w:rsid w:val="00001081"/>
    <w:rsid w:val="000018FB"/>
    <w:rsid w:val="0000191B"/>
    <w:rsid w:val="00001D25"/>
    <w:rsid w:val="00001DB6"/>
    <w:rsid w:val="00002218"/>
    <w:rsid w:val="000027F6"/>
    <w:rsid w:val="000028BE"/>
    <w:rsid w:val="000039B7"/>
    <w:rsid w:val="00003B29"/>
    <w:rsid w:val="00003D8B"/>
    <w:rsid w:val="0000440B"/>
    <w:rsid w:val="00005160"/>
    <w:rsid w:val="00005506"/>
    <w:rsid w:val="00005706"/>
    <w:rsid w:val="00005B8E"/>
    <w:rsid w:val="00005C70"/>
    <w:rsid w:val="00005ED1"/>
    <w:rsid w:val="000060D3"/>
    <w:rsid w:val="0000611C"/>
    <w:rsid w:val="00006803"/>
    <w:rsid w:val="000069A8"/>
    <w:rsid w:val="000077EA"/>
    <w:rsid w:val="0000796E"/>
    <w:rsid w:val="00007BD7"/>
    <w:rsid w:val="00007DC0"/>
    <w:rsid w:val="00010845"/>
    <w:rsid w:val="0001087B"/>
    <w:rsid w:val="00010A69"/>
    <w:rsid w:val="00011517"/>
    <w:rsid w:val="00012065"/>
    <w:rsid w:val="00012777"/>
    <w:rsid w:val="0001281B"/>
    <w:rsid w:val="00012E1B"/>
    <w:rsid w:val="0001326B"/>
    <w:rsid w:val="00013D5C"/>
    <w:rsid w:val="00014529"/>
    <w:rsid w:val="0001459F"/>
    <w:rsid w:val="00014962"/>
    <w:rsid w:val="00014AF5"/>
    <w:rsid w:val="00014E4F"/>
    <w:rsid w:val="00014F2A"/>
    <w:rsid w:val="00015036"/>
    <w:rsid w:val="00015445"/>
    <w:rsid w:val="00016121"/>
    <w:rsid w:val="000161A8"/>
    <w:rsid w:val="000167E1"/>
    <w:rsid w:val="00017574"/>
    <w:rsid w:val="00017575"/>
    <w:rsid w:val="000177C6"/>
    <w:rsid w:val="00017AF2"/>
    <w:rsid w:val="00020343"/>
    <w:rsid w:val="00020D5F"/>
    <w:rsid w:val="000211BF"/>
    <w:rsid w:val="00021498"/>
    <w:rsid w:val="00021E35"/>
    <w:rsid w:val="00021EB9"/>
    <w:rsid w:val="00021F16"/>
    <w:rsid w:val="00021F77"/>
    <w:rsid w:val="00022813"/>
    <w:rsid w:val="00022F34"/>
    <w:rsid w:val="000231AF"/>
    <w:rsid w:val="000233C4"/>
    <w:rsid w:val="00023474"/>
    <w:rsid w:val="0002366A"/>
    <w:rsid w:val="00023D24"/>
    <w:rsid w:val="00023DA5"/>
    <w:rsid w:val="00024414"/>
    <w:rsid w:val="00024AF3"/>
    <w:rsid w:val="00025C7F"/>
    <w:rsid w:val="00026064"/>
    <w:rsid w:val="00026409"/>
    <w:rsid w:val="00026467"/>
    <w:rsid w:val="000266D5"/>
    <w:rsid w:val="00026DF5"/>
    <w:rsid w:val="00027230"/>
    <w:rsid w:val="00027DB8"/>
    <w:rsid w:val="00027E6F"/>
    <w:rsid w:val="00027FF6"/>
    <w:rsid w:val="0003077D"/>
    <w:rsid w:val="00030C5F"/>
    <w:rsid w:val="000310CE"/>
    <w:rsid w:val="00031125"/>
    <w:rsid w:val="0003164B"/>
    <w:rsid w:val="00031EEE"/>
    <w:rsid w:val="00032070"/>
    <w:rsid w:val="00032A6D"/>
    <w:rsid w:val="00033059"/>
    <w:rsid w:val="00033802"/>
    <w:rsid w:val="00033C1F"/>
    <w:rsid w:val="00033CC5"/>
    <w:rsid w:val="00033FA0"/>
    <w:rsid w:val="00034129"/>
    <w:rsid w:val="000341B0"/>
    <w:rsid w:val="00034669"/>
    <w:rsid w:val="00035C81"/>
    <w:rsid w:val="000362D7"/>
    <w:rsid w:val="00036A4E"/>
    <w:rsid w:val="00036DD9"/>
    <w:rsid w:val="00037129"/>
    <w:rsid w:val="00037735"/>
    <w:rsid w:val="00037A43"/>
    <w:rsid w:val="00037AF0"/>
    <w:rsid w:val="00037BB5"/>
    <w:rsid w:val="000403C9"/>
    <w:rsid w:val="00040E10"/>
    <w:rsid w:val="00040EA3"/>
    <w:rsid w:val="00040ECA"/>
    <w:rsid w:val="00040F1A"/>
    <w:rsid w:val="00041001"/>
    <w:rsid w:val="00042287"/>
    <w:rsid w:val="000422B6"/>
    <w:rsid w:val="000422EB"/>
    <w:rsid w:val="000425C8"/>
    <w:rsid w:val="0004283B"/>
    <w:rsid w:val="00042A7E"/>
    <w:rsid w:val="00043184"/>
    <w:rsid w:val="00043265"/>
    <w:rsid w:val="0004371C"/>
    <w:rsid w:val="0004373F"/>
    <w:rsid w:val="00043EA3"/>
    <w:rsid w:val="00044030"/>
    <w:rsid w:val="000442F0"/>
    <w:rsid w:val="000445E7"/>
    <w:rsid w:val="000449B8"/>
    <w:rsid w:val="00044B20"/>
    <w:rsid w:val="00045683"/>
    <w:rsid w:val="00045890"/>
    <w:rsid w:val="00045A92"/>
    <w:rsid w:val="00045CBD"/>
    <w:rsid w:val="00045D6F"/>
    <w:rsid w:val="000463E6"/>
    <w:rsid w:val="000469BD"/>
    <w:rsid w:val="00046E35"/>
    <w:rsid w:val="00047033"/>
    <w:rsid w:val="000470A6"/>
    <w:rsid w:val="000471FD"/>
    <w:rsid w:val="00047274"/>
    <w:rsid w:val="000472C9"/>
    <w:rsid w:val="00050047"/>
    <w:rsid w:val="0005009E"/>
    <w:rsid w:val="000500F1"/>
    <w:rsid w:val="00050155"/>
    <w:rsid w:val="0005057B"/>
    <w:rsid w:val="00050A79"/>
    <w:rsid w:val="00050F21"/>
    <w:rsid w:val="000510DD"/>
    <w:rsid w:val="000513D0"/>
    <w:rsid w:val="00051516"/>
    <w:rsid w:val="00051B34"/>
    <w:rsid w:val="00051BE5"/>
    <w:rsid w:val="00051FEC"/>
    <w:rsid w:val="00052317"/>
    <w:rsid w:val="000524DC"/>
    <w:rsid w:val="00052B5C"/>
    <w:rsid w:val="00052CF0"/>
    <w:rsid w:val="00052FDF"/>
    <w:rsid w:val="00053341"/>
    <w:rsid w:val="0005350B"/>
    <w:rsid w:val="00053C8C"/>
    <w:rsid w:val="00054069"/>
    <w:rsid w:val="000544E1"/>
    <w:rsid w:val="00054F09"/>
    <w:rsid w:val="000551CA"/>
    <w:rsid w:val="00055F1F"/>
    <w:rsid w:val="00056260"/>
    <w:rsid w:val="000568D8"/>
    <w:rsid w:val="00056C22"/>
    <w:rsid w:val="00056D4F"/>
    <w:rsid w:val="0005705A"/>
    <w:rsid w:val="00057466"/>
    <w:rsid w:val="000577A4"/>
    <w:rsid w:val="00057BB1"/>
    <w:rsid w:val="00057DEC"/>
    <w:rsid w:val="00057E9E"/>
    <w:rsid w:val="0006012D"/>
    <w:rsid w:val="00060A64"/>
    <w:rsid w:val="00060CB6"/>
    <w:rsid w:val="00060FC2"/>
    <w:rsid w:val="000615BF"/>
    <w:rsid w:val="00062E35"/>
    <w:rsid w:val="00063272"/>
    <w:rsid w:val="00063DB6"/>
    <w:rsid w:val="00063EA1"/>
    <w:rsid w:val="0006496A"/>
    <w:rsid w:val="00064CEC"/>
    <w:rsid w:val="00064FDC"/>
    <w:rsid w:val="00065BE4"/>
    <w:rsid w:val="00065C16"/>
    <w:rsid w:val="00065CDF"/>
    <w:rsid w:val="00065E11"/>
    <w:rsid w:val="00065EC1"/>
    <w:rsid w:val="00065F61"/>
    <w:rsid w:val="0006611D"/>
    <w:rsid w:val="000668EB"/>
    <w:rsid w:val="00066CA3"/>
    <w:rsid w:val="00066ECA"/>
    <w:rsid w:val="00070073"/>
    <w:rsid w:val="000704F8"/>
    <w:rsid w:val="000709FD"/>
    <w:rsid w:val="00070BD0"/>
    <w:rsid w:val="00070E16"/>
    <w:rsid w:val="00071010"/>
    <w:rsid w:val="0007114F"/>
    <w:rsid w:val="000712DA"/>
    <w:rsid w:val="0007296C"/>
    <w:rsid w:val="00073205"/>
    <w:rsid w:val="00073630"/>
    <w:rsid w:val="00073E33"/>
    <w:rsid w:val="00073E6E"/>
    <w:rsid w:val="0007417A"/>
    <w:rsid w:val="00074402"/>
    <w:rsid w:val="0007475B"/>
    <w:rsid w:val="00074C88"/>
    <w:rsid w:val="00074FDD"/>
    <w:rsid w:val="0007534B"/>
    <w:rsid w:val="00075CBE"/>
    <w:rsid w:val="00075D84"/>
    <w:rsid w:val="000760AD"/>
    <w:rsid w:val="00076324"/>
    <w:rsid w:val="00076D7C"/>
    <w:rsid w:val="00080AFC"/>
    <w:rsid w:val="00080DCA"/>
    <w:rsid w:val="000815F6"/>
    <w:rsid w:val="000818FD"/>
    <w:rsid w:val="00082C61"/>
    <w:rsid w:val="000832EF"/>
    <w:rsid w:val="000834C7"/>
    <w:rsid w:val="000834EA"/>
    <w:rsid w:val="0008373A"/>
    <w:rsid w:val="00083995"/>
    <w:rsid w:val="00083A0B"/>
    <w:rsid w:val="00083D35"/>
    <w:rsid w:val="00083DA9"/>
    <w:rsid w:val="00084045"/>
    <w:rsid w:val="00084DC3"/>
    <w:rsid w:val="00084EED"/>
    <w:rsid w:val="000851DC"/>
    <w:rsid w:val="00085214"/>
    <w:rsid w:val="000852D3"/>
    <w:rsid w:val="00085451"/>
    <w:rsid w:val="000854F9"/>
    <w:rsid w:val="00085770"/>
    <w:rsid w:val="00085AE3"/>
    <w:rsid w:val="00085F68"/>
    <w:rsid w:val="0008672F"/>
    <w:rsid w:val="000869AA"/>
    <w:rsid w:val="00086CF9"/>
    <w:rsid w:val="00086DD9"/>
    <w:rsid w:val="00086E3C"/>
    <w:rsid w:val="0008706A"/>
    <w:rsid w:val="000871FB"/>
    <w:rsid w:val="000875DF"/>
    <w:rsid w:val="0009000F"/>
    <w:rsid w:val="000900C3"/>
    <w:rsid w:val="0009049A"/>
    <w:rsid w:val="00090632"/>
    <w:rsid w:val="00090FB7"/>
    <w:rsid w:val="000913DE"/>
    <w:rsid w:val="000918CA"/>
    <w:rsid w:val="000926BD"/>
    <w:rsid w:val="00092B8B"/>
    <w:rsid w:val="00093F32"/>
    <w:rsid w:val="00094269"/>
    <w:rsid w:val="00094270"/>
    <w:rsid w:val="000947EF"/>
    <w:rsid w:val="000949F5"/>
    <w:rsid w:val="00094AD7"/>
    <w:rsid w:val="00094B31"/>
    <w:rsid w:val="00094E6E"/>
    <w:rsid w:val="0009525E"/>
    <w:rsid w:val="000952EB"/>
    <w:rsid w:val="000963A0"/>
    <w:rsid w:val="00096692"/>
    <w:rsid w:val="00097162"/>
    <w:rsid w:val="00097406"/>
    <w:rsid w:val="000976C4"/>
    <w:rsid w:val="00097B8E"/>
    <w:rsid w:val="000A053D"/>
    <w:rsid w:val="000A0FDE"/>
    <w:rsid w:val="000A1428"/>
    <w:rsid w:val="000A172A"/>
    <w:rsid w:val="000A1753"/>
    <w:rsid w:val="000A1A19"/>
    <w:rsid w:val="000A1DBD"/>
    <w:rsid w:val="000A216B"/>
    <w:rsid w:val="000A22B2"/>
    <w:rsid w:val="000A235B"/>
    <w:rsid w:val="000A237F"/>
    <w:rsid w:val="000A275C"/>
    <w:rsid w:val="000A3ECC"/>
    <w:rsid w:val="000A470B"/>
    <w:rsid w:val="000A4893"/>
    <w:rsid w:val="000A4DC7"/>
    <w:rsid w:val="000A4F24"/>
    <w:rsid w:val="000A4FB5"/>
    <w:rsid w:val="000A544C"/>
    <w:rsid w:val="000A56D2"/>
    <w:rsid w:val="000A5804"/>
    <w:rsid w:val="000A59EF"/>
    <w:rsid w:val="000A5AE5"/>
    <w:rsid w:val="000A6407"/>
    <w:rsid w:val="000A64A9"/>
    <w:rsid w:val="000A6830"/>
    <w:rsid w:val="000A6A9C"/>
    <w:rsid w:val="000A6EBF"/>
    <w:rsid w:val="000A6FF6"/>
    <w:rsid w:val="000A717A"/>
    <w:rsid w:val="000A7D28"/>
    <w:rsid w:val="000B0128"/>
    <w:rsid w:val="000B025A"/>
    <w:rsid w:val="000B086C"/>
    <w:rsid w:val="000B09E3"/>
    <w:rsid w:val="000B0C98"/>
    <w:rsid w:val="000B105C"/>
    <w:rsid w:val="000B11A9"/>
    <w:rsid w:val="000B12C0"/>
    <w:rsid w:val="000B1BA6"/>
    <w:rsid w:val="000B1CF1"/>
    <w:rsid w:val="000B2039"/>
    <w:rsid w:val="000B225B"/>
    <w:rsid w:val="000B282F"/>
    <w:rsid w:val="000B2BE3"/>
    <w:rsid w:val="000B305B"/>
    <w:rsid w:val="000B310E"/>
    <w:rsid w:val="000B4506"/>
    <w:rsid w:val="000B48A6"/>
    <w:rsid w:val="000B4D07"/>
    <w:rsid w:val="000B6389"/>
    <w:rsid w:val="000B66E0"/>
    <w:rsid w:val="000B6819"/>
    <w:rsid w:val="000B6CB3"/>
    <w:rsid w:val="000B6F5F"/>
    <w:rsid w:val="000B7500"/>
    <w:rsid w:val="000C0531"/>
    <w:rsid w:val="000C1BB5"/>
    <w:rsid w:val="000C1EE7"/>
    <w:rsid w:val="000C1F34"/>
    <w:rsid w:val="000C238D"/>
    <w:rsid w:val="000C23A4"/>
    <w:rsid w:val="000C2F81"/>
    <w:rsid w:val="000C327B"/>
    <w:rsid w:val="000C3381"/>
    <w:rsid w:val="000C3426"/>
    <w:rsid w:val="000C3825"/>
    <w:rsid w:val="000C3B48"/>
    <w:rsid w:val="000C444E"/>
    <w:rsid w:val="000C4CBC"/>
    <w:rsid w:val="000C4F7A"/>
    <w:rsid w:val="000C4FF6"/>
    <w:rsid w:val="000C540B"/>
    <w:rsid w:val="000C5B45"/>
    <w:rsid w:val="000C6565"/>
    <w:rsid w:val="000C6DD9"/>
    <w:rsid w:val="000C6E3B"/>
    <w:rsid w:val="000C6EAF"/>
    <w:rsid w:val="000C709C"/>
    <w:rsid w:val="000C720C"/>
    <w:rsid w:val="000C7720"/>
    <w:rsid w:val="000C7F60"/>
    <w:rsid w:val="000D01D1"/>
    <w:rsid w:val="000D0273"/>
    <w:rsid w:val="000D07BF"/>
    <w:rsid w:val="000D1042"/>
    <w:rsid w:val="000D1392"/>
    <w:rsid w:val="000D14B4"/>
    <w:rsid w:val="000D14CD"/>
    <w:rsid w:val="000D1685"/>
    <w:rsid w:val="000D1D7A"/>
    <w:rsid w:val="000D1F4B"/>
    <w:rsid w:val="000D1F8E"/>
    <w:rsid w:val="000D24F5"/>
    <w:rsid w:val="000D275F"/>
    <w:rsid w:val="000D284A"/>
    <w:rsid w:val="000D292E"/>
    <w:rsid w:val="000D2FED"/>
    <w:rsid w:val="000D354B"/>
    <w:rsid w:val="000D37C7"/>
    <w:rsid w:val="000D3BD8"/>
    <w:rsid w:val="000D4F4F"/>
    <w:rsid w:val="000D50B1"/>
    <w:rsid w:val="000D52A4"/>
    <w:rsid w:val="000D550F"/>
    <w:rsid w:val="000D58D4"/>
    <w:rsid w:val="000D62E7"/>
    <w:rsid w:val="000D6EC7"/>
    <w:rsid w:val="000D708E"/>
    <w:rsid w:val="000D7446"/>
    <w:rsid w:val="000D748D"/>
    <w:rsid w:val="000D74E0"/>
    <w:rsid w:val="000D76B0"/>
    <w:rsid w:val="000E0347"/>
    <w:rsid w:val="000E037A"/>
    <w:rsid w:val="000E0D4B"/>
    <w:rsid w:val="000E1430"/>
    <w:rsid w:val="000E1642"/>
    <w:rsid w:val="000E192D"/>
    <w:rsid w:val="000E1D23"/>
    <w:rsid w:val="000E1DBE"/>
    <w:rsid w:val="000E20D8"/>
    <w:rsid w:val="000E22ED"/>
    <w:rsid w:val="000E24D6"/>
    <w:rsid w:val="000E2620"/>
    <w:rsid w:val="000E2CEB"/>
    <w:rsid w:val="000E2D01"/>
    <w:rsid w:val="000E2D5E"/>
    <w:rsid w:val="000E2FAA"/>
    <w:rsid w:val="000E352A"/>
    <w:rsid w:val="000E3A7D"/>
    <w:rsid w:val="000E3E65"/>
    <w:rsid w:val="000E44B4"/>
    <w:rsid w:val="000E4C68"/>
    <w:rsid w:val="000E4D20"/>
    <w:rsid w:val="000E4EBA"/>
    <w:rsid w:val="000E5C93"/>
    <w:rsid w:val="000E5D2D"/>
    <w:rsid w:val="000E6203"/>
    <w:rsid w:val="000E668A"/>
    <w:rsid w:val="000E7D2B"/>
    <w:rsid w:val="000F05AB"/>
    <w:rsid w:val="000F064F"/>
    <w:rsid w:val="000F0AD0"/>
    <w:rsid w:val="000F15E7"/>
    <w:rsid w:val="000F160D"/>
    <w:rsid w:val="000F177E"/>
    <w:rsid w:val="000F1884"/>
    <w:rsid w:val="000F19A0"/>
    <w:rsid w:val="000F1CEA"/>
    <w:rsid w:val="000F25B3"/>
    <w:rsid w:val="000F2692"/>
    <w:rsid w:val="000F27C9"/>
    <w:rsid w:val="000F27EA"/>
    <w:rsid w:val="000F2C8F"/>
    <w:rsid w:val="000F2CF8"/>
    <w:rsid w:val="000F2E4F"/>
    <w:rsid w:val="000F319C"/>
    <w:rsid w:val="000F350C"/>
    <w:rsid w:val="000F47B3"/>
    <w:rsid w:val="000F4CD9"/>
    <w:rsid w:val="000F50FB"/>
    <w:rsid w:val="000F5302"/>
    <w:rsid w:val="000F5485"/>
    <w:rsid w:val="000F592D"/>
    <w:rsid w:val="000F5B35"/>
    <w:rsid w:val="000F5EEB"/>
    <w:rsid w:val="000F618A"/>
    <w:rsid w:val="000F7704"/>
    <w:rsid w:val="000F7783"/>
    <w:rsid w:val="000F79AF"/>
    <w:rsid w:val="000F7F9D"/>
    <w:rsid w:val="001003D8"/>
    <w:rsid w:val="001007A1"/>
    <w:rsid w:val="00100A4B"/>
    <w:rsid w:val="001011D9"/>
    <w:rsid w:val="00101E38"/>
    <w:rsid w:val="00101EBA"/>
    <w:rsid w:val="00101F9D"/>
    <w:rsid w:val="001022E7"/>
    <w:rsid w:val="001025F5"/>
    <w:rsid w:val="001026F8"/>
    <w:rsid w:val="00102B2C"/>
    <w:rsid w:val="00102FD1"/>
    <w:rsid w:val="0010324D"/>
    <w:rsid w:val="001032AE"/>
    <w:rsid w:val="0010355D"/>
    <w:rsid w:val="001035A0"/>
    <w:rsid w:val="00104394"/>
    <w:rsid w:val="0010482D"/>
    <w:rsid w:val="001048CD"/>
    <w:rsid w:val="00104BF9"/>
    <w:rsid w:val="00104CA9"/>
    <w:rsid w:val="00104D8B"/>
    <w:rsid w:val="001057C8"/>
    <w:rsid w:val="00105DD5"/>
    <w:rsid w:val="00105FAD"/>
    <w:rsid w:val="0010608A"/>
    <w:rsid w:val="00106F90"/>
    <w:rsid w:val="001071C4"/>
    <w:rsid w:val="0010760F"/>
    <w:rsid w:val="0010765B"/>
    <w:rsid w:val="001100D0"/>
    <w:rsid w:val="0011039F"/>
    <w:rsid w:val="0011068D"/>
    <w:rsid w:val="00110924"/>
    <w:rsid w:val="00110C2A"/>
    <w:rsid w:val="00111544"/>
    <w:rsid w:val="001115E4"/>
    <w:rsid w:val="00111883"/>
    <w:rsid w:val="00111BFD"/>
    <w:rsid w:val="00111E7F"/>
    <w:rsid w:val="00112406"/>
    <w:rsid w:val="00112709"/>
    <w:rsid w:val="0011295E"/>
    <w:rsid w:val="00112D7F"/>
    <w:rsid w:val="00112DF3"/>
    <w:rsid w:val="00112EAF"/>
    <w:rsid w:val="00112F45"/>
    <w:rsid w:val="00113186"/>
    <w:rsid w:val="00113199"/>
    <w:rsid w:val="001134BC"/>
    <w:rsid w:val="0011370A"/>
    <w:rsid w:val="001137A3"/>
    <w:rsid w:val="00113C95"/>
    <w:rsid w:val="001142EE"/>
    <w:rsid w:val="001143F7"/>
    <w:rsid w:val="00114536"/>
    <w:rsid w:val="0011488A"/>
    <w:rsid w:val="0011488E"/>
    <w:rsid w:val="00114A2F"/>
    <w:rsid w:val="001152DB"/>
    <w:rsid w:val="001155F3"/>
    <w:rsid w:val="00115F57"/>
    <w:rsid w:val="001163E4"/>
    <w:rsid w:val="0011674E"/>
    <w:rsid w:val="00116958"/>
    <w:rsid w:val="00116A06"/>
    <w:rsid w:val="00116C6D"/>
    <w:rsid w:val="00116D08"/>
    <w:rsid w:val="00116F82"/>
    <w:rsid w:val="001173BB"/>
    <w:rsid w:val="00117C65"/>
    <w:rsid w:val="0012091E"/>
    <w:rsid w:val="00121400"/>
    <w:rsid w:val="00121427"/>
    <w:rsid w:val="00121C93"/>
    <w:rsid w:val="00122016"/>
    <w:rsid w:val="00122B9D"/>
    <w:rsid w:val="001237FB"/>
    <w:rsid w:val="00123B9D"/>
    <w:rsid w:val="00123E2B"/>
    <w:rsid w:val="00124377"/>
    <w:rsid w:val="0012438F"/>
    <w:rsid w:val="001245E1"/>
    <w:rsid w:val="001249A1"/>
    <w:rsid w:val="00124A77"/>
    <w:rsid w:val="00124B9A"/>
    <w:rsid w:val="00124F01"/>
    <w:rsid w:val="0012504D"/>
    <w:rsid w:val="0012565E"/>
    <w:rsid w:val="00126653"/>
    <w:rsid w:val="00126830"/>
    <w:rsid w:val="00126C49"/>
    <w:rsid w:val="0012724D"/>
    <w:rsid w:val="001277EE"/>
    <w:rsid w:val="00130186"/>
    <w:rsid w:val="00130D7E"/>
    <w:rsid w:val="00131267"/>
    <w:rsid w:val="00131A53"/>
    <w:rsid w:val="00131CB6"/>
    <w:rsid w:val="00132048"/>
    <w:rsid w:val="001320D2"/>
    <w:rsid w:val="001327BA"/>
    <w:rsid w:val="00132AE2"/>
    <w:rsid w:val="00132F82"/>
    <w:rsid w:val="00133B76"/>
    <w:rsid w:val="001365C5"/>
    <w:rsid w:val="00136723"/>
    <w:rsid w:val="00136B03"/>
    <w:rsid w:val="00136B21"/>
    <w:rsid w:val="0013734C"/>
    <w:rsid w:val="001373FE"/>
    <w:rsid w:val="00137CD4"/>
    <w:rsid w:val="00137F5E"/>
    <w:rsid w:val="0014025C"/>
    <w:rsid w:val="001402E9"/>
    <w:rsid w:val="001406E5"/>
    <w:rsid w:val="00140D08"/>
    <w:rsid w:val="00140F40"/>
    <w:rsid w:val="00141232"/>
    <w:rsid w:val="0014125E"/>
    <w:rsid w:val="001413B1"/>
    <w:rsid w:val="00141EFF"/>
    <w:rsid w:val="001420DD"/>
    <w:rsid w:val="001425BC"/>
    <w:rsid w:val="0014275A"/>
    <w:rsid w:val="00142A3E"/>
    <w:rsid w:val="00142B52"/>
    <w:rsid w:val="00142C07"/>
    <w:rsid w:val="00143A02"/>
    <w:rsid w:val="00143A19"/>
    <w:rsid w:val="00143A3A"/>
    <w:rsid w:val="00143F15"/>
    <w:rsid w:val="0014463A"/>
    <w:rsid w:val="001446E2"/>
    <w:rsid w:val="00144A76"/>
    <w:rsid w:val="00144E15"/>
    <w:rsid w:val="00144E73"/>
    <w:rsid w:val="00145116"/>
    <w:rsid w:val="0014537F"/>
    <w:rsid w:val="0014546D"/>
    <w:rsid w:val="001455B4"/>
    <w:rsid w:val="00145B19"/>
    <w:rsid w:val="00145CB1"/>
    <w:rsid w:val="00145D33"/>
    <w:rsid w:val="00146491"/>
    <w:rsid w:val="001470C3"/>
    <w:rsid w:val="00147762"/>
    <w:rsid w:val="001478C0"/>
    <w:rsid w:val="00147F86"/>
    <w:rsid w:val="00150506"/>
    <w:rsid w:val="001508F3"/>
    <w:rsid w:val="001508FA"/>
    <w:rsid w:val="00150A92"/>
    <w:rsid w:val="001513D5"/>
    <w:rsid w:val="00151900"/>
    <w:rsid w:val="00151A72"/>
    <w:rsid w:val="00151AD8"/>
    <w:rsid w:val="00151AF1"/>
    <w:rsid w:val="0015203A"/>
    <w:rsid w:val="00152450"/>
    <w:rsid w:val="0015247B"/>
    <w:rsid w:val="00152ACE"/>
    <w:rsid w:val="00152B75"/>
    <w:rsid w:val="00152DAB"/>
    <w:rsid w:val="0015320D"/>
    <w:rsid w:val="00153243"/>
    <w:rsid w:val="00153406"/>
    <w:rsid w:val="00153C29"/>
    <w:rsid w:val="00153DD5"/>
    <w:rsid w:val="00154267"/>
    <w:rsid w:val="0015436D"/>
    <w:rsid w:val="0015461E"/>
    <w:rsid w:val="00154994"/>
    <w:rsid w:val="00154B93"/>
    <w:rsid w:val="00154FF6"/>
    <w:rsid w:val="0015505E"/>
    <w:rsid w:val="001552DD"/>
    <w:rsid w:val="001554AE"/>
    <w:rsid w:val="001555E4"/>
    <w:rsid w:val="00155BCD"/>
    <w:rsid w:val="00155F06"/>
    <w:rsid w:val="00156327"/>
    <w:rsid w:val="00156768"/>
    <w:rsid w:val="00156C36"/>
    <w:rsid w:val="00156E3E"/>
    <w:rsid w:val="001573B8"/>
    <w:rsid w:val="001574CA"/>
    <w:rsid w:val="001574D3"/>
    <w:rsid w:val="00157D62"/>
    <w:rsid w:val="00160448"/>
    <w:rsid w:val="00160CEF"/>
    <w:rsid w:val="00160F33"/>
    <w:rsid w:val="00161CBC"/>
    <w:rsid w:val="00161F7D"/>
    <w:rsid w:val="001629E0"/>
    <w:rsid w:val="00162B18"/>
    <w:rsid w:val="00162B3D"/>
    <w:rsid w:val="00162DD7"/>
    <w:rsid w:val="00162EDA"/>
    <w:rsid w:val="00163246"/>
    <w:rsid w:val="0016361B"/>
    <w:rsid w:val="0016371F"/>
    <w:rsid w:val="00163D83"/>
    <w:rsid w:val="00164484"/>
    <w:rsid w:val="00164E57"/>
    <w:rsid w:val="0016518F"/>
    <w:rsid w:val="00165A42"/>
    <w:rsid w:val="00165B6C"/>
    <w:rsid w:val="00166173"/>
    <w:rsid w:val="00166431"/>
    <w:rsid w:val="00166613"/>
    <w:rsid w:val="001667B7"/>
    <w:rsid w:val="001667CE"/>
    <w:rsid w:val="001670EC"/>
    <w:rsid w:val="00167A7D"/>
    <w:rsid w:val="00167BD9"/>
    <w:rsid w:val="00167C30"/>
    <w:rsid w:val="00167E7B"/>
    <w:rsid w:val="001717E9"/>
    <w:rsid w:val="00171D58"/>
    <w:rsid w:val="001722FF"/>
    <w:rsid w:val="001730F4"/>
    <w:rsid w:val="0017335A"/>
    <w:rsid w:val="001734F8"/>
    <w:rsid w:val="00173783"/>
    <w:rsid w:val="001737E4"/>
    <w:rsid w:val="00174154"/>
    <w:rsid w:val="00174CC0"/>
    <w:rsid w:val="001755FA"/>
    <w:rsid w:val="0017579D"/>
    <w:rsid w:val="00175B49"/>
    <w:rsid w:val="00175C34"/>
    <w:rsid w:val="001763E6"/>
    <w:rsid w:val="0017654E"/>
    <w:rsid w:val="0017678F"/>
    <w:rsid w:val="001767EF"/>
    <w:rsid w:val="00176B4A"/>
    <w:rsid w:val="00176E31"/>
    <w:rsid w:val="00177721"/>
    <w:rsid w:val="00177987"/>
    <w:rsid w:val="00177E14"/>
    <w:rsid w:val="0018052E"/>
    <w:rsid w:val="00180537"/>
    <w:rsid w:val="00180693"/>
    <w:rsid w:val="00180B33"/>
    <w:rsid w:val="00182AA8"/>
    <w:rsid w:val="00182D85"/>
    <w:rsid w:val="00182FA5"/>
    <w:rsid w:val="001841C9"/>
    <w:rsid w:val="00184C48"/>
    <w:rsid w:val="00185423"/>
    <w:rsid w:val="00185ED8"/>
    <w:rsid w:val="00186DFD"/>
    <w:rsid w:val="00186EBA"/>
    <w:rsid w:val="001871A2"/>
    <w:rsid w:val="00187385"/>
    <w:rsid w:val="00187A97"/>
    <w:rsid w:val="00187F0F"/>
    <w:rsid w:val="001903B1"/>
    <w:rsid w:val="00190E53"/>
    <w:rsid w:val="0019114F"/>
    <w:rsid w:val="00191D4A"/>
    <w:rsid w:val="001920AB"/>
    <w:rsid w:val="0019299D"/>
    <w:rsid w:val="00193B5F"/>
    <w:rsid w:val="00193DB2"/>
    <w:rsid w:val="0019423C"/>
    <w:rsid w:val="00194767"/>
    <w:rsid w:val="001947D4"/>
    <w:rsid w:val="00194E39"/>
    <w:rsid w:val="001951D9"/>
    <w:rsid w:val="0019531F"/>
    <w:rsid w:val="001954DF"/>
    <w:rsid w:val="00195BA8"/>
    <w:rsid w:val="00195CD4"/>
    <w:rsid w:val="00195E0A"/>
    <w:rsid w:val="0019607C"/>
    <w:rsid w:val="001967E3"/>
    <w:rsid w:val="0019686C"/>
    <w:rsid w:val="00196A5A"/>
    <w:rsid w:val="00196CA8"/>
    <w:rsid w:val="00197379"/>
    <w:rsid w:val="0019737C"/>
    <w:rsid w:val="00197591"/>
    <w:rsid w:val="001976D3"/>
    <w:rsid w:val="00197767"/>
    <w:rsid w:val="00197A69"/>
    <w:rsid w:val="00197D96"/>
    <w:rsid w:val="001A024A"/>
    <w:rsid w:val="001A0658"/>
    <w:rsid w:val="001A0C06"/>
    <w:rsid w:val="001A0EB3"/>
    <w:rsid w:val="001A15C7"/>
    <w:rsid w:val="001A1688"/>
    <w:rsid w:val="001A1FA1"/>
    <w:rsid w:val="001A21A4"/>
    <w:rsid w:val="001A21AC"/>
    <w:rsid w:val="001A26D8"/>
    <w:rsid w:val="001A29F9"/>
    <w:rsid w:val="001A2FF2"/>
    <w:rsid w:val="001A34C9"/>
    <w:rsid w:val="001A39DC"/>
    <w:rsid w:val="001A3D12"/>
    <w:rsid w:val="001A411F"/>
    <w:rsid w:val="001A42CA"/>
    <w:rsid w:val="001A451C"/>
    <w:rsid w:val="001A4524"/>
    <w:rsid w:val="001A45EF"/>
    <w:rsid w:val="001A4C76"/>
    <w:rsid w:val="001A4FB0"/>
    <w:rsid w:val="001A524A"/>
    <w:rsid w:val="001A588A"/>
    <w:rsid w:val="001A5DED"/>
    <w:rsid w:val="001A6F0D"/>
    <w:rsid w:val="001A708C"/>
    <w:rsid w:val="001A72E6"/>
    <w:rsid w:val="001A738F"/>
    <w:rsid w:val="001A74E6"/>
    <w:rsid w:val="001A7705"/>
    <w:rsid w:val="001A77F7"/>
    <w:rsid w:val="001B094A"/>
    <w:rsid w:val="001B1365"/>
    <w:rsid w:val="001B16ED"/>
    <w:rsid w:val="001B1B60"/>
    <w:rsid w:val="001B1CA4"/>
    <w:rsid w:val="001B2148"/>
    <w:rsid w:val="001B2F08"/>
    <w:rsid w:val="001B30BE"/>
    <w:rsid w:val="001B3922"/>
    <w:rsid w:val="001B3B85"/>
    <w:rsid w:val="001B3D51"/>
    <w:rsid w:val="001B4538"/>
    <w:rsid w:val="001B5EB3"/>
    <w:rsid w:val="001B5EE4"/>
    <w:rsid w:val="001B6038"/>
    <w:rsid w:val="001B6281"/>
    <w:rsid w:val="001B63CF"/>
    <w:rsid w:val="001B6564"/>
    <w:rsid w:val="001B6743"/>
    <w:rsid w:val="001B6C7C"/>
    <w:rsid w:val="001B6E8C"/>
    <w:rsid w:val="001B70C3"/>
    <w:rsid w:val="001B74E2"/>
    <w:rsid w:val="001B7938"/>
    <w:rsid w:val="001B7945"/>
    <w:rsid w:val="001B7D8A"/>
    <w:rsid w:val="001C083E"/>
    <w:rsid w:val="001C0D5F"/>
    <w:rsid w:val="001C1271"/>
    <w:rsid w:val="001C16B3"/>
    <w:rsid w:val="001C1A2B"/>
    <w:rsid w:val="001C1A5F"/>
    <w:rsid w:val="001C1E69"/>
    <w:rsid w:val="001C23BA"/>
    <w:rsid w:val="001C2885"/>
    <w:rsid w:val="001C2A3C"/>
    <w:rsid w:val="001C38E6"/>
    <w:rsid w:val="001C3D3F"/>
    <w:rsid w:val="001C4CA9"/>
    <w:rsid w:val="001C4F5F"/>
    <w:rsid w:val="001C51A3"/>
    <w:rsid w:val="001C586B"/>
    <w:rsid w:val="001C5AAF"/>
    <w:rsid w:val="001C5BF4"/>
    <w:rsid w:val="001C5E2F"/>
    <w:rsid w:val="001C6ACA"/>
    <w:rsid w:val="001C6BA7"/>
    <w:rsid w:val="001C6D19"/>
    <w:rsid w:val="001C7243"/>
    <w:rsid w:val="001C7431"/>
    <w:rsid w:val="001C7913"/>
    <w:rsid w:val="001C7DFD"/>
    <w:rsid w:val="001C7EA5"/>
    <w:rsid w:val="001C7FE9"/>
    <w:rsid w:val="001D01C0"/>
    <w:rsid w:val="001D01CE"/>
    <w:rsid w:val="001D08B0"/>
    <w:rsid w:val="001D0F48"/>
    <w:rsid w:val="001D141A"/>
    <w:rsid w:val="001D16E6"/>
    <w:rsid w:val="001D1FB9"/>
    <w:rsid w:val="001D21E3"/>
    <w:rsid w:val="001D225B"/>
    <w:rsid w:val="001D235E"/>
    <w:rsid w:val="001D2B1B"/>
    <w:rsid w:val="001D34B5"/>
    <w:rsid w:val="001D35E0"/>
    <w:rsid w:val="001D3BCB"/>
    <w:rsid w:val="001D3F60"/>
    <w:rsid w:val="001D4106"/>
    <w:rsid w:val="001D4DEE"/>
    <w:rsid w:val="001D58A5"/>
    <w:rsid w:val="001D5A99"/>
    <w:rsid w:val="001D5AB0"/>
    <w:rsid w:val="001D616F"/>
    <w:rsid w:val="001D63B7"/>
    <w:rsid w:val="001D64D6"/>
    <w:rsid w:val="001D6643"/>
    <w:rsid w:val="001D6A02"/>
    <w:rsid w:val="001E0292"/>
    <w:rsid w:val="001E0427"/>
    <w:rsid w:val="001E0506"/>
    <w:rsid w:val="001E061C"/>
    <w:rsid w:val="001E06A8"/>
    <w:rsid w:val="001E078F"/>
    <w:rsid w:val="001E0E8A"/>
    <w:rsid w:val="001E1402"/>
    <w:rsid w:val="001E16F8"/>
    <w:rsid w:val="001E1732"/>
    <w:rsid w:val="001E1977"/>
    <w:rsid w:val="001E1A21"/>
    <w:rsid w:val="001E1AFC"/>
    <w:rsid w:val="001E1B64"/>
    <w:rsid w:val="001E20A8"/>
    <w:rsid w:val="001E33A6"/>
    <w:rsid w:val="001E3636"/>
    <w:rsid w:val="001E3C6E"/>
    <w:rsid w:val="001E3D59"/>
    <w:rsid w:val="001E3F51"/>
    <w:rsid w:val="001E441D"/>
    <w:rsid w:val="001E4681"/>
    <w:rsid w:val="001E4878"/>
    <w:rsid w:val="001E5509"/>
    <w:rsid w:val="001E55F6"/>
    <w:rsid w:val="001E5636"/>
    <w:rsid w:val="001E588F"/>
    <w:rsid w:val="001E670C"/>
    <w:rsid w:val="001E691B"/>
    <w:rsid w:val="001E6A09"/>
    <w:rsid w:val="001E6A16"/>
    <w:rsid w:val="001E6A4C"/>
    <w:rsid w:val="001E6AB8"/>
    <w:rsid w:val="001E6B7D"/>
    <w:rsid w:val="001E7125"/>
    <w:rsid w:val="001E78EE"/>
    <w:rsid w:val="001F00FE"/>
    <w:rsid w:val="001F0830"/>
    <w:rsid w:val="001F09A0"/>
    <w:rsid w:val="001F0AD1"/>
    <w:rsid w:val="001F0C5E"/>
    <w:rsid w:val="001F0E7A"/>
    <w:rsid w:val="001F10AC"/>
    <w:rsid w:val="001F14D3"/>
    <w:rsid w:val="001F18FF"/>
    <w:rsid w:val="001F1B08"/>
    <w:rsid w:val="001F21E3"/>
    <w:rsid w:val="001F2999"/>
    <w:rsid w:val="001F2B40"/>
    <w:rsid w:val="001F2FC6"/>
    <w:rsid w:val="001F2FD4"/>
    <w:rsid w:val="001F30B4"/>
    <w:rsid w:val="001F353E"/>
    <w:rsid w:val="001F37B5"/>
    <w:rsid w:val="001F3B85"/>
    <w:rsid w:val="001F58B8"/>
    <w:rsid w:val="001F594F"/>
    <w:rsid w:val="001F5AB6"/>
    <w:rsid w:val="001F6346"/>
    <w:rsid w:val="001F65FF"/>
    <w:rsid w:val="001F68FA"/>
    <w:rsid w:val="001F69D0"/>
    <w:rsid w:val="001F69D9"/>
    <w:rsid w:val="001F6B1B"/>
    <w:rsid w:val="001F6C34"/>
    <w:rsid w:val="001F6F8E"/>
    <w:rsid w:val="001F76C1"/>
    <w:rsid w:val="001F7797"/>
    <w:rsid w:val="001F7CE9"/>
    <w:rsid w:val="001F7FC0"/>
    <w:rsid w:val="0020027A"/>
    <w:rsid w:val="00200AF5"/>
    <w:rsid w:val="00201105"/>
    <w:rsid w:val="00201255"/>
    <w:rsid w:val="00201387"/>
    <w:rsid w:val="0020171F"/>
    <w:rsid w:val="002018A3"/>
    <w:rsid w:val="00201B7B"/>
    <w:rsid w:val="00201D6C"/>
    <w:rsid w:val="00201EB4"/>
    <w:rsid w:val="00201EFB"/>
    <w:rsid w:val="002028DA"/>
    <w:rsid w:val="00202A78"/>
    <w:rsid w:val="00202D56"/>
    <w:rsid w:val="00202DB3"/>
    <w:rsid w:val="00202DE2"/>
    <w:rsid w:val="00202E28"/>
    <w:rsid w:val="00202EC5"/>
    <w:rsid w:val="00204356"/>
    <w:rsid w:val="00204663"/>
    <w:rsid w:val="002048A4"/>
    <w:rsid w:val="00204EC0"/>
    <w:rsid w:val="00205B25"/>
    <w:rsid w:val="00206134"/>
    <w:rsid w:val="00206260"/>
    <w:rsid w:val="00206549"/>
    <w:rsid w:val="00206774"/>
    <w:rsid w:val="0020692D"/>
    <w:rsid w:val="002070E1"/>
    <w:rsid w:val="002071E5"/>
    <w:rsid w:val="00207284"/>
    <w:rsid w:val="00207301"/>
    <w:rsid w:val="0020746F"/>
    <w:rsid w:val="00210163"/>
    <w:rsid w:val="00210621"/>
    <w:rsid w:val="00210898"/>
    <w:rsid w:val="002108C6"/>
    <w:rsid w:val="00210E3A"/>
    <w:rsid w:val="00211108"/>
    <w:rsid w:val="0021154D"/>
    <w:rsid w:val="002115B3"/>
    <w:rsid w:val="00211889"/>
    <w:rsid w:val="002124E0"/>
    <w:rsid w:val="00212536"/>
    <w:rsid w:val="00212690"/>
    <w:rsid w:val="00212811"/>
    <w:rsid w:val="00212A6B"/>
    <w:rsid w:val="00212CB3"/>
    <w:rsid w:val="00213087"/>
    <w:rsid w:val="0021379F"/>
    <w:rsid w:val="0021398B"/>
    <w:rsid w:val="00213D9A"/>
    <w:rsid w:val="00213EB5"/>
    <w:rsid w:val="00214634"/>
    <w:rsid w:val="00214BAF"/>
    <w:rsid w:val="00214CC1"/>
    <w:rsid w:val="00214DA2"/>
    <w:rsid w:val="00214FA4"/>
    <w:rsid w:val="00215D88"/>
    <w:rsid w:val="002160CC"/>
    <w:rsid w:val="0021615D"/>
    <w:rsid w:val="002171D5"/>
    <w:rsid w:val="002173FC"/>
    <w:rsid w:val="00217ABD"/>
    <w:rsid w:val="0022049F"/>
    <w:rsid w:val="00220881"/>
    <w:rsid w:val="00220BD9"/>
    <w:rsid w:val="00220C8B"/>
    <w:rsid w:val="00221D61"/>
    <w:rsid w:val="00222170"/>
    <w:rsid w:val="0022279F"/>
    <w:rsid w:val="00222A51"/>
    <w:rsid w:val="00222EE7"/>
    <w:rsid w:val="002235FD"/>
    <w:rsid w:val="00223E3F"/>
    <w:rsid w:val="002240A9"/>
    <w:rsid w:val="0022427F"/>
    <w:rsid w:val="00224956"/>
    <w:rsid w:val="00224F01"/>
    <w:rsid w:val="00225339"/>
    <w:rsid w:val="00225343"/>
    <w:rsid w:val="00225B8B"/>
    <w:rsid w:val="00225EDD"/>
    <w:rsid w:val="00226051"/>
    <w:rsid w:val="00226507"/>
    <w:rsid w:val="00226D2A"/>
    <w:rsid w:val="00226F80"/>
    <w:rsid w:val="0022717B"/>
    <w:rsid w:val="00227654"/>
    <w:rsid w:val="00227677"/>
    <w:rsid w:val="002279D5"/>
    <w:rsid w:val="00227DC5"/>
    <w:rsid w:val="0023028F"/>
    <w:rsid w:val="0023035E"/>
    <w:rsid w:val="00230692"/>
    <w:rsid w:val="0023073A"/>
    <w:rsid w:val="00230898"/>
    <w:rsid w:val="00230BF2"/>
    <w:rsid w:val="00231205"/>
    <w:rsid w:val="00231471"/>
    <w:rsid w:val="00231CD5"/>
    <w:rsid w:val="00232236"/>
    <w:rsid w:val="002322E8"/>
    <w:rsid w:val="0023240B"/>
    <w:rsid w:val="00232811"/>
    <w:rsid w:val="00232DDA"/>
    <w:rsid w:val="00232E0F"/>
    <w:rsid w:val="00232E5D"/>
    <w:rsid w:val="00233079"/>
    <w:rsid w:val="00233085"/>
    <w:rsid w:val="002332E7"/>
    <w:rsid w:val="00233568"/>
    <w:rsid w:val="00233798"/>
    <w:rsid w:val="00233C08"/>
    <w:rsid w:val="00233C63"/>
    <w:rsid w:val="00233CC1"/>
    <w:rsid w:val="00234C6D"/>
    <w:rsid w:val="00234E09"/>
    <w:rsid w:val="0023521E"/>
    <w:rsid w:val="00235921"/>
    <w:rsid w:val="00235A66"/>
    <w:rsid w:val="00236008"/>
    <w:rsid w:val="00236086"/>
    <w:rsid w:val="00236CB8"/>
    <w:rsid w:val="00236D31"/>
    <w:rsid w:val="0023749F"/>
    <w:rsid w:val="00237C87"/>
    <w:rsid w:val="00237D02"/>
    <w:rsid w:val="00237FD6"/>
    <w:rsid w:val="00240063"/>
    <w:rsid w:val="002400FE"/>
    <w:rsid w:val="002404BA"/>
    <w:rsid w:val="0024071D"/>
    <w:rsid w:val="00240AC4"/>
    <w:rsid w:val="002414BB"/>
    <w:rsid w:val="00241795"/>
    <w:rsid w:val="00241BBF"/>
    <w:rsid w:val="00241E31"/>
    <w:rsid w:val="002421FC"/>
    <w:rsid w:val="00243147"/>
    <w:rsid w:val="00243339"/>
    <w:rsid w:val="002434AB"/>
    <w:rsid w:val="00244040"/>
    <w:rsid w:val="0024424F"/>
    <w:rsid w:val="00244D34"/>
    <w:rsid w:val="0024511B"/>
    <w:rsid w:val="002458F4"/>
    <w:rsid w:val="0024591F"/>
    <w:rsid w:val="00245C5E"/>
    <w:rsid w:val="002460DF"/>
    <w:rsid w:val="0024698F"/>
    <w:rsid w:val="00246A19"/>
    <w:rsid w:val="00247034"/>
    <w:rsid w:val="002506CF"/>
    <w:rsid w:val="002509D7"/>
    <w:rsid w:val="00250C3D"/>
    <w:rsid w:val="00250D6F"/>
    <w:rsid w:val="00251003"/>
    <w:rsid w:val="00251537"/>
    <w:rsid w:val="0025157A"/>
    <w:rsid w:val="00251EBC"/>
    <w:rsid w:val="00251FF1"/>
    <w:rsid w:val="0025200E"/>
    <w:rsid w:val="0025274C"/>
    <w:rsid w:val="00252D73"/>
    <w:rsid w:val="00253507"/>
    <w:rsid w:val="00253B81"/>
    <w:rsid w:val="00253E6C"/>
    <w:rsid w:val="002540EB"/>
    <w:rsid w:val="00254150"/>
    <w:rsid w:val="002546F0"/>
    <w:rsid w:val="002548E3"/>
    <w:rsid w:val="00254F45"/>
    <w:rsid w:val="00255C10"/>
    <w:rsid w:val="002560F6"/>
    <w:rsid w:val="00256AF9"/>
    <w:rsid w:val="00256D85"/>
    <w:rsid w:val="002574F1"/>
    <w:rsid w:val="00257D5F"/>
    <w:rsid w:val="0026023E"/>
    <w:rsid w:val="00260478"/>
    <w:rsid w:val="00260883"/>
    <w:rsid w:val="00260AA9"/>
    <w:rsid w:val="00260CDB"/>
    <w:rsid w:val="00261830"/>
    <w:rsid w:val="002622DB"/>
    <w:rsid w:val="0026281C"/>
    <w:rsid w:val="002629B3"/>
    <w:rsid w:val="00262B4F"/>
    <w:rsid w:val="0026389A"/>
    <w:rsid w:val="002639ED"/>
    <w:rsid w:val="00263BC8"/>
    <w:rsid w:val="0026400C"/>
    <w:rsid w:val="00264028"/>
    <w:rsid w:val="002642A8"/>
    <w:rsid w:val="0026441B"/>
    <w:rsid w:val="0026461B"/>
    <w:rsid w:val="00264922"/>
    <w:rsid w:val="0026498C"/>
    <w:rsid w:val="00265612"/>
    <w:rsid w:val="0026576E"/>
    <w:rsid w:val="002663FA"/>
    <w:rsid w:val="002664FB"/>
    <w:rsid w:val="00267833"/>
    <w:rsid w:val="00267BD0"/>
    <w:rsid w:val="00267D38"/>
    <w:rsid w:val="00270159"/>
    <w:rsid w:val="0027026B"/>
    <w:rsid w:val="00270898"/>
    <w:rsid w:val="00270D03"/>
    <w:rsid w:val="00270FCC"/>
    <w:rsid w:val="002711DD"/>
    <w:rsid w:val="00271851"/>
    <w:rsid w:val="002718FE"/>
    <w:rsid w:val="00271C9C"/>
    <w:rsid w:val="00272561"/>
    <w:rsid w:val="00272963"/>
    <w:rsid w:val="00272B1F"/>
    <w:rsid w:val="00273042"/>
    <w:rsid w:val="0027346D"/>
    <w:rsid w:val="002736DE"/>
    <w:rsid w:val="00273B8C"/>
    <w:rsid w:val="00274642"/>
    <w:rsid w:val="00274E20"/>
    <w:rsid w:val="00274FB2"/>
    <w:rsid w:val="0027511A"/>
    <w:rsid w:val="00275241"/>
    <w:rsid w:val="00275348"/>
    <w:rsid w:val="0027563C"/>
    <w:rsid w:val="00275D38"/>
    <w:rsid w:val="00276245"/>
    <w:rsid w:val="00276B01"/>
    <w:rsid w:val="00276C09"/>
    <w:rsid w:val="00276F00"/>
    <w:rsid w:val="00277355"/>
    <w:rsid w:val="002773C8"/>
    <w:rsid w:val="00277529"/>
    <w:rsid w:val="00277668"/>
    <w:rsid w:val="00277922"/>
    <w:rsid w:val="00277B69"/>
    <w:rsid w:val="00277C8F"/>
    <w:rsid w:val="00280208"/>
    <w:rsid w:val="00280980"/>
    <w:rsid w:val="00280F04"/>
    <w:rsid w:val="0028138C"/>
    <w:rsid w:val="0028207B"/>
    <w:rsid w:val="0028239C"/>
    <w:rsid w:val="00282C46"/>
    <w:rsid w:val="00283040"/>
    <w:rsid w:val="00283177"/>
    <w:rsid w:val="0028318C"/>
    <w:rsid w:val="00283836"/>
    <w:rsid w:val="00283C19"/>
    <w:rsid w:val="00283FB0"/>
    <w:rsid w:val="0028407C"/>
    <w:rsid w:val="00284CDA"/>
    <w:rsid w:val="0028501F"/>
    <w:rsid w:val="00285083"/>
    <w:rsid w:val="00286033"/>
    <w:rsid w:val="0028613D"/>
    <w:rsid w:val="002864EC"/>
    <w:rsid w:val="0028685C"/>
    <w:rsid w:val="00286899"/>
    <w:rsid w:val="002873E2"/>
    <w:rsid w:val="00287B0B"/>
    <w:rsid w:val="00287BAF"/>
    <w:rsid w:val="00290489"/>
    <w:rsid w:val="00290829"/>
    <w:rsid w:val="00290A85"/>
    <w:rsid w:val="00290AF4"/>
    <w:rsid w:val="00290E7A"/>
    <w:rsid w:val="00290F7F"/>
    <w:rsid w:val="002913B0"/>
    <w:rsid w:val="0029202F"/>
    <w:rsid w:val="002920E6"/>
    <w:rsid w:val="0029220F"/>
    <w:rsid w:val="002923B1"/>
    <w:rsid w:val="002923D0"/>
    <w:rsid w:val="00292E20"/>
    <w:rsid w:val="002930F2"/>
    <w:rsid w:val="00293658"/>
    <w:rsid w:val="00293E88"/>
    <w:rsid w:val="0029421E"/>
    <w:rsid w:val="00294435"/>
    <w:rsid w:val="00294DCB"/>
    <w:rsid w:val="00294EEA"/>
    <w:rsid w:val="002950B7"/>
    <w:rsid w:val="00295904"/>
    <w:rsid w:val="00295CDA"/>
    <w:rsid w:val="00296358"/>
    <w:rsid w:val="0029692C"/>
    <w:rsid w:val="00296CBD"/>
    <w:rsid w:val="00296DE3"/>
    <w:rsid w:val="00296FEE"/>
    <w:rsid w:val="00297128"/>
    <w:rsid w:val="00297133"/>
    <w:rsid w:val="00297377"/>
    <w:rsid w:val="00297B63"/>
    <w:rsid w:val="00297D13"/>
    <w:rsid w:val="002A012E"/>
    <w:rsid w:val="002A0542"/>
    <w:rsid w:val="002A06EC"/>
    <w:rsid w:val="002A08C7"/>
    <w:rsid w:val="002A12ED"/>
    <w:rsid w:val="002A1C17"/>
    <w:rsid w:val="002A1E1E"/>
    <w:rsid w:val="002A1EA9"/>
    <w:rsid w:val="002A1FD4"/>
    <w:rsid w:val="002A39F3"/>
    <w:rsid w:val="002A3AA6"/>
    <w:rsid w:val="002A3C09"/>
    <w:rsid w:val="002A3D62"/>
    <w:rsid w:val="002A3F10"/>
    <w:rsid w:val="002A4774"/>
    <w:rsid w:val="002A48CC"/>
    <w:rsid w:val="002A4A22"/>
    <w:rsid w:val="002A4AD8"/>
    <w:rsid w:val="002A54C2"/>
    <w:rsid w:val="002A56EA"/>
    <w:rsid w:val="002A577A"/>
    <w:rsid w:val="002A5A62"/>
    <w:rsid w:val="002A6099"/>
    <w:rsid w:val="002A63A3"/>
    <w:rsid w:val="002A6AEC"/>
    <w:rsid w:val="002A7268"/>
    <w:rsid w:val="002A78D4"/>
    <w:rsid w:val="002A7BC2"/>
    <w:rsid w:val="002A7F19"/>
    <w:rsid w:val="002B046E"/>
    <w:rsid w:val="002B08F2"/>
    <w:rsid w:val="002B0AD1"/>
    <w:rsid w:val="002B0CB7"/>
    <w:rsid w:val="002B14D1"/>
    <w:rsid w:val="002B1866"/>
    <w:rsid w:val="002B19E1"/>
    <w:rsid w:val="002B1AA9"/>
    <w:rsid w:val="002B1B27"/>
    <w:rsid w:val="002B1EB6"/>
    <w:rsid w:val="002B23D8"/>
    <w:rsid w:val="002B24A0"/>
    <w:rsid w:val="002B2666"/>
    <w:rsid w:val="002B29C0"/>
    <w:rsid w:val="002B2B9E"/>
    <w:rsid w:val="002B3912"/>
    <w:rsid w:val="002B3F3D"/>
    <w:rsid w:val="002B3F43"/>
    <w:rsid w:val="002B4582"/>
    <w:rsid w:val="002B4CEE"/>
    <w:rsid w:val="002B4D45"/>
    <w:rsid w:val="002B5003"/>
    <w:rsid w:val="002B52CE"/>
    <w:rsid w:val="002B597F"/>
    <w:rsid w:val="002B6CEF"/>
    <w:rsid w:val="002B74AB"/>
    <w:rsid w:val="002B761D"/>
    <w:rsid w:val="002B78ED"/>
    <w:rsid w:val="002B7A5C"/>
    <w:rsid w:val="002C0B95"/>
    <w:rsid w:val="002C0BE1"/>
    <w:rsid w:val="002C101A"/>
    <w:rsid w:val="002C1049"/>
    <w:rsid w:val="002C17D3"/>
    <w:rsid w:val="002C2132"/>
    <w:rsid w:val="002C2177"/>
    <w:rsid w:val="002C21F7"/>
    <w:rsid w:val="002C2586"/>
    <w:rsid w:val="002C2CD1"/>
    <w:rsid w:val="002C2D04"/>
    <w:rsid w:val="002C2F68"/>
    <w:rsid w:val="002C385F"/>
    <w:rsid w:val="002C39FC"/>
    <w:rsid w:val="002C42D0"/>
    <w:rsid w:val="002C47B2"/>
    <w:rsid w:val="002C4C4E"/>
    <w:rsid w:val="002C4C65"/>
    <w:rsid w:val="002C4D17"/>
    <w:rsid w:val="002C4D8A"/>
    <w:rsid w:val="002C4DF7"/>
    <w:rsid w:val="002C4E62"/>
    <w:rsid w:val="002C50C2"/>
    <w:rsid w:val="002C5279"/>
    <w:rsid w:val="002C544B"/>
    <w:rsid w:val="002C5749"/>
    <w:rsid w:val="002C5F58"/>
    <w:rsid w:val="002C6357"/>
    <w:rsid w:val="002C6526"/>
    <w:rsid w:val="002C6FE3"/>
    <w:rsid w:val="002C706A"/>
    <w:rsid w:val="002C74BF"/>
    <w:rsid w:val="002C7765"/>
    <w:rsid w:val="002C7C30"/>
    <w:rsid w:val="002D0CAA"/>
    <w:rsid w:val="002D0E52"/>
    <w:rsid w:val="002D195E"/>
    <w:rsid w:val="002D1C8C"/>
    <w:rsid w:val="002D1F81"/>
    <w:rsid w:val="002D217D"/>
    <w:rsid w:val="002D2805"/>
    <w:rsid w:val="002D2B2D"/>
    <w:rsid w:val="002D2E9F"/>
    <w:rsid w:val="002D3204"/>
    <w:rsid w:val="002D34E2"/>
    <w:rsid w:val="002D35D6"/>
    <w:rsid w:val="002D399E"/>
    <w:rsid w:val="002D3E99"/>
    <w:rsid w:val="002D3F47"/>
    <w:rsid w:val="002D431B"/>
    <w:rsid w:val="002D43AB"/>
    <w:rsid w:val="002D4CAA"/>
    <w:rsid w:val="002D4F13"/>
    <w:rsid w:val="002D501D"/>
    <w:rsid w:val="002D5440"/>
    <w:rsid w:val="002D54DB"/>
    <w:rsid w:val="002D57D5"/>
    <w:rsid w:val="002D58B6"/>
    <w:rsid w:val="002D5B7B"/>
    <w:rsid w:val="002D5C9B"/>
    <w:rsid w:val="002D5E78"/>
    <w:rsid w:val="002D603A"/>
    <w:rsid w:val="002D6464"/>
    <w:rsid w:val="002D791F"/>
    <w:rsid w:val="002E0100"/>
    <w:rsid w:val="002E0804"/>
    <w:rsid w:val="002E0AF6"/>
    <w:rsid w:val="002E1048"/>
    <w:rsid w:val="002E104C"/>
    <w:rsid w:val="002E1397"/>
    <w:rsid w:val="002E1403"/>
    <w:rsid w:val="002E1517"/>
    <w:rsid w:val="002E18C5"/>
    <w:rsid w:val="002E1A0B"/>
    <w:rsid w:val="002E1D2A"/>
    <w:rsid w:val="002E1D59"/>
    <w:rsid w:val="002E26ED"/>
    <w:rsid w:val="002E2AAB"/>
    <w:rsid w:val="002E307E"/>
    <w:rsid w:val="002E3FFA"/>
    <w:rsid w:val="002E446F"/>
    <w:rsid w:val="002E4BD7"/>
    <w:rsid w:val="002E5089"/>
    <w:rsid w:val="002E52D4"/>
    <w:rsid w:val="002E5338"/>
    <w:rsid w:val="002E54EA"/>
    <w:rsid w:val="002E550D"/>
    <w:rsid w:val="002E5D4E"/>
    <w:rsid w:val="002E607C"/>
    <w:rsid w:val="002E6637"/>
    <w:rsid w:val="002E701D"/>
    <w:rsid w:val="002E73BE"/>
    <w:rsid w:val="002E7657"/>
    <w:rsid w:val="002E7AA4"/>
    <w:rsid w:val="002F0DDB"/>
    <w:rsid w:val="002F13F6"/>
    <w:rsid w:val="002F1AD1"/>
    <w:rsid w:val="002F1D27"/>
    <w:rsid w:val="002F1DCB"/>
    <w:rsid w:val="002F1F97"/>
    <w:rsid w:val="002F1FA4"/>
    <w:rsid w:val="002F2906"/>
    <w:rsid w:val="002F2D68"/>
    <w:rsid w:val="002F2E36"/>
    <w:rsid w:val="002F2FB4"/>
    <w:rsid w:val="002F31A0"/>
    <w:rsid w:val="002F31F9"/>
    <w:rsid w:val="002F3849"/>
    <w:rsid w:val="002F3A08"/>
    <w:rsid w:val="002F3AB0"/>
    <w:rsid w:val="002F3D01"/>
    <w:rsid w:val="002F4992"/>
    <w:rsid w:val="002F4B1B"/>
    <w:rsid w:val="002F4FDF"/>
    <w:rsid w:val="002F56B1"/>
    <w:rsid w:val="002F589D"/>
    <w:rsid w:val="002F5A0E"/>
    <w:rsid w:val="002F5A33"/>
    <w:rsid w:val="002F632C"/>
    <w:rsid w:val="002F69C4"/>
    <w:rsid w:val="002F6EA6"/>
    <w:rsid w:val="002F6F3C"/>
    <w:rsid w:val="002F75EE"/>
    <w:rsid w:val="002F7B12"/>
    <w:rsid w:val="003006DD"/>
    <w:rsid w:val="00300744"/>
    <w:rsid w:val="003007E0"/>
    <w:rsid w:val="00300828"/>
    <w:rsid w:val="00300E59"/>
    <w:rsid w:val="00301955"/>
    <w:rsid w:val="003019DE"/>
    <w:rsid w:val="00302331"/>
    <w:rsid w:val="003027EA"/>
    <w:rsid w:val="00302972"/>
    <w:rsid w:val="00302AEE"/>
    <w:rsid w:val="00303667"/>
    <w:rsid w:val="00303819"/>
    <w:rsid w:val="00303942"/>
    <w:rsid w:val="00303A9C"/>
    <w:rsid w:val="00303DCB"/>
    <w:rsid w:val="00304855"/>
    <w:rsid w:val="00304FCF"/>
    <w:rsid w:val="0030509A"/>
    <w:rsid w:val="003057A5"/>
    <w:rsid w:val="00305C1A"/>
    <w:rsid w:val="00306108"/>
    <w:rsid w:val="00306564"/>
    <w:rsid w:val="00306800"/>
    <w:rsid w:val="00306A72"/>
    <w:rsid w:val="00306F97"/>
    <w:rsid w:val="00307105"/>
    <w:rsid w:val="0030715C"/>
    <w:rsid w:val="00307995"/>
    <w:rsid w:val="00310431"/>
    <w:rsid w:val="003107BF"/>
    <w:rsid w:val="0031097D"/>
    <w:rsid w:val="00311199"/>
    <w:rsid w:val="003118CA"/>
    <w:rsid w:val="00311ACF"/>
    <w:rsid w:val="00311CDE"/>
    <w:rsid w:val="00311EFF"/>
    <w:rsid w:val="003125AA"/>
    <w:rsid w:val="0031282A"/>
    <w:rsid w:val="00312987"/>
    <w:rsid w:val="00312E8C"/>
    <w:rsid w:val="00313759"/>
    <w:rsid w:val="003139CA"/>
    <w:rsid w:val="00313BD1"/>
    <w:rsid w:val="00313DEE"/>
    <w:rsid w:val="00313F69"/>
    <w:rsid w:val="003149DF"/>
    <w:rsid w:val="003149F0"/>
    <w:rsid w:val="00315419"/>
    <w:rsid w:val="00315462"/>
    <w:rsid w:val="0031639C"/>
    <w:rsid w:val="00316CE5"/>
    <w:rsid w:val="00316DC7"/>
    <w:rsid w:val="00316DEF"/>
    <w:rsid w:val="00316F82"/>
    <w:rsid w:val="00317013"/>
    <w:rsid w:val="003171ED"/>
    <w:rsid w:val="0031741D"/>
    <w:rsid w:val="0031770F"/>
    <w:rsid w:val="00317775"/>
    <w:rsid w:val="0031796D"/>
    <w:rsid w:val="00317AA7"/>
    <w:rsid w:val="0032019C"/>
    <w:rsid w:val="003207AF"/>
    <w:rsid w:val="00320B23"/>
    <w:rsid w:val="00320F1A"/>
    <w:rsid w:val="00321553"/>
    <w:rsid w:val="003218A9"/>
    <w:rsid w:val="0032199A"/>
    <w:rsid w:val="00321A9D"/>
    <w:rsid w:val="00321AE9"/>
    <w:rsid w:val="00321C92"/>
    <w:rsid w:val="00322286"/>
    <w:rsid w:val="003227BC"/>
    <w:rsid w:val="00322AA2"/>
    <w:rsid w:val="00322CD1"/>
    <w:rsid w:val="003230A3"/>
    <w:rsid w:val="0032317E"/>
    <w:rsid w:val="00323281"/>
    <w:rsid w:val="00324490"/>
    <w:rsid w:val="003247AF"/>
    <w:rsid w:val="00324FE3"/>
    <w:rsid w:val="00325228"/>
    <w:rsid w:val="003252D3"/>
    <w:rsid w:val="003254AC"/>
    <w:rsid w:val="00325A31"/>
    <w:rsid w:val="0032614C"/>
    <w:rsid w:val="00326221"/>
    <w:rsid w:val="00326BFC"/>
    <w:rsid w:val="00326F3B"/>
    <w:rsid w:val="0032735A"/>
    <w:rsid w:val="00327398"/>
    <w:rsid w:val="00327478"/>
    <w:rsid w:val="0032792C"/>
    <w:rsid w:val="0032795A"/>
    <w:rsid w:val="00327AA6"/>
    <w:rsid w:val="00327C3B"/>
    <w:rsid w:val="0033041A"/>
    <w:rsid w:val="00330468"/>
    <w:rsid w:val="0033059D"/>
    <w:rsid w:val="00331706"/>
    <w:rsid w:val="003318D5"/>
    <w:rsid w:val="003319FF"/>
    <w:rsid w:val="00331A26"/>
    <w:rsid w:val="00331D20"/>
    <w:rsid w:val="00331EBD"/>
    <w:rsid w:val="003324D0"/>
    <w:rsid w:val="00332706"/>
    <w:rsid w:val="00332867"/>
    <w:rsid w:val="00332DFA"/>
    <w:rsid w:val="00333274"/>
    <w:rsid w:val="00333885"/>
    <w:rsid w:val="003339C6"/>
    <w:rsid w:val="00333C58"/>
    <w:rsid w:val="00333E3E"/>
    <w:rsid w:val="00334809"/>
    <w:rsid w:val="00334A2B"/>
    <w:rsid w:val="00334B36"/>
    <w:rsid w:val="00334E61"/>
    <w:rsid w:val="00334E78"/>
    <w:rsid w:val="0033508B"/>
    <w:rsid w:val="00335180"/>
    <w:rsid w:val="003353CE"/>
    <w:rsid w:val="003353DC"/>
    <w:rsid w:val="00335404"/>
    <w:rsid w:val="00335D04"/>
    <w:rsid w:val="00335DAD"/>
    <w:rsid w:val="00335E64"/>
    <w:rsid w:val="00335ED1"/>
    <w:rsid w:val="00336330"/>
    <w:rsid w:val="00336B9A"/>
    <w:rsid w:val="00337C0B"/>
    <w:rsid w:val="00337E6A"/>
    <w:rsid w:val="00340426"/>
    <w:rsid w:val="00340522"/>
    <w:rsid w:val="0034070C"/>
    <w:rsid w:val="00341475"/>
    <w:rsid w:val="00341BD4"/>
    <w:rsid w:val="00341FFB"/>
    <w:rsid w:val="0034234D"/>
    <w:rsid w:val="00342A2D"/>
    <w:rsid w:val="003435B8"/>
    <w:rsid w:val="00343658"/>
    <w:rsid w:val="00343901"/>
    <w:rsid w:val="00343939"/>
    <w:rsid w:val="00343E16"/>
    <w:rsid w:val="003440A9"/>
    <w:rsid w:val="003441ED"/>
    <w:rsid w:val="003442DE"/>
    <w:rsid w:val="00344549"/>
    <w:rsid w:val="003445F6"/>
    <w:rsid w:val="00344C30"/>
    <w:rsid w:val="0034514C"/>
    <w:rsid w:val="003454DA"/>
    <w:rsid w:val="0034557B"/>
    <w:rsid w:val="00345865"/>
    <w:rsid w:val="00345A08"/>
    <w:rsid w:val="00345B87"/>
    <w:rsid w:val="00346B32"/>
    <w:rsid w:val="00346CB6"/>
    <w:rsid w:val="003473D7"/>
    <w:rsid w:val="003475FA"/>
    <w:rsid w:val="00347BCB"/>
    <w:rsid w:val="00350894"/>
    <w:rsid w:val="00351209"/>
    <w:rsid w:val="00351709"/>
    <w:rsid w:val="003517B0"/>
    <w:rsid w:val="00351908"/>
    <w:rsid w:val="003519C8"/>
    <w:rsid w:val="00351DF5"/>
    <w:rsid w:val="00351EAC"/>
    <w:rsid w:val="00351F64"/>
    <w:rsid w:val="00351FE0"/>
    <w:rsid w:val="003527CD"/>
    <w:rsid w:val="00353080"/>
    <w:rsid w:val="0035336B"/>
    <w:rsid w:val="00353403"/>
    <w:rsid w:val="00353BF5"/>
    <w:rsid w:val="00354014"/>
    <w:rsid w:val="00354050"/>
    <w:rsid w:val="003542A9"/>
    <w:rsid w:val="0035438C"/>
    <w:rsid w:val="00354CB3"/>
    <w:rsid w:val="003554CF"/>
    <w:rsid w:val="003566A0"/>
    <w:rsid w:val="00356DAC"/>
    <w:rsid w:val="003571D5"/>
    <w:rsid w:val="00357C83"/>
    <w:rsid w:val="00360F2C"/>
    <w:rsid w:val="003610C7"/>
    <w:rsid w:val="0036122C"/>
    <w:rsid w:val="00361619"/>
    <w:rsid w:val="003617F4"/>
    <w:rsid w:val="00361924"/>
    <w:rsid w:val="00361BA5"/>
    <w:rsid w:val="00361FE6"/>
    <w:rsid w:val="00362024"/>
    <w:rsid w:val="0036221C"/>
    <w:rsid w:val="0036250C"/>
    <w:rsid w:val="00362528"/>
    <w:rsid w:val="00362A97"/>
    <w:rsid w:val="00362B91"/>
    <w:rsid w:val="00362B9D"/>
    <w:rsid w:val="00362EBF"/>
    <w:rsid w:val="00363791"/>
    <w:rsid w:val="00363940"/>
    <w:rsid w:val="0036410F"/>
    <w:rsid w:val="0036466E"/>
    <w:rsid w:val="00364708"/>
    <w:rsid w:val="00364B52"/>
    <w:rsid w:val="00364CF7"/>
    <w:rsid w:val="00365139"/>
    <w:rsid w:val="00365210"/>
    <w:rsid w:val="003655EA"/>
    <w:rsid w:val="00365B6C"/>
    <w:rsid w:val="00365BA6"/>
    <w:rsid w:val="00365D4B"/>
    <w:rsid w:val="0036667A"/>
    <w:rsid w:val="00366CA1"/>
    <w:rsid w:val="00367A89"/>
    <w:rsid w:val="00370359"/>
    <w:rsid w:val="00370706"/>
    <w:rsid w:val="00370790"/>
    <w:rsid w:val="00370AB1"/>
    <w:rsid w:val="00370F75"/>
    <w:rsid w:val="003711DD"/>
    <w:rsid w:val="0037137E"/>
    <w:rsid w:val="00371709"/>
    <w:rsid w:val="00371A15"/>
    <w:rsid w:val="00371E44"/>
    <w:rsid w:val="00372101"/>
    <w:rsid w:val="00372484"/>
    <w:rsid w:val="00372B2F"/>
    <w:rsid w:val="00373276"/>
    <w:rsid w:val="003736D1"/>
    <w:rsid w:val="0037390B"/>
    <w:rsid w:val="00373EDA"/>
    <w:rsid w:val="00374260"/>
    <w:rsid w:val="00374839"/>
    <w:rsid w:val="00374AA7"/>
    <w:rsid w:val="00374F09"/>
    <w:rsid w:val="003754CF"/>
    <w:rsid w:val="00375DB8"/>
    <w:rsid w:val="00375F9A"/>
    <w:rsid w:val="00376D7A"/>
    <w:rsid w:val="0037721C"/>
    <w:rsid w:val="003777E4"/>
    <w:rsid w:val="00377F9F"/>
    <w:rsid w:val="00380D77"/>
    <w:rsid w:val="00380E83"/>
    <w:rsid w:val="003810CE"/>
    <w:rsid w:val="003812FE"/>
    <w:rsid w:val="00381325"/>
    <w:rsid w:val="003815E9"/>
    <w:rsid w:val="00381725"/>
    <w:rsid w:val="00381942"/>
    <w:rsid w:val="00382356"/>
    <w:rsid w:val="003824C8"/>
    <w:rsid w:val="00382584"/>
    <w:rsid w:val="0038295A"/>
    <w:rsid w:val="00382974"/>
    <w:rsid w:val="00382F8F"/>
    <w:rsid w:val="003835B2"/>
    <w:rsid w:val="00383764"/>
    <w:rsid w:val="00383A45"/>
    <w:rsid w:val="00383F9A"/>
    <w:rsid w:val="003842E6"/>
    <w:rsid w:val="0038446D"/>
    <w:rsid w:val="0038451E"/>
    <w:rsid w:val="003846B4"/>
    <w:rsid w:val="00384ACF"/>
    <w:rsid w:val="00384B3D"/>
    <w:rsid w:val="00384C28"/>
    <w:rsid w:val="003852C2"/>
    <w:rsid w:val="003859D8"/>
    <w:rsid w:val="0038623A"/>
    <w:rsid w:val="0038626F"/>
    <w:rsid w:val="0038657C"/>
    <w:rsid w:val="00386805"/>
    <w:rsid w:val="00386808"/>
    <w:rsid w:val="00386901"/>
    <w:rsid w:val="00387CB3"/>
    <w:rsid w:val="00387DCE"/>
    <w:rsid w:val="00390563"/>
    <w:rsid w:val="0039056C"/>
    <w:rsid w:val="00390A6D"/>
    <w:rsid w:val="0039146B"/>
    <w:rsid w:val="0039146F"/>
    <w:rsid w:val="00391697"/>
    <w:rsid w:val="003922B6"/>
    <w:rsid w:val="00392996"/>
    <w:rsid w:val="00393309"/>
    <w:rsid w:val="003934C3"/>
    <w:rsid w:val="003936FB"/>
    <w:rsid w:val="00393902"/>
    <w:rsid w:val="0039403E"/>
    <w:rsid w:val="00394759"/>
    <w:rsid w:val="003948AE"/>
    <w:rsid w:val="0039497D"/>
    <w:rsid w:val="003957A3"/>
    <w:rsid w:val="00395C21"/>
    <w:rsid w:val="00396A44"/>
    <w:rsid w:val="00397617"/>
    <w:rsid w:val="0039772B"/>
    <w:rsid w:val="00397835"/>
    <w:rsid w:val="003A00E2"/>
    <w:rsid w:val="003A0146"/>
    <w:rsid w:val="003A0C58"/>
    <w:rsid w:val="003A0D60"/>
    <w:rsid w:val="003A0F98"/>
    <w:rsid w:val="003A10FE"/>
    <w:rsid w:val="003A1882"/>
    <w:rsid w:val="003A1EB8"/>
    <w:rsid w:val="003A244C"/>
    <w:rsid w:val="003A3275"/>
    <w:rsid w:val="003A33BD"/>
    <w:rsid w:val="003A3450"/>
    <w:rsid w:val="003A379C"/>
    <w:rsid w:val="003A3892"/>
    <w:rsid w:val="003A3C8F"/>
    <w:rsid w:val="003A4004"/>
    <w:rsid w:val="003A428F"/>
    <w:rsid w:val="003A4ABC"/>
    <w:rsid w:val="003A5558"/>
    <w:rsid w:val="003A58B4"/>
    <w:rsid w:val="003A58FF"/>
    <w:rsid w:val="003A5B07"/>
    <w:rsid w:val="003A67FF"/>
    <w:rsid w:val="003A6AB9"/>
    <w:rsid w:val="003A7173"/>
    <w:rsid w:val="003A7214"/>
    <w:rsid w:val="003A7A65"/>
    <w:rsid w:val="003B01CC"/>
    <w:rsid w:val="003B0655"/>
    <w:rsid w:val="003B0957"/>
    <w:rsid w:val="003B0E3F"/>
    <w:rsid w:val="003B0F0E"/>
    <w:rsid w:val="003B126C"/>
    <w:rsid w:val="003B127E"/>
    <w:rsid w:val="003B14D4"/>
    <w:rsid w:val="003B157B"/>
    <w:rsid w:val="003B178C"/>
    <w:rsid w:val="003B1C5B"/>
    <w:rsid w:val="003B2236"/>
    <w:rsid w:val="003B2780"/>
    <w:rsid w:val="003B34BA"/>
    <w:rsid w:val="003B35A9"/>
    <w:rsid w:val="003B36BC"/>
    <w:rsid w:val="003B3F56"/>
    <w:rsid w:val="003B4BBB"/>
    <w:rsid w:val="003B4CBA"/>
    <w:rsid w:val="003B4D46"/>
    <w:rsid w:val="003B511B"/>
    <w:rsid w:val="003B5492"/>
    <w:rsid w:val="003B5D6C"/>
    <w:rsid w:val="003B6071"/>
    <w:rsid w:val="003B6156"/>
    <w:rsid w:val="003B6897"/>
    <w:rsid w:val="003B691F"/>
    <w:rsid w:val="003B6CCE"/>
    <w:rsid w:val="003B6E3F"/>
    <w:rsid w:val="003B7329"/>
    <w:rsid w:val="003B7701"/>
    <w:rsid w:val="003C02AE"/>
    <w:rsid w:val="003C11A2"/>
    <w:rsid w:val="003C15D8"/>
    <w:rsid w:val="003C1A33"/>
    <w:rsid w:val="003C1C1D"/>
    <w:rsid w:val="003C227C"/>
    <w:rsid w:val="003C259D"/>
    <w:rsid w:val="003C2A22"/>
    <w:rsid w:val="003C2C57"/>
    <w:rsid w:val="003C36A5"/>
    <w:rsid w:val="003C3784"/>
    <w:rsid w:val="003C39CF"/>
    <w:rsid w:val="003C3CFF"/>
    <w:rsid w:val="003C4036"/>
    <w:rsid w:val="003C4518"/>
    <w:rsid w:val="003C48DF"/>
    <w:rsid w:val="003C4A26"/>
    <w:rsid w:val="003C4FE9"/>
    <w:rsid w:val="003C5648"/>
    <w:rsid w:val="003C5C05"/>
    <w:rsid w:val="003C5FD8"/>
    <w:rsid w:val="003C6233"/>
    <w:rsid w:val="003C6DF4"/>
    <w:rsid w:val="003C7035"/>
    <w:rsid w:val="003C75CC"/>
    <w:rsid w:val="003C75E3"/>
    <w:rsid w:val="003C7916"/>
    <w:rsid w:val="003C79B2"/>
    <w:rsid w:val="003C7CF7"/>
    <w:rsid w:val="003D01A4"/>
    <w:rsid w:val="003D031B"/>
    <w:rsid w:val="003D0A47"/>
    <w:rsid w:val="003D21C2"/>
    <w:rsid w:val="003D24D7"/>
    <w:rsid w:val="003D25EB"/>
    <w:rsid w:val="003D28FC"/>
    <w:rsid w:val="003D2D37"/>
    <w:rsid w:val="003D2E03"/>
    <w:rsid w:val="003D3077"/>
    <w:rsid w:val="003D3093"/>
    <w:rsid w:val="003D30DB"/>
    <w:rsid w:val="003D3A33"/>
    <w:rsid w:val="003D406F"/>
    <w:rsid w:val="003D41E9"/>
    <w:rsid w:val="003D429E"/>
    <w:rsid w:val="003D4B28"/>
    <w:rsid w:val="003D4C4B"/>
    <w:rsid w:val="003D5044"/>
    <w:rsid w:val="003D5512"/>
    <w:rsid w:val="003D63EE"/>
    <w:rsid w:val="003D6DC5"/>
    <w:rsid w:val="003D755F"/>
    <w:rsid w:val="003E02BA"/>
    <w:rsid w:val="003E064C"/>
    <w:rsid w:val="003E0B0E"/>
    <w:rsid w:val="003E0C8F"/>
    <w:rsid w:val="003E0EA0"/>
    <w:rsid w:val="003E0F2E"/>
    <w:rsid w:val="003E1963"/>
    <w:rsid w:val="003E1C05"/>
    <w:rsid w:val="003E2034"/>
    <w:rsid w:val="003E26B4"/>
    <w:rsid w:val="003E2830"/>
    <w:rsid w:val="003E2E45"/>
    <w:rsid w:val="003E30B6"/>
    <w:rsid w:val="003E3111"/>
    <w:rsid w:val="003E318C"/>
    <w:rsid w:val="003E3478"/>
    <w:rsid w:val="003E38E3"/>
    <w:rsid w:val="003E3940"/>
    <w:rsid w:val="003E3AA1"/>
    <w:rsid w:val="003E3C17"/>
    <w:rsid w:val="003E3E9A"/>
    <w:rsid w:val="003E40FB"/>
    <w:rsid w:val="003E4D80"/>
    <w:rsid w:val="003E4F97"/>
    <w:rsid w:val="003E52BF"/>
    <w:rsid w:val="003E5316"/>
    <w:rsid w:val="003E5607"/>
    <w:rsid w:val="003E5627"/>
    <w:rsid w:val="003E6B4D"/>
    <w:rsid w:val="003E6D14"/>
    <w:rsid w:val="003E72D5"/>
    <w:rsid w:val="003E7702"/>
    <w:rsid w:val="003E7E2B"/>
    <w:rsid w:val="003E7EEA"/>
    <w:rsid w:val="003F0E71"/>
    <w:rsid w:val="003F0F09"/>
    <w:rsid w:val="003F14D4"/>
    <w:rsid w:val="003F15F6"/>
    <w:rsid w:val="003F1DD7"/>
    <w:rsid w:val="003F209E"/>
    <w:rsid w:val="003F254A"/>
    <w:rsid w:val="003F2955"/>
    <w:rsid w:val="003F2B5F"/>
    <w:rsid w:val="003F2CAB"/>
    <w:rsid w:val="003F32DE"/>
    <w:rsid w:val="003F37DF"/>
    <w:rsid w:val="003F4839"/>
    <w:rsid w:val="003F4A55"/>
    <w:rsid w:val="003F51B1"/>
    <w:rsid w:val="003F5ABE"/>
    <w:rsid w:val="003F5CC5"/>
    <w:rsid w:val="003F62D7"/>
    <w:rsid w:val="003F6A05"/>
    <w:rsid w:val="003F6B17"/>
    <w:rsid w:val="003F6C0E"/>
    <w:rsid w:val="003F6E84"/>
    <w:rsid w:val="003F6EFF"/>
    <w:rsid w:val="003F7E4D"/>
    <w:rsid w:val="00400023"/>
    <w:rsid w:val="00400276"/>
    <w:rsid w:val="00400786"/>
    <w:rsid w:val="00400D17"/>
    <w:rsid w:val="00400D1B"/>
    <w:rsid w:val="0040152C"/>
    <w:rsid w:val="0040164F"/>
    <w:rsid w:val="00401668"/>
    <w:rsid w:val="00401B4A"/>
    <w:rsid w:val="00401DC9"/>
    <w:rsid w:val="00402098"/>
    <w:rsid w:val="00402A04"/>
    <w:rsid w:val="00402AD3"/>
    <w:rsid w:val="00402B53"/>
    <w:rsid w:val="004037E0"/>
    <w:rsid w:val="00403AE0"/>
    <w:rsid w:val="004046A9"/>
    <w:rsid w:val="00404E63"/>
    <w:rsid w:val="00404E74"/>
    <w:rsid w:val="00404E91"/>
    <w:rsid w:val="0040526A"/>
    <w:rsid w:val="0040563B"/>
    <w:rsid w:val="0040565C"/>
    <w:rsid w:val="004058A0"/>
    <w:rsid w:val="004060B8"/>
    <w:rsid w:val="00406502"/>
    <w:rsid w:val="00406CE1"/>
    <w:rsid w:val="00406EE4"/>
    <w:rsid w:val="00406F74"/>
    <w:rsid w:val="004078EE"/>
    <w:rsid w:val="0041027C"/>
    <w:rsid w:val="00410696"/>
    <w:rsid w:val="00410853"/>
    <w:rsid w:val="004110F0"/>
    <w:rsid w:val="00411104"/>
    <w:rsid w:val="0041144D"/>
    <w:rsid w:val="00411569"/>
    <w:rsid w:val="00411B37"/>
    <w:rsid w:val="00411DA8"/>
    <w:rsid w:val="00411EA7"/>
    <w:rsid w:val="00412150"/>
    <w:rsid w:val="00412F11"/>
    <w:rsid w:val="004131D2"/>
    <w:rsid w:val="0041352B"/>
    <w:rsid w:val="00413C09"/>
    <w:rsid w:val="004142A0"/>
    <w:rsid w:val="004142D2"/>
    <w:rsid w:val="00415E97"/>
    <w:rsid w:val="00416263"/>
    <w:rsid w:val="00416808"/>
    <w:rsid w:val="004168FA"/>
    <w:rsid w:val="00416B5F"/>
    <w:rsid w:val="00416BF1"/>
    <w:rsid w:val="004170BF"/>
    <w:rsid w:val="004170FD"/>
    <w:rsid w:val="00417691"/>
    <w:rsid w:val="00417BE9"/>
    <w:rsid w:val="004204D8"/>
    <w:rsid w:val="0042087A"/>
    <w:rsid w:val="00420DAE"/>
    <w:rsid w:val="00421180"/>
    <w:rsid w:val="004212D2"/>
    <w:rsid w:val="004212DD"/>
    <w:rsid w:val="004217ED"/>
    <w:rsid w:val="00421AA4"/>
    <w:rsid w:val="00421D8A"/>
    <w:rsid w:val="0042232D"/>
    <w:rsid w:val="00422338"/>
    <w:rsid w:val="004230E5"/>
    <w:rsid w:val="004232E5"/>
    <w:rsid w:val="004232FC"/>
    <w:rsid w:val="0042357B"/>
    <w:rsid w:val="00423AC3"/>
    <w:rsid w:val="00423ED8"/>
    <w:rsid w:val="00423F38"/>
    <w:rsid w:val="00424148"/>
    <w:rsid w:val="00424173"/>
    <w:rsid w:val="00424326"/>
    <w:rsid w:val="0042455E"/>
    <w:rsid w:val="004247B5"/>
    <w:rsid w:val="00424CEF"/>
    <w:rsid w:val="00424FE4"/>
    <w:rsid w:val="00425BC9"/>
    <w:rsid w:val="00425DC1"/>
    <w:rsid w:val="004260CE"/>
    <w:rsid w:val="004261D2"/>
    <w:rsid w:val="0042682F"/>
    <w:rsid w:val="00426845"/>
    <w:rsid w:val="004269CE"/>
    <w:rsid w:val="00426F85"/>
    <w:rsid w:val="0042703E"/>
    <w:rsid w:val="004277BA"/>
    <w:rsid w:val="00430008"/>
    <w:rsid w:val="00430273"/>
    <w:rsid w:val="00430A40"/>
    <w:rsid w:val="00430BF5"/>
    <w:rsid w:val="00430CBD"/>
    <w:rsid w:val="00430F3A"/>
    <w:rsid w:val="00431B29"/>
    <w:rsid w:val="00432161"/>
    <w:rsid w:val="00433532"/>
    <w:rsid w:val="00434269"/>
    <w:rsid w:val="004346B8"/>
    <w:rsid w:val="00434A2A"/>
    <w:rsid w:val="00434AB8"/>
    <w:rsid w:val="00434FD3"/>
    <w:rsid w:val="004351EC"/>
    <w:rsid w:val="00435925"/>
    <w:rsid w:val="00435D63"/>
    <w:rsid w:val="00435EDE"/>
    <w:rsid w:val="00436BAA"/>
    <w:rsid w:val="00436EC7"/>
    <w:rsid w:val="00437033"/>
    <w:rsid w:val="004374A0"/>
    <w:rsid w:val="00437845"/>
    <w:rsid w:val="004378B6"/>
    <w:rsid w:val="00437B7C"/>
    <w:rsid w:val="00437D92"/>
    <w:rsid w:val="00440218"/>
    <w:rsid w:val="00440382"/>
    <w:rsid w:val="0044081B"/>
    <w:rsid w:val="0044083B"/>
    <w:rsid w:val="00440B34"/>
    <w:rsid w:val="00441079"/>
    <w:rsid w:val="0044145D"/>
    <w:rsid w:val="00441CA5"/>
    <w:rsid w:val="00441CF2"/>
    <w:rsid w:val="00441E0A"/>
    <w:rsid w:val="0044220C"/>
    <w:rsid w:val="00443258"/>
    <w:rsid w:val="00443E9D"/>
    <w:rsid w:val="00443ECC"/>
    <w:rsid w:val="004445F0"/>
    <w:rsid w:val="004451F4"/>
    <w:rsid w:val="0044553B"/>
    <w:rsid w:val="00445597"/>
    <w:rsid w:val="00445A48"/>
    <w:rsid w:val="0044600B"/>
    <w:rsid w:val="004460B7"/>
    <w:rsid w:val="00446266"/>
    <w:rsid w:val="004466D8"/>
    <w:rsid w:val="00446732"/>
    <w:rsid w:val="0044674A"/>
    <w:rsid w:val="00446DC9"/>
    <w:rsid w:val="00446EB6"/>
    <w:rsid w:val="00446FC1"/>
    <w:rsid w:val="004474B1"/>
    <w:rsid w:val="00447B21"/>
    <w:rsid w:val="004503CC"/>
    <w:rsid w:val="00450B81"/>
    <w:rsid w:val="00450BBA"/>
    <w:rsid w:val="00450DC7"/>
    <w:rsid w:val="00451448"/>
    <w:rsid w:val="004514AA"/>
    <w:rsid w:val="00451952"/>
    <w:rsid w:val="00452401"/>
    <w:rsid w:val="004524B8"/>
    <w:rsid w:val="0045282A"/>
    <w:rsid w:val="00452A63"/>
    <w:rsid w:val="00452B7A"/>
    <w:rsid w:val="00452C68"/>
    <w:rsid w:val="00453303"/>
    <w:rsid w:val="00453418"/>
    <w:rsid w:val="00453482"/>
    <w:rsid w:val="00453499"/>
    <w:rsid w:val="00453537"/>
    <w:rsid w:val="00453756"/>
    <w:rsid w:val="00453845"/>
    <w:rsid w:val="00454438"/>
    <w:rsid w:val="004549F1"/>
    <w:rsid w:val="00454BCE"/>
    <w:rsid w:val="0045510D"/>
    <w:rsid w:val="0045516E"/>
    <w:rsid w:val="0045540B"/>
    <w:rsid w:val="00455975"/>
    <w:rsid w:val="00455D05"/>
    <w:rsid w:val="00455FE9"/>
    <w:rsid w:val="0045608B"/>
    <w:rsid w:val="0045636E"/>
    <w:rsid w:val="0045640F"/>
    <w:rsid w:val="00456508"/>
    <w:rsid w:val="004566A8"/>
    <w:rsid w:val="004569F9"/>
    <w:rsid w:val="00456B19"/>
    <w:rsid w:val="00456FAE"/>
    <w:rsid w:val="0045733D"/>
    <w:rsid w:val="004576BE"/>
    <w:rsid w:val="0045779D"/>
    <w:rsid w:val="00457B91"/>
    <w:rsid w:val="004601F3"/>
    <w:rsid w:val="004608ED"/>
    <w:rsid w:val="00460E72"/>
    <w:rsid w:val="0046124F"/>
    <w:rsid w:val="004616A9"/>
    <w:rsid w:val="00461C30"/>
    <w:rsid w:val="00461DDC"/>
    <w:rsid w:val="0046234E"/>
    <w:rsid w:val="0046237C"/>
    <w:rsid w:val="00462932"/>
    <w:rsid w:val="00462B13"/>
    <w:rsid w:val="0046332B"/>
    <w:rsid w:val="0046372D"/>
    <w:rsid w:val="00463D47"/>
    <w:rsid w:val="00465136"/>
    <w:rsid w:val="00465666"/>
    <w:rsid w:val="00465DFA"/>
    <w:rsid w:val="00466301"/>
    <w:rsid w:val="00466598"/>
    <w:rsid w:val="00466C06"/>
    <w:rsid w:val="00466C70"/>
    <w:rsid w:val="00466E96"/>
    <w:rsid w:val="004673D9"/>
    <w:rsid w:val="004674AA"/>
    <w:rsid w:val="00467635"/>
    <w:rsid w:val="004679DB"/>
    <w:rsid w:val="00467F5C"/>
    <w:rsid w:val="004712EE"/>
    <w:rsid w:val="00471FC4"/>
    <w:rsid w:val="00472143"/>
    <w:rsid w:val="00472C50"/>
    <w:rsid w:val="00472C6A"/>
    <w:rsid w:val="00472F34"/>
    <w:rsid w:val="00473994"/>
    <w:rsid w:val="00473C25"/>
    <w:rsid w:val="00473E10"/>
    <w:rsid w:val="004741DA"/>
    <w:rsid w:val="004744ED"/>
    <w:rsid w:val="00474DD3"/>
    <w:rsid w:val="00475C33"/>
    <w:rsid w:val="0047634B"/>
    <w:rsid w:val="0047637C"/>
    <w:rsid w:val="0047640F"/>
    <w:rsid w:val="00476C43"/>
    <w:rsid w:val="004770BF"/>
    <w:rsid w:val="00477519"/>
    <w:rsid w:val="00477594"/>
    <w:rsid w:val="00477D4F"/>
    <w:rsid w:val="00480390"/>
    <w:rsid w:val="0048044C"/>
    <w:rsid w:val="00480EE9"/>
    <w:rsid w:val="0048140D"/>
    <w:rsid w:val="004819C3"/>
    <w:rsid w:val="00481CE1"/>
    <w:rsid w:val="00481DD9"/>
    <w:rsid w:val="004820C7"/>
    <w:rsid w:val="004821F8"/>
    <w:rsid w:val="0048222A"/>
    <w:rsid w:val="00482D5F"/>
    <w:rsid w:val="004832CD"/>
    <w:rsid w:val="0048464A"/>
    <w:rsid w:val="00484B32"/>
    <w:rsid w:val="00484E63"/>
    <w:rsid w:val="00484E7E"/>
    <w:rsid w:val="00484EF4"/>
    <w:rsid w:val="00484F73"/>
    <w:rsid w:val="00485221"/>
    <w:rsid w:val="00485347"/>
    <w:rsid w:val="00485460"/>
    <w:rsid w:val="004860B6"/>
    <w:rsid w:val="00486778"/>
    <w:rsid w:val="004867D4"/>
    <w:rsid w:val="00486943"/>
    <w:rsid w:val="004869BE"/>
    <w:rsid w:val="00486A3E"/>
    <w:rsid w:val="00486BC8"/>
    <w:rsid w:val="00487385"/>
    <w:rsid w:val="00487765"/>
    <w:rsid w:val="00487ECF"/>
    <w:rsid w:val="00490B96"/>
    <w:rsid w:val="00490C35"/>
    <w:rsid w:val="00490F2A"/>
    <w:rsid w:val="0049189A"/>
    <w:rsid w:val="00491EAC"/>
    <w:rsid w:val="004921C2"/>
    <w:rsid w:val="00492FBB"/>
    <w:rsid w:val="004930DF"/>
    <w:rsid w:val="00493564"/>
    <w:rsid w:val="004939F9"/>
    <w:rsid w:val="00493D94"/>
    <w:rsid w:val="00493EDD"/>
    <w:rsid w:val="0049417B"/>
    <w:rsid w:val="0049444B"/>
    <w:rsid w:val="004947E0"/>
    <w:rsid w:val="004949F9"/>
    <w:rsid w:val="00494D7B"/>
    <w:rsid w:val="00495565"/>
    <w:rsid w:val="004957D6"/>
    <w:rsid w:val="00495D85"/>
    <w:rsid w:val="00495F99"/>
    <w:rsid w:val="00496444"/>
    <w:rsid w:val="004965C3"/>
    <w:rsid w:val="004967BC"/>
    <w:rsid w:val="00496BAF"/>
    <w:rsid w:val="00496EF6"/>
    <w:rsid w:val="00497524"/>
    <w:rsid w:val="00497DB1"/>
    <w:rsid w:val="00497EF9"/>
    <w:rsid w:val="004A055E"/>
    <w:rsid w:val="004A0677"/>
    <w:rsid w:val="004A0733"/>
    <w:rsid w:val="004A0907"/>
    <w:rsid w:val="004A0986"/>
    <w:rsid w:val="004A0C09"/>
    <w:rsid w:val="004A0EF2"/>
    <w:rsid w:val="004A0F56"/>
    <w:rsid w:val="004A116B"/>
    <w:rsid w:val="004A12D0"/>
    <w:rsid w:val="004A1ED4"/>
    <w:rsid w:val="004A23E0"/>
    <w:rsid w:val="004A2424"/>
    <w:rsid w:val="004A24E6"/>
    <w:rsid w:val="004A2CF9"/>
    <w:rsid w:val="004A3721"/>
    <w:rsid w:val="004A3846"/>
    <w:rsid w:val="004A3BEA"/>
    <w:rsid w:val="004A442F"/>
    <w:rsid w:val="004A464E"/>
    <w:rsid w:val="004A4C02"/>
    <w:rsid w:val="004A572E"/>
    <w:rsid w:val="004A579D"/>
    <w:rsid w:val="004A5931"/>
    <w:rsid w:val="004A59F3"/>
    <w:rsid w:val="004A62D5"/>
    <w:rsid w:val="004A6635"/>
    <w:rsid w:val="004A67BD"/>
    <w:rsid w:val="004A6924"/>
    <w:rsid w:val="004A6F47"/>
    <w:rsid w:val="004A725F"/>
    <w:rsid w:val="004A740F"/>
    <w:rsid w:val="004B0192"/>
    <w:rsid w:val="004B01F9"/>
    <w:rsid w:val="004B093B"/>
    <w:rsid w:val="004B0DA3"/>
    <w:rsid w:val="004B1019"/>
    <w:rsid w:val="004B130A"/>
    <w:rsid w:val="004B13A4"/>
    <w:rsid w:val="004B148A"/>
    <w:rsid w:val="004B1749"/>
    <w:rsid w:val="004B1BF1"/>
    <w:rsid w:val="004B2027"/>
    <w:rsid w:val="004B2742"/>
    <w:rsid w:val="004B29D9"/>
    <w:rsid w:val="004B2CD5"/>
    <w:rsid w:val="004B30E0"/>
    <w:rsid w:val="004B3439"/>
    <w:rsid w:val="004B38BD"/>
    <w:rsid w:val="004B3926"/>
    <w:rsid w:val="004B3B38"/>
    <w:rsid w:val="004B3BBD"/>
    <w:rsid w:val="004B3C61"/>
    <w:rsid w:val="004B410E"/>
    <w:rsid w:val="004B4950"/>
    <w:rsid w:val="004B4D7E"/>
    <w:rsid w:val="004B57F7"/>
    <w:rsid w:val="004B60F6"/>
    <w:rsid w:val="004B618F"/>
    <w:rsid w:val="004B623E"/>
    <w:rsid w:val="004B6FE5"/>
    <w:rsid w:val="004B71C5"/>
    <w:rsid w:val="004B7357"/>
    <w:rsid w:val="004C02E6"/>
    <w:rsid w:val="004C0C56"/>
    <w:rsid w:val="004C12FA"/>
    <w:rsid w:val="004C1360"/>
    <w:rsid w:val="004C147B"/>
    <w:rsid w:val="004C161C"/>
    <w:rsid w:val="004C322B"/>
    <w:rsid w:val="004C3726"/>
    <w:rsid w:val="004C38EA"/>
    <w:rsid w:val="004C3B93"/>
    <w:rsid w:val="004C3C27"/>
    <w:rsid w:val="004C3C3D"/>
    <w:rsid w:val="004C3C42"/>
    <w:rsid w:val="004C3F9D"/>
    <w:rsid w:val="004C4122"/>
    <w:rsid w:val="004C4611"/>
    <w:rsid w:val="004C4812"/>
    <w:rsid w:val="004C48C3"/>
    <w:rsid w:val="004C4A69"/>
    <w:rsid w:val="004C4CF1"/>
    <w:rsid w:val="004C4E24"/>
    <w:rsid w:val="004C4F80"/>
    <w:rsid w:val="004C51C5"/>
    <w:rsid w:val="004C58C1"/>
    <w:rsid w:val="004C5949"/>
    <w:rsid w:val="004C5C5F"/>
    <w:rsid w:val="004C624E"/>
    <w:rsid w:val="004C632E"/>
    <w:rsid w:val="004C63AF"/>
    <w:rsid w:val="004C63CC"/>
    <w:rsid w:val="004C6DBE"/>
    <w:rsid w:val="004C6E0A"/>
    <w:rsid w:val="004C6F6F"/>
    <w:rsid w:val="004C74B3"/>
    <w:rsid w:val="004C759E"/>
    <w:rsid w:val="004C78C4"/>
    <w:rsid w:val="004C7F4A"/>
    <w:rsid w:val="004D006D"/>
    <w:rsid w:val="004D007C"/>
    <w:rsid w:val="004D0135"/>
    <w:rsid w:val="004D0596"/>
    <w:rsid w:val="004D060A"/>
    <w:rsid w:val="004D07A9"/>
    <w:rsid w:val="004D0C6B"/>
    <w:rsid w:val="004D1214"/>
    <w:rsid w:val="004D19C7"/>
    <w:rsid w:val="004D227C"/>
    <w:rsid w:val="004D29E2"/>
    <w:rsid w:val="004D319D"/>
    <w:rsid w:val="004D3A89"/>
    <w:rsid w:val="004D407A"/>
    <w:rsid w:val="004D490D"/>
    <w:rsid w:val="004D4B27"/>
    <w:rsid w:val="004D4C53"/>
    <w:rsid w:val="004D4F87"/>
    <w:rsid w:val="004D5763"/>
    <w:rsid w:val="004D5DD7"/>
    <w:rsid w:val="004D5E14"/>
    <w:rsid w:val="004D5F69"/>
    <w:rsid w:val="004D6C15"/>
    <w:rsid w:val="004D6EE5"/>
    <w:rsid w:val="004D7113"/>
    <w:rsid w:val="004E0187"/>
    <w:rsid w:val="004E0640"/>
    <w:rsid w:val="004E075A"/>
    <w:rsid w:val="004E0D97"/>
    <w:rsid w:val="004E117C"/>
    <w:rsid w:val="004E12E1"/>
    <w:rsid w:val="004E157C"/>
    <w:rsid w:val="004E183E"/>
    <w:rsid w:val="004E1A79"/>
    <w:rsid w:val="004E1DF4"/>
    <w:rsid w:val="004E205D"/>
    <w:rsid w:val="004E21D7"/>
    <w:rsid w:val="004E24E5"/>
    <w:rsid w:val="004E2B69"/>
    <w:rsid w:val="004E31FC"/>
    <w:rsid w:val="004E3DD6"/>
    <w:rsid w:val="004E437D"/>
    <w:rsid w:val="004E47A0"/>
    <w:rsid w:val="004E4818"/>
    <w:rsid w:val="004E49F6"/>
    <w:rsid w:val="004E4F45"/>
    <w:rsid w:val="004E5439"/>
    <w:rsid w:val="004E5519"/>
    <w:rsid w:val="004E56A4"/>
    <w:rsid w:val="004E5E5B"/>
    <w:rsid w:val="004E66C1"/>
    <w:rsid w:val="004E69F0"/>
    <w:rsid w:val="004E6C6D"/>
    <w:rsid w:val="004E7407"/>
    <w:rsid w:val="004E7B45"/>
    <w:rsid w:val="004F002F"/>
    <w:rsid w:val="004F02F1"/>
    <w:rsid w:val="004F077D"/>
    <w:rsid w:val="004F094D"/>
    <w:rsid w:val="004F0A8F"/>
    <w:rsid w:val="004F0E0D"/>
    <w:rsid w:val="004F0EA7"/>
    <w:rsid w:val="004F17CF"/>
    <w:rsid w:val="004F1FE9"/>
    <w:rsid w:val="004F221C"/>
    <w:rsid w:val="004F22F7"/>
    <w:rsid w:val="004F27FB"/>
    <w:rsid w:val="004F3306"/>
    <w:rsid w:val="004F3452"/>
    <w:rsid w:val="004F353D"/>
    <w:rsid w:val="004F3601"/>
    <w:rsid w:val="004F3629"/>
    <w:rsid w:val="004F36ED"/>
    <w:rsid w:val="004F38D0"/>
    <w:rsid w:val="004F3B6A"/>
    <w:rsid w:val="004F451B"/>
    <w:rsid w:val="004F528D"/>
    <w:rsid w:val="004F5449"/>
    <w:rsid w:val="004F597C"/>
    <w:rsid w:val="004F5B98"/>
    <w:rsid w:val="004F5D75"/>
    <w:rsid w:val="004F6023"/>
    <w:rsid w:val="004F6A26"/>
    <w:rsid w:val="004F6CF5"/>
    <w:rsid w:val="004F783E"/>
    <w:rsid w:val="004F788E"/>
    <w:rsid w:val="004F79D1"/>
    <w:rsid w:val="004F7A48"/>
    <w:rsid w:val="004F7BBF"/>
    <w:rsid w:val="00500164"/>
    <w:rsid w:val="00500436"/>
    <w:rsid w:val="005006A8"/>
    <w:rsid w:val="005006C5"/>
    <w:rsid w:val="00500DD6"/>
    <w:rsid w:val="005015E1"/>
    <w:rsid w:val="00501793"/>
    <w:rsid w:val="005017F9"/>
    <w:rsid w:val="005024B9"/>
    <w:rsid w:val="00502984"/>
    <w:rsid w:val="00502B40"/>
    <w:rsid w:val="00502CB6"/>
    <w:rsid w:val="00503039"/>
    <w:rsid w:val="00503638"/>
    <w:rsid w:val="00503C57"/>
    <w:rsid w:val="0050402B"/>
    <w:rsid w:val="005046AE"/>
    <w:rsid w:val="00504D69"/>
    <w:rsid w:val="0050501E"/>
    <w:rsid w:val="0050545D"/>
    <w:rsid w:val="00505771"/>
    <w:rsid w:val="005058DD"/>
    <w:rsid w:val="00505D39"/>
    <w:rsid w:val="0050609B"/>
    <w:rsid w:val="005061A7"/>
    <w:rsid w:val="005061B0"/>
    <w:rsid w:val="005063C3"/>
    <w:rsid w:val="005074B3"/>
    <w:rsid w:val="00507DB3"/>
    <w:rsid w:val="00507EFF"/>
    <w:rsid w:val="00510649"/>
    <w:rsid w:val="0051069D"/>
    <w:rsid w:val="00510DE9"/>
    <w:rsid w:val="00511080"/>
    <w:rsid w:val="00511503"/>
    <w:rsid w:val="00511519"/>
    <w:rsid w:val="00511FDB"/>
    <w:rsid w:val="005126EA"/>
    <w:rsid w:val="005131EC"/>
    <w:rsid w:val="0051333E"/>
    <w:rsid w:val="005134F0"/>
    <w:rsid w:val="0051360A"/>
    <w:rsid w:val="0051367F"/>
    <w:rsid w:val="0051377F"/>
    <w:rsid w:val="00513E03"/>
    <w:rsid w:val="005143D4"/>
    <w:rsid w:val="005149D5"/>
    <w:rsid w:val="00514BEA"/>
    <w:rsid w:val="00514CEB"/>
    <w:rsid w:val="00515078"/>
    <w:rsid w:val="0051556E"/>
    <w:rsid w:val="00515A21"/>
    <w:rsid w:val="00516381"/>
    <w:rsid w:val="00516670"/>
    <w:rsid w:val="0051678E"/>
    <w:rsid w:val="0051680D"/>
    <w:rsid w:val="00516882"/>
    <w:rsid w:val="00516A46"/>
    <w:rsid w:val="00516E4C"/>
    <w:rsid w:val="00516FDA"/>
    <w:rsid w:val="00517344"/>
    <w:rsid w:val="005178C4"/>
    <w:rsid w:val="00520036"/>
    <w:rsid w:val="00520350"/>
    <w:rsid w:val="005204C2"/>
    <w:rsid w:val="00520EC2"/>
    <w:rsid w:val="005211E2"/>
    <w:rsid w:val="00522082"/>
    <w:rsid w:val="005220B6"/>
    <w:rsid w:val="0052250B"/>
    <w:rsid w:val="0052252D"/>
    <w:rsid w:val="005229F4"/>
    <w:rsid w:val="00523230"/>
    <w:rsid w:val="005234C0"/>
    <w:rsid w:val="00523820"/>
    <w:rsid w:val="00523B8C"/>
    <w:rsid w:val="00523B8D"/>
    <w:rsid w:val="00523BC3"/>
    <w:rsid w:val="00523CC0"/>
    <w:rsid w:val="00523DAE"/>
    <w:rsid w:val="00524192"/>
    <w:rsid w:val="00524494"/>
    <w:rsid w:val="00524D4C"/>
    <w:rsid w:val="00525294"/>
    <w:rsid w:val="00525330"/>
    <w:rsid w:val="005259E0"/>
    <w:rsid w:val="00525DAC"/>
    <w:rsid w:val="00526946"/>
    <w:rsid w:val="005279F5"/>
    <w:rsid w:val="00527CBB"/>
    <w:rsid w:val="0053018E"/>
    <w:rsid w:val="005312EF"/>
    <w:rsid w:val="0053156F"/>
    <w:rsid w:val="00532392"/>
    <w:rsid w:val="00532420"/>
    <w:rsid w:val="0053278E"/>
    <w:rsid w:val="00532A2D"/>
    <w:rsid w:val="00532A74"/>
    <w:rsid w:val="00532F55"/>
    <w:rsid w:val="00533144"/>
    <w:rsid w:val="005337CE"/>
    <w:rsid w:val="005343C0"/>
    <w:rsid w:val="00534C15"/>
    <w:rsid w:val="00535066"/>
    <w:rsid w:val="005357E9"/>
    <w:rsid w:val="0053584B"/>
    <w:rsid w:val="00535CCE"/>
    <w:rsid w:val="00536899"/>
    <w:rsid w:val="00536DC8"/>
    <w:rsid w:val="005374B6"/>
    <w:rsid w:val="005376CA"/>
    <w:rsid w:val="00537747"/>
    <w:rsid w:val="00537BA4"/>
    <w:rsid w:val="00537CC0"/>
    <w:rsid w:val="00537D7D"/>
    <w:rsid w:val="00537FB7"/>
    <w:rsid w:val="0054046B"/>
    <w:rsid w:val="00540F35"/>
    <w:rsid w:val="00540F77"/>
    <w:rsid w:val="0054126A"/>
    <w:rsid w:val="005412C4"/>
    <w:rsid w:val="0054146B"/>
    <w:rsid w:val="005414F2"/>
    <w:rsid w:val="00541718"/>
    <w:rsid w:val="00541744"/>
    <w:rsid w:val="00541DBF"/>
    <w:rsid w:val="00541F9A"/>
    <w:rsid w:val="005424A6"/>
    <w:rsid w:val="005424C7"/>
    <w:rsid w:val="00542709"/>
    <w:rsid w:val="005428AA"/>
    <w:rsid w:val="0054293F"/>
    <w:rsid w:val="00542F68"/>
    <w:rsid w:val="00543BC5"/>
    <w:rsid w:val="005445EC"/>
    <w:rsid w:val="005448AB"/>
    <w:rsid w:val="005454F3"/>
    <w:rsid w:val="00545596"/>
    <w:rsid w:val="00545765"/>
    <w:rsid w:val="00545FBE"/>
    <w:rsid w:val="0054600A"/>
    <w:rsid w:val="00546104"/>
    <w:rsid w:val="005462CF"/>
    <w:rsid w:val="005464C4"/>
    <w:rsid w:val="005464C5"/>
    <w:rsid w:val="005464D6"/>
    <w:rsid w:val="005464E7"/>
    <w:rsid w:val="005465C6"/>
    <w:rsid w:val="00546717"/>
    <w:rsid w:val="005468E9"/>
    <w:rsid w:val="00546904"/>
    <w:rsid w:val="00546F50"/>
    <w:rsid w:val="00546FFE"/>
    <w:rsid w:val="00547209"/>
    <w:rsid w:val="00547794"/>
    <w:rsid w:val="005500F4"/>
    <w:rsid w:val="005505BC"/>
    <w:rsid w:val="00551064"/>
    <w:rsid w:val="0055133A"/>
    <w:rsid w:val="00551380"/>
    <w:rsid w:val="005516EA"/>
    <w:rsid w:val="00551E6C"/>
    <w:rsid w:val="005526BD"/>
    <w:rsid w:val="005526D0"/>
    <w:rsid w:val="00552875"/>
    <w:rsid w:val="005529D0"/>
    <w:rsid w:val="00554276"/>
    <w:rsid w:val="005545D9"/>
    <w:rsid w:val="005545FE"/>
    <w:rsid w:val="005547E7"/>
    <w:rsid w:val="005548B9"/>
    <w:rsid w:val="00554B5C"/>
    <w:rsid w:val="00555449"/>
    <w:rsid w:val="00555A60"/>
    <w:rsid w:val="00555D30"/>
    <w:rsid w:val="00555E54"/>
    <w:rsid w:val="00555FB7"/>
    <w:rsid w:val="00556518"/>
    <w:rsid w:val="00556681"/>
    <w:rsid w:val="00556DBE"/>
    <w:rsid w:val="00556E8A"/>
    <w:rsid w:val="0055702E"/>
    <w:rsid w:val="00557164"/>
    <w:rsid w:val="005574DD"/>
    <w:rsid w:val="00557522"/>
    <w:rsid w:val="005575AC"/>
    <w:rsid w:val="0056057B"/>
    <w:rsid w:val="005607A2"/>
    <w:rsid w:val="005610CB"/>
    <w:rsid w:val="00561217"/>
    <w:rsid w:val="005612B2"/>
    <w:rsid w:val="00561384"/>
    <w:rsid w:val="00561691"/>
    <w:rsid w:val="00561A31"/>
    <w:rsid w:val="00561A54"/>
    <w:rsid w:val="00561C77"/>
    <w:rsid w:val="00562498"/>
    <w:rsid w:val="00562FD3"/>
    <w:rsid w:val="005635E4"/>
    <w:rsid w:val="005639B6"/>
    <w:rsid w:val="00563A32"/>
    <w:rsid w:val="00564649"/>
    <w:rsid w:val="00564938"/>
    <w:rsid w:val="00564C03"/>
    <w:rsid w:val="00564C29"/>
    <w:rsid w:val="0056500F"/>
    <w:rsid w:val="0056515E"/>
    <w:rsid w:val="00565182"/>
    <w:rsid w:val="00565372"/>
    <w:rsid w:val="00565603"/>
    <w:rsid w:val="00565757"/>
    <w:rsid w:val="00565998"/>
    <w:rsid w:val="005659CB"/>
    <w:rsid w:val="005659EC"/>
    <w:rsid w:val="00565E91"/>
    <w:rsid w:val="00566138"/>
    <w:rsid w:val="00566529"/>
    <w:rsid w:val="0056699A"/>
    <w:rsid w:val="00566CA3"/>
    <w:rsid w:val="00566F2B"/>
    <w:rsid w:val="0056721B"/>
    <w:rsid w:val="00567B95"/>
    <w:rsid w:val="00570107"/>
    <w:rsid w:val="005703AD"/>
    <w:rsid w:val="0057064D"/>
    <w:rsid w:val="0057066D"/>
    <w:rsid w:val="00570962"/>
    <w:rsid w:val="00570E8A"/>
    <w:rsid w:val="005718CF"/>
    <w:rsid w:val="00571BBE"/>
    <w:rsid w:val="00571CD5"/>
    <w:rsid w:val="00572630"/>
    <w:rsid w:val="00572822"/>
    <w:rsid w:val="00572C04"/>
    <w:rsid w:val="00572FEA"/>
    <w:rsid w:val="00573212"/>
    <w:rsid w:val="00573927"/>
    <w:rsid w:val="005741FB"/>
    <w:rsid w:val="005743A1"/>
    <w:rsid w:val="005747F0"/>
    <w:rsid w:val="005748C8"/>
    <w:rsid w:val="005748E3"/>
    <w:rsid w:val="005749C8"/>
    <w:rsid w:val="00574FD2"/>
    <w:rsid w:val="005755C9"/>
    <w:rsid w:val="0057573F"/>
    <w:rsid w:val="005758D9"/>
    <w:rsid w:val="00575BB5"/>
    <w:rsid w:val="00575D5B"/>
    <w:rsid w:val="00575FC5"/>
    <w:rsid w:val="00576068"/>
    <w:rsid w:val="0057621F"/>
    <w:rsid w:val="00576521"/>
    <w:rsid w:val="00576E6E"/>
    <w:rsid w:val="0057731C"/>
    <w:rsid w:val="00577BBA"/>
    <w:rsid w:val="00577C3C"/>
    <w:rsid w:val="00577F75"/>
    <w:rsid w:val="0058038D"/>
    <w:rsid w:val="0058087A"/>
    <w:rsid w:val="00580E93"/>
    <w:rsid w:val="00581040"/>
    <w:rsid w:val="005813AD"/>
    <w:rsid w:val="0058147F"/>
    <w:rsid w:val="00581EDB"/>
    <w:rsid w:val="00582364"/>
    <w:rsid w:val="005825B9"/>
    <w:rsid w:val="00582CDA"/>
    <w:rsid w:val="00582CEC"/>
    <w:rsid w:val="00582D4D"/>
    <w:rsid w:val="005837EB"/>
    <w:rsid w:val="00583A16"/>
    <w:rsid w:val="00583CCF"/>
    <w:rsid w:val="00583EA5"/>
    <w:rsid w:val="00583F1D"/>
    <w:rsid w:val="0058426B"/>
    <w:rsid w:val="005844FB"/>
    <w:rsid w:val="00584AFA"/>
    <w:rsid w:val="00584C59"/>
    <w:rsid w:val="00585013"/>
    <w:rsid w:val="005851C0"/>
    <w:rsid w:val="0058570D"/>
    <w:rsid w:val="005857D4"/>
    <w:rsid w:val="0058594F"/>
    <w:rsid w:val="00585AC4"/>
    <w:rsid w:val="0058624E"/>
    <w:rsid w:val="0058634B"/>
    <w:rsid w:val="0058652B"/>
    <w:rsid w:val="00586550"/>
    <w:rsid w:val="00586726"/>
    <w:rsid w:val="00586838"/>
    <w:rsid w:val="0058691A"/>
    <w:rsid w:val="00586959"/>
    <w:rsid w:val="00586A72"/>
    <w:rsid w:val="00586B4D"/>
    <w:rsid w:val="00587687"/>
    <w:rsid w:val="00587C47"/>
    <w:rsid w:val="00587CDF"/>
    <w:rsid w:val="005906DE"/>
    <w:rsid w:val="0059082A"/>
    <w:rsid w:val="00590A3D"/>
    <w:rsid w:val="00591138"/>
    <w:rsid w:val="005914E1"/>
    <w:rsid w:val="00591F35"/>
    <w:rsid w:val="005922C8"/>
    <w:rsid w:val="0059245A"/>
    <w:rsid w:val="0059263D"/>
    <w:rsid w:val="005926DC"/>
    <w:rsid w:val="00593136"/>
    <w:rsid w:val="005936EB"/>
    <w:rsid w:val="00593BF8"/>
    <w:rsid w:val="00593C77"/>
    <w:rsid w:val="00594182"/>
    <w:rsid w:val="00594190"/>
    <w:rsid w:val="00594410"/>
    <w:rsid w:val="0059466B"/>
    <w:rsid w:val="005957AD"/>
    <w:rsid w:val="00595B0F"/>
    <w:rsid w:val="005960CE"/>
    <w:rsid w:val="005963FD"/>
    <w:rsid w:val="005967B1"/>
    <w:rsid w:val="00596E8F"/>
    <w:rsid w:val="00596F8A"/>
    <w:rsid w:val="005973F3"/>
    <w:rsid w:val="005977D9"/>
    <w:rsid w:val="005A0289"/>
    <w:rsid w:val="005A0313"/>
    <w:rsid w:val="005A0558"/>
    <w:rsid w:val="005A0720"/>
    <w:rsid w:val="005A0A8F"/>
    <w:rsid w:val="005A0F46"/>
    <w:rsid w:val="005A11E6"/>
    <w:rsid w:val="005A1D4D"/>
    <w:rsid w:val="005A1F62"/>
    <w:rsid w:val="005A1FD6"/>
    <w:rsid w:val="005A2280"/>
    <w:rsid w:val="005A3577"/>
    <w:rsid w:val="005A417F"/>
    <w:rsid w:val="005A43C8"/>
    <w:rsid w:val="005A4820"/>
    <w:rsid w:val="005A4E25"/>
    <w:rsid w:val="005A52E2"/>
    <w:rsid w:val="005A551D"/>
    <w:rsid w:val="005A5644"/>
    <w:rsid w:val="005A5942"/>
    <w:rsid w:val="005A5B5F"/>
    <w:rsid w:val="005A5F49"/>
    <w:rsid w:val="005A6A32"/>
    <w:rsid w:val="005A7530"/>
    <w:rsid w:val="005A7639"/>
    <w:rsid w:val="005A7729"/>
    <w:rsid w:val="005A7938"/>
    <w:rsid w:val="005A79A9"/>
    <w:rsid w:val="005A7B72"/>
    <w:rsid w:val="005B0006"/>
    <w:rsid w:val="005B0945"/>
    <w:rsid w:val="005B0A67"/>
    <w:rsid w:val="005B0D10"/>
    <w:rsid w:val="005B0EEF"/>
    <w:rsid w:val="005B146F"/>
    <w:rsid w:val="005B1584"/>
    <w:rsid w:val="005B192E"/>
    <w:rsid w:val="005B1B44"/>
    <w:rsid w:val="005B2041"/>
    <w:rsid w:val="005B2128"/>
    <w:rsid w:val="005B2194"/>
    <w:rsid w:val="005B2891"/>
    <w:rsid w:val="005B2F20"/>
    <w:rsid w:val="005B31F1"/>
    <w:rsid w:val="005B359D"/>
    <w:rsid w:val="005B35FF"/>
    <w:rsid w:val="005B3A19"/>
    <w:rsid w:val="005B3A7E"/>
    <w:rsid w:val="005B3F5E"/>
    <w:rsid w:val="005B52A1"/>
    <w:rsid w:val="005B5888"/>
    <w:rsid w:val="005B593A"/>
    <w:rsid w:val="005B5F6B"/>
    <w:rsid w:val="005B6089"/>
    <w:rsid w:val="005B628E"/>
    <w:rsid w:val="005B64CD"/>
    <w:rsid w:val="005B6C08"/>
    <w:rsid w:val="005B6E81"/>
    <w:rsid w:val="005B742C"/>
    <w:rsid w:val="005B76D8"/>
    <w:rsid w:val="005C0204"/>
    <w:rsid w:val="005C072E"/>
    <w:rsid w:val="005C07BB"/>
    <w:rsid w:val="005C1192"/>
    <w:rsid w:val="005C124E"/>
    <w:rsid w:val="005C17A6"/>
    <w:rsid w:val="005C1896"/>
    <w:rsid w:val="005C1F11"/>
    <w:rsid w:val="005C2FB7"/>
    <w:rsid w:val="005C300F"/>
    <w:rsid w:val="005C36A6"/>
    <w:rsid w:val="005C3758"/>
    <w:rsid w:val="005C3E9D"/>
    <w:rsid w:val="005C406E"/>
    <w:rsid w:val="005C454F"/>
    <w:rsid w:val="005C4824"/>
    <w:rsid w:val="005C4A89"/>
    <w:rsid w:val="005C4AA3"/>
    <w:rsid w:val="005C51F4"/>
    <w:rsid w:val="005C55C5"/>
    <w:rsid w:val="005C5DBD"/>
    <w:rsid w:val="005C60D7"/>
    <w:rsid w:val="005C6383"/>
    <w:rsid w:val="005C657C"/>
    <w:rsid w:val="005C749C"/>
    <w:rsid w:val="005C7623"/>
    <w:rsid w:val="005C7715"/>
    <w:rsid w:val="005C7B39"/>
    <w:rsid w:val="005C7BC4"/>
    <w:rsid w:val="005C7BCE"/>
    <w:rsid w:val="005D011D"/>
    <w:rsid w:val="005D0B3F"/>
    <w:rsid w:val="005D0BA2"/>
    <w:rsid w:val="005D1397"/>
    <w:rsid w:val="005D182F"/>
    <w:rsid w:val="005D22F1"/>
    <w:rsid w:val="005D25D8"/>
    <w:rsid w:val="005D28F4"/>
    <w:rsid w:val="005D2985"/>
    <w:rsid w:val="005D33AD"/>
    <w:rsid w:val="005D35C7"/>
    <w:rsid w:val="005D42E0"/>
    <w:rsid w:val="005D48B2"/>
    <w:rsid w:val="005D4963"/>
    <w:rsid w:val="005D499B"/>
    <w:rsid w:val="005D5018"/>
    <w:rsid w:val="005D507D"/>
    <w:rsid w:val="005D53B2"/>
    <w:rsid w:val="005D53CB"/>
    <w:rsid w:val="005D5DEA"/>
    <w:rsid w:val="005D5F0C"/>
    <w:rsid w:val="005D6165"/>
    <w:rsid w:val="005D6938"/>
    <w:rsid w:val="005D6B7E"/>
    <w:rsid w:val="005D6C3F"/>
    <w:rsid w:val="005D6C5A"/>
    <w:rsid w:val="005D705C"/>
    <w:rsid w:val="005D74D2"/>
    <w:rsid w:val="005D7BB4"/>
    <w:rsid w:val="005D7E11"/>
    <w:rsid w:val="005E0088"/>
    <w:rsid w:val="005E00CD"/>
    <w:rsid w:val="005E0903"/>
    <w:rsid w:val="005E0B35"/>
    <w:rsid w:val="005E0E45"/>
    <w:rsid w:val="005E10D8"/>
    <w:rsid w:val="005E1277"/>
    <w:rsid w:val="005E17E6"/>
    <w:rsid w:val="005E2224"/>
    <w:rsid w:val="005E2693"/>
    <w:rsid w:val="005E26A3"/>
    <w:rsid w:val="005E2E7E"/>
    <w:rsid w:val="005E3228"/>
    <w:rsid w:val="005E370F"/>
    <w:rsid w:val="005E3828"/>
    <w:rsid w:val="005E45DD"/>
    <w:rsid w:val="005E4640"/>
    <w:rsid w:val="005E4937"/>
    <w:rsid w:val="005E49ED"/>
    <w:rsid w:val="005E4D0B"/>
    <w:rsid w:val="005E5008"/>
    <w:rsid w:val="005E59CF"/>
    <w:rsid w:val="005E59D1"/>
    <w:rsid w:val="005E5A32"/>
    <w:rsid w:val="005E5CFC"/>
    <w:rsid w:val="005E64CD"/>
    <w:rsid w:val="005E6BED"/>
    <w:rsid w:val="005E71E5"/>
    <w:rsid w:val="005E7433"/>
    <w:rsid w:val="005E743D"/>
    <w:rsid w:val="005E7469"/>
    <w:rsid w:val="005E7E75"/>
    <w:rsid w:val="005F02E7"/>
    <w:rsid w:val="005F0A45"/>
    <w:rsid w:val="005F0C9B"/>
    <w:rsid w:val="005F11EE"/>
    <w:rsid w:val="005F1C9C"/>
    <w:rsid w:val="005F1D6F"/>
    <w:rsid w:val="005F1F08"/>
    <w:rsid w:val="005F27C7"/>
    <w:rsid w:val="005F2A81"/>
    <w:rsid w:val="005F325C"/>
    <w:rsid w:val="005F3C56"/>
    <w:rsid w:val="005F4564"/>
    <w:rsid w:val="005F4946"/>
    <w:rsid w:val="005F4ABA"/>
    <w:rsid w:val="005F4B4D"/>
    <w:rsid w:val="005F4FAF"/>
    <w:rsid w:val="005F55B5"/>
    <w:rsid w:val="005F5626"/>
    <w:rsid w:val="005F59DD"/>
    <w:rsid w:val="005F5D14"/>
    <w:rsid w:val="005F6333"/>
    <w:rsid w:val="005F656C"/>
    <w:rsid w:val="005F69B4"/>
    <w:rsid w:val="005F6B9B"/>
    <w:rsid w:val="005F71B6"/>
    <w:rsid w:val="005F73A4"/>
    <w:rsid w:val="005F7461"/>
    <w:rsid w:val="005F7704"/>
    <w:rsid w:val="005F7A08"/>
    <w:rsid w:val="005F7E57"/>
    <w:rsid w:val="005F7E85"/>
    <w:rsid w:val="00600830"/>
    <w:rsid w:val="006016A4"/>
    <w:rsid w:val="006017A6"/>
    <w:rsid w:val="006020C0"/>
    <w:rsid w:val="0060229D"/>
    <w:rsid w:val="006027FD"/>
    <w:rsid w:val="006029C8"/>
    <w:rsid w:val="00602A02"/>
    <w:rsid w:val="00602B8C"/>
    <w:rsid w:val="0060332C"/>
    <w:rsid w:val="00603EFF"/>
    <w:rsid w:val="006040E8"/>
    <w:rsid w:val="006047EE"/>
    <w:rsid w:val="00604E12"/>
    <w:rsid w:val="00604E44"/>
    <w:rsid w:val="00604FE0"/>
    <w:rsid w:val="00605D56"/>
    <w:rsid w:val="00606492"/>
    <w:rsid w:val="006065D9"/>
    <w:rsid w:val="00606724"/>
    <w:rsid w:val="00606964"/>
    <w:rsid w:val="00606B6B"/>
    <w:rsid w:val="00606CA6"/>
    <w:rsid w:val="006073D9"/>
    <w:rsid w:val="006073FA"/>
    <w:rsid w:val="00607749"/>
    <w:rsid w:val="0060798E"/>
    <w:rsid w:val="00607AE7"/>
    <w:rsid w:val="00610592"/>
    <w:rsid w:val="006107E3"/>
    <w:rsid w:val="00610F07"/>
    <w:rsid w:val="00611193"/>
    <w:rsid w:val="00611841"/>
    <w:rsid w:val="00611A8B"/>
    <w:rsid w:val="00611C9F"/>
    <w:rsid w:val="00611E79"/>
    <w:rsid w:val="00612586"/>
    <w:rsid w:val="006125EA"/>
    <w:rsid w:val="00612AA0"/>
    <w:rsid w:val="00612F40"/>
    <w:rsid w:val="00612F6B"/>
    <w:rsid w:val="006140D6"/>
    <w:rsid w:val="006141E2"/>
    <w:rsid w:val="006142F8"/>
    <w:rsid w:val="0061441A"/>
    <w:rsid w:val="006153D2"/>
    <w:rsid w:val="00615581"/>
    <w:rsid w:val="0061593D"/>
    <w:rsid w:val="00615ADA"/>
    <w:rsid w:val="00615BC7"/>
    <w:rsid w:val="00615D12"/>
    <w:rsid w:val="00615E58"/>
    <w:rsid w:val="00615F29"/>
    <w:rsid w:val="00616460"/>
    <w:rsid w:val="006165D3"/>
    <w:rsid w:val="006168AA"/>
    <w:rsid w:val="00616902"/>
    <w:rsid w:val="00616CD7"/>
    <w:rsid w:val="006172E3"/>
    <w:rsid w:val="00617958"/>
    <w:rsid w:val="00617DCC"/>
    <w:rsid w:val="006215CF"/>
    <w:rsid w:val="00621760"/>
    <w:rsid w:val="00621B94"/>
    <w:rsid w:val="00621D2F"/>
    <w:rsid w:val="00621F08"/>
    <w:rsid w:val="006222C4"/>
    <w:rsid w:val="0062279A"/>
    <w:rsid w:val="006227BC"/>
    <w:rsid w:val="00622960"/>
    <w:rsid w:val="00622D03"/>
    <w:rsid w:val="00623128"/>
    <w:rsid w:val="006234FF"/>
    <w:rsid w:val="00623565"/>
    <w:rsid w:val="006235D7"/>
    <w:rsid w:val="00623631"/>
    <w:rsid w:val="00623911"/>
    <w:rsid w:val="006239AC"/>
    <w:rsid w:val="00623A01"/>
    <w:rsid w:val="00623D60"/>
    <w:rsid w:val="00623D9C"/>
    <w:rsid w:val="006240EE"/>
    <w:rsid w:val="0062416F"/>
    <w:rsid w:val="00624C5C"/>
    <w:rsid w:val="00625264"/>
    <w:rsid w:val="0062571C"/>
    <w:rsid w:val="00625B6E"/>
    <w:rsid w:val="00625CB7"/>
    <w:rsid w:val="00625EAD"/>
    <w:rsid w:val="0062653A"/>
    <w:rsid w:val="00626E39"/>
    <w:rsid w:val="00627179"/>
    <w:rsid w:val="0062739C"/>
    <w:rsid w:val="00627841"/>
    <w:rsid w:val="00627B1D"/>
    <w:rsid w:val="00627BC0"/>
    <w:rsid w:val="00627E78"/>
    <w:rsid w:val="006303FA"/>
    <w:rsid w:val="00630CAD"/>
    <w:rsid w:val="006314C4"/>
    <w:rsid w:val="006320B7"/>
    <w:rsid w:val="006322F5"/>
    <w:rsid w:val="00632521"/>
    <w:rsid w:val="00632B12"/>
    <w:rsid w:val="00633092"/>
    <w:rsid w:val="006332E8"/>
    <w:rsid w:val="006337F6"/>
    <w:rsid w:val="00633A6B"/>
    <w:rsid w:val="00633AFC"/>
    <w:rsid w:val="00634547"/>
    <w:rsid w:val="00634740"/>
    <w:rsid w:val="00634AB3"/>
    <w:rsid w:val="00634C84"/>
    <w:rsid w:val="00635134"/>
    <w:rsid w:val="00635185"/>
    <w:rsid w:val="0063524F"/>
    <w:rsid w:val="0063525C"/>
    <w:rsid w:val="006359C2"/>
    <w:rsid w:val="006364C8"/>
    <w:rsid w:val="00636789"/>
    <w:rsid w:val="006369F5"/>
    <w:rsid w:val="00636A48"/>
    <w:rsid w:val="00636B50"/>
    <w:rsid w:val="00636D50"/>
    <w:rsid w:val="0063723A"/>
    <w:rsid w:val="006377DC"/>
    <w:rsid w:val="0063796B"/>
    <w:rsid w:val="00637A51"/>
    <w:rsid w:val="00637C34"/>
    <w:rsid w:val="006407DC"/>
    <w:rsid w:val="00640B67"/>
    <w:rsid w:val="00641315"/>
    <w:rsid w:val="0064142E"/>
    <w:rsid w:val="00641467"/>
    <w:rsid w:val="00641B70"/>
    <w:rsid w:val="006421F6"/>
    <w:rsid w:val="00642598"/>
    <w:rsid w:val="00642990"/>
    <w:rsid w:val="00642BF5"/>
    <w:rsid w:val="00643006"/>
    <w:rsid w:val="0064336E"/>
    <w:rsid w:val="00643C18"/>
    <w:rsid w:val="006442EF"/>
    <w:rsid w:val="00644671"/>
    <w:rsid w:val="0064498B"/>
    <w:rsid w:val="00644BAD"/>
    <w:rsid w:val="00644C1E"/>
    <w:rsid w:val="00644C47"/>
    <w:rsid w:val="00644CFF"/>
    <w:rsid w:val="006456DD"/>
    <w:rsid w:val="006459BE"/>
    <w:rsid w:val="00645BC1"/>
    <w:rsid w:val="00645F5F"/>
    <w:rsid w:val="00646050"/>
    <w:rsid w:val="006464A2"/>
    <w:rsid w:val="006464A9"/>
    <w:rsid w:val="006465CF"/>
    <w:rsid w:val="00647614"/>
    <w:rsid w:val="006476DB"/>
    <w:rsid w:val="00647732"/>
    <w:rsid w:val="00647F1D"/>
    <w:rsid w:val="00647FA6"/>
    <w:rsid w:val="00650440"/>
    <w:rsid w:val="00650FE0"/>
    <w:rsid w:val="0065136A"/>
    <w:rsid w:val="00651645"/>
    <w:rsid w:val="00651BAA"/>
    <w:rsid w:val="00652358"/>
    <w:rsid w:val="0065237E"/>
    <w:rsid w:val="00652395"/>
    <w:rsid w:val="00652919"/>
    <w:rsid w:val="00652985"/>
    <w:rsid w:val="00652AC4"/>
    <w:rsid w:val="00652C65"/>
    <w:rsid w:val="00652F7F"/>
    <w:rsid w:val="00653270"/>
    <w:rsid w:val="00653289"/>
    <w:rsid w:val="006533D3"/>
    <w:rsid w:val="00653ABE"/>
    <w:rsid w:val="006542B4"/>
    <w:rsid w:val="00654569"/>
    <w:rsid w:val="00654637"/>
    <w:rsid w:val="00654895"/>
    <w:rsid w:val="006548A7"/>
    <w:rsid w:val="0065551A"/>
    <w:rsid w:val="00655640"/>
    <w:rsid w:val="0065608D"/>
    <w:rsid w:val="0065617E"/>
    <w:rsid w:val="00656197"/>
    <w:rsid w:val="00656289"/>
    <w:rsid w:val="00656FC1"/>
    <w:rsid w:val="00657153"/>
    <w:rsid w:val="006576FB"/>
    <w:rsid w:val="0065783E"/>
    <w:rsid w:val="00657A70"/>
    <w:rsid w:val="00657C12"/>
    <w:rsid w:val="00657F70"/>
    <w:rsid w:val="006607BA"/>
    <w:rsid w:val="00660EF6"/>
    <w:rsid w:val="00661336"/>
    <w:rsid w:val="00661849"/>
    <w:rsid w:val="006619A9"/>
    <w:rsid w:val="00661DB2"/>
    <w:rsid w:val="00661F42"/>
    <w:rsid w:val="00661FFF"/>
    <w:rsid w:val="0066213F"/>
    <w:rsid w:val="006623E0"/>
    <w:rsid w:val="006625FC"/>
    <w:rsid w:val="00662653"/>
    <w:rsid w:val="00662C3D"/>
    <w:rsid w:val="0066355C"/>
    <w:rsid w:val="0066358C"/>
    <w:rsid w:val="00663615"/>
    <w:rsid w:val="00663D69"/>
    <w:rsid w:val="0066453B"/>
    <w:rsid w:val="00664DC7"/>
    <w:rsid w:val="00664FF5"/>
    <w:rsid w:val="0066515F"/>
    <w:rsid w:val="006651F7"/>
    <w:rsid w:val="0066548E"/>
    <w:rsid w:val="00665A4D"/>
    <w:rsid w:val="0066738E"/>
    <w:rsid w:val="00667940"/>
    <w:rsid w:val="00667E5F"/>
    <w:rsid w:val="0067005C"/>
    <w:rsid w:val="00670330"/>
    <w:rsid w:val="0067034F"/>
    <w:rsid w:val="0067053E"/>
    <w:rsid w:val="0067061F"/>
    <w:rsid w:val="0067080F"/>
    <w:rsid w:val="0067098E"/>
    <w:rsid w:val="006710DD"/>
    <w:rsid w:val="0067119C"/>
    <w:rsid w:val="00671332"/>
    <w:rsid w:val="00671517"/>
    <w:rsid w:val="00671B75"/>
    <w:rsid w:val="00671E29"/>
    <w:rsid w:val="00671FF5"/>
    <w:rsid w:val="006723C3"/>
    <w:rsid w:val="0067292E"/>
    <w:rsid w:val="006729EB"/>
    <w:rsid w:val="006732C1"/>
    <w:rsid w:val="00673E77"/>
    <w:rsid w:val="00673ECA"/>
    <w:rsid w:val="00674285"/>
    <w:rsid w:val="0067443D"/>
    <w:rsid w:val="006747C7"/>
    <w:rsid w:val="00674A55"/>
    <w:rsid w:val="00674B77"/>
    <w:rsid w:val="006750E6"/>
    <w:rsid w:val="0067520C"/>
    <w:rsid w:val="006753C4"/>
    <w:rsid w:val="006753F3"/>
    <w:rsid w:val="00675518"/>
    <w:rsid w:val="00676205"/>
    <w:rsid w:val="006768B3"/>
    <w:rsid w:val="00676D34"/>
    <w:rsid w:val="00676FD5"/>
    <w:rsid w:val="006770B3"/>
    <w:rsid w:val="0067735F"/>
    <w:rsid w:val="00677440"/>
    <w:rsid w:val="006774C5"/>
    <w:rsid w:val="006775FD"/>
    <w:rsid w:val="0067778E"/>
    <w:rsid w:val="006801B5"/>
    <w:rsid w:val="0068032A"/>
    <w:rsid w:val="0068046A"/>
    <w:rsid w:val="00681722"/>
    <w:rsid w:val="00681A19"/>
    <w:rsid w:val="00682051"/>
    <w:rsid w:val="006820CE"/>
    <w:rsid w:val="00682340"/>
    <w:rsid w:val="0068252E"/>
    <w:rsid w:val="00682612"/>
    <w:rsid w:val="00682919"/>
    <w:rsid w:val="00683257"/>
    <w:rsid w:val="006836C2"/>
    <w:rsid w:val="00683B16"/>
    <w:rsid w:val="00683CC0"/>
    <w:rsid w:val="0068403F"/>
    <w:rsid w:val="006846C9"/>
    <w:rsid w:val="00684E39"/>
    <w:rsid w:val="006850C2"/>
    <w:rsid w:val="00685306"/>
    <w:rsid w:val="006854C1"/>
    <w:rsid w:val="00685C56"/>
    <w:rsid w:val="00685C96"/>
    <w:rsid w:val="006860DC"/>
    <w:rsid w:val="006864C0"/>
    <w:rsid w:val="00686534"/>
    <w:rsid w:val="00686ACD"/>
    <w:rsid w:val="00686BC6"/>
    <w:rsid w:val="00686DCF"/>
    <w:rsid w:val="00687642"/>
    <w:rsid w:val="006876B4"/>
    <w:rsid w:val="00687971"/>
    <w:rsid w:val="0069026F"/>
    <w:rsid w:val="00690325"/>
    <w:rsid w:val="00690925"/>
    <w:rsid w:val="00690B89"/>
    <w:rsid w:val="00691996"/>
    <w:rsid w:val="0069225B"/>
    <w:rsid w:val="00692E4B"/>
    <w:rsid w:val="00693B5A"/>
    <w:rsid w:val="00693C6E"/>
    <w:rsid w:val="00695887"/>
    <w:rsid w:val="00696329"/>
    <w:rsid w:val="006964DA"/>
    <w:rsid w:val="00696579"/>
    <w:rsid w:val="00697467"/>
    <w:rsid w:val="00697646"/>
    <w:rsid w:val="00697DE8"/>
    <w:rsid w:val="006A019F"/>
    <w:rsid w:val="006A1327"/>
    <w:rsid w:val="006A14BC"/>
    <w:rsid w:val="006A14EF"/>
    <w:rsid w:val="006A1556"/>
    <w:rsid w:val="006A17B0"/>
    <w:rsid w:val="006A2136"/>
    <w:rsid w:val="006A2227"/>
    <w:rsid w:val="006A2418"/>
    <w:rsid w:val="006A2699"/>
    <w:rsid w:val="006A26A5"/>
    <w:rsid w:val="006A2823"/>
    <w:rsid w:val="006A2A42"/>
    <w:rsid w:val="006A2BC0"/>
    <w:rsid w:val="006A3274"/>
    <w:rsid w:val="006A3B28"/>
    <w:rsid w:val="006A3B35"/>
    <w:rsid w:val="006A3BF9"/>
    <w:rsid w:val="006A3CA5"/>
    <w:rsid w:val="006A3F61"/>
    <w:rsid w:val="006A4A8A"/>
    <w:rsid w:val="006A532D"/>
    <w:rsid w:val="006A5754"/>
    <w:rsid w:val="006A6283"/>
    <w:rsid w:val="006A69E0"/>
    <w:rsid w:val="006A75FD"/>
    <w:rsid w:val="006A78C9"/>
    <w:rsid w:val="006B01BB"/>
    <w:rsid w:val="006B0443"/>
    <w:rsid w:val="006B0B55"/>
    <w:rsid w:val="006B0D22"/>
    <w:rsid w:val="006B0E6F"/>
    <w:rsid w:val="006B19B8"/>
    <w:rsid w:val="006B214C"/>
    <w:rsid w:val="006B27AF"/>
    <w:rsid w:val="006B27FD"/>
    <w:rsid w:val="006B2C91"/>
    <w:rsid w:val="006B2F0E"/>
    <w:rsid w:val="006B2F47"/>
    <w:rsid w:val="006B3193"/>
    <w:rsid w:val="006B3282"/>
    <w:rsid w:val="006B33C2"/>
    <w:rsid w:val="006B37C1"/>
    <w:rsid w:val="006B3869"/>
    <w:rsid w:val="006B4007"/>
    <w:rsid w:val="006B43C0"/>
    <w:rsid w:val="006B4478"/>
    <w:rsid w:val="006B4EF5"/>
    <w:rsid w:val="006B4F26"/>
    <w:rsid w:val="006B559F"/>
    <w:rsid w:val="006B5749"/>
    <w:rsid w:val="006B5AE2"/>
    <w:rsid w:val="006B5C58"/>
    <w:rsid w:val="006B5D41"/>
    <w:rsid w:val="006B6012"/>
    <w:rsid w:val="006B6056"/>
    <w:rsid w:val="006B6203"/>
    <w:rsid w:val="006B642F"/>
    <w:rsid w:val="006B6A2B"/>
    <w:rsid w:val="006B6C7C"/>
    <w:rsid w:val="006B6DD0"/>
    <w:rsid w:val="006B6DD5"/>
    <w:rsid w:val="006B6ED1"/>
    <w:rsid w:val="006B6FE2"/>
    <w:rsid w:val="006B70A7"/>
    <w:rsid w:val="006B72F6"/>
    <w:rsid w:val="006B78A4"/>
    <w:rsid w:val="006B78C7"/>
    <w:rsid w:val="006B7917"/>
    <w:rsid w:val="006B7C4B"/>
    <w:rsid w:val="006B7DC9"/>
    <w:rsid w:val="006C003F"/>
    <w:rsid w:val="006C0B78"/>
    <w:rsid w:val="006C1BEA"/>
    <w:rsid w:val="006C1BFF"/>
    <w:rsid w:val="006C23B8"/>
    <w:rsid w:val="006C2961"/>
    <w:rsid w:val="006C2C7F"/>
    <w:rsid w:val="006C2D79"/>
    <w:rsid w:val="006C308A"/>
    <w:rsid w:val="006C36DA"/>
    <w:rsid w:val="006C4410"/>
    <w:rsid w:val="006C4591"/>
    <w:rsid w:val="006C529E"/>
    <w:rsid w:val="006C52AC"/>
    <w:rsid w:val="006C53B1"/>
    <w:rsid w:val="006C5A1D"/>
    <w:rsid w:val="006C5ABB"/>
    <w:rsid w:val="006C5B28"/>
    <w:rsid w:val="006C630B"/>
    <w:rsid w:val="006C6AEE"/>
    <w:rsid w:val="006C6B20"/>
    <w:rsid w:val="006C6C62"/>
    <w:rsid w:val="006C6C98"/>
    <w:rsid w:val="006C7234"/>
    <w:rsid w:val="006C72A4"/>
    <w:rsid w:val="006C75FF"/>
    <w:rsid w:val="006C7738"/>
    <w:rsid w:val="006C7BB3"/>
    <w:rsid w:val="006C7CBB"/>
    <w:rsid w:val="006C7F5E"/>
    <w:rsid w:val="006D0262"/>
    <w:rsid w:val="006D0295"/>
    <w:rsid w:val="006D0374"/>
    <w:rsid w:val="006D050C"/>
    <w:rsid w:val="006D06F6"/>
    <w:rsid w:val="006D0886"/>
    <w:rsid w:val="006D0A44"/>
    <w:rsid w:val="006D10F0"/>
    <w:rsid w:val="006D138C"/>
    <w:rsid w:val="006D1B23"/>
    <w:rsid w:val="006D1D02"/>
    <w:rsid w:val="006D1FDB"/>
    <w:rsid w:val="006D25CF"/>
    <w:rsid w:val="006D272D"/>
    <w:rsid w:val="006D2A79"/>
    <w:rsid w:val="006D2F45"/>
    <w:rsid w:val="006D2F8B"/>
    <w:rsid w:val="006D39E9"/>
    <w:rsid w:val="006D4818"/>
    <w:rsid w:val="006D4B92"/>
    <w:rsid w:val="006D4D81"/>
    <w:rsid w:val="006D5029"/>
    <w:rsid w:val="006D597C"/>
    <w:rsid w:val="006D59EC"/>
    <w:rsid w:val="006D5C6A"/>
    <w:rsid w:val="006D632B"/>
    <w:rsid w:val="006D6978"/>
    <w:rsid w:val="006D70A1"/>
    <w:rsid w:val="006D70FF"/>
    <w:rsid w:val="006D71DD"/>
    <w:rsid w:val="006D74DC"/>
    <w:rsid w:val="006E139E"/>
    <w:rsid w:val="006E1443"/>
    <w:rsid w:val="006E1AED"/>
    <w:rsid w:val="006E1C70"/>
    <w:rsid w:val="006E1D98"/>
    <w:rsid w:val="006E26B2"/>
    <w:rsid w:val="006E2767"/>
    <w:rsid w:val="006E30E4"/>
    <w:rsid w:val="006E379C"/>
    <w:rsid w:val="006E3A03"/>
    <w:rsid w:val="006E3E70"/>
    <w:rsid w:val="006E4205"/>
    <w:rsid w:val="006E422C"/>
    <w:rsid w:val="006E4FED"/>
    <w:rsid w:val="006E55FF"/>
    <w:rsid w:val="006E5612"/>
    <w:rsid w:val="006E57CA"/>
    <w:rsid w:val="006E5961"/>
    <w:rsid w:val="006E6CBF"/>
    <w:rsid w:val="006E6E9E"/>
    <w:rsid w:val="006E6F32"/>
    <w:rsid w:val="006E768C"/>
    <w:rsid w:val="006E7D6A"/>
    <w:rsid w:val="006F00F4"/>
    <w:rsid w:val="006F0459"/>
    <w:rsid w:val="006F0755"/>
    <w:rsid w:val="006F0CA7"/>
    <w:rsid w:val="006F0FE9"/>
    <w:rsid w:val="006F1092"/>
    <w:rsid w:val="006F10C3"/>
    <w:rsid w:val="006F14F7"/>
    <w:rsid w:val="006F1838"/>
    <w:rsid w:val="006F1D9F"/>
    <w:rsid w:val="006F276A"/>
    <w:rsid w:val="006F2F95"/>
    <w:rsid w:val="006F3AA7"/>
    <w:rsid w:val="006F40E5"/>
    <w:rsid w:val="006F418B"/>
    <w:rsid w:val="006F4608"/>
    <w:rsid w:val="006F4E4B"/>
    <w:rsid w:val="006F500D"/>
    <w:rsid w:val="006F515B"/>
    <w:rsid w:val="006F5C77"/>
    <w:rsid w:val="006F5E03"/>
    <w:rsid w:val="006F60EE"/>
    <w:rsid w:val="006F661E"/>
    <w:rsid w:val="006F7C47"/>
    <w:rsid w:val="006F7DB8"/>
    <w:rsid w:val="00700319"/>
    <w:rsid w:val="00701351"/>
    <w:rsid w:val="007019FA"/>
    <w:rsid w:val="00701BEF"/>
    <w:rsid w:val="00702094"/>
    <w:rsid w:val="00702989"/>
    <w:rsid w:val="00702DEB"/>
    <w:rsid w:val="00702EF3"/>
    <w:rsid w:val="00703006"/>
    <w:rsid w:val="007034D4"/>
    <w:rsid w:val="00703C9B"/>
    <w:rsid w:val="00703E9E"/>
    <w:rsid w:val="007044CB"/>
    <w:rsid w:val="007046E3"/>
    <w:rsid w:val="007048AE"/>
    <w:rsid w:val="00704CC9"/>
    <w:rsid w:val="00705150"/>
    <w:rsid w:val="0070561A"/>
    <w:rsid w:val="0070568E"/>
    <w:rsid w:val="0070583E"/>
    <w:rsid w:val="00706459"/>
    <w:rsid w:val="007066E4"/>
    <w:rsid w:val="0070688A"/>
    <w:rsid w:val="00706948"/>
    <w:rsid w:val="00706B09"/>
    <w:rsid w:val="00706F9D"/>
    <w:rsid w:val="007079DE"/>
    <w:rsid w:val="00707A73"/>
    <w:rsid w:val="00707FE4"/>
    <w:rsid w:val="00710043"/>
    <w:rsid w:val="007105A9"/>
    <w:rsid w:val="0071071C"/>
    <w:rsid w:val="007108BA"/>
    <w:rsid w:val="00710E44"/>
    <w:rsid w:val="0071119B"/>
    <w:rsid w:val="00711501"/>
    <w:rsid w:val="00711B85"/>
    <w:rsid w:val="00711C2F"/>
    <w:rsid w:val="00711DFD"/>
    <w:rsid w:val="00711E38"/>
    <w:rsid w:val="0071228B"/>
    <w:rsid w:val="007127C6"/>
    <w:rsid w:val="0071290E"/>
    <w:rsid w:val="00712E67"/>
    <w:rsid w:val="0071313D"/>
    <w:rsid w:val="00713256"/>
    <w:rsid w:val="00713A7B"/>
    <w:rsid w:val="00713B92"/>
    <w:rsid w:val="00713DC1"/>
    <w:rsid w:val="0071480C"/>
    <w:rsid w:val="00714A2A"/>
    <w:rsid w:val="00714B6C"/>
    <w:rsid w:val="00714B77"/>
    <w:rsid w:val="00714F65"/>
    <w:rsid w:val="00715222"/>
    <w:rsid w:val="00715510"/>
    <w:rsid w:val="00715519"/>
    <w:rsid w:val="007157E6"/>
    <w:rsid w:val="00715D8C"/>
    <w:rsid w:val="00715E20"/>
    <w:rsid w:val="00716029"/>
    <w:rsid w:val="007161A5"/>
    <w:rsid w:val="007161BF"/>
    <w:rsid w:val="0071628F"/>
    <w:rsid w:val="007162D7"/>
    <w:rsid w:val="0071650E"/>
    <w:rsid w:val="007179C9"/>
    <w:rsid w:val="00717EA9"/>
    <w:rsid w:val="0072078B"/>
    <w:rsid w:val="00720D0F"/>
    <w:rsid w:val="00720F64"/>
    <w:rsid w:val="00721374"/>
    <w:rsid w:val="00721427"/>
    <w:rsid w:val="0072146B"/>
    <w:rsid w:val="00721B4D"/>
    <w:rsid w:val="00721C7D"/>
    <w:rsid w:val="00721E38"/>
    <w:rsid w:val="00721FD6"/>
    <w:rsid w:val="007222BE"/>
    <w:rsid w:val="00722520"/>
    <w:rsid w:val="00722AA5"/>
    <w:rsid w:val="00722ACA"/>
    <w:rsid w:val="00722DFF"/>
    <w:rsid w:val="00722E88"/>
    <w:rsid w:val="0072387E"/>
    <w:rsid w:val="00723B4C"/>
    <w:rsid w:val="00723D99"/>
    <w:rsid w:val="00723E0F"/>
    <w:rsid w:val="00723EB2"/>
    <w:rsid w:val="00723F1A"/>
    <w:rsid w:val="0072442C"/>
    <w:rsid w:val="007246B2"/>
    <w:rsid w:val="00724720"/>
    <w:rsid w:val="00724A5A"/>
    <w:rsid w:val="00724B80"/>
    <w:rsid w:val="00724E98"/>
    <w:rsid w:val="00725772"/>
    <w:rsid w:val="00725B40"/>
    <w:rsid w:val="00725E46"/>
    <w:rsid w:val="00725F24"/>
    <w:rsid w:val="007275EA"/>
    <w:rsid w:val="00727779"/>
    <w:rsid w:val="00727B3C"/>
    <w:rsid w:val="00727C17"/>
    <w:rsid w:val="0073093B"/>
    <w:rsid w:val="00730F4A"/>
    <w:rsid w:val="007315C2"/>
    <w:rsid w:val="007316A7"/>
    <w:rsid w:val="0073173B"/>
    <w:rsid w:val="007322BB"/>
    <w:rsid w:val="007325BB"/>
    <w:rsid w:val="007329C6"/>
    <w:rsid w:val="00733243"/>
    <w:rsid w:val="007332EF"/>
    <w:rsid w:val="00733B81"/>
    <w:rsid w:val="0073423C"/>
    <w:rsid w:val="007346F3"/>
    <w:rsid w:val="00734AD1"/>
    <w:rsid w:val="00734C6D"/>
    <w:rsid w:val="00735169"/>
    <w:rsid w:val="00735375"/>
    <w:rsid w:val="0073555C"/>
    <w:rsid w:val="007355AF"/>
    <w:rsid w:val="00735709"/>
    <w:rsid w:val="00735D8D"/>
    <w:rsid w:val="00735DDD"/>
    <w:rsid w:val="00735DDE"/>
    <w:rsid w:val="00736360"/>
    <w:rsid w:val="0073698A"/>
    <w:rsid w:val="00736D2B"/>
    <w:rsid w:val="00736D9E"/>
    <w:rsid w:val="00736E2C"/>
    <w:rsid w:val="00736F59"/>
    <w:rsid w:val="00737E2D"/>
    <w:rsid w:val="00737EB5"/>
    <w:rsid w:val="0074004E"/>
    <w:rsid w:val="00740E8C"/>
    <w:rsid w:val="00741719"/>
    <w:rsid w:val="00741827"/>
    <w:rsid w:val="007420D0"/>
    <w:rsid w:val="007421A7"/>
    <w:rsid w:val="0074292F"/>
    <w:rsid w:val="0074299A"/>
    <w:rsid w:val="00742A7F"/>
    <w:rsid w:val="0074351B"/>
    <w:rsid w:val="00743A09"/>
    <w:rsid w:val="00744187"/>
    <w:rsid w:val="00744344"/>
    <w:rsid w:val="00744AD4"/>
    <w:rsid w:val="00744FB1"/>
    <w:rsid w:val="00745741"/>
    <w:rsid w:val="0074597B"/>
    <w:rsid w:val="0074599A"/>
    <w:rsid w:val="00746EA7"/>
    <w:rsid w:val="007470DF"/>
    <w:rsid w:val="00747FC6"/>
    <w:rsid w:val="0075082D"/>
    <w:rsid w:val="00750C63"/>
    <w:rsid w:val="00750EA0"/>
    <w:rsid w:val="007513B3"/>
    <w:rsid w:val="007517F2"/>
    <w:rsid w:val="00751879"/>
    <w:rsid w:val="00751B4D"/>
    <w:rsid w:val="00752525"/>
    <w:rsid w:val="00752B26"/>
    <w:rsid w:val="00753172"/>
    <w:rsid w:val="007533E4"/>
    <w:rsid w:val="00753D41"/>
    <w:rsid w:val="0075408E"/>
    <w:rsid w:val="0075428E"/>
    <w:rsid w:val="00754488"/>
    <w:rsid w:val="00754937"/>
    <w:rsid w:val="00754D58"/>
    <w:rsid w:val="00755083"/>
    <w:rsid w:val="00755327"/>
    <w:rsid w:val="00755D6B"/>
    <w:rsid w:val="00756446"/>
    <w:rsid w:val="00756C8F"/>
    <w:rsid w:val="007571C8"/>
    <w:rsid w:val="007575AE"/>
    <w:rsid w:val="00757996"/>
    <w:rsid w:val="00757DF7"/>
    <w:rsid w:val="00760090"/>
    <w:rsid w:val="007601CB"/>
    <w:rsid w:val="00761A79"/>
    <w:rsid w:val="00761E83"/>
    <w:rsid w:val="007627DC"/>
    <w:rsid w:val="00762825"/>
    <w:rsid w:val="00762BFC"/>
    <w:rsid w:val="00763165"/>
    <w:rsid w:val="0076370E"/>
    <w:rsid w:val="0076382A"/>
    <w:rsid w:val="00763A58"/>
    <w:rsid w:val="00763F3F"/>
    <w:rsid w:val="00763F4B"/>
    <w:rsid w:val="007651D1"/>
    <w:rsid w:val="00765C8D"/>
    <w:rsid w:val="00766073"/>
    <w:rsid w:val="00766219"/>
    <w:rsid w:val="00766431"/>
    <w:rsid w:val="00766776"/>
    <w:rsid w:val="007669D7"/>
    <w:rsid w:val="007673FC"/>
    <w:rsid w:val="007676C1"/>
    <w:rsid w:val="00767758"/>
    <w:rsid w:val="00767786"/>
    <w:rsid w:val="00770257"/>
    <w:rsid w:val="00770258"/>
    <w:rsid w:val="007709DA"/>
    <w:rsid w:val="00770A6A"/>
    <w:rsid w:val="00770DA9"/>
    <w:rsid w:val="00771299"/>
    <w:rsid w:val="00771873"/>
    <w:rsid w:val="00771E2C"/>
    <w:rsid w:val="0077211A"/>
    <w:rsid w:val="0077215D"/>
    <w:rsid w:val="007722F0"/>
    <w:rsid w:val="00772B67"/>
    <w:rsid w:val="00772C8A"/>
    <w:rsid w:val="00772D85"/>
    <w:rsid w:val="00773114"/>
    <w:rsid w:val="00773160"/>
    <w:rsid w:val="00773332"/>
    <w:rsid w:val="007733F3"/>
    <w:rsid w:val="0077376D"/>
    <w:rsid w:val="00773B0C"/>
    <w:rsid w:val="0077402A"/>
    <w:rsid w:val="00775114"/>
    <w:rsid w:val="007753E6"/>
    <w:rsid w:val="00775616"/>
    <w:rsid w:val="00775646"/>
    <w:rsid w:val="00775830"/>
    <w:rsid w:val="00775A8A"/>
    <w:rsid w:val="00775BF2"/>
    <w:rsid w:val="00776855"/>
    <w:rsid w:val="00776B5E"/>
    <w:rsid w:val="00776DA4"/>
    <w:rsid w:val="0077764E"/>
    <w:rsid w:val="0077790C"/>
    <w:rsid w:val="00777AB6"/>
    <w:rsid w:val="00777DCB"/>
    <w:rsid w:val="00777F05"/>
    <w:rsid w:val="00780035"/>
    <w:rsid w:val="00780155"/>
    <w:rsid w:val="0078080A"/>
    <w:rsid w:val="00781D94"/>
    <w:rsid w:val="00782183"/>
    <w:rsid w:val="00782AEA"/>
    <w:rsid w:val="00782F32"/>
    <w:rsid w:val="00783032"/>
    <w:rsid w:val="007831B3"/>
    <w:rsid w:val="00783697"/>
    <w:rsid w:val="00783B5E"/>
    <w:rsid w:val="00784475"/>
    <w:rsid w:val="007848AA"/>
    <w:rsid w:val="00784936"/>
    <w:rsid w:val="00784AEA"/>
    <w:rsid w:val="00784E43"/>
    <w:rsid w:val="00784FF8"/>
    <w:rsid w:val="00785315"/>
    <w:rsid w:val="007859EF"/>
    <w:rsid w:val="0078672A"/>
    <w:rsid w:val="00786ECB"/>
    <w:rsid w:val="007874D0"/>
    <w:rsid w:val="0079072A"/>
    <w:rsid w:val="00790E46"/>
    <w:rsid w:val="007911C9"/>
    <w:rsid w:val="007912AA"/>
    <w:rsid w:val="00791727"/>
    <w:rsid w:val="00791AC2"/>
    <w:rsid w:val="00791DF9"/>
    <w:rsid w:val="007922BF"/>
    <w:rsid w:val="00792A90"/>
    <w:rsid w:val="00793363"/>
    <w:rsid w:val="007933BE"/>
    <w:rsid w:val="00793551"/>
    <w:rsid w:val="007936C0"/>
    <w:rsid w:val="00793A25"/>
    <w:rsid w:val="00793D06"/>
    <w:rsid w:val="00793F78"/>
    <w:rsid w:val="0079411D"/>
    <w:rsid w:val="00794ABC"/>
    <w:rsid w:val="00794D51"/>
    <w:rsid w:val="00794E89"/>
    <w:rsid w:val="00795180"/>
    <w:rsid w:val="00795215"/>
    <w:rsid w:val="007953BF"/>
    <w:rsid w:val="0079591A"/>
    <w:rsid w:val="00795A4B"/>
    <w:rsid w:val="00795D02"/>
    <w:rsid w:val="00795E1E"/>
    <w:rsid w:val="00796323"/>
    <w:rsid w:val="00796393"/>
    <w:rsid w:val="00796632"/>
    <w:rsid w:val="00796A27"/>
    <w:rsid w:val="00796CC8"/>
    <w:rsid w:val="00796D4E"/>
    <w:rsid w:val="007A0857"/>
    <w:rsid w:val="007A1195"/>
    <w:rsid w:val="007A121D"/>
    <w:rsid w:val="007A13C0"/>
    <w:rsid w:val="007A14E2"/>
    <w:rsid w:val="007A1844"/>
    <w:rsid w:val="007A1901"/>
    <w:rsid w:val="007A1BD5"/>
    <w:rsid w:val="007A22DF"/>
    <w:rsid w:val="007A2C45"/>
    <w:rsid w:val="007A2F15"/>
    <w:rsid w:val="007A3DB0"/>
    <w:rsid w:val="007A4A0D"/>
    <w:rsid w:val="007A4D79"/>
    <w:rsid w:val="007A4DBE"/>
    <w:rsid w:val="007A59D3"/>
    <w:rsid w:val="007A6492"/>
    <w:rsid w:val="007A65C4"/>
    <w:rsid w:val="007A7876"/>
    <w:rsid w:val="007A7880"/>
    <w:rsid w:val="007A7B48"/>
    <w:rsid w:val="007B027E"/>
    <w:rsid w:val="007B0610"/>
    <w:rsid w:val="007B0EAD"/>
    <w:rsid w:val="007B1191"/>
    <w:rsid w:val="007B197C"/>
    <w:rsid w:val="007B23C9"/>
    <w:rsid w:val="007B2909"/>
    <w:rsid w:val="007B2DBA"/>
    <w:rsid w:val="007B2FE8"/>
    <w:rsid w:val="007B36E1"/>
    <w:rsid w:val="007B3A89"/>
    <w:rsid w:val="007B3EBD"/>
    <w:rsid w:val="007B4431"/>
    <w:rsid w:val="007B4D7A"/>
    <w:rsid w:val="007B5208"/>
    <w:rsid w:val="007B53C8"/>
    <w:rsid w:val="007B5595"/>
    <w:rsid w:val="007B585C"/>
    <w:rsid w:val="007B5990"/>
    <w:rsid w:val="007B6D29"/>
    <w:rsid w:val="007B6F2A"/>
    <w:rsid w:val="007B7007"/>
    <w:rsid w:val="007B7231"/>
    <w:rsid w:val="007B738A"/>
    <w:rsid w:val="007B7B67"/>
    <w:rsid w:val="007B7D7C"/>
    <w:rsid w:val="007B7F53"/>
    <w:rsid w:val="007C0265"/>
    <w:rsid w:val="007C0482"/>
    <w:rsid w:val="007C114E"/>
    <w:rsid w:val="007C12AE"/>
    <w:rsid w:val="007C1B58"/>
    <w:rsid w:val="007C2221"/>
    <w:rsid w:val="007C22E4"/>
    <w:rsid w:val="007C33E4"/>
    <w:rsid w:val="007C34CC"/>
    <w:rsid w:val="007C3561"/>
    <w:rsid w:val="007C3818"/>
    <w:rsid w:val="007C39C0"/>
    <w:rsid w:val="007C3B56"/>
    <w:rsid w:val="007C3BC4"/>
    <w:rsid w:val="007C3C8B"/>
    <w:rsid w:val="007C3E92"/>
    <w:rsid w:val="007C41B4"/>
    <w:rsid w:val="007C451B"/>
    <w:rsid w:val="007C4567"/>
    <w:rsid w:val="007C488B"/>
    <w:rsid w:val="007C4974"/>
    <w:rsid w:val="007C4D66"/>
    <w:rsid w:val="007C4D8C"/>
    <w:rsid w:val="007C4F73"/>
    <w:rsid w:val="007C5177"/>
    <w:rsid w:val="007C5D62"/>
    <w:rsid w:val="007C606B"/>
    <w:rsid w:val="007C6089"/>
    <w:rsid w:val="007C645F"/>
    <w:rsid w:val="007C650D"/>
    <w:rsid w:val="007C6736"/>
    <w:rsid w:val="007C6BC6"/>
    <w:rsid w:val="007C6BEF"/>
    <w:rsid w:val="007C6DC0"/>
    <w:rsid w:val="007C6E1B"/>
    <w:rsid w:val="007C6E79"/>
    <w:rsid w:val="007C6EF3"/>
    <w:rsid w:val="007C6FC5"/>
    <w:rsid w:val="007C740B"/>
    <w:rsid w:val="007C7617"/>
    <w:rsid w:val="007C76B1"/>
    <w:rsid w:val="007C7800"/>
    <w:rsid w:val="007C7ED2"/>
    <w:rsid w:val="007D0293"/>
    <w:rsid w:val="007D0667"/>
    <w:rsid w:val="007D070D"/>
    <w:rsid w:val="007D0855"/>
    <w:rsid w:val="007D0C78"/>
    <w:rsid w:val="007D1719"/>
    <w:rsid w:val="007D21B9"/>
    <w:rsid w:val="007D2340"/>
    <w:rsid w:val="007D27E1"/>
    <w:rsid w:val="007D29A9"/>
    <w:rsid w:val="007D3419"/>
    <w:rsid w:val="007D3E84"/>
    <w:rsid w:val="007D43AA"/>
    <w:rsid w:val="007D46AB"/>
    <w:rsid w:val="007D47A5"/>
    <w:rsid w:val="007D49C8"/>
    <w:rsid w:val="007D5237"/>
    <w:rsid w:val="007D5398"/>
    <w:rsid w:val="007D602B"/>
    <w:rsid w:val="007D6103"/>
    <w:rsid w:val="007D62D1"/>
    <w:rsid w:val="007D6325"/>
    <w:rsid w:val="007D69FD"/>
    <w:rsid w:val="007D6E07"/>
    <w:rsid w:val="007D7616"/>
    <w:rsid w:val="007D7892"/>
    <w:rsid w:val="007D78B1"/>
    <w:rsid w:val="007D7A70"/>
    <w:rsid w:val="007D7AD5"/>
    <w:rsid w:val="007D7C83"/>
    <w:rsid w:val="007D7D22"/>
    <w:rsid w:val="007D7F2E"/>
    <w:rsid w:val="007E052D"/>
    <w:rsid w:val="007E0AE2"/>
    <w:rsid w:val="007E1200"/>
    <w:rsid w:val="007E1245"/>
    <w:rsid w:val="007E1D35"/>
    <w:rsid w:val="007E20B2"/>
    <w:rsid w:val="007E2B93"/>
    <w:rsid w:val="007E2BC0"/>
    <w:rsid w:val="007E2E31"/>
    <w:rsid w:val="007E33B4"/>
    <w:rsid w:val="007E3634"/>
    <w:rsid w:val="007E371F"/>
    <w:rsid w:val="007E4992"/>
    <w:rsid w:val="007E4A17"/>
    <w:rsid w:val="007E4BA1"/>
    <w:rsid w:val="007E4D21"/>
    <w:rsid w:val="007E5761"/>
    <w:rsid w:val="007E5A50"/>
    <w:rsid w:val="007E6029"/>
    <w:rsid w:val="007E6528"/>
    <w:rsid w:val="007E7EF6"/>
    <w:rsid w:val="007F021D"/>
    <w:rsid w:val="007F0277"/>
    <w:rsid w:val="007F03E2"/>
    <w:rsid w:val="007F0827"/>
    <w:rsid w:val="007F11AB"/>
    <w:rsid w:val="007F1388"/>
    <w:rsid w:val="007F15D7"/>
    <w:rsid w:val="007F163F"/>
    <w:rsid w:val="007F1721"/>
    <w:rsid w:val="007F19A8"/>
    <w:rsid w:val="007F1A05"/>
    <w:rsid w:val="007F268D"/>
    <w:rsid w:val="007F2D57"/>
    <w:rsid w:val="007F2E5E"/>
    <w:rsid w:val="007F30A9"/>
    <w:rsid w:val="007F32E1"/>
    <w:rsid w:val="007F339F"/>
    <w:rsid w:val="007F3426"/>
    <w:rsid w:val="007F350F"/>
    <w:rsid w:val="007F406E"/>
    <w:rsid w:val="007F424C"/>
    <w:rsid w:val="007F433B"/>
    <w:rsid w:val="007F4B90"/>
    <w:rsid w:val="007F4EEB"/>
    <w:rsid w:val="007F4F4D"/>
    <w:rsid w:val="007F53A6"/>
    <w:rsid w:val="007F53E5"/>
    <w:rsid w:val="007F561F"/>
    <w:rsid w:val="007F5848"/>
    <w:rsid w:val="007F6FC0"/>
    <w:rsid w:val="007F759A"/>
    <w:rsid w:val="007F788F"/>
    <w:rsid w:val="007F7C32"/>
    <w:rsid w:val="007F7E35"/>
    <w:rsid w:val="00800AC7"/>
    <w:rsid w:val="00801242"/>
    <w:rsid w:val="008015A1"/>
    <w:rsid w:val="008027F3"/>
    <w:rsid w:val="0080285E"/>
    <w:rsid w:val="00802D76"/>
    <w:rsid w:val="00802DCD"/>
    <w:rsid w:val="00803445"/>
    <w:rsid w:val="00803734"/>
    <w:rsid w:val="00803B76"/>
    <w:rsid w:val="00803CAA"/>
    <w:rsid w:val="00804F13"/>
    <w:rsid w:val="00804F3A"/>
    <w:rsid w:val="0080535B"/>
    <w:rsid w:val="008055BE"/>
    <w:rsid w:val="008059CB"/>
    <w:rsid w:val="00805AE5"/>
    <w:rsid w:val="00805D2B"/>
    <w:rsid w:val="00805F42"/>
    <w:rsid w:val="0080632C"/>
    <w:rsid w:val="008065A7"/>
    <w:rsid w:val="008066BA"/>
    <w:rsid w:val="0080682E"/>
    <w:rsid w:val="00806962"/>
    <w:rsid w:val="00806A0E"/>
    <w:rsid w:val="00806FE4"/>
    <w:rsid w:val="0080704B"/>
    <w:rsid w:val="0080711F"/>
    <w:rsid w:val="00807615"/>
    <w:rsid w:val="00810FD1"/>
    <w:rsid w:val="00811909"/>
    <w:rsid w:val="00812105"/>
    <w:rsid w:val="0081220F"/>
    <w:rsid w:val="0081227A"/>
    <w:rsid w:val="00812BE5"/>
    <w:rsid w:val="00812C07"/>
    <w:rsid w:val="00812C19"/>
    <w:rsid w:val="00812D30"/>
    <w:rsid w:val="00812DE0"/>
    <w:rsid w:val="00812ECD"/>
    <w:rsid w:val="0081344A"/>
    <w:rsid w:val="0081363C"/>
    <w:rsid w:val="00813A17"/>
    <w:rsid w:val="00813BB4"/>
    <w:rsid w:val="00813CD0"/>
    <w:rsid w:val="008143BE"/>
    <w:rsid w:val="0081480D"/>
    <w:rsid w:val="00814C88"/>
    <w:rsid w:val="00814D27"/>
    <w:rsid w:val="00814DF8"/>
    <w:rsid w:val="00815572"/>
    <w:rsid w:val="00815ADF"/>
    <w:rsid w:val="008161D7"/>
    <w:rsid w:val="00816491"/>
    <w:rsid w:val="00816498"/>
    <w:rsid w:val="00816679"/>
    <w:rsid w:val="00816CDF"/>
    <w:rsid w:val="00816F6B"/>
    <w:rsid w:val="00817054"/>
    <w:rsid w:val="00817243"/>
    <w:rsid w:val="00817819"/>
    <w:rsid w:val="00817B19"/>
    <w:rsid w:val="00817D88"/>
    <w:rsid w:val="00817E74"/>
    <w:rsid w:val="00820B2F"/>
    <w:rsid w:val="00820C6B"/>
    <w:rsid w:val="00821302"/>
    <w:rsid w:val="00821933"/>
    <w:rsid w:val="00821B41"/>
    <w:rsid w:val="0082204B"/>
    <w:rsid w:val="00822492"/>
    <w:rsid w:val="00822B29"/>
    <w:rsid w:val="00822D1F"/>
    <w:rsid w:val="00822FD2"/>
    <w:rsid w:val="008230C2"/>
    <w:rsid w:val="00823476"/>
    <w:rsid w:val="00823665"/>
    <w:rsid w:val="00823D04"/>
    <w:rsid w:val="00824CC6"/>
    <w:rsid w:val="00825012"/>
    <w:rsid w:val="0082524D"/>
    <w:rsid w:val="008252AD"/>
    <w:rsid w:val="008252C9"/>
    <w:rsid w:val="00825D0A"/>
    <w:rsid w:val="00825F67"/>
    <w:rsid w:val="008260A9"/>
    <w:rsid w:val="008263EF"/>
    <w:rsid w:val="00826493"/>
    <w:rsid w:val="008265A1"/>
    <w:rsid w:val="00826FF3"/>
    <w:rsid w:val="00827184"/>
    <w:rsid w:val="008273B6"/>
    <w:rsid w:val="0082742E"/>
    <w:rsid w:val="00827757"/>
    <w:rsid w:val="00827E43"/>
    <w:rsid w:val="00827F94"/>
    <w:rsid w:val="00830102"/>
    <w:rsid w:val="008303B4"/>
    <w:rsid w:val="00830C20"/>
    <w:rsid w:val="0083132F"/>
    <w:rsid w:val="0083139D"/>
    <w:rsid w:val="00831576"/>
    <w:rsid w:val="008316AE"/>
    <w:rsid w:val="00831E96"/>
    <w:rsid w:val="00832042"/>
    <w:rsid w:val="0083270F"/>
    <w:rsid w:val="00832946"/>
    <w:rsid w:val="00833AF5"/>
    <w:rsid w:val="00834997"/>
    <w:rsid w:val="00834BC5"/>
    <w:rsid w:val="00835187"/>
    <w:rsid w:val="00835771"/>
    <w:rsid w:val="00835B83"/>
    <w:rsid w:val="00835CE7"/>
    <w:rsid w:val="00836763"/>
    <w:rsid w:val="0083687B"/>
    <w:rsid w:val="00837022"/>
    <w:rsid w:val="00837115"/>
    <w:rsid w:val="008374B0"/>
    <w:rsid w:val="00837550"/>
    <w:rsid w:val="00837B75"/>
    <w:rsid w:val="00837CDC"/>
    <w:rsid w:val="008406FC"/>
    <w:rsid w:val="0084077C"/>
    <w:rsid w:val="00840899"/>
    <w:rsid w:val="008416E5"/>
    <w:rsid w:val="008421FA"/>
    <w:rsid w:val="0084231F"/>
    <w:rsid w:val="00842471"/>
    <w:rsid w:val="008426F2"/>
    <w:rsid w:val="00842A8F"/>
    <w:rsid w:val="00842E39"/>
    <w:rsid w:val="008439B4"/>
    <w:rsid w:val="00844050"/>
    <w:rsid w:val="0084422C"/>
    <w:rsid w:val="008445C2"/>
    <w:rsid w:val="00844F89"/>
    <w:rsid w:val="00845369"/>
    <w:rsid w:val="00845825"/>
    <w:rsid w:val="00845ABC"/>
    <w:rsid w:val="00845D6F"/>
    <w:rsid w:val="00846641"/>
    <w:rsid w:val="00846990"/>
    <w:rsid w:val="00846D27"/>
    <w:rsid w:val="008475BF"/>
    <w:rsid w:val="00847B99"/>
    <w:rsid w:val="00847BFC"/>
    <w:rsid w:val="00847F82"/>
    <w:rsid w:val="008504B5"/>
    <w:rsid w:val="00850C29"/>
    <w:rsid w:val="00850C62"/>
    <w:rsid w:val="00850D61"/>
    <w:rsid w:val="00851927"/>
    <w:rsid w:val="00851B08"/>
    <w:rsid w:val="00852413"/>
    <w:rsid w:val="00852523"/>
    <w:rsid w:val="00852526"/>
    <w:rsid w:val="00852B41"/>
    <w:rsid w:val="00852C56"/>
    <w:rsid w:val="00852F7C"/>
    <w:rsid w:val="00853874"/>
    <w:rsid w:val="00853950"/>
    <w:rsid w:val="00853F1E"/>
    <w:rsid w:val="0085449B"/>
    <w:rsid w:val="00854549"/>
    <w:rsid w:val="008548D7"/>
    <w:rsid w:val="00855214"/>
    <w:rsid w:val="00855789"/>
    <w:rsid w:val="00855886"/>
    <w:rsid w:val="008558B2"/>
    <w:rsid w:val="008559DF"/>
    <w:rsid w:val="00855F3A"/>
    <w:rsid w:val="0085665F"/>
    <w:rsid w:val="00856811"/>
    <w:rsid w:val="00857065"/>
    <w:rsid w:val="00857363"/>
    <w:rsid w:val="008573A5"/>
    <w:rsid w:val="0085778A"/>
    <w:rsid w:val="008578E2"/>
    <w:rsid w:val="00857D91"/>
    <w:rsid w:val="00857DD9"/>
    <w:rsid w:val="0086018F"/>
    <w:rsid w:val="00860676"/>
    <w:rsid w:val="00860AA6"/>
    <w:rsid w:val="00860C73"/>
    <w:rsid w:val="00860FE3"/>
    <w:rsid w:val="0086130C"/>
    <w:rsid w:val="0086168D"/>
    <w:rsid w:val="00861791"/>
    <w:rsid w:val="00861CB6"/>
    <w:rsid w:val="00861CCF"/>
    <w:rsid w:val="008625E0"/>
    <w:rsid w:val="008627C8"/>
    <w:rsid w:val="00862981"/>
    <w:rsid w:val="00862AB1"/>
    <w:rsid w:val="0086312A"/>
    <w:rsid w:val="00863314"/>
    <w:rsid w:val="0086336A"/>
    <w:rsid w:val="008634CB"/>
    <w:rsid w:val="00863E12"/>
    <w:rsid w:val="0086401C"/>
    <w:rsid w:val="008650E7"/>
    <w:rsid w:val="00865366"/>
    <w:rsid w:val="008659D2"/>
    <w:rsid w:val="008659EC"/>
    <w:rsid w:val="00865B9E"/>
    <w:rsid w:val="00865FAC"/>
    <w:rsid w:val="008662DF"/>
    <w:rsid w:val="00866B3A"/>
    <w:rsid w:val="00866EAA"/>
    <w:rsid w:val="00867196"/>
    <w:rsid w:val="008673C1"/>
    <w:rsid w:val="00867584"/>
    <w:rsid w:val="00867BA5"/>
    <w:rsid w:val="00867BDF"/>
    <w:rsid w:val="00867C5C"/>
    <w:rsid w:val="00867D02"/>
    <w:rsid w:val="00867F6F"/>
    <w:rsid w:val="00870143"/>
    <w:rsid w:val="00870327"/>
    <w:rsid w:val="0087038F"/>
    <w:rsid w:val="00870725"/>
    <w:rsid w:val="00870CC1"/>
    <w:rsid w:val="00870CDB"/>
    <w:rsid w:val="00870DE6"/>
    <w:rsid w:val="00871F07"/>
    <w:rsid w:val="00872295"/>
    <w:rsid w:val="00872335"/>
    <w:rsid w:val="008724A9"/>
    <w:rsid w:val="0087299B"/>
    <w:rsid w:val="00872F40"/>
    <w:rsid w:val="00873524"/>
    <w:rsid w:val="00873A3C"/>
    <w:rsid w:val="00873A50"/>
    <w:rsid w:val="008744BD"/>
    <w:rsid w:val="008747DA"/>
    <w:rsid w:val="00875658"/>
    <w:rsid w:val="00875AB2"/>
    <w:rsid w:val="00875C83"/>
    <w:rsid w:val="00875D15"/>
    <w:rsid w:val="008760D3"/>
    <w:rsid w:val="00876893"/>
    <w:rsid w:val="00876E21"/>
    <w:rsid w:val="008771AC"/>
    <w:rsid w:val="008779B0"/>
    <w:rsid w:val="00877C03"/>
    <w:rsid w:val="00880041"/>
    <w:rsid w:val="0088025A"/>
    <w:rsid w:val="00880533"/>
    <w:rsid w:val="00880571"/>
    <w:rsid w:val="0088096E"/>
    <w:rsid w:val="00880D00"/>
    <w:rsid w:val="00880ED2"/>
    <w:rsid w:val="008810F9"/>
    <w:rsid w:val="0088120F"/>
    <w:rsid w:val="008813A9"/>
    <w:rsid w:val="00881CC8"/>
    <w:rsid w:val="008820BC"/>
    <w:rsid w:val="008828C7"/>
    <w:rsid w:val="0088305B"/>
    <w:rsid w:val="00883AAD"/>
    <w:rsid w:val="00883C83"/>
    <w:rsid w:val="00883F67"/>
    <w:rsid w:val="008841D0"/>
    <w:rsid w:val="0088445A"/>
    <w:rsid w:val="00884EC1"/>
    <w:rsid w:val="00884FE6"/>
    <w:rsid w:val="0088523E"/>
    <w:rsid w:val="0088551B"/>
    <w:rsid w:val="008859EC"/>
    <w:rsid w:val="00886260"/>
    <w:rsid w:val="00886779"/>
    <w:rsid w:val="00886847"/>
    <w:rsid w:val="0088713B"/>
    <w:rsid w:val="0088759C"/>
    <w:rsid w:val="00887810"/>
    <w:rsid w:val="00887871"/>
    <w:rsid w:val="00887E2A"/>
    <w:rsid w:val="00887FF3"/>
    <w:rsid w:val="00890208"/>
    <w:rsid w:val="008906E9"/>
    <w:rsid w:val="008909AD"/>
    <w:rsid w:val="00890EC5"/>
    <w:rsid w:val="00891028"/>
    <w:rsid w:val="00891420"/>
    <w:rsid w:val="00891C0C"/>
    <w:rsid w:val="00891FE7"/>
    <w:rsid w:val="0089219F"/>
    <w:rsid w:val="00892504"/>
    <w:rsid w:val="00892C44"/>
    <w:rsid w:val="008934B5"/>
    <w:rsid w:val="00893803"/>
    <w:rsid w:val="00893A2C"/>
    <w:rsid w:val="00893BB1"/>
    <w:rsid w:val="00893CA3"/>
    <w:rsid w:val="00893CF3"/>
    <w:rsid w:val="00893F2A"/>
    <w:rsid w:val="00894200"/>
    <w:rsid w:val="00894355"/>
    <w:rsid w:val="00894364"/>
    <w:rsid w:val="00894452"/>
    <w:rsid w:val="0089463E"/>
    <w:rsid w:val="00894759"/>
    <w:rsid w:val="008953F7"/>
    <w:rsid w:val="00895486"/>
    <w:rsid w:val="008955C9"/>
    <w:rsid w:val="00895B9F"/>
    <w:rsid w:val="00895C8A"/>
    <w:rsid w:val="00895CC9"/>
    <w:rsid w:val="00895E2E"/>
    <w:rsid w:val="00895E49"/>
    <w:rsid w:val="00896081"/>
    <w:rsid w:val="00896890"/>
    <w:rsid w:val="00897045"/>
    <w:rsid w:val="00897937"/>
    <w:rsid w:val="008A0152"/>
    <w:rsid w:val="008A0B07"/>
    <w:rsid w:val="008A1324"/>
    <w:rsid w:val="008A1385"/>
    <w:rsid w:val="008A139A"/>
    <w:rsid w:val="008A1626"/>
    <w:rsid w:val="008A179A"/>
    <w:rsid w:val="008A1E01"/>
    <w:rsid w:val="008A1FA6"/>
    <w:rsid w:val="008A283C"/>
    <w:rsid w:val="008A2C5A"/>
    <w:rsid w:val="008A32D1"/>
    <w:rsid w:val="008A33CE"/>
    <w:rsid w:val="008A3564"/>
    <w:rsid w:val="008A3D57"/>
    <w:rsid w:val="008A3ECD"/>
    <w:rsid w:val="008A4791"/>
    <w:rsid w:val="008A490A"/>
    <w:rsid w:val="008A4EE6"/>
    <w:rsid w:val="008A4FF3"/>
    <w:rsid w:val="008A512D"/>
    <w:rsid w:val="008A553E"/>
    <w:rsid w:val="008A5693"/>
    <w:rsid w:val="008A5CE8"/>
    <w:rsid w:val="008A5D28"/>
    <w:rsid w:val="008A62CB"/>
    <w:rsid w:val="008A7154"/>
    <w:rsid w:val="008A7303"/>
    <w:rsid w:val="008A7436"/>
    <w:rsid w:val="008A77DE"/>
    <w:rsid w:val="008A782D"/>
    <w:rsid w:val="008A792E"/>
    <w:rsid w:val="008A7B63"/>
    <w:rsid w:val="008A7BB1"/>
    <w:rsid w:val="008B0BC8"/>
    <w:rsid w:val="008B13B1"/>
    <w:rsid w:val="008B152A"/>
    <w:rsid w:val="008B2207"/>
    <w:rsid w:val="008B27BE"/>
    <w:rsid w:val="008B2D7E"/>
    <w:rsid w:val="008B2FC9"/>
    <w:rsid w:val="008B3829"/>
    <w:rsid w:val="008B4013"/>
    <w:rsid w:val="008B416C"/>
    <w:rsid w:val="008B440F"/>
    <w:rsid w:val="008B457E"/>
    <w:rsid w:val="008B4EE5"/>
    <w:rsid w:val="008B52D9"/>
    <w:rsid w:val="008B5713"/>
    <w:rsid w:val="008B5DD4"/>
    <w:rsid w:val="008B601D"/>
    <w:rsid w:val="008B6584"/>
    <w:rsid w:val="008B6AEF"/>
    <w:rsid w:val="008B6FD4"/>
    <w:rsid w:val="008B710A"/>
    <w:rsid w:val="008B7421"/>
    <w:rsid w:val="008B7717"/>
    <w:rsid w:val="008B7D77"/>
    <w:rsid w:val="008C0AE5"/>
    <w:rsid w:val="008C0AED"/>
    <w:rsid w:val="008C12AD"/>
    <w:rsid w:val="008C14BF"/>
    <w:rsid w:val="008C225D"/>
    <w:rsid w:val="008C29E4"/>
    <w:rsid w:val="008C2A08"/>
    <w:rsid w:val="008C2D63"/>
    <w:rsid w:val="008C363F"/>
    <w:rsid w:val="008C3E65"/>
    <w:rsid w:val="008C40CB"/>
    <w:rsid w:val="008C40E3"/>
    <w:rsid w:val="008C47A3"/>
    <w:rsid w:val="008C4BD2"/>
    <w:rsid w:val="008C50AE"/>
    <w:rsid w:val="008C5637"/>
    <w:rsid w:val="008C5C6A"/>
    <w:rsid w:val="008C5D15"/>
    <w:rsid w:val="008C65EE"/>
    <w:rsid w:val="008C6984"/>
    <w:rsid w:val="008C6992"/>
    <w:rsid w:val="008C7430"/>
    <w:rsid w:val="008C77D4"/>
    <w:rsid w:val="008C7A04"/>
    <w:rsid w:val="008C7B08"/>
    <w:rsid w:val="008D0156"/>
    <w:rsid w:val="008D0219"/>
    <w:rsid w:val="008D02E0"/>
    <w:rsid w:val="008D0D3A"/>
    <w:rsid w:val="008D0D64"/>
    <w:rsid w:val="008D0F5D"/>
    <w:rsid w:val="008D130B"/>
    <w:rsid w:val="008D15A7"/>
    <w:rsid w:val="008D1735"/>
    <w:rsid w:val="008D1E9B"/>
    <w:rsid w:val="008D203F"/>
    <w:rsid w:val="008D2408"/>
    <w:rsid w:val="008D2506"/>
    <w:rsid w:val="008D2600"/>
    <w:rsid w:val="008D2B85"/>
    <w:rsid w:val="008D2F83"/>
    <w:rsid w:val="008D33F8"/>
    <w:rsid w:val="008D3676"/>
    <w:rsid w:val="008D372A"/>
    <w:rsid w:val="008D4423"/>
    <w:rsid w:val="008D51EB"/>
    <w:rsid w:val="008D5E61"/>
    <w:rsid w:val="008D65F2"/>
    <w:rsid w:val="008D6634"/>
    <w:rsid w:val="008D663D"/>
    <w:rsid w:val="008D681F"/>
    <w:rsid w:val="008D6B43"/>
    <w:rsid w:val="008D6ED6"/>
    <w:rsid w:val="008D743C"/>
    <w:rsid w:val="008D7E34"/>
    <w:rsid w:val="008D7E93"/>
    <w:rsid w:val="008E0225"/>
    <w:rsid w:val="008E030C"/>
    <w:rsid w:val="008E073D"/>
    <w:rsid w:val="008E090E"/>
    <w:rsid w:val="008E0B57"/>
    <w:rsid w:val="008E159F"/>
    <w:rsid w:val="008E1D21"/>
    <w:rsid w:val="008E1E06"/>
    <w:rsid w:val="008E1E22"/>
    <w:rsid w:val="008E218E"/>
    <w:rsid w:val="008E2501"/>
    <w:rsid w:val="008E263F"/>
    <w:rsid w:val="008E2A8F"/>
    <w:rsid w:val="008E2ACC"/>
    <w:rsid w:val="008E2CD7"/>
    <w:rsid w:val="008E31E8"/>
    <w:rsid w:val="008E3485"/>
    <w:rsid w:val="008E398C"/>
    <w:rsid w:val="008E39E8"/>
    <w:rsid w:val="008E3AA3"/>
    <w:rsid w:val="008E3EE5"/>
    <w:rsid w:val="008E4EBF"/>
    <w:rsid w:val="008E55F7"/>
    <w:rsid w:val="008E5A66"/>
    <w:rsid w:val="008E6203"/>
    <w:rsid w:val="008E64DA"/>
    <w:rsid w:val="008E68BC"/>
    <w:rsid w:val="008E6BE4"/>
    <w:rsid w:val="008E7189"/>
    <w:rsid w:val="008E74C6"/>
    <w:rsid w:val="008E776D"/>
    <w:rsid w:val="008E786C"/>
    <w:rsid w:val="008E796B"/>
    <w:rsid w:val="008E7D1B"/>
    <w:rsid w:val="008F0437"/>
    <w:rsid w:val="008F0743"/>
    <w:rsid w:val="008F0D66"/>
    <w:rsid w:val="008F105F"/>
    <w:rsid w:val="008F1381"/>
    <w:rsid w:val="008F13A9"/>
    <w:rsid w:val="008F1463"/>
    <w:rsid w:val="008F1567"/>
    <w:rsid w:val="008F158A"/>
    <w:rsid w:val="008F186D"/>
    <w:rsid w:val="008F1CE8"/>
    <w:rsid w:val="008F2037"/>
    <w:rsid w:val="008F23BB"/>
    <w:rsid w:val="008F258A"/>
    <w:rsid w:val="008F2630"/>
    <w:rsid w:val="008F3305"/>
    <w:rsid w:val="008F3524"/>
    <w:rsid w:val="008F39FE"/>
    <w:rsid w:val="008F3CD5"/>
    <w:rsid w:val="008F3DCC"/>
    <w:rsid w:val="008F3F81"/>
    <w:rsid w:val="008F3FB6"/>
    <w:rsid w:val="008F4135"/>
    <w:rsid w:val="008F4AF2"/>
    <w:rsid w:val="008F4E95"/>
    <w:rsid w:val="008F4ED2"/>
    <w:rsid w:val="008F51AE"/>
    <w:rsid w:val="008F56B7"/>
    <w:rsid w:val="008F5C7D"/>
    <w:rsid w:val="008F5F9C"/>
    <w:rsid w:val="008F6240"/>
    <w:rsid w:val="008F65FD"/>
    <w:rsid w:val="008F6808"/>
    <w:rsid w:val="008F6AB8"/>
    <w:rsid w:val="008F732B"/>
    <w:rsid w:val="008F755A"/>
    <w:rsid w:val="008F7734"/>
    <w:rsid w:val="008F77E8"/>
    <w:rsid w:val="008F789A"/>
    <w:rsid w:val="008F78DB"/>
    <w:rsid w:val="008F7CAA"/>
    <w:rsid w:val="00900560"/>
    <w:rsid w:val="009007D8"/>
    <w:rsid w:val="009010D5"/>
    <w:rsid w:val="00901117"/>
    <w:rsid w:val="00901241"/>
    <w:rsid w:val="0090149F"/>
    <w:rsid w:val="00901643"/>
    <w:rsid w:val="00901C2F"/>
    <w:rsid w:val="0090342B"/>
    <w:rsid w:val="009039E1"/>
    <w:rsid w:val="00903D99"/>
    <w:rsid w:val="009040BC"/>
    <w:rsid w:val="00904546"/>
    <w:rsid w:val="00904823"/>
    <w:rsid w:val="0090486F"/>
    <w:rsid w:val="00905A54"/>
    <w:rsid w:val="00905B27"/>
    <w:rsid w:val="00905B9E"/>
    <w:rsid w:val="00905FAF"/>
    <w:rsid w:val="00906085"/>
    <w:rsid w:val="00906175"/>
    <w:rsid w:val="00906443"/>
    <w:rsid w:val="00906624"/>
    <w:rsid w:val="00906CFB"/>
    <w:rsid w:val="00906F5D"/>
    <w:rsid w:val="00907179"/>
    <w:rsid w:val="0090729E"/>
    <w:rsid w:val="009072EA"/>
    <w:rsid w:val="009075BD"/>
    <w:rsid w:val="00907BB9"/>
    <w:rsid w:val="00907C50"/>
    <w:rsid w:val="00910207"/>
    <w:rsid w:val="00910765"/>
    <w:rsid w:val="0091092A"/>
    <w:rsid w:val="00910B4F"/>
    <w:rsid w:val="00910CB7"/>
    <w:rsid w:val="00910E9C"/>
    <w:rsid w:val="0091190E"/>
    <w:rsid w:val="009119A1"/>
    <w:rsid w:val="00911F5F"/>
    <w:rsid w:val="009125B0"/>
    <w:rsid w:val="00912717"/>
    <w:rsid w:val="00912C00"/>
    <w:rsid w:val="00912EB4"/>
    <w:rsid w:val="00912F50"/>
    <w:rsid w:val="009132E6"/>
    <w:rsid w:val="0091336E"/>
    <w:rsid w:val="009135F2"/>
    <w:rsid w:val="00913B42"/>
    <w:rsid w:val="00913E6F"/>
    <w:rsid w:val="00914632"/>
    <w:rsid w:val="009152EE"/>
    <w:rsid w:val="009158A9"/>
    <w:rsid w:val="009158D7"/>
    <w:rsid w:val="00915A09"/>
    <w:rsid w:val="00915B98"/>
    <w:rsid w:val="009161A7"/>
    <w:rsid w:val="009162B8"/>
    <w:rsid w:val="0091637E"/>
    <w:rsid w:val="00917250"/>
    <w:rsid w:val="00917BDF"/>
    <w:rsid w:val="00917C08"/>
    <w:rsid w:val="00917C3C"/>
    <w:rsid w:val="00920457"/>
    <w:rsid w:val="00920B4B"/>
    <w:rsid w:val="00920C95"/>
    <w:rsid w:val="009219EF"/>
    <w:rsid w:val="00921A1D"/>
    <w:rsid w:val="00921EF3"/>
    <w:rsid w:val="00922241"/>
    <w:rsid w:val="009223B3"/>
    <w:rsid w:val="00922773"/>
    <w:rsid w:val="00922780"/>
    <w:rsid w:val="009236A2"/>
    <w:rsid w:val="00923D07"/>
    <w:rsid w:val="00923E88"/>
    <w:rsid w:val="00924426"/>
    <w:rsid w:val="009248F5"/>
    <w:rsid w:val="00924C8C"/>
    <w:rsid w:val="00924D28"/>
    <w:rsid w:val="00924E6A"/>
    <w:rsid w:val="00925522"/>
    <w:rsid w:val="009255CD"/>
    <w:rsid w:val="0092610C"/>
    <w:rsid w:val="00926171"/>
    <w:rsid w:val="00926663"/>
    <w:rsid w:val="009267B3"/>
    <w:rsid w:val="00926CE3"/>
    <w:rsid w:val="00926D89"/>
    <w:rsid w:val="00927336"/>
    <w:rsid w:val="0092760C"/>
    <w:rsid w:val="009279AE"/>
    <w:rsid w:val="00927F85"/>
    <w:rsid w:val="00930E78"/>
    <w:rsid w:val="00930EFE"/>
    <w:rsid w:val="00931728"/>
    <w:rsid w:val="00931D83"/>
    <w:rsid w:val="00931F04"/>
    <w:rsid w:val="00932E19"/>
    <w:rsid w:val="00932EEF"/>
    <w:rsid w:val="0093346C"/>
    <w:rsid w:val="009335BF"/>
    <w:rsid w:val="00933B69"/>
    <w:rsid w:val="00933E34"/>
    <w:rsid w:val="009341AB"/>
    <w:rsid w:val="0093450C"/>
    <w:rsid w:val="00934639"/>
    <w:rsid w:val="00934952"/>
    <w:rsid w:val="00934D7B"/>
    <w:rsid w:val="00935890"/>
    <w:rsid w:val="009363D0"/>
    <w:rsid w:val="0093657D"/>
    <w:rsid w:val="00936ADF"/>
    <w:rsid w:val="00936E2E"/>
    <w:rsid w:val="00937044"/>
    <w:rsid w:val="00937130"/>
    <w:rsid w:val="0093713B"/>
    <w:rsid w:val="0093748B"/>
    <w:rsid w:val="00937DD4"/>
    <w:rsid w:val="009403CC"/>
    <w:rsid w:val="00940523"/>
    <w:rsid w:val="00940993"/>
    <w:rsid w:val="00940DFF"/>
    <w:rsid w:val="00941F8A"/>
    <w:rsid w:val="009422B9"/>
    <w:rsid w:val="0094233D"/>
    <w:rsid w:val="00942416"/>
    <w:rsid w:val="00942711"/>
    <w:rsid w:val="009427A4"/>
    <w:rsid w:val="00942EBA"/>
    <w:rsid w:val="00942F26"/>
    <w:rsid w:val="00943064"/>
    <w:rsid w:val="009431F5"/>
    <w:rsid w:val="00943594"/>
    <w:rsid w:val="00943798"/>
    <w:rsid w:val="00943AD0"/>
    <w:rsid w:val="00943C69"/>
    <w:rsid w:val="00944C00"/>
    <w:rsid w:val="00944FA8"/>
    <w:rsid w:val="00945038"/>
    <w:rsid w:val="00945300"/>
    <w:rsid w:val="009454EF"/>
    <w:rsid w:val="009467B5"/>
    <w:rsid w:val="0094685C"/>
    <w:rsid w:val="00947755"/>
    <w:rsid w:val="009479C0"/>
    <w:rsid w:val="00947A37"/>
    <w:rsid w:val="00947B5F"/>
    <w:rsid w:val="00947DC7"/>
    <w:rsid w:val="00950249"/>
    <w:rsid w:val="00950508"/>
    <w:rsid w:val="0095057F"/>
    <w:rsid w:val="009507CB"/>
    <w:rsid w:val="009509C7"/>
    <w:rsid w:val="00950A65"/>
    <w:rsid w:val="00950EB3"/>
    <w:rsid w:val="00951251"/>
    <w:rsid w:val="0095143E"/>
    <w:rsid w:val="00951829"/>
    <w:rsid w:val="00951CAE"/>
    <w:rsid w:val="00951E6D"/>
    <w:rsid w:val="009525DB"/>
    <w:rsid w:val="009529E7"/>
    <w:rsid w:val="00952A87"/>
    <w:rsid w:val="009537F0"/>
    <w:rsid w:val="00953DBB"/>
    <w:rsid w:val="0095463B"/>
    <w:rsid w:val="00955298"/>
    <w:rsid w:val="00956DA7"/>
    <w:rsid w:val="00956F0D"/>
    <w:rsid w:val="00957F47"/>
    <w:rsid w:val="00960139"/>
    <w:rsid w:val="0096084D"/>
    <w:rsid w:val="00961241"/>
    <w:rsid w:val="00961D22"/>
    <w:rsid w:val="009623AA"/>
    <w:rsid w:val="009623B1"/>
    <w:rsid w:val="00962823"/>
    <w:rsid w:val="00962CB0"/>
    <w:rsid w:val="00963218"/>
    <w:rsid w:val="0096326D"/>
    <w:rsid w:val="00963F42"/>
    <w:rsid w:val="009642E9"/>
    <w:rsid w:val="00964485"/>
    <w:rsid w:val="009644ED"/>
    <w:rsid w:val="00964669"/>
    <w:rsid w:val="009648B4"/>
    <w:rsid w:val="00964ABD"/>
    <w:rsid w:val="00964BB5"/>
    <w:rsid w:val="00965115"/>
    <w:rsid w:val="0096537B"/>
    <w:rsid w:val="00965530"/>
    <w:rsid w:val="0096563A"/>
    <w:rsid w:val="00965658"/>
    <w:rsid w:val="009660D7"/>
    <w:rsid w:val="009663FF"/>
    <w:rsid w:val="009669C6"/>
    <w:rsid w:val="00966AF1"/>
    <w:rsid w:val="00966B3F"/>
    <w:rsid w:val="0096760B"/>
    <w:rsid w:val="00970281"/>
    <w:rsid w:val="00971577"/>
    <w:rsid w:val="009718E6"/>
    <w:rsid w:val="009719A7"/>
    <w:rsid w:val="00971C4E"/>
    <w:rsid w:val="00972051"/>
    <w:rsid w:val="009728F0"/>
    <w:rsid w:val="00972DB3"/>
    <w:rsid w:val="009733C0"/>
    <w:rsid w:val="009737AD"/>
    <w:rsid w:val="00973E62"/>
    <w:rsid w:val="009740CA"/>
    <w:rsid w:val="0097461D"/>
    <w:rsid w:val="00974C82"/>
    <w:rsid w:val="00974F2F"/>
    <w:rsid w:val="00975424"/>
    <w:rsid w:val="0097547D"/>
    <w:rsid w:val="00975BBE"/>
    <w:rsid w:val="00976480"/>
    <w:rsid w:val="00976598"/>
    <w:rsid w:val="00976BE8"/>
    <w:rsid w:val="009771EA"/>
    <w:rsid w:val="00977A45"/>
    <w:rsid w:val="00977AB9"/>
    <w:rsid w:val="00980345"/>
    <w:rsid w:val="0098044E"/>
    <w:rsid w:val="00980ADF"/>
    <w:rsid w:val="00980D9F"/>
    <w:rsid w:val="00980F92"/>
    <w:rsid w:val="009817D6"/>
    <w:rsid w:val="009818CD"/>
    <w:rsid w:val="00981AB8"/>
    <w:rsid w:val="00981BAB"/>
    <w:rsid w:val="00981EEA"/>
    <w:rsid w:val="00982212"/>
    <w:rsid w:val="0098231A"/>
    <w:rsid w:val="00982397"/>
    <w:rsid w:val="00982ACD"/>
    <w:rsid w:val="00982C3E"/>
    <w:rsid w:val="00982E58"/>
    <w:rsid w:val="00983139"/>
    <w:rsid w:val="009832BC"/>
    <w:rsid w:val="009834A4"/>
    <w:rsid w:val="00983A7D"/>
    <w:rsid w:val="00983AE8"/>
    <w:rsid w:val="00984821"/>
    <w:rsid w:val="00985552"/>
    <w:rsid w:val="00985828"/>
    <w:rsid w:val="00985E77"/>
    <w:rsid w:val="00986202"/>
    <w:rsid w:val="009869AF"/>
    <w:rsid w:val="00986A2D"/>
    <w:rsid w:val="00986BF6"/>
    <w:rsid w:val="00986C48"/>
    <w:rsid w:val="00987E45"/>
    <w:rsid w:val="00987F6D"/>
    <w:rsid w:val="0099032C"/>
    <w:rsid w:val="00990905"/>
    <w:rsid w:val="00990908"/>
    <w:rsid w:val="009911F6"/>
    <w:rsid w:val="00991229"/>
    <w:rsid w:val="0099223D"/>
    <w:rsid w:val="0099250A"/>
    <w:rsid w:val="009926BD"/>
    <w:rsid w:val="009926E2"/>
    <w:rsid w:val="00992993"/>
    <w:rsid w:val="00993325"/>
    <w:rsid w:val="00993873"/>
    <w:rsid w:val="009943B6"/>
    <w:rsid w:val="00994728"/>
    <w:rsid w:val="00994741"/>
    <w:rsid w:val="00995216"/>
    <w:rsid w:val="00995981"/>
    <w:rsid w:val="0099652F"/>
    <w:rsid w:val="009965A7"/>
    <w:rsid w:val="00996BC1"/>
    <w:rsid w:val="00996C0B"/>
    <w:rsid w:val="009973A3"/>
    <w:rsid w:val="00997975"/>
    <w:rsid w:val="00997B18"/>
    <w:rsid w:val="00997C57"/>
    <w:rsid w:val="00997FDC"/>
    <w:rsid w:val="009A0176"/>
    <w:rsid w:val="009A06C7"/>
    <w:rsid w:val="009A06ED"/>
    <w:rsid w:val="009A0A00"/>
    <w:rsid w:val="009A0C80"/>
    <w:rsid w:val="009A1031"/>
    <w:rsid w:val="009A10EC"/>
    <w:rsid w:val="009A1102"/>
    <w:rsid w:val="009A1233"/>
    <w:rsid w:val="009A13A6"/>
    <w:rsid w:val="009A14A8"/>
    <w:rsid w:val="009A18F7"/>
    <w:rsid w:val="009A1E4B"/>
    <w:rsid w:val="009A1F2E"/>
    <w:rsid w:val="009A297E"/>
    <w:rsid w:val="009A299C"/>
    <w:rsid w:val="009A2F9C"/>
    <w:rsid w:val="009A30D1"/>
    <w:rsid w:val="009A3743"/>
    <w:rsid w:val="009A3C6E"/>
    <w:rsid w:val="009A3D3F"/>
    <w:rsid w:val="009A40CA"/>
    <w:rsid w:val="009A4880"/>
    <w:rsid w:val="009A4A7E"/>
    <w:rsid w:val="009A516C"/>
    <w:rsid w:val="009A51F3"/>
    <w:rsid w:val="009A523B"/>
    <w:rsid w:val="009A5328"/>
    <w:rsid w:val="009A53AA"/>
    <w:rsid w:val="009A589D"/>
    <w:rsid w:val="009A5B8D"/>
    <w:rsid w:val="009A5F03"/>
    <w:rsid w:val="009A64EF"/>
    <w:rsid w:val="009A6734"/>
    <w:rsid w:val="009A681C"/>
    <w:rsid w:val="009A7652"/>
    <w:rsid w:val="009B0708"/>
    <w:rsid w:val="009B0B3B"/>
    <w:rsid w:val="009B0B47"/>
    <w:rsid w:val="009B0E6A"/>
    <w:rsid w:val="009B0EA7"/>
    <w:rsid w:val="009B13F9"/>
    <w:rsid w:val="009B173D"/>
    <w:rsid w:val="009B18E0"/>
    <w:rsid w:val="009B1DC8"/>
    <w:rsid w:val="009B230A"/>
    <w:rsid w:val="009B28DD"/>
    <w:rsid w:val="009B291E"/>
    <w:rsid w:val="009B29E5"/>
    <w:rsid w:val="009B3399"/>
    <w:rsid w:val="009B37E2"/>
    <w:rsid w:val="009B3941"/>
    <w:rsid w:val="009B3AF6"/>
    <w:rsid w:val="009B3BDF"/>
    <w:rsid w:val="009B40FE"/>
    <w:rsid w:val="009B4685"/>
    <w:rsid w:val="009B49E9"/>
    <w:rsid w:val="009B4A85"/>
    <w:rsid w:val="009B4B92"/>
    <w:rsid w:val="009B5476"/>
    <w:rsid w:val="009B5D44"/>
    <w:rsid w:val="009B6583"/>
    <w:rsid w:val="009B6F74"/>
    <w:rsid w:val="009B71D2"/>
    <w:rsid w:val="009B74B8"/>
    <w:rsid w:val="009B7637"/>
    <w:rsid w:val="009B7E9D"/>
    <w:rsid w:val="009B7FCE"/>
    <w:rsid w:val="009C00C9"/>
    <w:rsid w:val="009C0374"/>
    <w:rsid w:val="009C0605"/>
    <w:rsid w:val="009C06A3"/>
    <w:rsid w:val="009C0EB5"/>
    <w:rsid w:val="009C1175"/>
    <w:rsid w:val="009C11AC"/>
    <w:rsid w:val="009C1298"/>
    <w:rsid w:val="009C16CF"/>
    <w:rsid w:val="009C16D8"/>
    <w:rsid w:val="009C17B0"/>
    <w:rsid w:val="009C215F"/>
    <w:rsid w:val="009C24E4"/>
    <w:rsid w:val="009C256E"/>
    <w:rsid w:val="009C25AB"/>
    <w:rsid w:val="009C272C"/>
    <w:rsid w:val="009C2E94"/>
    <w:rsid w:val="009C2F93"/>
    <w:rsid w:val="009C3932"/>
    <w:rsid w:val="009C3E27"/>
    <w:rsid w:val="009C450B"/>
    <w:rsid w:val="009C4660"/>
    <w:rsid w:val="009C47CF"/>
    <w:rsid w:val="009C4B92"/>
    <w:rsid w:val="009C4C76"/>
    <w:rsid w:val="009C51B2"/>
    <w:rsid w:val="009C52FA"/>
    <w:rsid w:val="009C5387"/>
    <w:rsid w:val="009C540C"/>
    <w:rsid w:val="009C5419"/>
    <w:rsid w:val="009C5A5A"/>
    <w:rsid w:val="009C5A8A"/>
    <w:rsid w:val="009C5AE4"/>
    <w:rsid w:val="009C606D"/>
    <w:rsid w:val="009C655B"/>
    <w:rsid w:val="009C6609"/>
    <w:rsid w:val="009C6B2E"/>
    <w:rsid w:val="009C6E8E"/>
    <w:rsid w:val="009C711D"/>
    <w:rsid w:val="009C7657"/>
    <w:rsid w:val="009C7C00"/>
    <w:rsid w:val="009C7E58"/>
    <w:rsid w:val="009D0164"/>
    <w:rsid w:val="009D0362"/>
    <w:rsid w:val="009D0553"/>
    <w:rsid w:val="009D1787"/>
    <w:rsid w:val="009D1922"/>
    <w:rsid w:val="009D19CD"/>
    <w:rsid w:val="009D1FEC"/>
    <w:rsid w:val="009D1FF7"/>
    <w:rsid w:val="009D2092"/>
    <w:rsid w:val="009D233F"/>
    <w:rsid w:val="009D2E84"/>
    <w:rsid w:val="009D30D9"/>
    <w:rsid w:val="009D3557"/>
    <w:rsid w:val="009D371F"/>
    <w:rsid w:val="009D3ADB"/>
    <w:rsid w:val="009D3D38"/>
    <w:rsid w:val="009D415C"/>
    <w:rsid w:val="009D41D7"/>
    <w:rsid w:val="009D496E"/>
    <w:rsid w:val="009D4C7A"/>
    <w:rsid w:val="009D4EDF"/>
    <w:rsid w:val="009D5816"/>
    <w:rsid w:val="009D5C63"/>
    <w:rsid w:val="009D5EF1"/>
    <w:rsid w:val="009D6015"/>
    <w:rsid w:val="009D6A25"/>
    <w:rsid w:val="009D6C48"/>
    <w:rsid w:val="009D6CA1"/>
    <w:rsid w:val="009D7535"/>
    <w:rsid w:val="009D7F77"/>
    <w:rsid w:val="009E0240"/>
    <w:rsid w:val="009E0B54"/>
    <w:rsid w:val="009E1035"/>
    <w:rsid w:val="009E1051"/>
    <w:rsid w:val="009E13D6"/>
    <w:rsid w:val="009E2446"/>
    <w:rsid w:val="009E2636"/>
    <w:rsid w:val="009E2C60"/>
    <w:rsid w:val="009E2CC4"/>
    <w:rsid w:val="009E2D28"/>
    <w:rsid w:val="009E2E9D"/>
    <w:rsid w:val="009E3374"/>
    <w:rsid w:val="009E37B1"/>
    <w:rsid w:val="009E3D48"/>
    <w:rsid w:val="009E4131"/>
    <w:rsid w:val="009E436C"/>
    <w:rsid w:val="009E4806"/>
    <w:rsid w:val="009E4937"/>
    <w:rsid w:val="009E4952"/>
    <w:rsid w:val="009E4E56"/>
    <w:rsid w:val="009E4EF8"/>
    <w:rsid w:val="009E51D8"/>
    <w:rsid w:val="009E54B4"/>
    <w:rsid w:val="009E59E4"/>
    <w:rsid w:val="009E5A9E"/>
    <w:rsid w:val="009E5F81"/>
    <w:rsid w:val="009E6BA5"/>
    <w:rsid w:val="009E7D45"/>
    <w:rsid w:val="009E7E85"/>
    <w:rsid w:val="009F00C9"/>
    <w:rsid w:val="009F03AC"/>
    <w:rsid w:val="009F058B"/>
    <w:rsid w:val="009F0782"/>
    <w:rsid w:val="009F08E9"/>
    <w:rsid w:val="009F1136"/>
    <w:rsid w:val="009F1395"/>
    <w:rsid w:val="009F1457"/>
    <w:rsid w:val="009F1622"/>
    <w:rsid w:val="009F2091"/>
    <w:rsid w:val="009F23BC"/>
    <w:rsid w:val="009F2431"/>
    <w:rsid w:val="009F2461"/>
    <w:rsid w:val="009F2D7D"/>
    <w:rsid w:val="009F2F3B"/>
    <w:rsid w:val="009F330F"/>
    <w:rsid w:val="009F35AD"/>
    <w:rsid w:val="009F3DF2"/>
    <w:rsid w:val="009F4029"/>
    <w:rsid w:val="009F4112"/>
    <w:rsid w:val="009F4717"/>
    <w:rsid w:val="009F48EC"/>
    <w:rsid w:val="009F49EA"/>
    <w:rsid w:val="009F4AE4"/>
    <w:rsid w:val="009F4D19"/>
    <w:rsid w:val="009F4E53"/>
    <w:rsid w:val="009F5087"/>
    <w:rsid w:val="009F5210"/>
    <w:rsid w:val="009F5872"/>
    <w:rsid w:val="009F63B2"/>
    <w:rsid w:val="009F67C1"/>
    <w:rsid w:val="009F6872"/>
    <w:rsid w:val="009F6DD5"/>
    <w:rsid w:val="009F7073"/>
    <w:rsid w:val="009F7297"/>
    <w:rsid w:val="009F77BE"/>
    <w:rsid w:val="009F7BB5"/>
    <w:rsid w:val="00A00022"/>
    <w:rsid w:val="00A00170"/>
    <w:rsid w:val="00A006DD"/>
    <w:rsid w:val="00A00A01"/>
    <w:rsid w:val="00A00CC6"/>
    <w:rsid w:val="00A00DAD"/>
    <w:rsid w:val="00A0146D"/>
    <w:rsid w:val="00A019B0"/>
    <w:rsid w:val="00A01D42"/>
    <w:rsid w:val="00A02294"/>
    <w:rsid w:val="00A027BD"/>
    <w:rsid w:val="00A02D05"/>
    <w:rsid w:val="00A02DFB"/>
    <w:rsid w:val="00A02E5C"/>
    <w:rsid w:val="00A03221"/>
    <w:rsid w:val="00A03668"/>
    <w:rsid w:val="00A03FB9"/>
    <w:rsid w:val="00A0438A"/>
    <w:rsid w:val="00A055FD"/>
    <w:rsid w:val="00A0587E"/>
    <w:rsid w:val="00A06306"/>
    <w:rsid w:val="00A06D2C"/>
    <w:rsid w:val="00A07966"/>
    <w:rsid w:val="00A07B8E"/>
    <w:rsid w:val="00A07EA5"/>
    <w:rsid w:val="00A10914"/>
    <w:rsid w:val="00A10B99"/>
    <w:rsid w:val="00A10DB9"/>
    <w:rsid w:val="00A110B4"/>
    <w:rsid w:val="00A11165"/>
    <w:rsid w:val="00A111D1"/>
    <w:rsid w:val="00A117FC"/>
    <w:rsid w:val="00A118ED"/>
    <w:rsid w:val="00A11A25"/>
    <w:rsid w:val="00A11B68"/>
    <w:rsid w:val="00A11CCD"/>
    <w:rsid w:val="00A11DAC"/>
    <w:rsid w:val="00A121CF"/>
    <w:rsid w:val="00A125C3"/>
    <w:rsid w:val="00A12751"/>
    <w:rsid w:val="00A12AEB"/>
    <w:rsid w:val="00A12BF4"/>
    <w:rsid w:val="00A130E5"/>
    <w:rsid w:val="00A13494"/>
    <w:rsid w:val="00A1365D"/>
    <w:rsid w:val="00A13E72"/>
    <w:rsid w:val="00A13EAE"/>
    <w:rsid w:val="00A13F6F"/>
    <w:rsid w:val="00A140E6"/>
    <w:rsid w:val="00A147B5"/>
    <w:rsid w:val="00A14DA5"/>
    <w:rsid w:val="00A1512C"/>
    <w:rsid w:val="00A152D2"/>
    <w:rsid w:val="00A155F3"/>
    <w:rsid w:val="00A15770"/>
    <w:rsid w:val="00A15BDF"/>
    <w:rsid w:val="00A15E6F"/>
    <w:rsid w:val="00A15F0A"/>
    <w:rsid w:val="00A167E5"/>
    <w:rsid w:val="00A16C0F"/>
    <w:rsid w:val="00A16DFB"/>
    <w:rsid w:val="00A17434"/>
    <w:rsid w:val="00A17500"/>
    <w:rsid w:val="00A176E6"/>
    <w:rsid w:val="00A17881"/>
    <w:rsid w:val="00A17A01"/>
    <w:rsid w:val="00A20812"/>
    <w:rsid w:val="00A20CCE"/>
    <w:rsid w:val="00A210FE"/>
    <w:rsid w:val="00A2123B"/>
    <w:rsid w:val="00A21326"/>
    <w:rsid w:val="00A215FB"/>
    <w:rsid w:val="00A21651"/>
    <w:rsid w:val="00A219CA"/>
    <w:rsid w:val="00A21F08"/>
    <w:rsid w:val="00A220EE"/>
    <w:rsid w:val="00A24095"/>
    <w:rsid w:val="00A24315"/>
    <w:rsid w:val="00A245AE"/>
    <w:rsid w:val="00A248E2"/>
    <w:rsid w:val="00A257C6"/>
    <w:rsid w:val="00A25806"/>
    <w:rsid w:val="00A2596A"/>
    <w:rsid w:val="00A25A0C"/>
    <w:rsid w:val="00A264DF"/>
    <w:rsid w:val="00A26505"/>
    <w:rsid w:val="00A265C1"/>
    <w:rsid w:val="00A26620"/>
    <w:rsid w:val="00A26692"/>
    <w:rsid w:val="00A26E1C"/>
    <w:rsid w:val="00A27476"/>
    <w:rsid w:val="00A3014C"/>
    <w:rsid w:val="00A303A3"/>
    <w:rsid w:val="00A3054F"/>
    <w:rsid w:val="00A30D5A"/>
    <w:rsid w:val="00A310CF"/>
    <w:rsid w:val="00A31765"/>
    <w:rsid w:val="00A3194E"/>
    <w:rsid w:val="00A31E30"/>
    <w:rsid w:val="00A32580"/>
    <w:rsid w:val="00A331B8"/>
    <w:rsid w:val="00A33260"/>
    <w:rsid w:val="00A3327F"/>
    <w:rsid w:val="00A33689"/>
    <w:rsid w:val="00A336BD"/>
    <w:rsid w:val="00A3382D"/>
    <w:rsid w:val="00A33F43"/>
    <w:rsid w:val="00A3461A"/>
    <w:rsid w:val="00A346A8"/>
    <w:rsid w:val="00A34AED"/>
    <w:rsid w:val="00A34B23"/>
    <w:rsid w:val="00A35274"/>
    <w:rsid w:val="00A355FB"/>
    <w:rsid w:val="00A35D47"/>
    <w:rsid w:val="00A36177"/>
    <w:rsid w:val="00A36B8F"/>
    <w:rsid w:val="00A36C8E"/>
    <w:rsid w:val="00A37539"/>
    <w:rsid w:val="00A3778A"/>
    <w:rsid w:val="00A3799A"/>
    <w:rsid w:val="00A37FB9"/>
    <w:rsid w:val="00A40264"/>
    <w:rsid w:val="00A4038D"/>
    <w:rsid w:val="00A40499"/>
    <w:rsid w:val="00A408F0"/>
    <w:rsid w:val="00A40D22"/>
    <w:rsid w:val="00A40E38"/>
    <w:rsid w:val="00A41229"/>
    <w:rsid w:val="00A41450"/>
    <w:rsid w:val="00A41694"/>
    <w:rsid w:val="00A418B0"/>
    <w:rsid w:val="00A41D28"/>
    <w:rsid w:val="00A41EA1"/>
    <w:rsid w:val="00A423FD"/>
    <w:rsid w:val="00A426C6"/>
    <w:rsid w:val="00A426DF"/>
    <w:rsid w:val="00A42C65"/>
    <w:rsid w:val="00A42D18"/>
    <w:rsid w:val="00A43002"/>
    <w:rsid w:val="00A43012"/>
    <w:rsid w:val="00A43183"/>
    <w:rsid w:val="00A431BD"/>
    <w:rsid w:val="00A4331B"/>
    <w:rsid w:val="00A43AB1"/>
    <w:rsid w:val="00A442C1"/>
    <w:rsid w:val="00A445BA"/>
    <w:rsid w:val="00A450BC"/>
    <w:rsid w:val="00A45713"/>
    <w:rsid w:val="00A4586C"/>
    <w:rsid w:val="00A45DA5"/>
    <w:rsid w:val="00A467F4"/>
    <w:rsid w:val="00A46D50"/>
    <w:rsid w:val="00A470A9"/>
    <w:rsid w:val="00A4736A"/>
    <w:rsid w:val="00A473FB"/>
    <w:rsid w:val="00A4757F"/>
    <w:rsid w:val="00A5009A"/>
    <w:rsid w:val="00A503E3"/>
    <w:rsid w:val="00A50623"/>
    <w:rsid w:val="00A51733"/>
    <w:rsid w:val="00A51EF8"/>
    <w:rsid w:val="00A52071"/>
    <w:rsid w:val="00A520CF"/>
    <w:rsid w:val="00A5248B"/>
    <w:rsid w:val="00A529E2"/>
    <w:rsid w:val="00A52EB3"/>
    <w:rsid w:val="00A53D75"/>
    <w:rsid w:val="00A53DA6"/>
    <w:rsid w:val="00A5414A"/>
    <w:rsid w:val="00A5468E"/>
    <w:rsid w:val="00A54C7C"/>
    <w:rsid w:val="00A54D8E"/>
    <w:rsid w:val="00A55800"/>
    <w:rsid w:val="00A55A11"/>
    <w:rsid w:val="00A55BE4"/>
    <w:rsid w:val="00A56110"/>
    <w:rsid w:val="00A563D7"/>
    <w:rsid w:val="00A566AE"/>
    <w:rsid w:val="00A566ED"/>
    <w:rsid w:val="00A56EDA"/>
    <w:rsid w:val="00A57166"/>
    <w:rsid w:val="00A571EA"/>
    <w:rsid w:val="00A579C4"/>
    <w:rsid w:val="00A60211"/>
    <w:rsid w:val="00A60345"/>
    <w:rsid w:val="00A6037C"/>
    <w:rsid w:val="00A60583"/>
    <w:rsid w:val="00A6097E"/>
    <w:rsid w:val="00A60D9D"/>
    <w:rsid w:val="00A61336"/>
    <w:rsid w:val="00A614C5"/>
    <w:rsid w:val="00A62522"/>
    <w:rsid w:val="00A625ED"/>
    <w:rsid w:val="00A6271E"/>
    <w:rsid w:val="00A628FD"/>
    <w:rsid w:val="00A633B9"/>
    <w:rsid w:val="00A634B0"/>
    <w:rsid w:val="00A63580"/>
    <w:rsid w:val="00A64238"/>
    <w:rsid w:val="00A64B91"/>
    <w:rsid w:val="00A64CDA"/>
    <w:rsid w:val="00A64EB7"/>
    <w:rsid w:val="00A65051"/>
    <w:rsid w:val="00A6533B"/>
    <w:rsid w:val="00A654BC"/>
    <w:rsid w:val="00A65622"/>
    <w:rsid w:val="00A664A1"/>
    <w:rsid w:val="00A669F1"/>
    <w:rsid w:val="00A67081"/>
    <w:rsid w:val="00A6724E"/>
    <w:rsid w:val="00A67697"/>
    <w:rsid w:val="00A6780A"/>
    <w:rsid w:val="00A67C7F"/>
    <w:rsid w:val="00A67D3D"/>
    <w:rsid w:val="00A67FAF"/>
    <w:rsid w:val="00A7025E"/>
    <w:rsid w:val="00A70370"/>
    <w:rsid w:val="00A70B46"/>
    <w:rsid w:val="00A71D3B"/>
    <w:rsid w:val="00A72893"/>
    <w:rsid w:val="00A734A1"/>
    <w:rsid w:val="00A738C7"/>
    <w:rsid w:val="00A739BB"/>
    <w:rsid w:val="00A73B86"/>
    <w:rsid w:val="00A73DAD"/>
    <w:rsid w:val="00A73E7E"/>
    <w:rsid w:val="00A74014"/>
    <w:rsid w:val="00A74672"/>
    <w:rsid w:val="00A74AC2"/>
    <w:rsid w:val="00A74D8F"/>
    <w:rsid w:val="00A74FA1"/>
    <w:rsid w:val="00A75051"/>
    <w:rsid w:val="00A75169"/>
    <w:rsid w:val="00A7518A"/>
    <w:rsid w:val="00A75491"/>
    <w:rsid w:val="00A75F5B"/>
    <w:rsid w:val="00A762FB"/>
    <w:rsid w:val="00A76712"/>
    <w:rsid w:val="00A76B74"/>
    <w:rsid w:val="00A76C65"/>
    <w:rsid w:val="00A76DF5"/>
    <w:rsid w:val="00A76E6D"/>
    <w:rsid w:val="00A77265"/>
    <w:rsid w:val="00A77477"/>
    <w:rsid w:val="00A77C89"/>
    <w:rsid w:val="00A77D33"/>
    <w:rsid w:val="00A80466"/>
    <w:rsid w:val="00A806BD"/>
    <w:rsid w:val="00A80AE5"/>
    <w:rsid w:val="00A81426"/>
    <w:rsid w:val="00A81DDE"/>
    <w:rsid w:val="00A81FE6"/>
    <w:rsid w:val="00A81FED"/>
    <w:rsid w:val="00A82215"/>
    <w:rsid w:val="00A82243"/>
    <w:rsid w:val="00A82400"/>
    <w:rsid w:val="00A825DF"/>
    <w:rsid w:val="00A826CE"/>
    <w:rsid w:val="00A82B79"/>
    <w:rsid w:val="00A8315B"/>
    <w:rsid w:val="00A8323C"/>
    <w:rsid w:val="00A83272"/>
    <w:rsid w:val="00A8340B"/>
    <w:rsid w:val="00A835CF"/>
    <w:rsid w:val="00A83A23"/>
    <w:rsid w:val="00A83A69"/>
    <w:rsid w:val="00A84198"/>
    <w:rsid w:val="00A853B1"/>
    <w:rsid w:val="00A856FD"/>
    <w:rsid w:val="00A857B3"/>
    <w:rsid w:val="00A86135"/>
    <w:rsid w:val="00A862E2"/>
    <w:rsid w:val="00A863AD"/>
    <w:rsid w:val="00A8646A"/>
    <w:rsid w:val="00A865D6"/>
    <w:rsid w:val="00A86BAA"/>
    <w:rsid w:val="00A86CE6"/>
    <w:rsid w:val="00A86E34"/>
    <w:rsid w:val="00A86F00"/>
    <w:rsid w:val="00A86FCC"/>
    <w:rsid w:val="00A872CA"/>
    <w:rsid w:val="00A87A3E"/>
    <w:rsid w:val="00A87ED9"/>
    <w:rsid w:val="00A90177"/>
    <w:rsid w:val="00A90A9C"/>
    <w:rsid w:val="00A90AAD"/>
    <w:rsid w:val="00A90ECE"/>
    <w:rsid w:val="00A91093"/>
    <w:rsid w:val="00A910C8"/>
    <w:rsid w:val="00A91462"/>
    <w:rsid w:val="00A91598"/>
    <w:rsid w:val="00A91DE9"/>
    <w:rsid w:val="00A92C41"/>
    <w:rsid w:val="00A92C4B"/>
    <w:rsid w:val="00A92D9B"/>
    <w:rsid w:val="00A93235"/>
    <w:rsid w:val="00A93427"/>
    <w:rsid w:val="00A93D2D"/>
    <w:rsid w:val="00A93F63"/>
    <w:rsid w:val="00A94051"/>
    <w:rsid w:val="00A945C6"/>
    <w:rsid w:val="00A94A75"/>
    <w:rsid w:val="00A94E34"/>
    <w:rsid w:val="00A951AE"/>
    <w:rsid w:val="00A952F5"/>
    <w:rsid w:val="00A95752"/>
    <w:rsid w:val="00A95CE0"/>
    <w:rsid w:val="00A95E5E"/>
    <w:rsid w:val="00A960FC"/>
    <w:rsid w:val="00A961F0"/>
    <w:rsid w:val="00A96619"/>
    <w:rsid w:val="00A96A8A"/>
    <w:rsid w:val="00A9720C"/>
    <w:rsid w:val="00A973ED"/>
    <w:rsid w:val="00A97DC2"/>
    <w:rsid w:val="00AA0403"/>
    <w:rsid w:val="00AA07F5"/>
    <w:rsid w:val="00AA1123"/>
    <w:rsid w:val="00AA158D"/>
    <w:rsid w:val="00AA1CD3"/>
    <w:rsid w:val="00AA1CE3"/>
    <w:rsid w:val="00AA1EA4"/>
    <w:rsid w:val="00AA2949"/>
    <w:rsid w:val="00AA2A56"/>
    <w:rsid w:val="00AA2D88"/>
    <w:rsid w:val="00AA396D"/>
    <w:rsid w:val="00AA4268"/>
    <w:rsid w:val="00AA4314"/>
    <w:rsid w:val="00AA4725"/>
    <w:rsid w:val="00AA4EF6"/>
    <w:rsid w:val="00AA520E"/>
    <w:rsid w:val="00AA61B6"/>
    <w:rsid w:val="00AA62C1"/>
    <w:rsid w:val="00AA652B"/>
    <w:rsid w:val="00AA6626"/>
    <w:rsid w:val="00AA6EAB"/>
    <w:rsid w:val="00AA78F3"/>
    <w:rsid w:val="00AA7A96"/>
    <w:rsid w:val="00AB0082"/>
    <w:rsid w:val="00AB0110"/>
    <w:rsid w:val="00AB01A6"/>
    <w:rsid w:val="00AB04B9"/>
    <w:rsid w:val="00AB06EA"/>
    <w:rsid w:val="00AB134D"/>
    <w:rsid w:val="00AB13F5"/>
    <w:rsid w:val="00AB1B72"/>
    <w:rsid w:val="00AB1E9C"/>
    <w:rsid w:val="00AB2582"/>
    <w:rsid w:val="00AB2818"/>
    <w:rsid w:val="00AB28A1"/>
    <w:rsid w:val="00AB2CA6"/>
    <w:rsid w:val="00AB2E67"/>
    <w:rsid w:val="00AB363E"/>
    <w:rsid w:val="00AB3819"/>
    <w:rsid w:val="00AB38FA"/>
    <w:rsid w:val="00AB3D06"/>
    <w:rsid w:val="00AB3D8F"/>
    <w:rsid w:val="00AB45B7"/>
    <w:rsid w:val="00AB46D1"/>
    <w:rsid w:val="00AB5197"/>
    <w:rsid w:val="00AB60D2"/>
    <w:rsid w:val="00AB6EBA"/>
    <w:rsid w:val="00AB6FE9"/>
    <w:rsid w:val="00AB7748"/>
    <w:rsid w:val="00AB79DA"/>
    <w:rsid w:val="00AB7B72"/>
    <w:rsid w:val="00AB7D93"/>
    <w:rsid w:val="00AC01FE"/>
    <w:rsid w:val="00AC1226"/>
    <w:rsid w:val="00AC176B"/>
    <w:rsid w:val="00AC1A6B"/>
    <w:rsid w:val="00AC22A9"/>
    <w:rsid w:val="00AC325B"/>
    <w:rsid w:val="00AC348B"/>
    <w:rsid w:val="00AC36C8"/>
    <w:rsid w:val="00AC38CA"/>
    <w:rsid w:val="00AC3EB2"/>
    <w:rsid w:val="00AC3F7D"/>
    <w:rsid w:val="00AC413B"/>
    <w:rsid w:val="00AC41EB"/>
    <w:rsid w:val="00AC4356"/>
    <w:rsid w:val="00AC4F91"/>
    <w:rsid w:val="00AC51DC"/>
    <w:rsid w:val="00AC53B8"/>
    <w:rsid w:val="00AC54A0"/>
    <w:rsid w:val="00AC563C"/>
    <w:rsid w:val="00AC5823"/>
    <w:rsid w:val="00AC5E35"/>
    <w:rsid w:val="00AC5E98"/>
    <w:rsid w:val="00AC6655"/>
    <w:rsid w:val="00AC6DE5"/>
    <w:rsid w:val="00AC7232"/>
    <w:rsid w:val="00AC733E"/>
    <w:rsid w:val="00AC73B4"/>
    <w:rsid w:val="00AC7539"/>
    <w:rsid w:val="00AD04E0"/>
    <w:rsid w:val="00AD05C6"/>
    <w:rsid w:val="00AD06FE"/>
    <w:rsid w:val="00AD097A"/>
    <w:rsid w:val="00AD0C20"/>
    <w:rsid w:val="00AD0CE1"/>
    <w:rsid w:val="00AD0DCE"/>
    <w:rsid w:val="00AD0ED0"/>
    <w:rsid w:val="00AD119F"/>
    <w:rsid w:val="00AD1582"/>
    <w:rsid w:val="00AD1C10"/>
    <w:rsid w:val="00AD1DB5"/>
    <w:rsid w:val="00AD23F3"/>
    <w:rsid w:val="00AD243C"/>
    <w:rsid w:val="00AD27E0"/>
    <w:rsid w:val="00AD28A1"/>
    <w:rsid w:val="00AD2971"/>
    <w:rsid w:val="00AD2F04"/>
    <w:rsid w:val="00AD3027"/>
    <w:rsid w:val="00AD350D"/>
    <w:rsid w:val="00AD353B"/>
    <w:rsid w:val="00AD39FA"/>
    <w:rsid w:val="00AD3D10"/>
    <w:rsid w:val="00AD482B"/>
    <w:rsid w:val="00AD527F"/>
    <w:rsid w:val="00AD64C2"/>
    <w:rsid w:val="00AD6E78"/>
    <w:rsid w:val="00AD7204"/>
    <w:rsid w:val="00AD747F"/>
    <w:rsid w:val="00AD7903"/>
    <w:rsid w:val="00AD7AAE"/>
    <w:rsid w:val="00AD7EBD"/>
    <w:rsid w:val="00AE02F5"/>
    <w:rsid w:val="00AE03F1"/>
    <w:rsid w:val="00AE054E"/>
    <w:rsid w:val="00AE05B7"/>
    <w:rsid w:val="00AE063F"/>
    <w:rsid w:val="00AE11C5"/>
    <w:rsid w:val="00AE158A"/>
    <w:rsid w:val="00AE15DE"/>
    <w:rsid w:val="00AE19F5"/>
    <w:rsid w:val="00AE2197"/>
    <w:rsid w:val="00AE2CF2"/>
    <w:rsid w:val="00AE3375"/>
    <w:rsid w:val="00AE3BE9"/>
    <w:rsid w:val="00AE3CFA"/>
    <w:rsid w:val="00AE3F94"/>
    <w:rsid w:val="00AE4270"/>
    <w:rsid w:val="00AE4F4A"/>
    <w:rsid w:val="00AE51C5"/>
    <w:rsid w:val="00AE5707"/>
    <w:rsid w:val="00AE5E12"/>
    <w:rsid w:val="00AE6151"/>
    <w:rsid w:val="00AE6803"/>
    <w:rsid w:val="00AE726C"/>
    <w:rsid w:val="00AE74B3"/>
    <w:rsid w:val="00AE7ED2"/>
    <w:rsid w:val="00AF0236"/>
    <w:rsid w:val="00AF0907"/>
    <w:rsid w:val="00AF113B"/>
    <w:rsid w:val="00AF1194"/>
    <w:rsid w:val="00AF125C"/>
    <w:rsid w:val="00AF1869"/>
    <w:rsid w:val="00AF198E"/>
    <w:rsid w:val="00AF1F91"/>
    <w:rsid w:val="00AF2179"/>
    <w:rsid w:val="00AF23F7"/>
    <w:rsid w:val="00AF2B00"/>
    <w:rsid w:val="00AF2EAE"/>
    <w:rsid w:val="00AF357F"/>
    <w:rsid w:val="00AF3678"/>
    <w:rsid w:val="00AF371B"/>
    <w:rsid w:val="00AF392F"/>
    <w:rsid w:val="00AF3CE2"/>
    <w:rsid w:val="00AF3FF7"/>
    <w:rsid w:val="00AF429C"/>
    <w:rsid w:val="00AF4326"/>
    <w:rsid w:val="00AF4376"/>
    <w:rsid w:val="00AF475E"/>
    <w:rsid w:val="00AF4DA9"/>
    <w:rsid w:val="00AF5254"/>
    <w:rsid w:val="00AF5800"/>
    <w:rsid w:val="00AF59FF"/>
    <w:rsid w:val="00AF5F27"/>
    <w:rsid w:val="00AF6B4D"/>
    <w:rsid w:val="00AF6B5C"/>
    <w:rsid w:val="00AF748C"/>
    <w:rsid w:val="00AF7CE1"/>
    <w:rsid w:val="00AF7F60"/>
    <w:rsid w:val="00B00099"/>
    <w:rsid w:val="00B00145"/>
    <w:rsid w:val="00B0052B"/>
    <w:rsid w:val="00B00628"/>
    <w:rsid w:val="00B00ECE"/>
    <w:rsid w:val="00B012C7"/>
    <w:rsid w:val="00B0142A"/>
    <w:rsid w:val="00B014AD"/>
    <w:rsid w:val="00B016B8"/>
    <w:rsid w:val="00B017BE"/>
    <w:rsid w:val="00B01BD1"/>
    <w:rsid w:val="00B01E21"/>
    <w:rsid w:val="00B020AA"/>
    <w:rsid w:val="00B020B2"/>
    <w:rsid w:val="00B023F5"/>
    <w:rsid w:val="00B0245B"/>
    <w:rsid w:val="00B0321D"/>
    <w:rsid w:val="00B03713"/>
    <w:rsid w:val="00B043E0"/>
    <w:rsid w:val="00B044E8"/>
    <w:rsid w:val="00B04847"/>
    <w:rsid w:val="00B04C27"/>
    <w:rsid w:val="00B05046"/>
    <w:rsid w:val="00B051C4"/>
    <w:rsid w:val="00B0524A"/>
    <w:rsid w:val="00B05BB5"/>
    <w:rsid w:val="00B05CFB"/>
    <w:rsid w:val="00B05FEA"/>
    <w:rsid w:val="00B062F0"/>
    <w:rsid w:val="00B0631B"/>
    <w:rsid w:val="00B07420"/>
    <w:rsid w:val="00B0791A"/>
    <w:rsid w:val="00B07A66"/>
    <w:rsid w:val="00B07D89"/>
    <w:rsid w:val="00B100B0"/>
    <w:rsid w:val="00B10757"/>
    <w:rsid w:val="00B10E52"/>
    <w:rsid w:val="00B10E66"/>
    <w:rsid w:val="00B10F54"/>
    <w:rsid w:val="00B11ACE"/>
    <w:rsid w:val="00B11E28"/>
    <w:rsid w:val="00B12757"/>
    <w:rsid w:val="00B12EB6"/>
    <w:rsid w:val="00B1320B"/>
    <w:rsid w:val="00B13242"/>
    <w:rsid w:val="00B13A54"/>
    <w:rsid w:val="00B13CB0"/>
    <w:rsid w:val="00B13D36"/>
    <w:rsid w:val="00B1419F"/>
    <w:rsid w:val="00B157DF"/>
    <w:rsid w:val="00B16019"/>
    <w:rsid w:val="00B163F9"/>
    <w:rsid w:val="00B1642A"/>
    <w:rsid w:val="00B16696"/>
    <w:rsid w:val="00B166CB"/>
    <w:rsid w:val="00B173F9"/>
    <w:rsid w:val="00B17C51"/>
    <w:rsid w:val="00B203F1"/>
    <w:rsid w:val="00B217AF"/>
    <w:rsid w:val="00B21CE9"/>
    <w:rsid w:val="00B21FAC"/>
    <w:rsid w:val="00B22077"/>
    <w:rsid w:val="00B224DE"/>
    <w:rsid w:val="00B22B70"/>
    <w:rsid w:val="00B22CBC"/>
    <w:rsid w:val="00B230A3"/>
    <w:rsid w:val="00B2318A"/>
    <w:rsid w:val="00B23680"/>
    <w:rsid w:val="00B2424B"/>
    <w:rsid w:val="00B2440A"/>
    <w:rsid w:val="00B24756"/>
    <w:rsid w:val="00B24937"/>
    <w:rsid w:val="00B2584C"/>
    <w:rsid w:val="00B25901"/>
    <w:rsid w:val="00B26843"/>
    <w:rsid w:val="00B26F63"/>
    <w:rsid w:val="00B27187"/>
    <w:rsid w:val="00B27732"/>
    <w:rsid w:val="00B279FB"/>
    <w:rsid w:val="00B27F9C"/>
    <w:rsid w:val="00B300C1"/>
    <w:rsid w:val="00B30532"/>
    <w:rsid w:val="00B30E57"/>
    <w:rsid w:val="00B310C6"/>
    <w:rsid w:val="00B31AFB"/>
    <w:rsid w:val="00B31BC7"/>
    <w:rsid w:val="00B31EC9"/>
    <w:rsid w:val="00B3223D"/>
    <w:rsid w:val="00B324DC"/>
    <w:rsid w:val="00B32D16"/>
    <w:rsid w:val="00B3371E"/>
    <w:rsid w:val="00B33942"/>
    <w:rsid w:val="00B33CE7"/>
    <w:rsid w:val="00B33F89"/>
    <w:rsid w:val="00B34895"/>
    <w:rsid w:val="00B34D0A"/>
    <w:rsid w:val="00B35954"/>
    <w:rsid w:val="00B35E6A"/>
    <w:rsid w:val="00B36071"/>
    <w:rsid w:val="00B362C8"/>
    <w:rsid w:val="00B3706D"/>
    <w:rsid w:val="00B374C0"/>
    <w:rsid w:val="00B37503"/>
    <w:rsid w:val="00B37515"/>
    <w:rsid w:val="00B37686"/>
    <w:rsid w:val="00B37A2B"/>
    <w:rsid w:val="00B40D51"/>
    <w:rsid w:val="00B40FBB"/>
    <w:rsid w:val="00B411D5"/>
    <w:rsid w:val="00B41421"/>
    <w:rsid w:val="00B4190E"/>
    <w:rsid w:val="00B41D8E"/>
    <w:rsid w:val="00B42192"/>
    <w:rsid w:val="00B42C12"/>
    <w:rsid w:val="00B42D2F"/>
    <w:rsid w:val="00B42FD8"/>
    <w:rsid w:val="00B43B37"/>
    <w:rsid w:val="00B44048"/>
    <w:rsid w:val="00B441E9"/>
    <w:rsid w:val="00B443E6"/>
    <w:rsid w:val="00B45427"/>
    <w:rsid w:val="00B458BF"/>
    <w:rsid w:val="00B45C3B"/>
    <w:rsid w:val="00B45C5D"/>
    <w:rsid w:val="00B46054"/>
    <w:rsid w:val="00B46185"/>
    <w:rsid w:val="00B469A4"/>
    <w:rsid w:val="00B46C72"/>
    <w:rsid w:val="00B46E15"/>
    <w:rsid w:val="00B4737C"/>
    <w:rsid w:val="00B473CD"/>
    <w:rsid w:val="00B47588"/>
    <w:rsid w:val="00B47CBF"/>
    <w:rsid w:val="00B50425"/>
    <w:rsid w:val="00B504FD"/>
    <w:rsid w:val="00B50694"/>
    <w:rsid w:val="00B50A22"/>
    <w:rsid w:val="00B50F5E"/>
    <w:rsid w:val="00B516E5"/>
    <w:rsid w:val="00B518D2"/>
    <w:rsid w:val="00B519F8"/>
    <w:rsid w:val="00B5206D"/>
    <w:rsid w:val="00B52483"/>
    <w:rsid w:val="00B524E7"/>
    <w:rsid w:val="00B5273B"/>
    <w:rsid w:val="00B52750"/>
    <w:rsid w:val="00B52AFF"/>
    <w:rsid w:val="00B52DDE"/>
    <w:rsid w:val="00B53332"/>
    <w:rsid w:val="00B53863"/>
    <w:rsid w:val="00B541D5"/>
    <w:rsid w:val="00B54407"/>
    <w:rsid w:val="00B54816"/>
    <w:rsid w:val="00B54AA8"/>
    <w:rsid w:val="00B55589"/>
    <w:rsid w:val="00B55910"/>
    <w:rsid w:val="00B55A2B"/>
    <w:rsid w:val="00B55F8C"/>
    <w:rsid w:val="00B56138"/>
    <w:rsid w:val="00B567B3"/>
    <w:rsid w:val="00B567D0"/>
    <w:rsid w:val="00B56877"/>
    <w:rsid w:val="00B568A2"/>
    <w:rsid w:val="00B56DF8"/>
    <w:rsid w:val="00B57A9C"/>
    <w:rsid w:val="00B6011D"/>
    <w:rsid w:val="00B602B8"/>
    <w:rsid w:val="00B60A77"/>
    <w:rsid w:val="00B61752"/>
    <w:rsid w:val="00B61EB0"/>
    <w:rsid w:val="00B61EB8"/>
    <w:rsid w:val="00B620CA"/>
    <w:rsid w:val="00B6218C"/>
    <w:rsid w:val="00B621CB"/>
    <w:rsid w:val="00B62413"/>
    <w:rsid w:val="00B628DC"/>
    <w:rsid w:val="00B63340"/>
    <w:rsid w:val="00B63352"/>
    <w:rsid w:val="00B63453"/>
    <w:rsid w:val="00B63708"/>
    <w:rsid w:val="00B63E14"/>
    <w:rsid w:val="00B6428B"/>
    <w:rsid w:val="00B6489C"/>
    <w:rsid w:val="00B64B2D"/>
    <w:rsid w:val="00B64BDA"/>
    <w:rsid w:val="00B64CFC"/>
    <w:rsid w:val="00B6553E"/>
    <w:rsid w:val="00B6557A"/>
    <w:rsid w:val="00B659FF"/>
    <w:rsid w:val="00B65B23"/>
    <w:rsid w:val="00B65D35"/>
    <w:rsid w:val="00B66186"/>
    <w:rsid w:val="00B66764"/>
    <w:rsid w:val="00B667A0"/>
    <w:rsid w:val="00B66978"/>
    <w:rsid w:val="00B66A2F"/>
    <w:rsid w:val="00B66F73"/>
    <w:rsid w:val="00B67062"/>
    <w:rsid w:val="00B6743A"/>
    <w:rsid w:val="00B6778C"/>
    <w:rsid w:val="00B67950"/>
    <w:rsid w:val="00B70062"/>
    <w:rsid w:val="00B70608"/>
    <w:rsid w:val="00B70894"/>
    <w:rsid w:val="00B70B69"/>
    <w:rsid w:val="00B71199"/>
    <w:rsid w:val="00B7148A"/>
    <w:rsid w:val="00B71ABE"/>
    <w:rsid w:val="00B71B6F"/>
    <w:rsid w:val="00B71BFC"/>
    <w:rsid w:val="00B71F59"/>
    <w:rsid w:val="00B723C9"/>
    <w:rsid w:val="00B72A57"/>
    <w:rsid w:val="00B72BFD"/>
    <w:rsid w:val="00B732A7"/>
    <w:rsid w:val="00B73871"/>
    <w:rsid w:val="00B73B5A"/>
    <w:rsid w:val="00B73B6F"/>
    <w:rsid w:val="00B7421C"/>
    <w:rsid w:val="00B74441"/>
    <w:rsid w:val="00B74475"/>
    <w:rsid w:val="00B7484A"/>
    <w:rsid w:val="00B74A69"/>
    <w:rsid w:val="00B74EF8"/>
    <w:rsid w:val="00B74FB2"/>
    <w:rsid w:val="00B75453"/>
    <w:rsid w:val="00B75B24"/>
    <w:rsid w:val="00B76A30"/>
    <w:rsid w:val="00B76CD6"/>
    <w:rsid w:val="00B76FC4"/>
    <w:rsid w:val="00B7739F"/>
    <w:rsid w:val="00B77D41"/>
    <w:rsid w:val="00B8009E"/>
    <w:rsid w:val="00B80150"/>
    <w:rsid w:val="00B805BC"/>
    <w:rsid w:val="00B80DFA"/>
    <w:rsid w:val="00B810E1"/>
    <w:rsid w:val="00B81252"/>
    <w:rsid w:val="00B8156A"/>
    <w:rsid w:val="00B81BF4"/>
    <w:rsid w:val="00B82527"/>
    <w:rsid w:val="00B8258E"/>
    <w:rsid w:val="00B82734"/>
    <w:rsid w:val="00B831D1"/>
    <w:rsid w:val="00B831D8"/>
    <w:rsid w:val="00B83FC1"/>
    <w:rsid w:val="00B85227"/>
    <w:rsid w:val="00B85656"/>
    <w:rsid w:val="00B856F6"/>
    <w:rsid w:val="00B85901"/>
    <w:rsid w:val="00B85BE9"/>
    <w:rsid w:val="00B861C8"/>
    <w:rsid w:val="00B86E71"/>
    <w:rsid w:val="00B87150"/>
    <w:rsid w:val="00B875E1"/>
    <w:rsid w:val="00B87936"/>
    <w:rsid w:val="00B879BA"/>
    <w:rsid w:val="00B90003"/>
    <w:rsid w:val="00B9002D"/>
    <w:rsid w:val="00B90187"/>
    <w:rsid w:val="00B90508"/>
    <w:rsid w:val="00B90707"/>
    <w:rsid w:val="00B90CA6"/>
    <w:rsid w:val="00B91CF2"/>
    <w:rsid w:val="00B9218B"/>
    <w:rsid w:val="00B92675"/>
    <w:rsid w:val="00B92E7D"/>
    <w:rsid w:val="00B92F0B"/>
    <w:rsid w:val="00B93313"/>
    <w:rsid w:val="00B93479"/>
    <w:rsid w:val="00B937D6"/>
    <w:rsid w:val="00B93A7F"/>
    <w:rsid w:val="00B93E3E"/>
    <w:rsid w:val="00B94211"/>
    <w:rsid w:val="00B94E88"/>
    <w:rsid w:val="00B94FAC"/>
    <w:rsid w:val="00B9529B"/>
    <w:rsid w:val="00B9565E"/>
    <w:rsid w:val="00B956B9"/>
    <w:rsid w:val="00B95916"/>
    <w:rsid w:val="00B966D1"/>
    <w:rsid w:val="00B9738D"/>
    <w:rsid w:val="00B97396"/>
    <w:rsid w:val="00B97CF5"/>
    <w:rsid w:val="00BA0A06"/>
    <w:rsid w:val="00BA0A48"/>
    <w:rsid w:val="00BA0B3E"/>
    <w:rsid w:val="00BA0CDC"/>
    <w:rsid w:val="00BA0DB5"/>
    <w:rsid w:val="00BA11C5"/>
    <w:rsid w:val="00BA12E3"/>
    <w:rsid w:val="00BA1307"/>
    <w:rsid w:val="00BA1AB0"/>
    <w:rsid w:val="00BA1AE3"/>
    <w:rsid w:val="00BA1C2C"/>
    <w:rsid w:val="00BA2143"/>
    <w:rsid w:val="00BA22B9"/>
    <w:rsid w:val="00BA290A"/>
    <w:rsid w:val="00BA300A"/>
    <w:rsid w:val="00BA3639"/>
    <w:rsid w:val="00BA3CEC"/>
    <w:rsid w:val="00BA4701"/>
    <w:rsid w:val="00BA47BB"/>
    <w:rsid w:val="00BA6089"/>
    <w:rsid w:val="00BA6166"/>
    <w:rsid w:val="00BA6210"/>
    <w:rsid w:val="00BA65FF"/>
    <w:rsid w:val="00BA6833"/>
    <w:rsid w:val="00BA74B2"/>
    <w:rsid w:val="00BA7A43"/>
    <w:rsid w:val="00BA7D32"/>
    <w:rsid w:val="00BA7D40"/>
    <w:rsid w:val="00BB003E"/>
    <w:rsid w:val="00BB0402"/>
    <w:rsid w:val="00BB0892"/>
    <w:rsid w:val="00BB0B61"/>
    <w:rsid w:val="00BB0DB2"/>
    <w:rsid w:val="00BB1B78"/>
    <w:rsid w:val="00BB1BF7"/>
    <w:rsid w:val="00BB1DEF"/>
    <w:rsid w:val="00BB1E31"/>
    <w:rsid w:val="00BB217D"/>
    <w:rsid w:val="00BB21B0"/>
    <w:rsid w:val="00BB2356"/>
    <w:rsid w:val="00BB2380"/>
    <w:rsid w:val="00BB2830"/>
    <w:rsid w:val="00BB2FDD"/>
    <w:rsid w:val="00BB3193"/>
    <w:rsid w:val="00BB37F6"/>
    <w:rsid w:val="00BB398D"/>
    <w:rsid w:val="00BB3A82"/>
    <w:rsid w:val="00BB3ACD"/>
    <w:rsid w:val="00BB3B80"/>
    <w:rsid w:val="00BB4472"/>
    <w:rsid w:val="00BB44E5"/>
    <w:rsid w:val="00BB4674"/>
    <w:rsid w:val="00BB47A4"/>
    <w:rsid w:val="00BB4B1F"/>
    <w:rsid w:val="00BB5029"/>
    <w:rsid w:val="00BB5249"/>
    <w:rsid w:val="00BB53BE"/>
    <w:rsid w:val="00BB5A76"/>
    <w:rsid w:val="00BB5AF3"/>
    <w:rsid w:val="00BB5B95"/>
    <w:rsid w:val="00BB6197"/>
    <w:rsid w:val="00BB61AC"/>
    <w:rsid w:val="00BB6A82"/>
    <w:rsid w:val="00BB71CD"/>
    <w:rsid w:val="00BB71F9"/>
    <w:rsid w:val="00BB75AB"/>
    <w:rsid w:val="00BB7A18"/>
    <w:rsid w:val="00BC0329"/>
    <w:rsid w:val="00BC05C2"/>
    <w:rsid w:val="00BC0611"/>
    <w:rsid w:val="00BC0C0B"/>
    <w:rsid w:val="00BC1194"/>
    <w:rsid w:val="00BC13EB"/>
    <w:rsid w:val="00BC15B3"/>
    <w:rsid w:val="00BC1673"/>
    <w:rsid w:val="00BC1B37"/>
    <w:rsid w:val="00BC1F58"/>
    <w:rsid w:val="00BC2229"/>
    <w:rsid w:val="00BC238D"/>
    <w:rsid w:val="00BC26FD"/>
    <w:rsid w:val="00BC2A68"/>
    <w:rsid w:val="00BC2E6E"/>
    <w:rsid w:val="00BC3150"/>
    <w:rsid w:val="00BC33F5"/>
    <w:rsid w:val="00BC3A6D"/>
    <w:rsid w:val="00BC3B98"/>
    <w:rsid w:val="00BC41B2"/>
    <w:rsid w:val="00BC4362"/>
    <w:rsid w:val="00BC43AE"/>
    <w:rsid w:val="00BC4A91"/>
    <w:rsid w:val="00BC4BE4"/>
    <w:rsid w:val="00BC537C"/>
    <w:rsid w:val="00BC5507"/>
    <w:rsid w:val="00BC5687"/>
    <w:rsid w:val="00BC56A1"/>
    <w:rsid w:val="00BC592F"/>
    <w:rsid w:val="00BC5B7F"/>
    <w:rsid w:val="00BC5E83"/>
    <w:rsid w:val="00BC6020"/>
    <w:rsid w:val="00BC675C"/>
    <w:rsid w:val="00BC678E"/>
    <w:rsid w:val="00BC6AEE"/>
    <w:rsid w:val="00BC70E0"/>
    <w:rsid w:val="00BC76C5"/>
    <w:rsid w:val="00BC7A75"/>
    <w:rsid w:val="00BC7C9E"/>
    <w:rsid w:val="00BC7F4B"/>
    <w:rsid w:val="00BD051F"/>
    <w:rsid w:val="00BD0D2E"/>
    <w:rsid w:val="00BD0FED"/>
    <w:rsid w:val="00BD1095"/>
    <w:rsid w:val="00BD1557"/>
    <w:rsid w:val="00BD1C37"/>
    <w:rsid w:val="00BD1D0B"/>
    <w:rsid w:val="00BD217E"/>
    <w:rsid w:val="00BD25F8"/>
    <w:rsid w:val="00BD2870"/>
    <w:rsid w:val="00BD2ABF"/>
    <w:rsid w:val="00BD2ADD"/>
    <w:rsid w:val="00BD2C29"/>
    <w:rsid w:val="00BD2D67"/>
    <w:rsid w:val="00BD2E5E"/>
    <w:rsid w:val="00BD3245"/>
    <w:rsid w:val="00BD33BD"/>
    <w:rsid w:val="00BD3A08"/>
    <w:rsid w:val="00BD3BF3"/>
    <w:rsid w:val="00BD46D6"/>
    <w:rsid w:val="00BD4A6E"/>
    <w:rsid w:val="00BD4BE4"/>
    <w:rsid w:val="00BD5131"/>
    <w:rsid w:val="00BD51C2"/>
    <w:rsid w:val="00BD5382"/>
    <w:rsid w:val="00BD603E"/>
    <w:rsid w:val="00BD69A1"/>
    <w:rsid w:val="00BD78B0"/>
    <w:rsid w:val="00BD7DB4"/>
    <w:rsid w:val="00BD7DDD"/>
    <w:rsid w:val="00BD7EF5"/>
    <w:rsid w:val="00BE0315"/>
    <w:rsid w:val="00BE03B9"/>
    <w:rsid w:val="00BE0BA7"/>
    <w:rsid w:val="00BE0EE7"/>
    <w:rsid w:val="00BE1798"/>
    <w:rsid w:val="00BE1BAE"/>
    <w:rsid w:val="00BE1C1E"/>
    <w:rsid w:val="00BE2563"/>
    <w:rsid w:val="00BE3A7A"/>
    <w:rsid w:val="00BE45E2"/>
    <w:rsid w:val="00BE4F6C"/>
    <w:rsid w:val="00BE5046"/>
    <w:rsid w:val="00BE5236"/>
    <w:rsid w:val="00BE599A"/>
    <w:rsid w:val="00BE5D19"/>
    <w:rsid w:val="00BE5EA2"/>
    <w:rsid w:val="00BE6722"/>
    <w:rsid w:val="00BE68B9"/>
    <w:rsid w:val="00BE6962"/>
    <w:rsid w:val="00BE6A55"/>
    <w:rsid w:val="00BE6BB3"/>
    <w:rsid w:val="00BE6E62"/>
    <w:rsid w:val="00BE6EE7"/>
    <w:rsid w:val="00BE76A4"/>
    <w:rsid w:val="00BE787A"/>
    <w:rsid w:val="00BE7D60"/>
    <w:rsid w:val="00BF0C9C"/>
    <w:rsid w:val="00BF11D8"/>
    <w:rsid w:val="00BF1246"/>
    <w:rsid w:val="00BF1309"/>
    <w:rsid w:val="00BF1577"/>
    <w:rsid w:val="00BF2A6D"/>
    <w:rsid w:val="00BF2C1F"/>
    <w:rsid w:val="00BF2CD0"/>
    <w:rsid w:val="00BF2E91"/>
    <w:rsid w:val="00BF2F91"/>
    <w:rsid w:val="00BF3030"/>
    <w:rsid w:val="00BF3132"/>
    <w:rsid w:val="00BF3592"/>
    <w:rsid w:val="00BF38D4"/>
    <w:rsid w:val="00BF3CE1"/>
    <w:rsid w:val="00BF4005"/>
    <w:rsid w:val="00BF401A"/>
    <w:rsid w:val="00BF4370"/>
    <w:rsid w:val="00BF4987"/>
    <w:rsid w:val="00BF51B9"/>
    <w:rsid w:val="00BF57C9"/>
    <w:rsid w:val="00BF57FA"/>
    <w:rsid w:val="00BF59D1"/>
    <w:rsid w:val="00BF5F71"/>
    <w:rsid w:val="00BF5FAC"/>
    <w:rsid w:val="00BF65DB"/>
    <w:rsid w:val="00BF6741"/>
    <w:rsid w:val="00BF6F16"/>
    <w:rsid w:val="00BF6F80"/>
    <w:rsid w:val="00BF7117"/>
    <w:rsid w:val="00BF726F"/>
    <w:rsid w:val="00BF7397"/>
    <w:rsid w:val="00BF73EC"/>
    <w:rsid w:val="00BF776D"/>
    <w:rsid w:val="00BF7F73"/>
    <w:rsid w:val="00C00067"/>
    <w:rsid w:val="00C002D5"/>
    <w:rsid w:val="00C00861"/>
    <w:rsid w:val="00C0097E"/>
    <w:rsid w:val="00C00BBA"/>
    <w:rsid w:val="00C00D08"/>
    <w:rsid w:val="00C00DE3"/>
    <w:rsid w:val="00C00F09"/>
    <w:rsid w:val="00C011DB"/>
    <w:rsid w:val="00C01755"/>
    <w:rsid w:val="00C01CFF"/>
    <w:rsid w:val="00C01D12"/>
    <w:rsid w:val="00C02B1C"/>
    <w:rsid w:val="00C034EE"/>
    <w:rsid w:val="00C034FD"/>
    <w:rsid w:val="00C0356B"/>
    <w:rsid w:val="00C039BB"/>
    <w:rsid w:val="00C03C28"/>
    <w:rsid w:val="00C03F98"/>
    <w:rsid w:val="00C0484A"/>
    <w:rsid w:val="00C04AD0"/>
    <w:rsid w:val="00C04F1C"/>
    <w:rsid w:val="00C05111"/>
    <w:rsid w:val="00C0558E"/>
    <w:rsid w:val="00C0594A"/>
    <w:rsid w:val="00C05981"/>
    <w:rsid w:val="00C05C08"/>
    <w:rsid w:val="00C060C0"/>
    <w:rsid w:val="00C06262"/>
    <w:rsid w:val="00C062D9"/>
    <w:rsid w:val="00C06F7F"/>
    <w:rsid w:val="00C07397"/>
    <w:rsid w:val="00C07B54"/>
    <w:rsid w:val="00C1008E"/>
    <w:rsid w:val="00C10537"/>
    <w:rsid w:val="00C10AB1"/>
    <w:rsid w:val="00C11208"/>
    <w:rsid w:val="00C11301"/>
    <w:rsid w:val="00C1132C"/>
    <w:rsid w:val="00C11810"/>
    <w:rsid w:val="00C11D6C"/>
    <w:rsid w:val="00C11DD1"/>
    <w:rsid w:val="00C12174"/>
    <w:rsid w:val="00C12493"/>
    <w:rsid w:val="00C127CD"/>
    <w:rsid w:val="00C129C1"/>
    <w:rsid w:val="00C12A2A"/>
    <w:rsid w:val="00C12A84"/>
    <w:rsid w:val="00C1354B"/>
    <w:rsid w:val="00C13DE3"/>
    <w:rsid w:val="00C140AE"/>
    <w:rsid w:val="00C142C7"/>
    <w:rsid w:val="00C14366"/>
    <w:rsid w:val="00C14DAD"/>
    <w:rsid w:val="00C15028"/>
    <w:rsid w:val="00C15114"/>
    <w:rsid w:val="00C154DA"/>
    <w:rsid w:val="00C15666"/>
    <w:rsid w:val="00C1578B"/>
    <w:rsid w:val="00C15812"/>
    <w:rsid w:val="00C15940"/>
    <w:rsid w:val="00C15A32"/>
    <w:rsid w:val="00C15FC3"/>
    <w:rsid w:val="00C1684E"/>
    <w:rsid w:val="00C16908"/>
    <w:rsid w:val="00C16AAF"/>
    <w:rsid w:val="00C16B90"/>
    <w:rsid w:val="00C1743F"/>
    <w:rsid w:val="00C17837"/>
    <w:rsid w:val="00C17912"/>
    <w:rsid w:val="00C17B87"/>
    <w:rsid w:val="00C17CAC"/>
    <w:rsid w:val="00C2001C"/>
    <w:rsid w:val="00C20045"/>
    <w:rsid w:val="00C20243"/>
    <w:rsid w:val="00C20808"/>
    <w:rsid w:val="00C20915"/>
    <w:rsid w:val="00C20E22"/>
    <w:rsid w:val="00C20FB1"/>
    <w:rsid w:val="00C21042"/>
    <w:rsid w:val="00C2155C"/>
    <w:rsid w:val="00C21742"/>
    <w:rsid w:val="00C218C7"/>
    <w:rsid w:val="00C21922"/>
    <w:rsid w:val="00C222D1"/>
    <w:rsid w:val="00C22677"/>
    <w:rsid w:val="00C22721"/>
    <w:rsid w:val="00C23007"/>
    <w:rsid w:val="00C23179"/>
    <w:rsid w:val="00C23239"/>
    <w:rsid w:val="00C23FDF"/>
    <w:rsid w:val="00C244D9"/>
    <w:rsid w:val="00C24A65"/>
    <w:rsid w:val="00C24C5F"/>
    <w:rsid w:val="00C2557E"/>
    <w:rsid w:val="00C25A80"/>
    <w:rsid w:val="00C271B9"/>
    <w:rsid w:val="00C2734E"/>
    <w:rsid w:val="00C27389"/>
    <w:rsid w:val="00C2752F"/>
    <w:rsid w:val="00C27794"/>
    <w:rsid w:val="00C27A01"/>
    <w:rsid w:val="00C303FB"/>
    <w:rsid w:val="00C30403"/>
    <w:rsid w:val="00C3075D"/>
    <w:rsid w:val="00C30824"/>
    <w:rsid w:val="00C30AB0"/>
    <w:rsid w:val="00C311FB"/>
    <w:rsid w:val="00C31292"/>
    <w:rsid w:val="00C31AFB"/>
    <w:rsid w:val="00C31B6A"/>
    <w:rsid w:val="00C320F0"/>
    <w:rsid w:val="00C32FC0"/>
    <w:rsid w:val="00C331FF"/>
    <w:rsid w:val="00C3326A"/>
    <w:rsid w:val="00C337BB"/>
    <w:rsid w:val="00C33B77"/>
    <w:rsid w:val="00C34F40"/>
    <w:rsid w:val="00C34F5F"/>
    <w:rsid w:val="00C34FA8"/>
    <w:rsid w:val="00C3513E"/>
    <w:rsid w:val="00C35DF5"/>
    <w:rsid w:val="00C3644F"/>
    <w:rsid w:val="00C36A7C"/>
    <w:rsid w:val="00C36DC6"/>
    <w:rsid w:val="00C36DF9"/>
    <w:rsid w:val="00C37471"/>
    <w:rsid w:val="00C377BE"/>
    <w:rsid w:val="00C37DBC"/>
    <w:rsid w:val="00C40067"/>
    <w:rsid w:val="00C404F4"/>
    <w:rsid w:val="00C40695"/>
    <w:rsid w:val="00C409F0"/>
    <w:rsid w:val="00C40AFB"/>
    <w:rsid w:val="00C40C2A"/>
    <w:rsid w:val="00C420A0"/>
    <w:rsid w:val="00C42700"/>
    <w:rsid w:val="00C427AF"/>
    <w:rsid w:val="00C42BBA"/>
    <w:rsid w:val="00C42E56"/>
    <w:rsid w:val="00C43069"/>
    <w:rsid w:val="00C43D67"/>
    <w:rsid w:val="00C44054"/>
    <w:rsid w:val="00C4421F"/>
    <w:rsid w:val="00C4452D"/>
    <w:rsid w:val="00C44600"/>
    <w:rsid w:val="00C44872"/>
    <w:rsid w:val="00C44B81"/>
    <w:rsid w:val="00C45A29"/>
    <w:rsid w:val="00C46032"/>
    <w:rsid w:val="00C4606E"/>
    <w:rsid w:val="00C46615"/>
    <w:rsid w:val="00C46A54"/>
    <w:rsid w:val="00C46EDC"/>
    <w:rsid w:val="00C4714B"/>
    <w:rsid w:val="00C47BCB"/>
    <w:rsid w:val="00C5008F"/>
    <w:rsid w:val="00C507EB"/>
    <w:rsid w:val="00C50CFD"/>
    <w:rsid w:val="00C50E7F"/>
    <w:rsid w:val="00C50F2D"/>
    <w:rsid w:val="00C51364"/>
    <w:rsid w:val="00C51447"/>
    <w:rsid w:val="00C516D6"/>
    <w:rsid w:val="00C5202D"/>
    <w:rsid w:val="00C527F4"/>
    <w:rsid w:val="00C52824"/>
    <w:rsid w:val="00C52C3C"/>
    <w:rsid w:val="00C52DD0"/>
    <w:rsid w:val="00C52F8A"/>
    <w:rsid w:val="00C5324C"/>
    <w:rsid w:val="00C53338"/>
    <w:rsid w:val="00C536C3"/>
    <w:rsid w:val="00C538C0"/>
    <w:rsid w:val="00C538F4"/>
    <w:rsid w:val="00C53B51"/>
    <w:rsid w:val="00C53BDE"/>
    <w:rsid w:val="00C53CBE"/>
    <w:rsid w:val="00C53DB0"/>
    <w:rsid w:val="00C54E81"/>
    <w:rsid w:val="00C5502C"/>
    <w:rsid w:val="00C55264"/>
    <w:rsid w:val="00C55450"/>
    <w:rsid w:val="00C56B3C"/>
    <w:rsid w:val="00C574DA"/>
    <w:rsid w:val="00C57E33"/>
    <w:rsid w:val="00C601AC"/>
    <w:rsid w:val="00C60677"/>
    <w:rsid w:val="00C606D5"/>
    <w:rsid w:val="00C60D63"/>
    <w:rsid w:val="00C60DC0"/>
    <w:rsid w:val="00C61863"/>
    <w:rsid w:val="00C619B5"/>
    <w:rsid w:val="00C61E40"/>
    <w:rsid w:val="00C61EB7"/>
    <w:rsid w:val="00C62358"/>
    <w:rsid w:val="00C62868"/>
    <w:rsid w:val="00C6329D"/>
    <w:rsid w:val="00C638A6"/>
    <w:rsid w:val="00C63ACE"/>
    <w:rsid w:val="00C63F27"/>
    <w:rsid w:val="00C642C3"/>
    <w:rsid w:val="00C64AA5"/>
    <w:rsid w:val="00C64DF0"/>
    <w:rsid w:val="00C66712"/>
    <w:rsid w:val="00C66A38"/>
    <w:rsid w:val="00C6798E"/>
    <w:rsid w:val="00C67DD9"/>
    <w:rsid w:val="00C7063B"/>
    <w:rsid w:val="00C708AC"/>
    <w:rsid w:val="00C70E5B"/>
    <w:rsid w:val="00C70EAE"/>
    <w:rsid w:val="00C70EDE"/>
    <w:rsid w:val="00C70F13"/>
    <w:rsid w:val="00C712DE"/>
    <w:rsid w:val="00C715E6"/>
    <w:rsid w:val="00C71EC7"/>
    <w:rsid w:val="00C723F6"/>
    <w:rsid w:val="00C7254A"/>
    <w:rsid w:val="00C72AFD"/>
    <w:rsid w:val="00C72BB0"/>
    <w:rsid w:val="00C72D4F"/>
    <w:rsid w:val="00C737E9"/>
    <w:rsid w:val="00C73CF7"/>
    <w:rsid w:val="00C74037"/>
    <w:rsid w:val="00C74331"/>
    <w:rsid w:val="00C74D6D"/>
    <w:rsid w:val="00C74F88"/>
    <w:rsid w:val="00C74FB5"/>
    <w:rsid w:val="00C74FE4"/>
    <w:rsid w:val="00C75434"/>
    <w:rsid w:val="00C75C74"/>
    <w:rsid w:val="00C761C8"/>
    <w:rsid w:val="00C77481"/>
    <w:rsid w:val="00C8026D"/>
    <w:rsid w:val="00C80744"/>
    <w:rsid w:val="00C80F3D"/>
    <w:rsid w:val="00C81CF0"/>
    <w:rsid w:val="00C82308"/>
    <w:rsid w:val="00C8230B"/>
    <w:rsid w:val="00C8242E"/>
    <w:rsid w:val="00C82542"/>
    <w:rsid w:val="00C82702"/>
    <w:rsid w:val="00C8285A"/>
    <w:rsid w:val="00C829F4"/>
    <w:rsid w:val="00C82A9E"/>
    <w:rsid w:val="00C82B59"/>
    <w:rsid w:val="00C83155"/>
    <w:rsid w:val="00C836A9"/>
    <w:rsid w:val="00C838BD"/>
    <w:rsid w:val="00C83D6D"/>
    <w:rsid w:val="00C84444"/>
    <w:rsid w:val="00C84461"/>
    <w:rsid w:val="00C84B88"/>
    <w:rsid w:val="00C84FC7"/>
    <w:rsid w:val="00C850CF"/>
    <w:rsid w:val="00C85851"/>
    <w:rsid w:val="00C85B4E"/>
    <w:rsid w:val="00C85E04"/>
    <w:rsid w:val="00C862AA"/>
    <w:rsid w:val="00C869E8"/>
    <w:rsid w:val="00C87007"/>
    <w:rsid w:val="00C873EA"/>
    <w:rsid w:val="00C879D1"/>
    <w:rsid w:val="00C901F6"/>
    <w:rsid w:val="00C90317"/>
    <w:rsid w:val="00C903A5"/>
    <w:rsid w:val="00C904C5"/>
    <w:rsid w:val="00C90831"/>
    <w:rsid w:val="00C90AED"/>
    <w:rsid w:val="00C911D3"/>
    <w:rsid w:val="00C916F3"/>
    <w:rsid w:val="00C9170C"/>
    <w:rsid w:val="00C91D83"/>
    <w:rsid w:val="00C91E69"/>
    <w:rsid w:val="00C92257"/>
    <w:rsid w:val="00C92697"/>
    <w:rsid w:val="00C9288F"/>
    <w:rsid w:val="00C931A0"/>
    <w:rsid w:val="00C934F0"/>
    <w:rsid w:val="00C939F0"/>
    <w:rsid w:val="00C93B7E"/>
    <w:rsid w:val="00C93C53"/>
    <w:rsid w:val="00C93E98"/>
    <w:rsid w:val="00C93F69"/>
    <w:rsid w:val="00C94241"/>
    <w:rsid w:val="00C94289"/>
    <w:rsid w:val="00C943F2"/>
    <w:rsid w:val="00C948C7"/>
    <w:rsid w:val="00C94E52"/>
    <w:rsid w:val="00C95233"/>
    <w:rsid w:val="00C954F5"/>
    <w:rsid w:val="00C958A4"/>
    <w:rsid w:val="00C95B3C"/>
    <w:rsid w:val="00C96ABE"/>
    <w:rsid w:val="00C96F59"/>
    <w:rsid w:val="00C97E2F"/>
    <w:rsid w:val="00CA022A"/>
    <w:rsid w:val="00CA07BE"/>
    <w:rsid w:val="00CA0C2C"/>
    <w:rsid w:val="00CA0C6B"/>
    <w:rsid w:val="00CA0C91"/>
    <w:rsid w:val="00CA1049"/>
    <w:rsid w:val="00CA13DA"/>
    <w:rsid w:val="00CA1979"/>
    <w:rsid w:val="00CA1A60"/>
    <w:rsid w:val="00CA1B93"/>
    <w:rsid w:val="00CA1C85"/>
    <w:rsid w:val="00CA2016"/>
    <w:rsid w:val="00CA201F"/>
    <w:rsid w:val="00CA208D"/>
    <w:rsid w:val="00CA35D1"/>
    <w:rsid w:val="00CA3DA0"/>
    <w:rsid w:val="00CA3F16"/>
    <w:rsid w:val="00CA4012"/>
    <w:rsid w:val="00CA4A87"/>
    <w:rsid w:val="00CA5708"/>
    <w:rsid w:val="00CA59A1"/>
    <w:rsid w:val="00CA5B5B"/>
    <w:rsid w:val="00CA6075"/>
    <w:rsid w:val="00CA6704"/>
    <w:rsid w:val="00CA6A54"/>
    <w:rsid w:val="00CA6EDA"/>
    <w:rsid w:val="00CA7DFC"/>
    <w:rsid w:val="00CA7F5D"/>
    <w:rsid w:val="00CB018F"/>
    <w:rsid w:val="00CB0458"/>
    <w:rsid w:val="00CB059A"/>
    <w:rsid w:val="00CB05BA"/>
    <w:rsid w:val="00CB07DE"/>
    <w:rsid w:val="00CB093E"/>
    <w:rsid w:val="00CB0B46"/>
    <w:rsid w:val="00CB0B5F"/>
    <w:rsid w:val="00CB0C9D"/>
    <w:rsid w:val="00CB0F15"/>
    <w:rsid w:val="00CB118C"/>
    <w:rsid w:val="00CB13A7"/>
    <w:rsid w:val="00CB146D"/>
    <w:rsid w:val="00CB1CA6"/>
    <w:rsid w:val="00CB28B3"/>
    <w:rsid w:val="00CB28F9"/>
    <w:rsid w:val="00CB2F49"/>
    <w:rsid w:val="00CB325B"/>
    <w:rsid w:val="00CB3453"/>
    <w:rsid w:val="00CB3590"/>
    <w:rsid w:val="00CB38C3"/>
    <w:rsid w:val="00CB3E2E"/>
    <w:rsid w:val="00CB4143"/>
    <w:rsid w:val="00CB4153"/>
    <w:rsid w:val="00CB444E"/>
    <w:rsid w:val="00CB4E10"/>
    <w:rsid w:val="00CB5046"/>
    <w:rsid w:val="00CB5180"/>
    <w:rsid w:val="00CB521D"/>
    <w:rsid w:val="00CB523C"/>
    <w:rsid w:val="00CB5D12"/>
    <w:rsid w:val="00CB63BB"/>
    <w:rsid w:val="00CB7861"/>
    <w:rsid w:val="00CB78B1"/>
    <w:rsid w:val="00CC03E0"/>
    <w:rsid w:val="00CC044B"/>
    <w:rsid w:val="00CC142B"/>
    <w:rsid w:val="00CC14B7"/>
    <w:rsid w:val="00CC18AF"/>
    <w:rsid w:val="00CC1F52"/>
    <w:rsid w:val="00CC288D"/>
    <w:rsid w:val="00CC29B1"/>
    <w:rsid w:val="00CC2C1E"/>
    <w:rsid w:val="00CC2EFE"/>
    <w:rsid w:val="00CC3539"/>
    <w:rsid w:val="00CC3775"/>
    <w:rsid w:val="00CC3B18"/>
    <w:rsid w:val="00CC3D08"/>
    <w:rsid w:val="00CC3E6E"/>
    <w:rsid w:val="00CC4887"/>
    <w:rsid w:val="00CC5169"/>
    <w:rsid w:val="00CC55C4"/>
    <w:rsid w:val="00CC5CB8"/>
    <w:rsid w:val="00CC63B7"/>
    <w:rsid w:val="00CC647B"/>
    <w:rsid w:val="00CC6547"/>
    <w:rsid w:val="00CC6770"/>
    <w:rsid w:val="00CC6C91"/>
    <w:rsid w:val="00CC71F6"/>
    <w:rsid w:val="00CC7380"/>
    <w:rsid w:val="00CC74C6"/>
    <w:rsid w:val="00CC7980"/>
    <w:rsid w:val="00CC7C66"/>
    <w:rsid w:val="00CD042F"/>
    <w:rsid w:val="00CD0561"/>
    <w:rsid w:val="00CD0893"/>
    <w:rsid w:val="00CD0BA5"/>
    <w:rsid w:val="00CD0F20"/>
    <w:rsid w:val="00CD1A35"/>
    <w:rsid w:val="00CD1BDC"/>
    <w:rsid w:val="00CD1CF7"/>
    <w:rsid w:val="00CD22B2"/>
    <w:rsid w:val="00CD2530"/>
    <w:rsid w:val="00CD263D"/>
    <w:rsid w:val="00CD2998"/>
    <w:rsid w:val="00CD2F48"/>
    <w:rsid w:val="00CD3175"/>
    <w:rsid w:val="00CD33A4"/>
    <w:rsid w:val="00CD3AD8"/>
    <w:rsid w:val="00CD3B14"/>
    <w:rsid w:val="00CD42B0"/>
    <w:rsid w:val="00CD44F2"/>
    <w:rsid w:val="00CD4908"/>
    <w:rsid w:val="00CD4BDE"/>
    <w:rsid w:val="00CD4C4F"/>
    <w:rsid w:val="00CD4D67"/>
    <w:rsid w:val="00CD4F04"/>
    <w:rsid w:val="00CD6284"/>
    <w:rsid w:val="00CD6484"/>
    <w:rsid w:val="00CD6540"/>
    <w:rsid w:val="00CD6C7C"/>
    <w:rsid w:val="00CD6F38"/>
    <w:rsid w:val="00CD708A"/>
    <w:rsid w:val="00CD73D5"/>
    <w:rsid w:val="00CE0004"/>
    <w:rsid w:val="00CE001E"/>
    <w:rsid w:val="00CE06E3"/>
    <w:rsid w:val="00CE0A3E"/>
    <w:rsid w:val="00CE0D3D"/>
    <w:rsid w:val="00CE0FD1"/>
    <w:rsid w:val="00CE1451"/>
    <w:rsid w:val="00CE1660"/>
    <w:rsid w:val="00CE19B9"/>
    <w:rsid w:val="00CE1D3F"/>
    <w:rsid w:val="00CE241F"/>
    <w:rsid w:val="00CE2614"/>
    <w:rsid w:val="00CE2DE1"/>
    <w:rsid w:val="00CE2FBD"/>
    <w:rsid w:val="00CE30F1"/>
    <w:rsid w:val="00CE36A9"/>
    <w:rsid w:val="00CE38B3"/>
    <w:rsid w:val="00CE399C"/>
    <w:rsid w:val="00CE3D76"/>
    <w:rsid w:val="00CE3E70"/>
    <w:rsid w:val="00CE3F93"/>
    <w:rsid w:val="00CE451B"/>
    <w:rsid w:val="00CE4D5E"/>
    <w:rsid w:val="00CE5236"/>
    <w:rsid w:val="00CE5CC7"/>
    <w:rsid w:val="00CE5D6F"/>
    <w:rsid w:val="00CE6158"/>
    <w:rsid w:val="00CE6323"/>
    <w:rsid w:val="00CE6AD1"/>
    <w:rsid w:val="00CE6C39"/>
    <w:rsid w:val="00CE724E"/>
    <w:rsid w:val="00CE72A4"/>
    <w:rsid w:val="00CE7331"/>
    <w:rsid w:val="00CF0298"/>
    <w:rsid w:val="00CF0431"/>
    <w:rsid w:val="00CF0704"/>
    <w:rsid w:val="00CF0885"/>
    <w:rsid w:val="00CF0BA7"/>
    <w:rsid w:val="00CF11FD"/>
    <w:rsid w:val="00CF1752"/>
    <w:rsid w:val="00CF1765"/>
    <w:rsid w:val="00CF2227"/>
    <w:rsid w:val="00CF2A35"/>
    <w:rsid w:val="00CF2F18"/>
    <w:rsid w:val="00CF343D"/>
    <w:rsid w:val="00CF3791"/>
    <w:rsid w:val="00CF3AE4"/>
    <w:rsid w:val="00CF3DF9"/>
    <w:rsid w:val="00CF4030"/>
    <w:rsid w:val="00CF45F6"/>
    <w:rsid w:val="00CF47A7"/>
    <w:rsid w:val="00CF482C"/>
    <w:rsid w:val="00CF4928"/>
    <w:rsid w:val="00CF55B1"/>
    <w:rsid w:val="00CF55C6"/>
    <w:rsid w:val="00CF563B"/>
    <w:rsid w:val="00CF5958"/>
    <w:rsid w:val="00CF638B"/>
    <w:rsid w:val="00CF639F"/>
    <w:rsid w:val="00CF7165"/>
    <w:rsid w:val="00CF72C3"/>
    <w:rsid w:val="00CF74EA"/>
    <w:rsid w:val="00CF765B"/>
    <w:rsid w:val="00D000C8"/>
    <w:rsid w:val="00D002B1"/>
    <w:rsid w:val="00D003F4"/>
    <w:rsid w:val="00D00C56"/>
    <w:rsid w:val="00D0104E"/>
    <w:rsid w:val="00D010BA"/>
    <w:rsid w:val="00D01C03"/>
    <w:rsid w:val="00D01F52"/>
    <w:rsid w:val="00D02853"/>
    <w:rsid w:val="00D02B69"/>
    <w:rsid w:val="00D031A5"/>
    <w:rsid w:val="00D039F8"/>
    <w:rsid w:val="00D04274"/>
    <w:rsid w:val="00D042BF"/>
    <w:rsid w:val="00D044C9"/>
    <w:rsid w:val="00D054F0"/>
    <w:rsid w:val="00D05D9A"/>
    <w:rsid w:val="00D066B6"/>
    <w:rsid w:val="00D069DB"/>
    <w:rsid w:val="00D06AB0"/>
    <w:rsid w:val="00D06C70"/>
    <w:rsid w:val="00D07651"/>
    <w:rsid w:val="00D077E2"/>
    <w:rsid w:val="00D07ED0"/>
    <w:rsid w:val="00D1009D"/>
    <w:rsid w:val="00D10704"/>
    <w:rsid w:val="00D1074B"/>
    <w:rsid w:val="00D10933"/>
    <w:rsid w:val="00D1093C"/>
    <w:rsid w:val="00D10B94"/>
    <w:rsid w:val="00D11400"/>
    <w:rsid w:val="00D11F42"/>
    <w:rsid w:val="00D12023"/>
    <w:rsid w:val="00D12148"/>
    <w:rsid w:val="00D12701"/>
    <w:rsid w:val="00D133FD"/>
    <w:rsid w:val="00D1358A"/>
    <w:rsid w:val="00D13A4E"/>
    <w:rsid w:val="00D14195"/>
    <w:rsid w:val="00D14319"/>
    <w:rsid w:val="00D14426"/>
    <w:rsid w:val="00D149CE"/>
    <w:rsid w:val="00D14DCD"/>
    <w:rsid w:val="00D1521F"/>
    <w:rsid w:val="00D15342"/>
    <w:rsid w:val="00D15606"/>
    <w:rsid w:val="00D156B2"/>
    <w:rsid w:val="00D157B4"/>
    <w:rsid w:val="00D15C83"/>
    <w:rsid w:val="00D15FC6"/>
    <w:rsid w:val="00D16067"/>
    <w:rsid w:val="00D161CD"/>
    <w:rsid w:val="00D16EF3"/>
    <w:rsid w:val="00D17122"/>
    <w:rsid w:val="00D17998"/>
    <w:rsid w:val="00D17C64"/>
    <w:rsid w:val="00D17D5A"/>
    <w:rsid w:val="00D17F64"/>
    <w:rsid w:val="00D2031E"/>
    <w:rsid w:val="00D20BA8"/>
    <w:rsid w:val="00D2118D"/>
    <w:rsid w:val="00D21372"/>
    <w:rsid w:val="00D21391"/>
    <w:rsid w:val="00D21C83"/>
    <w:rsid w:val="00D21F37"/>
    <w:rsid w:val="00D22A58"/>
    <w:rsid w:val="00D244AB"/>
    <w:rsid w:val="00D245C8"/>
    <w:rsid w:val="00D2546F"/>
    <w:rsid w:val="00D25704"/>
    <w:rsid w:val="00D25A6C"/>
    <w:rsid w:val="00D25AD4"/>
    <w:rsid w:val="00D25C6B"/>
    <w:rsid w:val="00D26362"/>
    <w:rsid w:val="00D26CB7"/>
    <w:rsid w:val="00D26D58"/>
    <w:rsid w:val="00D26E68"/>
    <w:rsid w:val="00D270DE"/>
    <w:rsid w:val="00D27A63"/>
    <w:rsid w:val="00D27CB8"/>
    <w:rsid w:val="00D27CD6"/>
    <w:rsid w:val="00D30064"/>
    <w:rsid w:val="00D30445"/>
    <w:rsid w:val="00D3090B"/>
    <w:rsid w:val="00D3105F"/>
    <w:rsid w:val="00D316A6"/>
    <w:rsid w:val="00D318A5"/>
    <w:rsid w:val="00D31960"/>
    <w:rsid w:val="00D31BDD"/>
    <w:rsid w:val="00D31E1A"/>
    <w:rsid w:val="00D3253B"/>
    <w:rsid w:val="00D3286F"/>
    <w:rsid w:val="00D328D1"/>
    <w:rsid w:val="00D32A37"/>
    <w:rsid w:val="00D33122"/>
    <w:rsid w:val="00D3393E"/>
    <w:rsid w:val="00D33F8E"/>
    <w:rsid w:val="00D341AD"/>
    <w:rsid w:val="00D3426D"/>
    <w:rsid w:val="00D34B0A"/>
    <w:rsid w:val="00D34E4E"/>
    <w:rsid w:val="00D34F65"/>
    <w:rsid w:val="00D35749"/>
    <w:rsid w:val="00D3574B"/>
    <w:rsid w:val="00D35851"/>
    <w:rsid w:val="00D35E36"/>
    <w:rsid w:val="00D36014"/>
    <w:rsid w:val="00D36193"/>
    <w:rsid w:val="00D3621C"/>
    <w:rsid w:val="00D36795"/>
    <w:rsid w:val="00D368A3"/>
    <w:rsid w:val="00D37009"/>
    <w:rsid w:val="00D37272"/>
    <w:rsid w:val="00D372B2"/>
    <w:rsid w:val="00D40033"/>
    <w:rsid w:val="00D40701"/>
    <w:rsid w:val="00D409A8"/>
    <w:rsid w:val="00D40C14"/>
    <w:rsid w:val="00D411B9"/>
    <w:rsid w:val="00D41B14"/>
    <w:rsid w:val="00D41DAF"/>
    <w:rsid w:val="00D41E5C"/>
    <w:rsid w:val="00D41F2B"/>
    <w:rsid w:val="00D42C46"/>
    <w:rsid w:val="00D43079"/>
    <w:rsid w:val="00D432F5"/>
    <w:rsid w:val="00D43AAA"/>
    <w:rsid w:val="00D44075"/>
    <w:rsid w:val="00D44456"/>
    <w:rsid w:val="00D4471E"/>
    <w:rsid w:val="00D44731"/>
    <w:rsid w:val="00D44A3D"/>
    <w:rsid w:val="00D45252"/>
    <w:rsid w:val="00D45717"/>
    <w:rsid w:val="00D45878"/>
    <w:rsid w:val="00D45922"/>
    <w:rsid w:val="00D461F8"/>
    <w:rsid w:val="00D463AA"/>
    <w:rsid w:val="00D4698B"/>
    <w:rsid w:val="00D46B44"/>
    <w:rsid w:val="00D46D33"/>
    <w:rsid w:val="00D46D61"/>
    <w:rsid w:val="00D46DD5"/>
    <w:rsid w:val="00D472D1"/>
    <w:rsid w:val="00D47427"/>
    <w:rsid w:val="00D474E8"/>
    <w:rsid w:val="00D47DD5"/>
    <w:rsid w:val="00D501C8"/>
    <w:rsid w:val="00D5096F"/>
    <w:rsid w:val="00D5123C"/>
    <w:rsid w:val="00D51C1C"/>
    <w:rsid w:val="00D51F05"/>
    <w:rsid w:val="00D52D2D"/>
    <w:rsid w:val="00D532DF"/>
    <w:rsid w:val="00D54D60"/>
    <w:rsid w:val="00D5633B"/>
    <w:rsid w:val="00D56E69"/>
    <w:rsid w:val="00D56E9A"/>
    <w:rsid w:val="00D57139"/>
    <w:rsid w:val="00D573EA"/>
    <w:rsid w:val="00D60342"/>
    <w:rsid w:val="00D6073D"/>
    <w:rsid w:val="00D60C7B"/>
    <w:rsid w:val="00D60D99"/>
    <w:rsid w:val="00D60EB7"/>
    <w:rsid w:val="00D625BC"/>
    <w:rsid w:val="00D62CD6"/>
    <w:rsid w:val="00D630DD"/>
    <w:rsid w:val="00D631EC"/>
    <w:rsid w:val="00D633FD"/>
    <w:rsid w:val="00D63469"/>
    <w:rsid w:val="00D63536"/>
    <w:rsid w:val="00D63D28"/>
    <w:rsid w:val="00D63F79"/>
    <w:rsid w:val="00D640CF"/>
    <w:rsid w:val="00D64CB4"/>
    <w:rsid w:val="00D6527F"/>
    <w:rsid w:val="00D65B82"/>
    <w:rsid w:val="00D661D8"/>
    <w:rsid w:val="00D66607"/>
    <w:rsid w:val="00D6750B"/>
    <w:rsid w:val="00D675E1"/>
    <w:rsid w:val="00D677DC"/>
    <w:rsid w:val="00D7052F"/>
    <w:rsid w:val="00D70837"/>
    <w:rsid w:val="00D70AA2"/>
    <w:rsid w:val="00D70B3A"/>
    <w:rsid w:val="00D710A8"/>
    <w:rsid w:val="00D7140C"/>
    <w:rsid w:val="00D7179D"/>
    <w:rsid w:val="00D7179E"/>
    <w:rsid w:val="00D72A35"/>
    <w:rsid w:val="00D72B1E"/>
    <w:rsid w:val="00D72D86"/>
    <w:rsid w:val="00D72E65"/>
    <w:rsid w:val="00D730BF"/>
    <w:rsid w:val="00D733E3"/>
    <w:rsid w:val="00D7343C"/>
    <w:rsid w:val="00D73630"/>
    <w:rsid w:val="00D73AE1"/>
    <w:rsid w:val="00D73F33"/>
    <w:rsid w:val="00D745DA"/>
    <w:rsid w:val="00D747E5"/>
    <w:rsid w:val="00D74C84"/>
    <w:rsid w:val="00D74D3C"/>
    <w:rsid w:val="00D750C4"/>
    <w:rsid w:val="00D75956"/>
    <w:rsid w:val="00D76287"/>
    <w:rsid w:val="00D7648B"/>
    <w:rsid w:val="00D76A57"/>
    <w:rsid w:val="00D77035"/>
    <w:rsid w:val="00D770C8"/>
    <w:rsid w:val="00D805C1"/>
    <w:rsid w:val="00D8097A"/>
    <w:rsid w:val="00D80E7A"/>
    <w:rsid w:val="00D80F19"/>
    <w:rsid w:val="00D80F7A"/>
    <w:rsid w:val="00D81210"/>
    <w:rsid w:val="00D81278"/>
    <w:rsid w:val="00D81ADE"/>
    <w:rsid w:val="00D81C33"/>
    <w:rsid w:val="00D821FE"/>
    <w:rsid w:val="00D8229B"/>
    <w:rsid w:val="00D82332"/>
    <w:rsid w:val="00D82407"/>
    <w:rsid w:val="00D824E4"/>
    <w:rsid w:val="00D829F0"/>
    <w:rsid w:val="00D82C1A"/>
    <w:rsid w:val="00D83247"/>
    <w:rsid w:val="00D83F30"/>
    <w:rsid w:val="00D84791"/>
    <w:rsid w:val="00D84DB3"/>
    <w:rsid w:val="00D84E33"/>
    <w:rsid w:val="00D85D88"/>
    <w:rsid w:val="00D8644E"/>
    <w:rsid w:val="00D867FA"/>
    <w:rsid w:val="00D87399"/>
    <w:rsid w:val="00D87988"/>
    <w:rsid w:val="00D87AB1"/>
    <w:rsid w:val="00D87E68"/>
    <w:rsid w:val="00D900E4"/>
    <w:rsid w:val="00D90404"/>
    <w:rsid w:val="00D9061A"/>
    <w:rsid w:val="00D908AC"/>
    <w:rsid w:val="00D90967"/>
    <w:rsid w:val="00D90A8A"/>
    <w:rsid w:val="00D90B31"/>
    <w:rsid w:val="00D91487"/>
    <w:rsid w:val="00D914D1"/>
    <w:rsid w:val="00D91579"/>
    <w:rsid w:val="00D91ACA"/>
    <w:rsid w:val="00D91B52"/>
    <w:rsid w:val="00D91C04"/>
    <w:rsid w:val="00D91DDF"/>
    <w:rsid w:val="00D91E9B"/>
    <w:rsid w:val="00D920E0"/>
    <w:rsid w:val="00D921AE"/>
    <w:rsid w:val="00D924DD"/>
    <w:rsid w:val="00D92513"/>
    <w:rsid w:val="00D928FD"/>
    <w:rsid w:val="00D92AAC"/>
    <w:rsid w:val="00D92BD8"/>
    <w:rsid w:val="00D93007"/>
    <w:rsid w:val="00D93815"/>
    <w:rsid w:val="00D93A96"/>
    <w:rsid w:val="00D9419F"/>
    <w:rsid w:val="00D94879"/>
    <w:rsid w:val="00D94965"/>
    <w:rsid w:val="00D949F0"/>
    <w:rsid w:val="00D95CAD"/>
    <w:rsid w:val="00D95D56"/>
    <w:rsid w:val="00D95EA6"/>
    <w:rsid w:val="00D9648A"/>
    <w:rsid w:val="00D965FC"/>
    <w:rsid w:val="00D969DD"/>
    <w:rsid w:val="00D96DD4"/>
    <w:rsid w:val="00D96E07"/>
    <w:rsid w:val="00D971BF"/>
    <w:rsid w:val="00D971C0"/>
    <w:rsid w:val="00D9796A"/>
    <w:rsid w:val="00D97EEE"/>
    <w:rsid w:val="00DA035D"/>
    <w:rsid w:val="00DA1046"/>
    <w:rsid w:val="00DA18FE"/>
    <w:rsid w:val="00DA1948"/>
    <w:rsid w:val="00DA1D38"/>
    <w:rsid w:val="00DA1F6B"/>
    <w:rsid w:val="00DA21EC"/>
    <w:rsid w:val="00DA2510"/>
    <w:rsid w:val="00DA2F23"/>
    <w:rsid w:val="00DA309F"/>
    <w:rsid w:val="00DA35A8"/>
    <w:rsid w:val="00DA3C33"/>
    <w:rsid w:val="00DA43D5"/>
    <w:rsid w:val="00DA4E80"/>
    <w:rsid w:val="00DA5232"/>
    <w:rsid w:val="00DA55AA"/>
    <w:rsid w:val="00DA55C5"/>
    <w:rsid w:val="00DA5AF5"/>
    <w:rsid w:val="00DA5D8A"/>
    <w:rsid w:val="00DA5DDE"/>
    <w:rsid w:val="00DA5E4D"/>
    <w:rsid w:val="00DA64C5"/>
    <w:rsid w:val="00DA66EA"/>
    <w:rsid w:val="00DA678D"/>
    <w:rsid w:val="00DA6A7D"/>
    <w:rsid w:val="00DA6BD7"/>
    <w:rsid w:val="00DA6DB1"/>
    <w:rsid w:val="00DA7491"/>
    <w:rsid w:val="00DA77D7"/>
    <w:rsid w:val="00DA7851"/>
    <w:rsid w:val="00DA793B"/>
    <w:rsid w:val="00DA7CC6"/>
    <w:rsid w:val="00DB0D8B"/>
    <w:rsid w:val="00DB0DA8"/>
    <w:rsid w:val="00DB15F3"/>
    <w:rsid w:val="00DB21B9"/>
    <w:rsid w:val="00DB25E3"/>
    <w:rsid w:val="00DB2655"/>
    <w:rsid w:val="00DB34C0"/>
    <w:rsid w:val="00DB38CA"/>
    <w:rsid w:val="00DB3BE8"/>
    <w:rsid w:val="00DB41CB"/>
    <w:rsid w:val="00DB5095"/>
    <w:rsid w:val="00DB544D"/>
    <w:rsid w:val="00DB5CA2"/>
    <w:rsid w:val="00DB5D75"/>
    <w:rsid w:val="00DB6158"/>
    <w:rsid w:val="00DB62B2"/>
    <w:rsid w:val="00DB686D"/>
    <w:rsid w:val="00DB6C48"/>
    <w:rsid w:val="00DB7917"/>
    <w:rsid w:val="00DB7C95"/>
    <w:rsid w:val="00DB7DD6"/>
    <w:rsid w:val="00DC07A6"/>
    <w:rsid w:val="00DC0C0D"/>
    <w:rsid w:val="00DC0C38"/>
    <w:rsid w:val="00DC20F7"/>
    <w:rsid w:val="00DC2218"/>
    <w:rsid w:val="00DC2376"/>
    <w:rsid w:val="00DC2401"/>
    <w:rsid w:val="00DC2707"/>
    <w:rsid w:val="00DC2969"/>
    <w:rsid w:val="00DC2B15"/>
    <w:rsid w:val="00DC344B"/>
    <w:rsid w:val="00DC35CC"/>
    <w:rsid w:val="00DC396A"/>
    <w:rsid w:val="00DC39A0"/>
    <w:rsid w:val="00DC3A71"/>
    <w:rsid w:val="00DC3C03"/>
    <w:rsid w:val="00DC4249"/>
    <w:rsid w:val="00DC43A9"/>
    <w:rsid w:val="00DC4794"/>
    <w:rsid w:val="00DC4FC8"/>
    <w:rsid w:val="00DC56D0"/>
    <w:rsid w:val="00DC643D"/>
    <w:rsid w:val="00DC67EF"/>
    <w:rsid w:val="00DC6EAB"/>
    <w:rsid w:val="00DC70F2"/>
    <w:rsid w:val="00DC7B74"/>
    <w:rsid w:val="00DC7D5D"/>
    <w:rsid w:val="00DC7D77"/>
    <w:rsid w:val="00DC7DA4"/>
    <w:rsid w:val="00DC7E75"/>
    <w:rsid w:val="00DD017C"/>
    <w:rsid w:val="00DD0181"/>
    <w:rsid w:val="00DD0624"/>
    <w:rsid w:val="00DD0AFE"/>
    <w:rsid w:val="00DD0D40"/>
    <w:rsid w:val="00DD0D44"/>
    <w:rsid w:val="00DD1169"/>
    <w:rsid w:val="00DD1416"/>
    <w:rsid w:val="00DD1783"/>
    <w:rsid w:val="00DD1A25"/>
    <w:rsid w:val="00DD20BA"/>
    <w:rsid w:val="00DD2E1A"/>
    <w:rsid w:val="00DD3011"/>
    <w:rsid w:val="00DD3528"/>
    <w:rsid w:val="00DD359A"/>
    <w:rsid w:val="00DD37F8"/>
    <w:rsid w:val="00DD39C8"/>
    <w:rsid w:val="00DD3AF5"/>
    <w:rsid w:val="00DD3B59"/>
    <w:rsid w:val="00DD3F7F"/>
    <w:rsid w:val="00DD40BB"/>
    <w:rsid w:val="00DD43A6"/>
    <w:rsid w:val="00DD440C"/>
    <w:rsid w:val="00DD4776"/>
    <w:rsid w:val="00DD4C6F"/>
    <w:rsid w:val="00DD4FCB"/>
    <w:rsid w:val="00DD52CE"/>
    <w:rsid w:val="00DD5887"/>
    <w:rsid w:val="00DD590B"/>
    <w:rsid w:val="00DD594D"/>
    <w:rsid w:val="00DD5CE8"/>
    <w:rsid w:val="00DD6BB1"/>
    <w:rsid w:val="00DD6DB3"/>
    <w:rsid w:val="00DD6FC7"/>
    <w:rsid w:val="00DD7924"/>
    <w:rsid w:val="00DE00D0"/>
    <w:rsid w:val="00DE0227"/>
    <w:rsid w:val="00DE03EB"/>
    <w:rsid w:val="00DE0EE0"/>
    <w:rsid w:val="00DE0FDE"/>
    <w:rsid w:val="00DE1028"/>
    <w:rsid w:val="00DE11C6"/>
    <w:rsid w:val="00DE13E0"/>
    <w:rsid w:val="00DE13EC"/>
    <w:rsid w:val="00DE158E"/>
    <w:rsid w:val="00DE1948"/>
    <w:rsid w:val="00DE1BCF"/>
    <w:rsid w:val="00DE1E7C"/>
    <w:rsid w:val="00DE21E1"/>
    <w:rsid w:val="00DE235D"/>
    <w:rsid w:val="00DE29EA"/>
    <w:rsid w:val="00DE2A87"/>
    <w:rsid w:val="00DE356C"/>
    <w:rsid w:val="00DE3798"/>
    <w:rsid w:val="00DE3804"/>
    <w:rsid w:val="00DE39F0"/>
    <w:rsid w:val="00DE3B86"/>
    <w:rsid w:val="00DE40D6"/>
    <w:rsid w:val="00DE4429"/>
    <w:rsid w:val="00DE51B0"/>
    <w:rsid w:val="00DE536B"/>
    <w:rsid w:val="00DE5768"/>
    <w:rsid w:val="00DE6161"/>
    <w:rsid w:val="00DE65E4"/>
    <w:rsid w:val="00DE6613"/>
    <w:rsid w:val="00DE6B02"/>
    <w:rsid w:val="00DE6B7F"/>
    <w:rsid w:val="00DE6E42"/>
    <w:rsid w:val="00DE7211"/>
    <w:rsid w:val="00DE7533"/>
    <w:rsid w:val="00DE77E9"/>
    <w:rsid w:val="00DE7841"/>
    <w:rsid w:val="00DE7973"/>
    <w:rsid w:val="00DE7BB2"/>
    <w:rsid w:val="00DE7F0C"/>
    <w:rsid w:val="00DF00E7"/>
    <w:rsid w:val="00DF03E8"/>
    <w:rsid w:val="00DF0CC9"/>
    <w:rsid w:val="00DF0F70"/>
    <w:rsid w:val="00DF1010"/>
    <w:rsid w:val="00DF165A"/>
    <w:rsid w:val="00DF1B14"/>
    <w:rsid w:val="00DF1FC9"/>
    <w:rsid w:val="00DF221F"/>
    <w:rsid w:val="00DF2A0F"/>
    <w:rsid w:val="00DF2A3A"/>
    <w:rsid w:val="00DF2F38"/>
    <w:rsid w:val="00DF2F52"/>
    <w:rsid w:val="00DF30CD"/>
    <w:rsid w:val="00DF3797"/>
    <w:rsid w:val="00DF3852"/>
    <w:rsid w:val="00DF3872"/>
    <w:rsid w:val="00DF3DC0"/>
    <w:rsid w:val="00DF3E05"/>
    <w:rsid w:val="00DF422C"/>
    <w:rsid w:val="00DF4F02"/>
    <w:rsid w:val="00DF5328"/>
    <w:rsid w:val="00DF5753"/>
    <w:rsid w:val="00DF5B34"/>
    <w:rsid w:val="00DF5C6D"/>
    <w:rsid w:val="00DF6107"/>
    <w:rsid w:val="00DF659B"/>
    <w:rsid w:val="00DF65F3"/>
    <w:rsid w:val="00DF679A"/>
    <w:rsid w:val="00DF6CDA"/>
    <w:rsid w:val="00DF7579"/>
    <w:rsid w:val="00DF7CAF"/>
    <w:rsid w:val="00E009D6"/>
    <w:rsid w:val="00E00B23"/>
    <w:rsid w:val="00E00B51"/>
    <w:rsid w:val="00E01C2F"/>
    <w:rsid w:val="00E01E86"/>
    <w:rsid w:val="00E01EE5"/>
    <w:rsid w:val="00E021E3"/>
    <w:rsid w:val="00E02650"/>
    <w:rsid w:val="00E02EC3"/>
    <w:rsid w:val="00E03932"/>
    <w:rsid w:val="00E03C61"/>
    <w:rsid w:val="00E03D9A"/>
    <w:rsid w:val="00E042FD"/>
    <w:rsid w:val="00E04714"/>
    <w:rsid w:val="00E04A57"/>
    <w:rsid w:val="00E04B03"/>
    <w:rsid w:val="00E05701"/>
    <w:rsid w:val="00E05A42"/>
    <w:rsid w:val="00E05A61"/>
    <w:rsid w:val="00E05F56"/>
    <w:rsid w:val="00E05FF2"/>
    <w:rsid w:val="00E06703"/>
    <w:rsid w:val="00E0675D"/>
    <w:rsid w:val="00E067DC"/>
    <w:rsid w:val="00E06D9A"/>
    <w:rsid w:val="00E0700D"/>
    <w:rsid w:val="00E071B1"/>
    <w:rsid w:val="00E07574"/>
    <w:rsid w:val="00E07967"/>
    <w:rsid w:val="00E07C7E"/>
    <w:rsid w:val="00E1043D"/>
    <w:rsid w:val="00E104BF"/>
    <w:rsid w:val="00E10824"/>
    <w:rsid w:val="00E10975"/>
    <w:rsid w:val="00E10CB1"/>
    <w:rsid w:val="00E11061"/>
    <w:rsid w:val="00E11481"/>
    <w:rsid w:val="00E11592"/>
    <w:rsid w:val="00E11764"/>
    <w:rsid w:val="00E11D0A"/>
    <w:rsid w:val="00E1202D"/>
    <w:rsid w:val="00E123EF"/>
    <w:rsid w:val="00E12B3C"/>
    <w:rsid w:val="00E1328C"/>
    <w:rsid w:val="00E141BB"/>
    <w:rsid w:val="00E148F0"/>
    <w:rsid w:val="00E14A86"/>
    <w:rsid w:val="00E14EE3"/>
    <w:rsid w:val="00E151EF"/>
    <w:rsid w:val="00E152D1"/>
    <w:rsid w:val="00E15B61"/>
    <w:rsid w:val="00E15F88"/>
    <w:rsid w:val="00E16010"/>
    <w:rsid w:val="00E170F4"/>
    <w:rsid w:val="00E201B9"/>
    <w:rsid w:val="00E2054C"/>
    <w:rsid w:val="00E20846"/>
    <w:rsid w:val="00E209FE"/>
    <w:rsid w:val="00E20E76"/>
    <w:rsid w:val="00E20F13"/>
    <w:rsid w:val="00E20F50"/>
    <w:rsid w:val="00E218A7"/>
    <w:rsid w:val="00E21A75"/>
    <w:rsid w:val="00E21B60"/>
    <w:rsid w:val="00E21BBC"/>
    <w:rsid w:val="00E22463"/>
    <w:rsid w:val="00E22509"/>
    <w:rsid w:val="00E22FA3"/>
    <w:rsid w:val="00E230B6"/>
    <w:rsid w:val="00E2338D"/>
    <w:rsid w:val="00E237DF"/>
    <w:rsid w:val="00E23875"/>
    <w:rsid w:val="00E23C84"/>
    <w:rsid w:val="00E24013"/>
    <w:rsid w:val="00E247FD"/>
    <w:rsid w:val="00E248F2"/>
    <w:rsid w:val="00E24B91"/>
    <w:rsid w:val="00E24E30"/>
    <w:rsid w:val="00E25097"/>
    <w:rsid w:val="00E251CD"/>
    <w:rsid w:val="00E255C3"/>
    <w:rsid w:val="00E256F4"/>
    <w:rsid w:val="00E25E51"/>
    <w:rsid w:val="00E26A76"/>
    <w:rsid w:val="00E26BD6"/>
    <w:rsid w:val="00E2768B"/>
    <w:rsid w:val="00E27779"/>
    <w:rsid w:val="00E27945"/>
    <w:rsid w:val="00E27E32"/>
    <w:rsid w:val="00E27FFD"/>
    <w:rsid w:val="00E30B77"/>
    <w:rsid w:val="00E310D6"/>
    <w:rsid w:val="00E31800"/>
    <w:rsid w:val="00E31A80"/>
    <w:rsid w:val="00E31D62"/>
    <w:rsid w:val="00E321CE"/>
    <w:rsid w:val="00E3255C"/>
    <w:rsid w:val="00E32824"/>
    <w:rsid w:val="00E32C9D"/>
    <w:rsid w:val="00E32F3D"/>
    <w:rsid w:val="00E3308A"/>
    <w:rsid w:val="00E330D2"/>
    <w:rsid w:val="00E33B00"/>
    <w:rsid w:val="00E33B08"/>
    <w:rsid w:val="00E33E78"/>
    <w:rsid w:val="00E33F61"/>
    <w:rsid w:val="00E34161"/>
    <w:rsid w:val="00E341F0"/>
    <w:rsid w:val="00E3424E"/>
    <w:rsid w:val="00E3557B"/>
    <w:rsid w:val="00E35842"/>
    <w:rsid w:val="00E35B18"/>
    <w:rsid w:val="00E36870"/>
    <w:rsid w:val="00E36B52"/>
    <w:rsid w:val="00E371CF"/>
    <w:rsid w:val="00E37CDF"/>
    <w:rsid w:val="00E37D7C"/>
    <w:rsid w:val="00E37EAF"/>
    <w:rsid w:val="00E40267"/>
    <w:rsid w:val="00E406CA"/>
    <w:rsid w:val="00E40782"/>
    <w:rsid w:val="00E40AF0"/>
    <w:rsid w:val="00E40C6F"/>
    <w:rsid w:val="00E40CED"/>
    <w:rsid w:val="00E41051"/>
    <w:rsid w:val="00E413EE"/>
    <w:rsid w:val="00E414C7"/>
    <w:rsid w:val="00E41EB9"/>
    <w:rsid w:val="00E42169"/>
    <w:rsid w:val="00E42CAF"/>
    <w:rsid w:val="00E42CBC"/>
    <w:rsid w:val="00E43152"/>
    <w:rsid w:val="00E4318E"/>
    <w:rsid w:val="00E438F4"/>
    <w:rsid w:val="00E439BB"/>
    <w:rsid w:val="00E4409D"/>
    <w:rsid w:val="00E4464B"/>
    <w:rsid w:val="00E446AC"/>
    <w:rsid w:val="00E447D3"/>
    <w:rsid w:val="00E455FB"/>
    <w:rsid w:val="00E45A6D"/>
    <w:rsid w:val="00E45B4B"/>
    <w:rsid w:val="00E45CB0"/>
    <w:rsid w:val="00E46122"/>
    <w:rsid w:val="00E4632A"/>
    <w:rsid w:val="00E46795"/>
    <w:rsid w:val="00E46991"/>
    <w:rsid w:val="00E46A42"/>
    <w:rsid w:val="00E46C6F"/>
    <w:rsid w:val="00E4768E"/>
    <w:rsid w:val="00E47CF4"/>
    <w:rsid w:val="00E50069"/>
    <w:rsid w:val="00E504FE"/>
    <w:rsid w:val="00E505B5"/>
    <w:rsid w:val="00E51039"/>
    <w:rsid w:val="00E51604"/>
    <w:rsid w:val="00E51774"/>
    <w:rsid w:val="00E52294"/>
    <w:rsid w:val="00E529A6"/>
    <w:rsid w:val="00E5306C"/>
    <w:rsid w:val="00E53711"/>
    <w:rsid w:val="00E53B51"/>
    <w:rsid w:val="00E53CDA"/>
    <w:rsid w:val="00E53E46"/>
    <w:rsid w:val="00E53E67"/>
    <w:rsid w:val="00E5416E"/>
    <w:rsid w:val="00E5433A"/>
    <w:rsid w:val="00E54366"/>
    <w:rsid w:val="00E54460"/>
    <w:rsid w:val="00E547E8"/>
    <w:rsid w:val="00E54CB1"/>
    <w:rsid w:val="00E54D7C"/>
    <w:rsid w:val="00E54EB3"/>
    <w:rsid w:val="00E552DD"/>
    <w:rsid w:val="00E55BD6"/>
    <w:rsid w:val="00E55D31"/>
    <w:rsid w:val="00E56058"/>
    <w:rsid w:val="00E563C8"/>
    <w:rsid w:val="00E56FED"/>
    <w:rsid w:val="00E56FFD"/>
    <w:rsid w:val="00E5735A"/>
    <w:rsid w:val="00E5746B"/>
    <w:rsid w:val="00E57C98"/>
    <w:rsid w:val="00E57F9E"/>
    <w:rsid w:val="00E57FC8"/>
    <w:rsid w:val="00E6028A"/>
    <w:rsid w:val="00E604EA"/>
    <w:rsid w:val="00E60B0B"/>
    <w:rsid w:val="00E60D3C"/>
    <w:rsid w:val="00E61443"/>
    <w:rsid w:val="00E6151A"/>
    <w:rsid w:val="00E615A3"/>
    <w:rsid w:val="00E6177F"/>
    <w:rsid w:val="00E61BDA"/>
    <w:rsid w:val="00E61F88"/>
    <w:rsid w:val="00E6269A"/>
    <w:rsid w:val="00E626A0"/>
    <w:rsid w:val="00E628C4"/>
    <w:rsid w:val="00E62AF6"/>
    <w:rsid w:val="00E632F1"/>
    <w:rsid w:val="00E639B4"/>
    <w:rsid w:val="00E6406F"/>
    <w:rsid w:val="00E64342"/>
    <w:rsid w:val="00E6467D"/>
    <w:rsid w:val="00E64848"/>
    <w:rsid w:val="00E64FA1"/>
    <w:rsid w:val="00E656F7"/>
    <w:rsid w:val="00E65AA1"/>
    <w:rsid w:val="00E65ABB"/>
    <w:rsid w:val="00E65D01"/>
    <w:rsid w:val="00E65FDD"/>
    <w:rsid w:val="00E65FEF"/>
    <w:rsid w:val="00E661C6"/>
    <w:rsid w:val="00E668B3"/>
    <w:rsid w:val="00E66906"/>
    <w:rsid w:val="00E66C6D"/>
    <w:rsid w:val="00E66C73"/>
    <w:rsid w:val="00E66EFB"/>
    <w:rsid w:val="00E67231"/>
    <w:rsid w:val="00E67465"/>
    <w:rsid w:val="00E6754A"/>
    <w:rsid w:val="00E6757E"/>
    <w:rsid w:val="00E67C6F"/>
    <w:rsid w:val="00E706EE"/>
    <w:rsid w:val="00E70896"/>
    <w:rsid w:val="00E709CB"/>
    <w:rsid w:val="00E70B3D"/>
    <w:rsid w:val="00E70D89"/>
    <w:rsid w:val="00E7128A"/>
    <w:rsid w:val="00E715C3"/>
    <w:rsid w:val="00E71699"/>
    <w:rsid w:val="00E716E9"/>
    <w:rsid w:val="00E72092"/>
    <w:rsid w:val="00E7230F"/>
    <w:rsid w:val="00E724E0"/>
    <w:rsid w:val="00E72BB7"/>
    <w:rsid w:val="00E73692"/>
    <w:rsid w:val="00E73B3C"/>
    <w:rsid w:val="00E73CD7"/>
    <w:rsid w:val="00E73DDC"/>
    <w:rsid w:val="00E73F0A"/>
    <w:rsid w:val="00E7464E"/>
    <w:rsid w:val="00E748B3"/>
    <w:rsid w:val="00E74B48"/>
    <w:rsid w:val="00E755E7"/>
    <w:rsid w:val="00E75CFA"/>
    <w:rsid w:val="00E7649B"/>
    <w:rsid w:val="00E764CA"/>
    <w:rsid w:val="00E7680B"/>
    <w:rsid w:val="00E76C9B"/>
    <w:rsid w:val="00E76DB3"/>
    <w:rsid w:val="00E770AB"/>
    <w:rsid w:val="00E77538"/>
    <w:rsid w:val="00E776F8"/>
    <w:rsid w:val="00E7776B"/>
    <w:rsid w:val="00E77F67"/>
    <w:rsid w:val="00E8031C"/>
    <w:rsid w:val="00E806D9"/>
    <w:rsid w:val="00E80C3B"/>
    <w:rsid w:val="00E80F85"/>
    <w:rsid w:val="00E8131E"/>
    <w:rsid w:val="00E8164A"/>
    <w:rsid w:val="00E81669"/>
    <w:rsid w:val="00E81F33"/>
    <w:rsid w:val="00E81FE7"/>
    <w:rsid w:val="00E821B4"/>
    <w:rsid w:val="00E825F9"/>
    <w:rsid w:val="00E825FF"/>
    <w:rsid w:val="00E8314F"/>
    <w:rsid w:val="00E831EF"/>
    <w:rsid w:val="00E832BF"/>
    <w:rsid w:val="00E83B65"/>
    <w:rsid w:val="00E83F60"/>
    <w:rsid w:val="00E841E4"/>
    <w:rsid w:val="00E84B4E"/>
    <w:rsid w:val="00E84FDF"/>
    <w:rsid w:val="00E85369"/>
    <w:rsid w:val="00E8592A"/>
    <w:rsid w:val="00E85A06"/>
    <w:rsid w:val="00E85A1B"/>
    <w:rsid w:val="00E8681B"/>
    <w:rsid w:val="00E87050"/>
    <w:rsid w:val="00E871C6"/>
    <w:rsid w:val="00E87745"/>
    <w:rsid w:val="00E87861"/>
    <w:rsid w:val="00E87876"/>
    <w:rsid w:val="00E910A0"/>
    <w:rsid w:val="00E914BB"/>
    <w:rsid w:val="00E91A48"/>
    <w:rsid w:val="00E920F5"/>
    <w:rsid w:val="00E92133"/>
    <w:rsid w:val="00E92617"/>
    <w:rsid w:val="00E9329F"/>
    <w:rsid w:val="00E93C90"/>
    <w:rsid w:val="00E9409B"/>
    <w:rsid w:val="00E94331"/>
    <w:rsid w:val="00E94856"/>
    <w:rsid w:val="00E94EF0"/>
    <w:rsid w:val="00E95092"/>
    <w:rsid w:val="00E954DD"/>
    <w:rsid w:val="00E95933"/>
    <w:rsid w:val="00E95B6B"/>
    <w:rsid w:val="00E96146"/>
    <w:rsid w:val="00E9690C"/>
    <w:rsid w:val="00E969E1"/>
    <w:rsid w:val="00E96D6C"/>
    <w:rsid w:val="00E972F0"/>
    <w:rsid w:val="00E97455"/>
    <w:rsid w:val="00E976CE"/>
    <w:rsid w:val="00E97EFF"/>
    <w:rsid w:val="00E97F17"/>
    <w:rsid w:val="00EA0330"/>
    <w:rsid w:val="00EA08B9"/>
    <w:rsid w:val="00EA0A31"/>
    <w:rsid w:val="00EA0E80"/>
    <w:rsid w:val="00EA1429"/>
    <w:rsid w:val="00EA197F"/>
    <w:rsid w:val="00EA1995"/>
    <w:rsid w:val="00EA1AAD"/>
    <w:rsid w:val="00EA22F3"/>
    <w:rsid w:val="00EA2C75"/>
    <w:rsid w:val="00EA2C94"/>
    <w:rsid w:val="00EA336F"/>
    <w:rsid w:val="00EA3CDA"/>
    <w:rsid w:val="00EA3D2B"/>
    <w:rsid w:val="00EA3FE9"/>
    <w:rsid w:val="00EA45D8"/>
    <w:rsid w:val="00EA46BB"/>
    <w:rsid w:val="00EA48BD"/>
    <w:rsid w:val="00EA4DBC"/>
    <w:rsid w:val="00EA4E57"/>
    <w:rsid w:val="00EA54B8"/>
    <w:rsid w:val="00EA55B1"/>
    <w:rsid w:val="00EA5D62"/>
    <w:rsid w:val="00EA600B"/>
    <w:rsid w:val="00EA66D0"/>
    <w:rsid w:val="00EA6FD7"/>
    <w:rsid w:val="00EA75BE"/>
    <w:rsid w:val="00EB01E7"/>
    <w:rsid w:val="00EB0F47"/>
    <w:rsid w:val="00EB0F81"/>
    <w:rsid w:val="00EB1AF1"/>
    <w:rsid w:val="00EB1EB0"/>
    <w:rsid w:val="00EB2573"/>
    <w:rsid w:val="00EB26A6"/>
    <w:rsid w:val="00EB3407"/>
    <w:rsid w:val="00EB3766"/>
    <w:rsid w:val="00EB38C5"/>
    <w:rsid w:val="00EB3991"/>
    <w:rsid w:val="00EB3DA0"/>
    <w:rsid w:val="00EB4392"/>
    <w:rsid w:val="00EB469D"/>
    <w:rsid w:val="00EB4D85"/>
    <w:rsid w:val="00EB556A"/>
    <w:rsid w:val="00EB6462"/>
    <w:rsid w:val="00EB6A03"/>
    <w:rsid w:val="00EB6AEE"/>
    <w:rsid w:val="00EB71E6"/>
    <w:rsid w:val="00EB77C8"/>
    <w:rsid w:val="00EC09D3"/>
    <w:rsid w:val="00EC12ED"/>
    <w:rsid w:val="00EC1C5C"/>
    <w:rsid w:val="00EC270C"/>
    <w:rsid w:val="00EC28E9"/>
    <w:rsid w:val="00EC299E"/>
    <w:rsid w:val="00EC2A6C"/>
    <w:rsid w:val="00EC2CB4"/>
    <w:rsid w:val="00EC381F"/>
    <w:rsid w:val="00EC3C24"/>
    <w:rsid w:val="00EC472B"/>
    <w:rsid w:val="00EC4AEA"/>
    <w:rsid w:val="00EC4D79"/>
    <w:rsid w:val="00EC5283"/>
    <w:rsid w:val="00EC5480"/>
    <w:rsid w:val="00EC55B7"/>
    <w:rsid w:val="00EC576E"/>
    <w:rsid w:val="00EC6264"/>
    <w:rsid w:val="00EC64E0"/>
    <w:rsid w:val="00EC656C"/>
    <w:rsid w:val="00EC67A2"/>
    <w:rsid w:val="00EC6D72"/>
    <w:rsid w:val="00EC7304"/>
    <w:rsid w:val="00EC73CC"/>
    <w:rsid w:val="00EC7B34"/>
    <w:rsid w:val="00EC7CAD"/>
    <w:rsid w:val="00EC7E78"/>
    <w:rsid w:val="00ED0217"/>
    <w:rsid w:val="00ED02A2"/>
    <w:rsid w:val="00ED04D7"/>
    <w:rsid w:val="00ED062F"/>
    <w:rsid w:val="00ED0B4F"/>
    <w:rsid w:val="00ED0BD7"/>
    <w:rsid w:val="00ED0F42"/>
    <w:rsid w:val="00ED0FD0"/>
    <w:rsid w:val="00ED10FC"/>
    <w:rsid w:val="00ED1413"/>
    <w:rsid w:val="00ED1883"/>
    <w:rsid w:val="00ED1C92"/>
    <w:rsid w:val="00ED1EC9"/>
    <w:rsid w:val="00ED234A"/>
    <w:rsid w:val="00ED257A"/>
    <w:rsid w:val="00ED27B1"/>
    <w:rsid w:val="00ED2E6B"/>
    <w:rsid w:val="00ED3020"/>
    <w:rsid w:val="00ED37C4"/>
    <w:rsid w:val="00ED37CE"/>
    <w:rsid w:val="00ED37D3"/>
    <w:rsid w:val="00ED3965"/>
    <w:rsid w:val="00ED3BAC"/>
    <w:rsid w:val="00ED40D8"/>
    <w:rsid w:val="00ED4113"/>
    <w:rsid w:val="00ED47BE"/>
    <w:rsid w:val="00ED49A2"/>
    <w:rsid w:val="00ED5071"/>
    <w:rsid w:val="00ED590A"/>
    <w:rsid w:val="00ED5DD7"/>
    <w:rsid w:val="00ED5FFF"/>
    <w:rsid w:val="00ED6083"/>
    <w:rsid w:val="00ED61A0"/>
    <w:rsid w:val="00ED62CC"/>
    <w:rsid w:val="00ED6855"/>
    <w:rsid w:val="00ED6976"/>
    <w:rsid w:val="00ED6BA3"/>
    <w:rsid w:val="00ED6F81"/>
    <w:rsid w:val="00ED6FB5"/>
    <w:rsid w:val="00ED6FBD"/>
    <w:rsid w:val="00ED718E"/>
    <w:rsid w:val="00EE048F"/>
    <w:rsid w:val="00EE0552"/>
    <w:rsid w:val="00EE0677"/>
    <w:rsid w:val="00EE0A92"/>
    <w:rsid w:val="00EE0EA4"/>
    <w:rsid w:val="00EE1988"/>
    <w:rsid w:val="00EE2124"/>
    <w:rsid w:val="00EE279D"/>
    <w:rsid w:val="00EE2938"/>
    <w:rsid w:val="00EE2C9E"/>
    <w:rsid w:val="00EE3945"/>
    <w:rsid w:val="00EE3C7B"/>
    <w:rsid w:val="00EE4265"/>
    <w:rsid w:val="00EE4634"/>
    <w:rsid w:val="00EE492A"/>
    <w:rsid w:val="00EE4C79"/>
    <w:rsid w:val="00EE50DA"/>
    <w:rsid w:val="00EE5E56"/>
    <w:rsid w:val="00EE5E74"/>
    <w:rsid w:val="00EE6060"/>
    <w:rsid w:val="00EE60F3"/>
    <w:rsid w:val="00EE6C03"/>
    <w:rsid w:val="00EE6D31"/>
    <w:rsid w:val="00EE729B"/>
    <w:rsid w:val="00EE784E"/>
    <w:rsid w:val="00EE7927"/>
    <w:rsid w:val="00EE7A0A"/>
    <w:rsid w:val="00EE7C34"/>
    <w:rsid w:val="00EF079C"/>
    <w:rsid w:val="00EF0E46"/>
    <w:rsid w:val="00EF1C29"/>
    <w:rsid w:val="00EF1E91"/>
    <w:rsid w:val="00EF213E"/>
    <w:rsid w:val="00EF21B9"/>
    <w:rsid w:val="00EF243D"/>
    <w:rsid w:val="00EF2A0F"/>
    <w:rsid w:val="00EF2F04"/>
    <w:rsid w:val="00EF311D"/>
    <w:rsid w:val="00EF36E8"/>
    <w:rsid w:val="00EF37B8"/>
    <w:rsid w:val="00EF39F6"/>
    <w:rsid w:val="00EF4701"/>
    <w:rsid w:val="00EF4C11"/>
    <w:rsid w:val="00EF4E26"/>
    <w:rsid w:val="00EF4F56"/>
    <w:rsid w:val="00EF524D"/>
    <w:rsid w:val="00EF540C"/>
    <w:rsid w:val="00EF5478"/>
    <w:rsid w:val="00EF5E2C"/>
    <w:rsid w:val="00EF62B6"/>
    <w:rsid w:val="00EF6B67"/>
    <w:rsid w:val="00EF6FBB"/>
    <w:rsid w:val="00EF7044"/>
    <w:rsid w:val="00EF7118"/>
    <w:rsid w:val="00EF7165"/>
    <w:rsid w:val="00EF7411"/>
    <w:rsid w:val="00EF7C63"/>
    <w:rsid w:val="00F000D0"/>
    <w:rsid w:val="00F00B84"/>
    <w:rsid w:val="00F00C18"/>
    <w:rsid w:val="00F00EF5"/>
    <w:rsid w:val="00F011BA"/>
    <w:rsid w:val="00F01411"/>
    <w:rsid w:val="00F01496"/>
    <w:rsid w:val="00F014A4"/>
    <w:rsid w:val="00F014B5"/>
    <w:rsid w:val="00F0173E"/>
    <w:rsid w:val="00F020B8"/>
    <w:rsid w:val="00F0215B"/>
    <w:rsid w:val="00F02666"/>
    <w:rsid w:val="00F02D98"/>
    <w:rsid w:val="00F032B7"/>
    <w:rsid w:val="00F045A1"/>
    <w:rsid w:val="00F04EA1"/>
    <w:rsid w:val="00F05945"/>
    <w:rsid w:val="00F05BDD"/>
    <w:rsid w:val="00F063AE"/>
    <w:rsid w:val="00F063BE"/>
    <w:rsid w:val="00F06D48"/>
    <w:rsid w:val="00F0783B"/>
    <w:rsid w:val="00F07961"/>
    <w:rsid w:val="00F07F22"/>
    <w:rsid w:val="00F10273"/>
    <w:rsid w:val="00F10866"/>
    <w:rsid w:val="00F10CF5"/>
    <w:rsid w:val="00F1145A"/>
    <w:rsid w:val="00F11C28"/>
    <w:rsid w:val="00F1242E"/>
    <w:rsid w:val="00F12DBD"/>
    <w:rsid w:val="00F12DF1"/>
    <w:rsid w:val="00F1308B"/>
    <w:rsid w:val="00F1354E"/>
    <w:rsid w:val="00F136EC"/>
    <w:rsid w:val="00F13819"/>
    <w:rsid w:val="00F1385F"/>
    <w:rsid w:val="00F13A26"/>
    <w:rsid w:val="00F13B68"/>
    <w:rsid w:val="00F1419C"/>
    <w:rsid w:val="00F14D31"/>
    <w:rsid w:val="00F150AB"/>
    <w:rsid w:val="00F15166"/>
    <w:rsid w:val="00F152F0"/>
    <w:rsid w:val="00F153EE"/>
    <w:rsid w:val="00F1575A"/>
    <w:rsid w:val="00F15B17"/>
    <w:rsid w:val="00F15C44"/>
    <w:rsid w:val="00F16329"/>
    <w:rsid w:val="00F1665B"/>
    <w:rsid w:val="00F16D95"/>
    <w:rsid w:val="00F1730F"/>
    <w:rsid w:val="00F17E8F"/>
    <w:rsid w:val="00F20262"/>
    <w:rsid w:val="00F20277"/>
    <w:rsid w:val="00F209A4"/>
    <w:rsid w:val="00F20B32"/>
    <w:rsid w:val="00F20D1F"/>
    <w:rsid w:val="00F211B6"/>
    <w:rsid w:val="00F2129B"/>
    <w:rsid w:val="00F21FAB"/>
    <w:rsid w:val="00F22D62"/>
    <w:rsid w:val="00F2308C"/>
    <w:rsid w:val="00F23332"/>
    <w:rsid w:val="00F233A2"/>
    <w:rsid w:val="00F2340C"/>
    <w:rsid w:val="00F23594"/>
    <w:rsid w:val="00F23D84"/>
    <w:rsid w:val="00F2426E"/>
    <w:rsid w:val="00F24273"/>
    <w:rsid w:val="00F2440E"/>
    <w:rsid w:val="00F249B1"/>
    <w:rsid w:val="00F250F0"/>
    <w:rsid w:val="00F25373"/>
    <w:rsid w:val="00F258DB"/>
    <w:rsid w:val="00F25FFA"/>
    <w:rsid w:val="00F2693F"/>
    <w:rsid w:val="00F26CAE"/>
    <w:rsid w:val="00F272EF"/>
    <w:rsid w:val="00F2732D"/>
    <w:rsid w:val="00F2771D"/>
    <w:rsid w:val="00F27FDE"/>
    <w:rsid w:val="00F310A5"/>
    <w:rsid w:val="00F31111"/>
    <w:rsid w:val="00F31503"/>
    <w:rsid w:val="00F31A40"/>
    <w:rsid w:val="00F31E84"/>
    <w:rsid w:val="00F32CF9"/>
    <w:rsid w:val="00F333FB"/>
    <w:rsid w:val="00F33437"/>
    <w:rsid w:val="00F335D4"/>
    <w:rsid w:val="00F33EA8"/>
    <w:rsid w:val="00F34436"/>
    <w:rsid w:val="00F346A9"/>
    <w:rsid w:val="00F3472C"/>
    <w:rsid w:val="00F34756"/>
    <w:rsid w:val="00F347A7"/>
    <w:rsid w:val="00F347B5"/>
    <w:rsid w:val="00F34884"/>
    <w:rsid w:val="00F34906"/>
    <w:rsid w:val="00F34A9E"/>
    <w:rsid w:val="00F35169"/>
    <w:rsid w:val="00F35303"/>
    <w:rsid w:val="00F354E1"/>
    <w:rsid w:val="00F35A37"/>
    <w:rsid w:val="00F360D2"/>
    <w:rsid w:val="00F36AFB"/>
    <w:rsid w:val="00F37207"/>
    <w:rsid w:val="00F3761B"/>
    <w:rsid w:val="00F37B26"/>
    <w:rsid w:val="00F37BEB"/>
    <w:rsid w:val="00F37E50"/>
    <w:rsid w:val="00F37EFD"/>
    <w:rsid w:val="00F40116"/>
    <w:rsid w:val="00F402D0"/>
    <w:rsid w:val="00F407C6"/>
    <w:rsid w:val="00F40919"/>
    <w:rsid w:val="00F40967"/>
    <w:rsid w:val="00F409C6"/>
    <w:rsid w:val="00F416F3"/>
    <w:rsid w:val="00F41AB4"/>
    <w:rsid w:val="00F41CF1"/>
    <w:rsid w:val="00F42029"/>
    <w:rsid w:val="00F421BB"/>
    <w:rsid w:val="00F42A4D"/>
    <w:rsid w:val="00F4336A"/>
    <w:rsid w:val="00F43758"/>
    <w:rsid w:val="00F43A4E"/>
    <w:rsid w:val="00F43ECB"/>
    <w:rsid w:val="00F44249"/>
    <w:rsid w:val="00F44962"/>
    <w:rsid w:val="00F44A17"/>
    <w:rsid w:val="00F44B29"/>
    <w:rsid w:val="00F45111"/>
    <w:rsid w:val="00F45163"/>
    <w:rsid w:val="00F45A60"/>
    <w:rsid w:val="00F45B29"/>
    <w:rsid w:val="00F45BEB"/>
    <w:rsid w:val="00F45D03"/>
    <w:rsid w:val="00F45E13"/>
    <w:rsid w:val="00F45EB5"/>
    <w:rsid w:val="00F463A3"/>
    <w:rsid w:val="00F46911"/>
    <w:rsid w:val="00F46BE0"/>
    <w:rsid w:val="00F46F0A"/>
    <w:rsid w:val="00F47472"/>
    <w:rsid w:val="00F47641"/>
    <w:rsid w:val="00F477D4"/>
    <w:rsid w:val="00F47A39"/>
    <w:rsid w:val="00F501BD"/>
    <w:rsid w:val="00F507EA"/>
    <w:rsid w:val="00F51531"/>
    <w:rsid w:val="00F51C1B"/>
    <w:rsid w:val="00F51D08"/>
    <w:rsid w:val="00F52900"/>
    <w:rsid w:val="00F52A67"/>
    <w:rsid w:val="00F52DCE"/>
    <w:rsid w:val="00F5335B"/>
    <w:rsid w:val="00F53B5A"/>
    <w:rsid w:val="00F53DAB"/>
    <w:rsid w:val="00F5420A"/>
    <w:rsid w:val="00F54D81"/>
    <w:rsid w:val="00F5547B"/>
    <w:rsid w:val="00F55C9F"/>
    <w:rsid w:val="00F55D92"/>
    <w:rsid w:val="00F563B7"/>
    <w:rsid w:val="00F5696C"/>
    <w:rsid w:val="00F574E6"/>
    <w:rsid w:val="00F575AB"/>
    <w:rsid w:val="00F57D6A"/>
    <w:rsid w:val="00F60075"/>
    <w:rsid w:val="00F60082"/>
    <w:rsid w:val="00F601EF"/>
    <w:rsid w:val="00F60C8E"/>
    <w:rsid w:val="00F614EC"/>
    <w:rsid w:val="00F61745"/>
    <w:rsid w:val="00F61B64"/>
    <w:rsid w:val="00F62378"/>
    <w:rsid w:val="00F6241A"/>
    <w:rsid w:val="00F62442"/>
    <w:rsid w:val="00F62AF3"/>
    <w:rsid w:val="00F62B4D"/>
    <w:rsid w:val="00F6319D"/>
    <w:rsid w:val="00F6339F"/>
    <w:rsid w:val="00F6367B"/>
    <w:rsid w:val="00F639B5"/>
    <w:rsid w:val="00F63AA6"/>
    <w:rsid w:val="00F63DE7"/>
    <w:rsid w:val="00F64366"/>
    <w:rsid w:val="00F64611"/>
    <w:rsid w:val="00F64869"/>
    <w:rsid w:val="00F64D65"/>
    <w:rsid w:val="00F64EBF"/>
    <w:rsid w:val="00F6564F"/>
    <w:rsid w:val="00F65BD5"/>
    <w:rsid w:val="00F662C4"/>
    <w:rsid w:val="00F66B69"/>
    <w:rsid w:val="00F675B4"/>
    <w:rsid w:val="00F7003D"/>
    <w:rsid w:val="00F70298"/>
    <w:rsid w:val="00F70306"/>
    <w:rsid w:val="00F70DEB"/>
    <w:rsid w:val="00F71214"/>
    <w:rsid w:val="00F715B6"/>
    <w:rsid w:val="00F71E60"/>
    <w:rsid w:val="00F725D1"/>
    <w:rsid w:val="00F72604"/>
    <w:rsid w:val="00F72EDE"/>
    <w:rsid w:val="00F72F29"/>
    <w:rsid w:val="00F72F31"/>
    <w:rsid w:val="00F730C3"/>
    <w:rsid w:val="00F736FC"/>
    <w:rsid w:val="00F73770"/>
    <w:rsid w:val="00F73838"/>
    <w:rsid w:val="00F73B4F"/>
    <w:rsid w:val="00F7404E"/>
    <w:rsid w:val="00F74715"/>
    <w:rsid w:val="00F748E7"/>
    <w:rsid w:val="00F75871"/>
    <w:rsid w:val="00F75F1D"/>
    <w:rsid w:val="00F76686"/>
    <w:rsid w:val="00F76783"/>
    <w:rsid w:val="00F76967"/>
    <w:rsid w:val="00F76EFE"/>
    <w:rsid w:val="00F7704D"/>
    <w:rsid w:val="00F772A5"/>
    <w:rsid w:val="00F776FF"/>
    <w:rsid w:val="00F7777A"/>
    <w:rsid w:val="00F77C6C"/>
    <w:rsid w:val="00F77F7F"/>
    <w:rsid w:val="00F77F9E"/>
    <w:rsid w:val="00F802E3"/>
    <w:rsid w:val="00F807D0"/>
    <w:rsid w:val="00F80BC1"/>
    <w:rsid w:val="00F80BDE"/>
    <w:rsid w:val="00F80DA7"/>
    <w:rsid w:val="00F81634"/>
    <w:rsid w:val="00F817F0"/>
    <w:rsid w:val="00F81E19"/>
    <w:rsid w:val="00F81E39"/>
    <w:rsid w:val="00F81F6B"/>
    <w:rsid w:val="00F82122"/>
    <w:rsid w:val="00F82530"/>
    <w:rsid w:val="00F82BCD"/>
    <w:rsid w:val="00F83074"/>
    <w:rsid w:val="00F83A9E"/>
    <w:rsid w:val="00F83E46"/>
    <w:rsid w:val="00F83F1F"/>
    <w:rsid w:val="00F842E7"/>
    <w:rsid w:val="00F845FA"/>
    <w:rsid w:val="00F851DC"/>
    <w:rsid w:val="00F851E3"/>
    <w:rsid w:val="00F85339"/>
    <w:rsid w:val="00F85C51"/>
    <w:rsid w:val="00F85FF1"/>
    <w:rsid w:val="00F864B1"/>
    <w:rsid w:val="00F87257"/>
    <w:rsid w:val="00F877AC"/>
    <w:rsid w:val="00F87BAF"/>
    <w:rsid w:val="00F87D05"/>
    <w:rsid w:val="00F87EFD"/>
    <w:rsid w:val="00F9009B"/>
    <w:rsid w:val="00F9019A"/>
    <w:rsid w:val="00F9070F"/>
    <w:rsid w:val="00F909D1"/>
    <w:rsid w:val="00F911AA"/>
    <w:rsid w:val="00F912B4"/>
    <w:rsid w:val="00F913D7"/>
    <w:rsid w:val="00F9184B"/>
    <w:rsid w:val="00F91974"/>
    <w:rsid w:val="00F91D83"/>
    <w:rsid w:val="00F922BC"/>
    <w:rsid w:val="00F924E2"/>
    <w:rsid w:val="00F92553"/>
    <w:rsid w:val="00F92882"/>
    <w:rsid w:val="00F9383A"/>
    <w:rsid w:val="00F94227"/>
    <w:rsid w:val="00F94264"/>
    <w:rsid w:val="00F9431A"/>
    <w:rsid w:val="00F949BC"/>
    <w:rsid w:val="00F954FD"/>
    <w:rsid w:val="00F95F92"/>
    <w:rsid w:val="00F96195"/>
    <w:rsid w:val="00F965BB"/>
    <w:rsid w:val="00F973D5"/>
    <w:rsid w:val="00F97933"/>
    <w:rsid w:val="00F97945"/>
    <w:rsid w:val="00F97EB2"/>
    <w:rsid w:val="00FA0E32"/>
    <w:rsid w:val="00FA0F39"/>
    <w:rsid w:val="00FA0FE5"/>
    <w:rsid w:val="00FA133B"/>
    <w:rsid w:val="00FA1620"/>
    <w:rsid w:val="00FA196D"/>
    <w:rsid w:val="00FA1DA5"/>
    <w:rsid w:val="00FA33BE"/>
    <w:rsid w:val="00FA356B"/>
    <w:rsid w:val="00FA3B6F"/>
    <w:rsid w:val="00FA3C4D"/>
    <w:rsid w:val="00FA448A"/>
    <w:rsid w:val="00FA4A17"/>
    <w:rsid w:val="00FA4C0F"/>
    <w:rsid w:val="00FA4D35"/>
    <w:rsid w:val="00FA4F63"/>
    <w:rsid w:val="00FA5014"/>
    <w:rsid w:val="00FA56B6"/>
    <w:rsid w:val="00FA56B9"/>
    <w:rsid w:val="00FA5734"/>
    <w:rsid w:val="00FA5A19"/>
    <w:rsid w:val="00FA6335"/>
    <w:rsid w:val="00FA634F"/>
    <w:rsid w:val="00FA6351"/>
    <w:rsid w:val="00FA638C"/>
    <w:rsid w:val="00FA661E"/>
    <w:rsid w:val="00FA686C"/>
    <w:rsid w:val="00FA69B8"/>
    <w:rsid w:val="00FA6DBA"/>
    <w:rsid w:val="00FA6F88"/>
    <w:rsid w:val="00FA7B91"/>
    <w:rsid w:val="00FA7F3D"/>
    <w:rsid w:val="00FB0070"/>
    <w:rsid w:val="00FB09AE"/>
    <w:rsid w:val="00FB0B60"/>
    <w:rsid w:val="00FB0CE6"/>
    <w:rsid w:val="00FB10D3"/>
    <w:rsid w:val="00FB1223"/>
    <w:rsid w:val="00FB1288"/>
    <w:rsid w:val="00FB1564"/>
    <w:rsid w:val="00FB15D2"/>
    <w:rsid w:val="00FB21F9"/>
    <w:rsid w:val="00FB2413"/>
    <w:rsid w:val="00FB2933"/>
    <w:rsid w:val="00FB2997"/>
    <w:rsid w:val="00FB2F56"/>
    <w:rsid w:val="00FB321B"/>
    <w:rsid w:val="00FB3311"/>
    <w:rsid w:val="00FB363D"/>
    <w:rsid w:val="00FB3A90"/>
    <w:rsid w:val="00FB3B00"/>
    <w:rsid w:val="00FB3E98"/>
    <w:rsid w:val="00FB4989"/>
    <w:rsid w:val="00FB4AB9"/>
    <w:rsid w:val="00FB53C3"/>
    <w:rsid w:val="00FB5653"/>
    <w:rsid w:val="00FB5918"/>
    <w:rsid w:val="00FB5A53"/>
    <w:rsid w:val="00FB5A60"/>
    <w:rsid w:val="00FB5D6D"/>
    <w:rsid w:val="00FB5F11"/>
    <w:rsid w:val="00FB5FB4"/>
    <w:rsid w:val="00FB6852"/>
    <w:rsid w:val="00FB6EEE"/>
    <w:rsid w:val="00FB6F73"/>
    <w:rsid w:val="00FB768E"/>
    <w:rsid w:val="00FB7A8E"/>
    <w:rsid w:val="00FC0778"/>
    <w:rsid w:val="00FC0815"/>
    <w:rsid w:val="00FC0901"/>
    <w:rsid w:val="00FC0DCD"/>
    <w:rsid w:val="00FC11B6"/>
    <w:rsid w:val="00FC11DF"/>
    <w:rsid w:val="00FC1393"/>
    <w:rsid w:val="00FC146F"/>
    <w:rsid w:val="00FC1D08"/>
    <w:rsid w:val="00FC1EF3"/>
    <w:rsid w:val="00FC25A5"/>
    <w:rsid w:val="00FC2935"/>
    <w:rsid w:val="00FC2F1F"/>
    <w:rsid w:val="00FC3060"/>
    <w:rsid w:val="00FC345A"/>
    <w:rsid w:val="00FC3A70"/>
    <w:rsid w:val="00FC3C54"/>
    <w:rsid w:val="00FC3CC4"/>
    <w:rsid w:val="00FC3F5C"/>
    <w:rsid w:val="00FC4027"/>
    <w:rsid w:val="00FC472D"/>
    <w:rsid w:val="00FC4B1B"/>
    <w:rsid w:val="00FC4B77"/>
    <w:rsid w:val="00FC4B94"/>
    <w:rsid w:val="00FC5095"/>
    <w:rsid w:val="00FC53DA"/>
    <w:rsid w:val="00FC561D"/>
    <w:rsid w:val="00FC58CD"/>
    <w:rsid w:val="00FC5CA1"/>
    <w:rsid w:val="00FC5FD6"/>
    <w:rsid w:val="00FC6B0F"/>
    <w:rsid w:val="00FC6C0B"/>
    <w:rsid w:val="00FC6DAF"/>
    <w:rsid w:val="00FC6F67"/>
    <w:rsid w:val="00FC707D"/>
    <w:rsid w:val="00FC7205"/>
    <w:rsid w:val="00FC75C2"/>
    <w:rsid w:val="00FC7632"/>
    <w:rsid w:val="00FC76D0"/>
    <w:rsid w:val="00FD0027"/>
    <w:rsid w:val="00FD0275"/>
    <w:rsid w:val="00FD0634"/>
    <w:rsid w:val="00FD0E1E"/>
    <w:rsid w:val="00FD0F6D"/>
    <w:rsid w:val="00FD1316"/>
    <w:rsid w:val="00FD1417"/>
    <w:rsid w:val="00FD1E17"/>
    <w:rsid w:val="00FD2038"/>
    <w:rsid w:val="00FD20B0"/>
    <w:rsid w:val="00FD245B"/>
    <w:rsid w:val="00FD256D"/>
    <w:rsid w:val="00FD2A44"/>
    <w:rsid w:val="00FD3000"/>
    <w:rsid w:val="00FD30A7"/>
    <w:rsid w:val="00FD30AE"/>
    <w:rsid w:val="00FD334A"/>
    <w:rsid w:val="00FD4310"/>
    <w:rsid w:val="00FD4E8F"/>
    <w:rsid w:val="00FD520E"/>
    <w:rsid w:val="00FD525F"/>
    <w:rsid w:val="00FD549B"/>
    <w:rsid w:val="00FD5500"/>
    <w:rsid w:val="00FD55D5"/>
    <w:rsid w:val="00FD690D"/>
    <w:rsid w:val="00FD6B85"/>
    <w:rsid w:val="00FD6F60"/>
    <w:rsid w:val="00FD715C"/>
    <w:rsid w:val="00FD723A"/>
    <w:rsid w:val="00FD7333"/>
    <w:rsid w:val="00FD73BD"/>
    <w:rsid w:val="00FD73C5"/>
    <w:rsid w:val="00FD73E6"/>
    <w:rsid w:val="00FD7736"/>
    <w:rsid w:val="00FD7A2F"/>
    <w:rsid w:val="00FE03B3"/>
    <w:rsid w:val="00FE03DE"/>
    <w:rsid w:val="00FE0485"/>
    <w:rsid w:val="00FE0C3B"/>
    <w:rsid w:val="00FE0D7B"/>
    <w:rsid w:val="00FE0E29"/>
    <w:rsid w:val="00FE0F92"/>
    <w:rsid w:val="00FE1313"/>
    <w:rsid w:val="00FE1407"/>
    <w:rsid w:val="00FE156A"/>
    <w:rsid w:val="00FE1910"/>
    <w:rsid w:val="00FE1E81"/>
    <w:rsid w:val="00FE22BF"/>
    <w:rsid w:val="00FE27C7"/>
    <w:rsid w:val="00FE281F"/>
    <w:rsid w:val="00FE29B4"/>
    <w:rsid w:val="00FE2A4C"/>
    <w:rsid w:val="00FE2E87"/>
    <w:rsid w:val="00FE3157"/>
    <w:rsid w:val="00FE3DAF"/>
    <w:rsid w:val="00FE40D9"/>
    <w:rsid w:val="00FE4185"/>
    <w:rsid w:val="00FE4BD3"/>
    <w:rsid w:val="00FE4FD4"/>
    <w:rsid w:val="00FE589F"/>
    <w:rsid w:val="00FE6AD6"/>
    <w:rsid w:val="00FE6E3C"/>
    <w:rsid w:val="00FF06FB"/>
    <w:rsid w:val="00FF08FE"/>
    <w:rsid w:val="00FF13BE"/>
    <w:rsid w:val="00FF1B9A"/>
    <w:rsid w:val="00FF22DC"/>
    <w:rsid w:val="00FF24CB"/>
    <w:rsid w:val="00FF35AF"/>
    <w:rsid w:val="00FF3777"/>
    <w:rsid w:val="00FF383D"/>
    <w:rsid w:val="00FF39BF"/>
    <w:rsid w:val="00FF48AA"/>
    <w:rsid w:val="00FF4D92"/>
    <w:rsid w:val="00FF5375"/>
    <w:rsid w:val="00FF57D4"/>
    <w:rsid w:val="00FF586D"/>
    <w:rsid w:val="00FF592E"/>
    <w:rsid w:val="00FF5CB9"/>
    <w:rsid w:val="00FF5DFE"/>
    <w:rsid w:val="00FF6397"/>
    <w:rsid w:val="00FF68B3"/>
    <w:rsid w:val="00FF6DCC"/>
    <w:rsid w:val="00FF6E1C"/>
    <w:rsid w:val="00FF6F2B"/>
    <w:rsid w:val="00FF76ED"/>
    <w:rsid w:val="00FF7A62"/>
    <w:rsid w:val="00FF7D88"/>
  </w:rsids>
  <m:mathPr>
    <m:mathFont m:val="Cambria Math"/>
    <m:brkBin m:val="before"/>
    <m:brkBinSub m:val="--"/>
    <m:smallFrac m:val="0"/>
    <m:dispDef/>
    <m:lMargin m:val="0"/>
    <m:rMargin m:val="0"/>
    <m:defJc m:val="centerGroup"/>
    <m:wrapIndent m:val="1440"/>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2FFE14"/>
  <w15:docId w15:val="{CE8F5E5D-C7E9-44CE-8BEE-46B81205D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4D1"/>
    <w:pPr>
      <w:spacing w:after="0" w:line="240" w:lineRule="auto"/>
      <w:jc w:val="center"/>
    </w:pPr>
    <w:rPr>
      <w:rFonts w:ascii="Times New Roman" w:eastAsia="SimSun" w:hAnsi="Times New Roman" w:cs="Times New Roman"/>
      <w:sz w:val="20"/>
      <w:szCs w:val="20"/>
      <w:lang w:eastAsia="en-US"/>
    </w:rPr>
  </w:style>
  <w:style w:type="paragraph" w:styleId="Heading1">
    <w:name w:val="heading 1"/>
    <w:basedOn w:val="Normal"/>
    <w:next w:val="Normal"/>
    <w:link w:val="Heading1Char"/>
    <w:qFormat/>
    <w:rsid w:val="00D914D1"/>
    <w:pPr>
      <w:keepNext/>
      <w:keepLines/>
      <w:numPr>
        <w:numId w:val="9"/>
      </w:numPr>
      <w:tabs>
        <w:tab w:val="left" w:pos="216"/>
      </w:tabs>
      <w:spacing w:before="160" w:after="80"/>
      <w:outlineLvl w:val="0"/>
    </w:pPr>
    <w:rPr>
      <w:smallCaps/>
      <w:noProof/>
    </w:rPr>
  </w:style>
  <w:style w:type="paragraph" w:styleId="Heading2">
    <w:name w:val="heading 2"/>
    <w:basedOn w:val="Normal"/>
    <w:next w:val="Normal"/>
    <w:link w:val="Heading2Char"/>
    <w:qFormat/>
    <w:rsid w:val="00D914D1"/>
    <w:pPr>
      <w:keepNext/>
      <w:keepLines/>
      <w:numPr>
        <w:ilvl w:val="1"/>
        <w:numId w:val="9"/>
      </w:numPr>
      <w:spacing w:before="120" w:after="60"/>
      <w:jc w:val="left"/>
      <w:outlineLvl w:val="1"/>
    </w:pPr>
    <w:rPr>
      <w:i/>
      <w:iCs/>
      <w:noProof/>
    </w:rPr>
  </w:style>
  <w:style w:type="paragraph" w:styleId="Heading3">
    <w:name w:val="heading 3"/>
    <w:basedOn w:val="Normal"/>
    <w:next w:val="Normal"/>
    <w:link w:val="Heading3Char"/>
    <w:qFormat/>
    <w:rsid w:val="00D914D1"/>
    <w:pPr>
      <w:numPr>
        <w:ilvl w:val="2"/>
        <w:numId w:val="9"/>
      </w:numPr>
      <w:spacing w:line="240" w:lineRule="exact"/>
      <w:jc w:val="both"/>
      <w:outlineLvl w:val="2"/>
    </w:pPr>
    <w:rPr>
      <w:i/>
      <w:iCs/>
      <w:noProof/>
    </w:rPr>
  </w:style>
  <w:style w:type="paragraph" w:styleId="Heading4">
    <w:name w:val="heading 4"/>
    <w:basedOn w:val="Normal"/>
    <w:next w:val="Normal"/>
    <w:link w:val="Heading4Char"/>
    <w:qFormat/>
    <w:rsid w:val="00D914D1"/>
    <w:pPr>
      <w:numPr>
        <w:ilvl w:val="3"/>
        <w:numId w:val="9"/>
      </w:numPr>
      <w:tabs>
        <w:tab w:val="num" w:pos="720"/>
      </w:tabs>
      <w:spacing w:before="40" w:after="40"/>
      <w:jc w:val="both"/>
      <w:outlineLvl w:val="3"/>
    </w:pPr>
    <w:rPr>
      <w:i/>
      <w:iCs/>
      <w:noProof/>
    </w:rPr>
  </w:style>
  <w:style w:type="paragraph" w:styleId="Heading5">
    <w:name w:val="heading 5"/>
    <w:basedOn w:val="Normal"/>
    <w:next w:val="Normal"/>
    <w:link w:val="Heading5Char"/>
    <w:qFormat/>
    <w:rsid w:val="00D914D1"/>
    <w:pPr>
      <w:tabs>
        <w:tab w:val="left" w:pos="360"/>
      </w:tabs>
      <w:spacing w:before="160" w:after="80"/>
      <w:outlineLvl w:val="4"/>
    </w:pPr>
    <w:rPr>
      <w:smallCaps/>
      <w:noProof/>
    </w:rPr>
  </w:style>
  <w:style w:type="paragraph" w:styleId="Heading6">
    <w:name w:val="heading 6"/>
    <w:basedOn w:val="Normal"/>
    <w:next w:val="Normal"/>
    <w:link w:val="Heading6Char"/>
    <w:qFormat/>
    <w:rsid w:val="00DE1948"/>
    <w:pPr>
      <w:numPr>
        <w:ilvl w:val="5"/>
        <w:numId w:val="4"/>
      </w:numPr>
      <w:spacing w:before="240"/>
      <w:outlineLvl w:val="5"/>
    </w:pPr>
    <w:rPr>
      <w:bCs/>
    </w:rPr>
  </w:style>
  <w:style w:type="paragraph" w:styleId="Heading7">
    <w:name w:val="heading 7"/>
    <w:basedOn w:val="Normal"/>
    <w:next w:val="Normal"/>
    <w:link w:val="Heading7Char"/>
    <w:qFormat/>
    <w:rsid w:val="00DE1948"/>
    <w:pPr>
      <w:spacing w:before="240" w:after="60"/>
      <w:outlineLvl w:val="6"/>
    </w:pPr>
  </w:style>
  <w:style w:type="paragraph" w:styleId="Heading8">
    <w:name w:val="heading 8"/>
    <w:basedOn w:val="Normal"/>
    <w:next w:val="Normal"/>
    <w:link w:val="Heading8Char"/>
    <w:qFormat/>
    <w:rsid w:val="00DE1948"/>
    <w:pPr>
      <w:spacing w:before="240" w:after="60"/>
      <w:outlineLvl w:val="7"/>
    </w:pPr>
    <w:rPr>
      <w:i/>
      <w:iCs/>
    </w:rPr>
  </w:style>
  <w:style w:type="paragraph" w:styleId="Heading9">
    <w:name w:val="heading 9"/>
    <w:basedOn w:val="Normal"/>
    <w:next w:val="Normal"/>
    <w:link w:val="Heading9Char"/>
    <w:qFormat/>
    <w:rsid w:val="00DE1948"/>
    <w:pPr>
      <w:spacing w:before="240" w:after="60"/>
      <w:outlineLvl w:val="8"/>
    </w:pPr>
    <w:rPr>
      <w:rFonts w:ascii="Arial" w:hAnsi="Arial" w:cs="Arial"/>
    </w:rPr>
  </w:style>
  <w:style w:type="character" w:default="1" w:styleId="DefaultParagraphFont">
    <w:name w:val="Default Paragraph Font"/>
    <w:uiPriority w:val="1"/>
    <w:semiHidden/>
    <w:unhideWhenUsed/>
    <w:rsid w:val="00D914D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914D1"/>
  </w:style>
  <w:style w:type="paragraph" w:customStyle="1" w:styleId="Abstract">
    <w:name w:val="Abstract"/>
    <w:rsid w:val="00D914D1"/>
    <w:pPr>
      <w:spacing w:line="240" w:lineRule="auto"/>
      <w:jc w:val="both"/>
    </w:pPr>
    <w:rPr>
      <w:rFonts w:ascii="Times New Roman" w:eastAsia="SimSun" w:hAnsi="Times New Roman" w:cs="Times New Roman"/>
      <w:b/>
      <w:bCs/>
      <w:sz w:val="18"/>
      <w:szCs w:val="18"/>
      <w:lang w:eastAsia="en-US"/>
    </w:rPr>
  </w:style>
  <w:style w:type="paragraph" w:customStyle="1" w:styleId="Affiliations">
    <w:name w:val="Affiliations"/>
    <w:basedOn w:val="Normal"/>
    <w:rsid w:val="00F6564F"/>
    <w:rPr>
      <w:rFonts w:ascii="Helvetica" w:hAnsi="Helvetica"/>
    </w:rPr>
  </w:style>
  <w:style w:type="paragraph" w:customStyle="1" w:styleId="Author">
    <w:name w:val="Author"/>
    <w:rsid w:val="00D914D1"/>
    <w:pPr>
      <w:spacing w:before="360" w:after="40" w:line="240" w:lineRule="auto"/>
      <w:jc w:val="center"/>
    </w:pPr>
    <w:rPr>
      <w:rFonts w:ascii="Times New Roman" w:eastAsia="SimSun" w:hAnsi="Times New Roman" w:cs="Times New Roman"/>
      <w:noProof/>
      <w:lang w:eastAsia="en-US"/>
    </w:rPr>
  </w:style>
  <w:style w:type="paragraph" w:styleId="BodyText">
    <w:name w:val="Body Text"/>
    <w:basedOn w:val="Normal"/>
    <w:link w:val="BodyTextChar"/>
    <w:rsid w:val="00D914D1"/>
    <w:pPr>
      <w:spacing w:line="228" w:lineRule="auto"/>
      <w:ind w:firstLine="288"/>
      <w:jc w:val="both"/>
    </w:pPr>
    <w:rPr>
      <w:spacing w:val="-1"/>
    </w:rPr>
  </w:style>
  <w:style w:type="character" w:customStyle="1" w:styleId="BodyTextChar">
    <w:name w:val="Body Text Char"/>
    <w:link w:val="BodyText"/>
    <w:rsid w:val="00751879"/>
    <w:rPr>
      <w:rFonts w:ascii="Times New Roman" w:eastAsia="SimSun" w:hAnsi="Times New Roman" w:cs="Times New Roman"/>
      <w:spacing w:val="-1"/>
      <w:sz w:val="20"/>
      <w:szCs w:val="20"/>
      <w:lang w:eastAsia="en-US"/>
    </w:rPr>
  </w:style>
  <w:style w:type="paragraph" w:styleId="BodyTextIndent">
    <w:name w:val="Body Text Indent"/>
    <w:basedOn w:val="Normal"/>
    <w:link w:val="BodyTextIndentChar"/>
    <w:rsid w:val="00F6564F"/>
  </w:style>
  <w:style w:type="character" w:customStyle="1" w:styleId="BodyTextIndentChar">
    <w:name w:val="Body Text Indent Char"/>
    <w:basedOn w:val="DefaultParagraphFont"/>
    <w:link w:val="BodyTextIndent"/>
    <w:rsid w:val="00F6564F"/>
    <w:rPr>
      <w:rFonts w:ascii="Times New Roman" w:eastAsia="Times New Roman" w:hAnsi="Times New Roman" w:cs="Times New Roman"/>
      <w:sz w:val="18"/>
      <w:szCs w:val="20"/>
      <w:lang w:eastAsia="en-US"/>
    </w:rPr>
  </w:style>
  <w:style w:type="paragraph" w:customStyle="1" w:styleId="Bullet">
    <w:name w:val="Bullet"/>
    <w:basedOn w:val="Normal"/>
    <w:rsid w:val="00F6564F"/>
    <w:pPr>
      <w:ind w:left="144" w:hanging="144"/>
    </w:pPr>
  </w:style>
  <w:style w:type="paragraph" w:styleId="Caption">
    <w:name w:val="caption"/>
    <w:basedOn w:val="Normal"/>
    <w:next w:val="Normal"/>
    <w:qFormat/>
    <w:rsid w:val="00DE1948"/>
    <w:pPr>
      <w:spacing w:before="80" w:after="80"/>
    </w:pPr>
    <w:rPr>
      <w:sz w:val="16"/>
    </w:rPr>
  </w:style>
  <w:style w:type="character" w:customStyle="1" w:styleId="Heading1Char">
    <w:name w:val="Heading 1 Char"/>
    <w:basedOn w:val="DefaultParagraphFont"/>
    <w:link w:val="Heading1"/>
    <w:rsid w:val="00E0675D"/>
    <w:rPr>
      <w:rFonts w:ascii="Times New Roman" w:eastAsia="SimSun" w:hAnsi="Times New Roman" w:cs="Times New Roman"/>
      <w:smallCaps/>
      <w:noProof/>
      <w:sz w:val="20"/>
      <w:szCs w:val="20"/>
      <w:lang w:eastAsia="en-US"/>
    </w:rPr>
  </w:style>
  <w:style w:type="character" w:customStyle="1" w:styleId="Heading2Char">
    <w:name w:val="Heading 2 Char"/>
    <w:basedOn w:val="DefaultParagraphFont"/>
    <w:link w:val="Heading2"/>
    <w:rsid w:val="00E0675D"/>
    <w:rPr>
      <w:rFonts w:ascii="Times New Roman" w:eastAsia="SimSun" w:hAnsi="Times New Roman" w:cs="Times New Roman"/>
      <w:i/>
      <w:iCs/>
      <w:noProof/>
      <w:sz w:val="20"/>
      <w:szCs w:val="20"/>
      <w:lang w:eastAsia="en-US"/>
    </w:rPr>
  </w:style>
  <w:style w:type="character" w:customStyle="1" w:styleId="Heading3Char">
    <w:name w:val="Heading 3 Char"/>
    <w:basedOn w:val="DefaultParagraphFont"/>
    <w:link w:val="Heading3"/>
    <w:rsid w:val="00645BC1"/>
    <w:rPr>
      <w:rFonts w:ascii="Times New Roman" w:eastAsia="SimSun" w:hAnsi="Times New Roman" w:cs="Times New Roman"/>
      <w:i/>
      <w:iCs/>
      <w:noProof/>
      <w:sz w:val="20"/>
      <w:szCs w:val="20"/>
      <w:lang w:eastAsia="en-US"/>
    </w:rPr>
  </w:style>
  <w:style w:type="character" w:customStyle="1" w:styleId="Heading4Char">
    <w:name w:val="Heading 4 Char"/>
    <w:basedOn w:val="DefaultParagraphFont"/>
    <w:link w:val="Heading4"/>
    <w:rsid w:val="004A3721"/>
    <w:rPr>
      <w:rFonts w:ascii="Times New Roman" w:eastAsia="SimSun" w:hAnsi="Times New Roman" w:cs="Times New Roman"/>
      <w:i/>
      <w:iCs/>
      <w:noProof/>
      <w:sz w:val="20"/>
      <w:szCs w:val="20"/>
      <w:lang w:eastAsia="en-US"/>
    </w:rPr>
  </w:style>
  <w:style w:type="character" w:customStyle="1" w:styleId="Heading5Char">
    <w:name w:val="Heading 5 Char"/>
    <w:basedOn w:val="DefaultParagraphFont"/>
    <w:link w:val="Heading5"/>
    <w:rsid w:val="004A3721"/>
    <w:rPr>
      <w:rFonts w:ascii="Times New Roman" w:eastAsia="SimSun" w:hAnsi="Times New Roman" w:cs="Times New Roman"/>
      <w:smallCaps/>
      <w:noProof/>
      <w:sz w:val="20"/>
      <w:szCs w:val="20"/>
      <w:lang w:eastAsia="en-US"/>
    </w:rPr>
  </w:style>
  <w:style w:type="paragraph" w:customStyle="1" w:styleId="Captions">
    <w:name w:val="Captions"/>
    <w:basedOn w:val="Normal"/>
    <w:rsid w:val="00F6564F"/>
    <w:pPr>
      <w:framePr w:w="4680" w:h="2160" w:hRule="exact" w:hSpace="187" w:wrap="around" w:hAnchor="text" w:yAlign="bottom" w:anchorLock="1"/>
    </w:pPr>
    <w:rPr>
      <w:b/>
    </w:rPr>
  </w:style>
  <w:style w:type="paragraph" w:styleId="DocumentMap">
    <w:name w:val="Document Map"/>
    <w:basedOn w:val="Normal"/>
    <w:link w:val="DocumentMapChar"/>
    <w:semiHidden/>
    <w:rsid w:val="00F6564F"/>
    <w:pPr>
      <w:shd w:val="clear" w:color="auto" w:fill="000080"/>
    </w:pPr>
    <w:rPr>
      <w:rFonts w:ascii="Tahoma" w:hAnsi="Tahoma" w:cs="Tahoma"/>
    </w:rPr>
  </w:style>
  <w:style w:type="character" w:customStyle="1" w:styleId="DocumentMapChar">
    <w:name w:val="Document Map Char"/>
    <w:basedOn w:val="DefaultParagraphFont"/>
    <w:link w:val="DocumentMap"/>
    <w:semiHidden/>
    <w:rsid w:val="00F6564F"/>
    <w:rPr>
      <w:rFonts w:ascii="Tahoma" w:eastAsia="Times New Roman" w:hAnsi="Tahoma" w:cs="Tahoma"/>
      <w:sz w:val="18"/>
      <w:szCs w:val="20"/>
      <w:shd w:val="clear" w:color="auto" w:fill="000080"/>
      <w:lang w:eastAsia="en-US"/>
    </w:rPr>
  </w:style>
  <w:style w:type="paragraph" w:customStyle="1" w:styleId="E-Mail">
    <w:name w:val="E-Mail"/>
    <w:basedOn w:val="Author"/>
    <w:rsid w:val="00F6564F"/>
    <w:pPr>
      <w:spacing w:after="60"/>
    </w:pPr>
  </w:style>
  <w:style w:type="character" w:styleId="FollowedHyperlink">
    <w:name w:val="FollowedHyperlink"/>
    <w:rsid w:val="00F6564F"/>
    <w:rPr>
      <w:color w:val="800080"/>
      <w:u w:val="single"/>
    </w:rPr>
  </w:style>
  <w:style w:type="paragraph" w:styleId="Footer">
    <w:name w:val="footer"/>
    <w:basedOn w:val="Normal"/>
    <w:link w:val="FooterChar"/>
    <w:rsid w:val="00F6564F"/>
    <w:pPr>
      <w:tabs>
        <w:tab w:val="center" w:pos="4320"/>
        <w:tab w:val="right" w:pos="8640"/>
      </w:tabs>
    </w:pPr>
  </w:style>
  <w:style w:type="character" w:customStyle="1" w:styleId="FooterChar">
    <w:name w:val="Footer Char"/>
    <w:basedOn w:val="DefaultParagraphFont"/>
    <w:link w:val="Footer"/>
    <w:rsid w:val="00F6564F"/>
    <w:rPr>
      <w:rFonts w:ascii="Times New Roman" w:eastAsia="Times New Roman" w:hAnsi="Times New Roman" w:cs="Times New Roman"/>
      <w:sz w:val="18"/>
      <w:szCs w:val="20"/>
      <w:lang w:eastAsia="en-US"/>
    </w:rPr>
  </w:style>
  <w:style w:type="character" w:styleId="FootnoteReference">
    <w:name w:val="footnote reference"/>
    <w:basedOn w:val="DefaultParagraphFont"/>
    <w:semiHidden/>
    <w:rsid w:val="00DE1948"/>
    <w:rPr>
      <w:vertAlign w:val="superscript"/>
    </w:rPr>
  </w:style>
  <w:style w:type="paragraph" w:styleId="FootnoteText">
    <w:name w:val="footnote text"/>
    <w:basedOn w:val="Normal"/>
    <w:link w:val="FootnoteTextChar"/>
    <w:semiHidden/>
    <w:rsid w:val="00DE1948"/>
  </w:style>
  <w:style w:type="character" w:customStyle="1" w:styleId="FootnoteTextChar">
    <w:name w:val="Footnote Text Char"/>
    <w:basedOn w:val="DefaultParagraphFont"/>
    <w:link w:val="FootnoteText"/>
    <w:semiHidden/>
    <w:rsid w:val="00F6564F"/>
    <w:rPr>
      <w:rFonts w:ascii="Times New Roman" w:eastAsia="MS Mincho" w:hAnsi="Times New Roman" w:cs="Times New Roman"/>
      <w:sz w:val="20"/>
      <w:szCs w:val="20"/>
      <w:lang w:eastAsia="ja-JP"/>
    </w:rPr>
  </w:style>
  <w:style w:type="paragraph" w:styleId="Header">
    <w:name w:val="header"/>
    <w:basedOn w:val="Normal"/>
    <w:link w:val="HeaderChar"/>
    <w:rsid w:val="00F6564F"/>
    <w:pPr>
      <w:tabs>
        <w:tab w:val="center" w:pos="4320"/>
        <w:tab w:val="right" w:pos="8640"/>
      </w:tabs>
    </w:pPr>
  </w:style>
  <w:style w:type="character" w:customStyle="1" w:styleId="HeaderChar">
    <w:name w:val="Header Char"/>
    <w:basedOn w:val="DefaultParagraphFont"/>
    <w:link w:val="Header"/>
    <w:rsid w:val="00F6564F"/>
    <w:rPr>
      <w:rFonts w:ascii="Times New Roman" w:eastAsia="Times New Roman" w:hAnsi="Times New Roman" w:cs="Times New Roman"/>
      <w:sz w:val="18"/>
      <w:szCs w:val="20"/>
      <w:lang w:eastAsia="en-US"/>
    </w:rPr>
  </w:style>
  <w:style w:type="paragraph" w:styleId="ListNumber3">
    <w:name w:val="List Number 3"/>
    <w:basedOn w:val="Normal"/>
    <w:rsid w:val="00F6564F"/>
    <w:pPr>
      <w:ind w:left="1080" w:hanging="360"/>
    </w:pPr>
  </w:style>
  <w:style w:type="character" w:styleId="Hyperlink">
    <w:name w:val="Hyperlink"/>
    <w:rsid w:val="00F6564F"/>
    <w:rPr>
      <w:color w:val="0000FF"/>
      <w:u w:val="single"/>
    </w:rPr>
  </w:style>
  <w:style w:type="character" w:styleId="PageNumber">
    <w:name w:val="page number"/>
    <w:basedOn w:val="DefaultParagraphFont"/>
    <w:rsid w:val="00F6564F"/>
  </w:style>
  <w:style w:type="paragraph" w:customStyle="1" w:styleId="Paper-Title">
    <w:name w:val="Paper-Title"/>
    <w:basedOn w:val="Normal"/>
    <w:rsid w:val="00F6564F"/>
    <w:rPr>
      <w:rFonts w:ascii="Helvetica" w:hAnsi="Helvetica"/>
      <w:b/>
      <w:sz w:val="36"/>
    </w:rPr>
  </w:style>
  <w:style w:type="paragraph" w:customStyle="1" w:styleId="References">
    <w:name w:val="References"/>
    <w:basedOn w:val="Normal"/>
    <w:rsid w:val="00DE1948"/>
    <w:pPr>
      <w:numPr>
        <w:ilvl w:val="3"/>
        <w:numId w:val="13"/>
      </w:numPr>
      <w:tabs>
        <w:tab w:val="left" w:pos="85"/>
      </w:tabs>
    </w:pPr>
    <w:rPr>
      <w:sz w:val="16"/>
    </w:rPr>
  </w:style>
  <w:style w:type="character" w:customStyle="1" w:styleId="Heading6Char">
    <w:name w:val="Heading 6 Char"/>
    <w:basedOn w:val="DefaultParagraphFont"/>
    <w:link w:val="Heading6"/>
    <w:rsid w:val="0045733D"/>
    <w:rPr>
      <w:rFonts w:ascii="Times New Roman" w:eastAsia="SimSun" w:hAnsi="Times New Roman" w:cs="Times New Roman"/>
      <w:bCs/>
      <w:sz w:val="20"/>
      <w:szCs w:val="20"/>
      <w:lang w:eastAsia="en-US"/>
    </w:rPr>
  </w:style>
  <w:style w:type="character" w:customStyle="1" w:styleId="Heading7Char">
    <w:name w:val="Heading 7 Char"/>
    <w:basedOn w:val="DefaultParagraphFont"/>
    <w:link w:val="Heading7"/>
    <w:rsid w:val="0045733D"/>
    <w:rPr>
      <w:rFonts w:ascii="Times New Roman" w:eastAsia="MS Mincho" w:hAnsi="Times New Roman" w:cs="Times New Roman"/>
      <w:sz w:val="24"/>
      <w:szCs w:val="24"/>
      <w:lang w:eastAsia="ja-JP"/>
    </w:rPr>
  </w:style>
  <w:style w:type="character" w:customStyle="1" w:styleId="Heading8Char">
    <w:name w:val="Heading 8 Char"/>
    <w:basedOn w:val="DefaultParagraphFont"/>
    <w:link w:val="Heading8"/>
    <w:rsid w:val="0045733D"/>
    <w:rPr>
      <w:rFonts w:ascii="Times New Roman" w:eastAsia="MS Mincho" w:hAnsi="Times New Roman" w:cs="Times New Roman"/>
      <w:i/>
      <w:iCs/>
      <w:sz w:val="24"/>
      <w:szCs w:val="24"/>
      <w:lang w:eastAsia="ja-JP"/>
    </w:rPr>
  </w:style>
  <w:style w:type="character" w:customStyle="1" w:styleId="Heading9Char">
    <w:name w:val="Heading 9 Char"/>
    <w:basedOn w:val="DefaultParagraphFont"/>
    <w:link w:val="Heading9"/>
    <w:rsid w:val="0045733D"/>
    <w:rPr>
      <w:rFonts w:ascii="Arial" w:eastAsia="MS Mincho" w:hAnsi="Arial" w:cs="Arial"/>
      <w:lang w:eastAsia="ja-JP"/>
    </w:rPr>
  </w:style>
  <w:style w:type="paragraph" w:styleId="BalloonText">
    <w:name w:val="Balloon Text"/>
    <w:basedOn w:val="Normal"/>
    <w:link w:val="BalloonTextChar"/>
    <w:uiPriority w:val="99"/>
    <w:semiHidden/>
    <w:unhideWhenUsed/>
    <w:rsid w:val="00F6564F"/>
    <w:rPr>
      <w:rFonts w:ascii="Tahoma" w:hAnsi="Tahoma" w:cs="Tahoma"/>
      <w:sz w:val="16"/>
      <w:szCs w:val="16"/>
    </w:rPr>
  </w:style>
  <w:style w:type="character" w:customStyle="1" w:styleId="BalloonTextChar">
    <w:name w:val="Balloon Text Char"/>
    <w:basedOn w:val="DefaultParagraphFont"/>
    <w:link w:val="BalloonText"/>
    <w:uiPriority w:val="99"/>
    <w:semiHidden/>
    <w:rsid w:val="00F6564F"/>
    <w:rPr>
      <w:rFonts w:ascii="Tahoma" w:eastAsia="Times New Roman" w:hAnsi="Tahoma" w:cs="Tahoma"/>
      <w:sz w:val="16"/>
      <w:szCs w:val="16"/>
      <w:lang w:eastAsia="en-US"/>
    </w:rPr>
  </w:style>
  <w:style w:type="paragraph" w:customStyle="1" w:styleId="NoindentNormal">
    <w:name w:val="NoindentNormal"/>
    <w:basedOn w:val="Normal"/>
    <w:next w:val="Normal"/>
    <w:rsid w:val="00DE1948"/>
  </w:style>
  <w:style w:type="paragraph" w:customStyle="1" w:styleId="Quote1">
    <w:name w:val="Quote1"/>
    <w:basedOn w:val="Normal"/>
    <w:rsid w:val="00DE1948"/>
    <w:pPr>
      <w:ind w:left="204"/>
    </w:pPr>
    <w:rPr>
      <w:sz w:val="18"/>
    </w:rPr>
  </w:style>
  <w:style w:type="paragraph" w:customStyle="1" w:styleId="Affiliation">
    <w:name w:val="Affiliation"/>
    <w:rsid w:val="00D914D1"/>
    <w:pPr>
      <w:spacing w:after="0" w:line="240" w:lineRule="auto"/>
      <w:jc w:val="center"/>
    </w:pPr>
    <w:rPr>
      <w:rFonts w:ascii="Times New Roman" w:eastAsia="SimSun" w:hAnsi="Times New Roman" w:cs="Times New Roman"/>
      <w:sz w:val="20"/>
      <w:szCs w:val="20"/>
      <w:lang w:eastAsia="en-US"/>
    </w:rPr>
  </w:style>
  <w:style w:type="paragraph" w:customStyle="1" w:styleId="Equation">
    <w:name w:val="Equation"/>
    <w:basedOn w:val="Normal"/>
    <w:rsid w:val="00DE1948"/>
    <w:pPr>
      <w:tabs>
        <w:tab w:val="left" w:pos="6781"/>
      </w:tabs>
      <w:spacing w:before="240" w:after="240"/>
      <w:ind w:left="454"/>
    </w:pPr>
  </w:style>
  <w:style w:type="paragraph" w:customStyle="1" w:styleId="Footnote0">
    <w:name w:val="Footnote"/>
    <w:basedOn w:val="Normal"/>
    <w:rsid w:val="00DE1948"/>
    <w:pPr>
      <w:ind w:firstLine="136"/>
    </w:pPr>
    <w:rPr>
      <w:sz w:val="16"/>
    </w:rPr>
  </w:style>
  <w:style w:type="paragraph" w:customStyle="1" w:styleId="LISTalph">
    <w:name w:val="LISTalph"/>
    <w:basedOn w:val="Normal"/>
    <w:rsid w:val="00DE1948"/>
    <w:pPr>
      <w:numPr>
        <w:numId w:val="1"/>
      </w:numPr>
      <w:tabs>
        <w:tab w:val="left" w:pos="499"/>
      </w:tabs>
    </w:pPr>
  </w:style>
  <w:style w:type="paragraph" w:customStyle="1" w:styleId="LISTdash">
    <w:name w:val="LISTdash"/>
    <w:basedOn w:val="Normal"/>
    <w:rsid w:val="00DE1948"/>
    <w:pPr>
      <w:numPr>
        <w:numId w:val="2"/>
      </w:numPr>
      <w:tabs>
        <w:tab w:val="left" w:pos="454"/>
      </w:tabs>
      <w:adjustRightInd w:val="0"/>
      <w:snapToGrid w:val="0"/>
    </w:pPr>
  </w:style>
  <w:style w:type="paragraph" w:customStyle="1" w:styleId="LISTnum">
    <w:name w:val="LISTnum"/>
    <w:basedOn w:val="Normal"/>
    <w:rsid w:val="00DE1948"/>
    <w:pPr>
      <w:numPr>
        <w:numId w:val="6"/>
      </w:numPr>
      <w:adjustRightInd w:val="0"/>
      <w:snapToGrid w:val="0"/>
      <w:ind w:left="714" w:hanging="357"/>
    </w:pPr>
  </w:style>
  <w:style w:type="paragraph" w:customStyle="1" w:styleId="Table">
    <w:name w:val="Table"/>
    <w:basedOn w:val="Normal"/>
    <w:rsid w:val="00DE1948"/>
    <w:pPr>
      <w:spacing w:before="60" w:after="60"/>
    </w:pPr>
    <w:rPr>
      <w:sz w:val="16"/>
    </w:rPr>
  </w:style>
  <w:style w:type="paragraph" w:styleId="Title">
    <w:name w:val="Title"/>
    <w:basedOn w:val="Normal"/>
    <w:next w:val="Normal"/>
    <w:link w:val="TitleChar"/>
    <w:qFormat/>
    <w:rsid w:val="00DE1948"/>
    <w:pPr>
      <w:spacing w:before="480" w:after="320"/>
    </w:pPr>
    <w:rPr>
      <w:noProof/>
      <w:kern w:val="28"/>
      <w:sz w:val="40"/>
    </w:rPr>
  </w:style>
  <w:style w:type="character" w:customStyle="1" w:styleId="TitleChar">
    <w:name w:val="Title Char"/>
    <w:basedOn w:val="DefaultParagraphFont"/>
    <w:link w:val="Title"/>
    <w:rsid w:val="00865B9E"/>
    <w:rPr>
      <w:rFonts w:ascii="Times New Roman" w:eastAsia="MS Mincho" w:hAnsi="Times New Roman" w:cs="Times New Roman"/>
      <w:noProof/>
      <w:kern w:val="28"/>
      <w:sz w:val="40"/>
      <w:szCs w:val="24"/>
      <w:lang w:eastAsia="ja-JP"/>
    </w:rPr>
  </w:style>
  <w:style w:type="paragraph" w:customStyle="1" w:styleId="LISTDescription">
    <w:name w:val="LISTDescription"/>
    <w:basedOn w:val="Normal"/>
    <w:rsid w:val="00DE1948"/>
    <w:pPr>
      <w:ind w:left="454" w:hanging="454"/>
    </w:pPr>
  </w:style>
  <w:style w:type="paragraph" w:customStyle="1" w:styleId="Notes">
    <w:name w:val="Notes"/>
    <w:basedOn w:val="Normal"/>
    <w:rsid w:val="00DE1948"/>
    <w:rPr>
      <w:sz w:val="16"/>
    </w:rPr>
  </w:style>
  <w:style w:type="paragraph" w:customStyle="1" w:styleId="CaptionLong">
    <w:name w:val="CaptionLong"/>
    <w:basedOn w:val="Normal"/>
    <w:rsid w:val="00DE1948"/>
    <w:pPr>
      <w:spacing w:before="80" w:after="80"/>
    </w:pPr>
    <w:rPr>
      <w:sz w:val="16"/>
    </w:rPr>
  </w:style>
  <w:style w:type="paragraph" w:customStyle="1" w:styleId="HeadingUnn1">
    <w:name w:val="HeadingUnn1"/>
    <w:basedOn w:val="Heading1"/>
    <w:next w:val="NoindentNormal"/>
    <w:rsid w:val="00DE1948"/>
    <w:rPr>
      <w:bCs/>
    </w:rPr>
  </w:style>
  <w:style w:type="paragraph" w:customStyle="1" w:styleId="HeadingUnn2">
    <w:name w:val="HeadingUnn2"/>
    <w:basedOn w:val="Heading2"/>
    <w:next w:val="NoindentNormal"/>
    <w:rsid w:val="00DE1948"/>
  </w:style>
  <w:style w:type="paragraph" w:customStyle="1" w:styleId="HeadingUnn3">
    <w:name w:val="HeadingUnn3"/>
    <w:basedOn w:val="Heading3"/>
    <w:next w:val="NoindentNormal"/>
    <w:rsid w:val="00DE1948"/>
  </w:style>
  <w:style w:type="paragraph" w:customStyle="1" w:styleId="HeadingUnn4">
    <w:name w:val="HeadingUnn4"/>
    <w:basedOn w:val="Heading4"/>
    <w:next w:val="NoindentNormal"/>
    <w:rsid w:val="00DE1948"/>
  </w:style>
  <w:style w:type="paragraph" w:customStyle="1" w:styleId="HeadingUnn5">
    <w:name w:val="HeadingUnn5"/>
    <w:basedOn w:val="Heading5"/>
    <w:next w:val="Normal"/>
    <w:rsid w:val="00DE1948"/>
    <w:pPr>
      <w:spacing w:before="120"/>
    </w:pPr>
  </w:style>
  <w:style w:type="paragraph" w:styleId="ListNumber">
    <w:name w:val="List Number"/>
    <w:basedOn w:val="Normal"/>
    <w:semiHidden/>
    <w:rsid w:val="00DE1948"/>
    <w:pPr>
      <w:numPr>
        <w:numId w:val="3"/>
      </w:numPr>
    </w:pPr>
  </w:style>
  <w:style w:type="paragraph" w:customStyle="1" w:styleId="CaptionShort">
    <w:name w:val="CaptionShort"/>
    <w:basedOn w:val="Normal"/>
    <w:rsid w:val="00DE1948"/>
    <w:pPr>
      <w:spacing w:before="80" w:after="80"/>
    </w:pPr>
    <w:rPr>
      <w:sz w:val="16"/>
    </w:rPr>
  </w:style>
  <w:style w:type="paragraph" w:customStyle="1" w:styleId="Listbul">
    <w:name w:val="Listbul"/>
    <w:basedOn w:val="Normal"/>
    <w:rsid w:val="00DE1948"/>
    <w:pPr>
      <w:numPr>
        <w:numId w:val="5"/>
      </w:numPr>
    </w:pPr>
  </w:style>
  <w:style w:type="paragraph" w:customStyle="1" w:styleId="Keywords">
    <w:name w:val="Keywords"/>
    <w:basedOn w:val="Abstract"/>
    <w:qFormat/>
    <w:rsid w:val="00751879"/>
    <w:pPr>
      <w:spacing w:after="120"/>
      <w:ind w:firstLine="274"/>
    </w:pPr>
    <w:rPr>
      <w:i/>
    </w:rPr>
  </w:style>
  <w:style w:type="character" w:customStyle="1" w:styleId="FootnoteChar">
    <w:name w:val="Footnote Char"/>
    <w:basedOn w:val="DefaultParagraphFont"/>
    <w:rsid w:val="00DE1948"/>
    <w:rPr>
      <w:rFonts w:eastAsia="MS Mincho"/>
      <w:sz w:val="16"/>
      <w:szCs w:val="24"/>
      <w:lang w:val="en-US" w:eastAsia="ja-JP" w:bidi="ar-SA"/>
    </w:rPr>
  </w:style>
  <w:style w:type="character" w:customStyle="1" w:styleId="MTEquationSection">
    <w:name w:val="MTEquationSection"/>
    <w:basedOn w:val="DefaultParagraphFont"/>
    <w:rsid w:val="00DE1948"/>
    <w:rPr>
      <w:i/>
      <w:vanish/>
      <w:color w:val="FF0000"/>
    </w:rPr>
  </w:style>
  <w:style w:type="table" w:styleId="TableGrid">
    <w:name w:val="Table Grid"/>
    <w:basedOn w:val="TableNormal"/>
    <w:uiPriority w:val="59"/>
    <w:rsid w:val="00951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40AE"/>
    <w:rPr>
      <w:color w:val="808080"/>
    </w:rPr>
  </w:style>
  <w:style w:type="paragraph" w:styleId="ListParagraph">
    <w:name w:val="List Paragraph"/>
    <w:basedOn w:val="Normal"/>
    <w:uiPriority w:val="34"/>
    <w:qFormat/>
    <w:rsid w:val="00BB7A18"/>
    <w:pPr>
      <w:ind w:left="720"/>
      <w:contextualSpacing/>
    </w:pPr>
  </w:style>
  <w:style w:type="paragraph" w:customStyle="1" w:styleId="figurecaption">
    <w:name w:val="figure caption"/>
    <w:rsid w:val="00D914D1"/>
    <w:pPr>
      <w:numPr>
        <w:numId w:val="11"/>
      </w:numPr>
      <w:spacing w:before="80" w:line="240" w:lineRule="auto"/>
      <w:jc w:val="center"/>
    </w:pPr>
    <w:rPr>
      <w:rFonts w:ascii="Times New Roman" w:eastAsia="SimSun" w:hAnsi="Times New Roman" w:cs="Times New Roman"/>
      <w:noProof/>
      <w:sz w:val="16"/>
      <w:szCs w:val="16"/>
      <w:lang w:eastAsia="en-US"/>
    </w:rPr>
  </w:style>
  <w:style w:type="character" w:styleId="CommentReference">
    <w:name w:val="annotation reference"/>
    <w:basedOn w:val="DefaultParagraphFont"/>
    <w:uiPriority w:val="99"/>
    <w:semiHidden/>
    <w:unhideWhenUsed/>
    <w:rsid w:val="00E7776B"/>
    <w:rPr>
      <w:sz w:val="18"/>
      <w:szCs w:val="18"/>
    </w:rPr>
  </w:style>
  <w:style w:type="paragraph" w:styleId="CommentText">
    <w:name w:val="annotation text"/>
    <w:basedOn w:val="Normal"/>
    <w:link w:val="CommentTextChar"/>
    <w:uiPriority w:val="99"/>
    <w:unhideWhenUsed/>
    <w:rsid w:val="00E7776B"/>
  </w:style>
  <w:style w:type="character" w:customStyle="1" w:styleId="CommentTextChar">
    <w:name w:val="Comment Text Char"/>
    <w:basedOn w:val="DefaultParagraphFont"/>
    <w:link w:val="CommentText"/>
    <w:uiPriority w:val="99"/>
    <w:rsid w:val="00E7776B"/>
    <w:rPr>
      <w:rFonts w:ascii="Times New Roman" w:eastAsia="MS Mincho" w:hAnsi="Times New Roman" w:cs="Times New Roman"/>
      <w:sz w:val="24"/>
      <w:szCs w:val="24"/>
      <w:lang w:eastAsia="ja-JP"/>
    </w:rPr>
  </w:style>
  <w:style w:type="paragraph" w:styleId="CommentSubject">
    <w:name w:val="annotation subject"/>
    <w:basedOn w:val="CommentText"/>
    <w:next w:val="CommentText"/>
    <w:link w:val="CommentSubjectChar"/>
    <w:uiPriority w:val="99"/>
    <w:semiHidden/>
    <w:unhideWhenUsed/>
    <w:rsid w:val="00E7776B"/>
    <w:rPr>
      <w:b/>
      <w:bCs/>
    </w:rPr>
  </w:style>
  <w:style w:type="character" w:customStyle="1" w:styleId="CommentSubjectChar">
    <w:name w:val="Comment Subject Char"/>
    <w:basedOn w:val="CommentTextChar"/>
    <w:link w:val="CommentSubject"/>
    <w:uiPriority w:val="99"/>
    <w:semiHidden/>
    <w:rsid w:val="00E7776B"/>
    <w:rPr>
      <w:rFonts w:ascii="Times New Roman" w:eastAsia="MS Mincho" w:hAnsi="Times New Roman" w:cs="Times New Roman"/>
      <w:b/>
      <w:bCs/>
      <w:sz w:val="20"/>
      <w:szCs w:val="20"/>
      <w:lang w:eastAsia="ja-JP"/>
    </w:rPr>
  </w:style>
  <w:style w:type="paragraph" w:styleId="NormalWeb">
    <w:name w:val="Normal (Web)"/>
    <w:basedOn w:val="Normal"/>
    <w:uiPriority w:val="99"/>
    <w:semiHidden/>
    <w:unhideWhenUsed/>
    <w:rsid w:val="00202EC5"/>
    <w:pPr>
      <w:spacing w:before="100" w:beforeAutospacing="1" w:after="100" w:afterAutospacing="1"/>
    </w:pPr>
    <w:rPr>
      <w:rFonts w:ascii="Times" w:hAnsi="Times"/>
    </w:rPr>
  </w:style>
  <w:style w:type="paragraph" w:customStyle="1" w:styleId="bulletlist">
    <w:name w:val="bullet list"/>
    <w:basedOn w:val="BodyText"/>
    <w:rsid w:val="00D914D1"/>
    <w:pPr>
      <w:numPr>
        <w:numId w:val="7"/>
      </w:numPr>
    </w:pPr>
  </w:style>
  <w:style w:type="paragraph" w:customStyle="1" w:styleId="equation0">
    <w:name w:val="equation"/>
    <w:basedOn w:val="Normal"/>
    <w:rsid w:val="00D914D1"/>
    <w:pPr>
      <w:tabs>
        <w:tab w:val="center" w:pos="2520"/>
        <w:tab w:val="right" w:pos="5040"/>
      </w:tabs>
      <w:spacing w:before="240" w:after="240" w:line="216" w:lineRule="auto"/>
    </w:pPr>
    <w:rPr>
      <w:rFonts w:ascii="Symbol" w:hAnsi="Symbol" w:cs="Symbol"/>
    </w:rPr>
  </w:style>
  <w:style w:type="paragraph" w:customStyle="1" w:styleId="footnote">
    <w:name w:val="footnote"/>
    <w:rsid w:val="00D914D1"/>
    <w:pPr>
      <w:framePr w:hSpace="187" w:vSpace="187" w:wrap="notBeside" w:vAnchor="text" w:hAnchor="page" w:x="6121" w:y="577"/>
      <w:numPr>
        <w:numId w:val="8"/>
      </w:numPr>
      <w:spacing w:after="40" w:line="240" w:lineRule="auto"/>
    </w:pPr>
    <w:rPr>
      <w:rFonts w:ascii="Times New Roman" w:eastAsia="SimSun" w:hAnsi="Times New Roman" w:cs="Times New Roman"/>
      <w:sz w:val="16"/>
      <w:szCs w:val="16"/>
      <w:lang w:eastAsia="en-US"/>
    </w:rPr>
  </w:style>
  <w:style w:type="paragraph" w:customStyle="1" w:styleId="papersubtitle">
    <w:name w:val="paper subtitle"/>
    <w:rsid w:val="00D914D1"/>
    <w:pPr>
      <w:spacing w:after="120" w:line="240" w:lineRule="auto"/>
      <w:jc w:val="center"/>
    </w:pPr>
    <w:rPr>
      <w:rFonts w:ascii="Times New Roman" w:eastAsia="MS Mincho" w:hAnsi="Times New Roman" w:cs="Times New Roman"/>
      <w:noProof/>
      <w:sz w:val="28"/>
      <w:szCs w:val="28"/>
      <w:lang w:eastAsia="en-US"/>
    </w:rPr>
  </w:style>
  <w:style w:type="paragraph" w:customStyle="1" w:styleId="papertitle">
    <w:name w:val="paper title"/>
    <w:rsid w:val="00D914D1"/>
    <w:pPr>
      <w:spacing w:after="120" w:line="240" w:lineRule="auto"/>
      <w:jc w:val="center"/>
    </w:pPr>
    <w:rPr>
      <w:rFonts w:ascii="Times New Roman" w:eastAsia="MS Mincho" w:hAnsi="Times New Roman" w:cs="Times New Roman"/>
      <w:noProof/>
      <w:sz w:val="48"/>
      <w:szCs w:val="48"/>
      <w:lang w:eastAsia="en-US"/>
    </w:rPr>
  </w:style>
  <w:style w:type="paragraph" w:customStyle="1" w:styleId="references0">
    <w:name w:val="references"/>
    <w:rsid w:val="00D914D1"/>
    <w:pPr>
      <w:numPr>
        <w:numId w:val="10"/>
      </w:numPr>
      <w:spacing w:after="50" w:line="180" w:lineRule="exact"/>
      <w:jc w:val="both"/>
    </w:pPr>
    <w:rPr>
      <w:rFonts w:ascii="Times New Roman" w:eastAsia="MS Mincho" w:hAnsi="Times New Roman" w:cs="Times New Roman"/>
      <w:noProof/>
      <w:sz w:val="16"/>
      <w:szCs w:val="16"/>
      <w:lang w:eastAsia="en-US"/>
    </w:rPr>
  </w:style>
  <w:style w:type="paragraph" w:customStyle="1" w:styleId="sponsors">
    <w:name w:val="sponsors"/>
    <w:rsid w:val="00D914D1"/>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lang w:eastAsia="en-US"/>
    </w:rPr>
  </w:style>
  <w:style w:type="paragraph" w:customStyle="1" w:styleId="tablecolhead">
    <w:name w:val="table col head"/>
    <w:basedOn w:val="Normal"/>
    <w:rsid w:val="00D914D1"/>
    <w:rPr>
      <w:b/>
      <w:bCs/>
      <w:sz w:val="16"/>
      <w:szCs w:val="16"/>
    </w:rPr>
  </w:style>
  <w:style w:type="paragraph" w:customStyle="1" w:styleId="tablecolsubhead">
    <w:name w:val="table col subhead"/>
    <w:basedOn w:val="tablecolhead"/>
    <w:rsid w:val="00D914D1"/>
    <w:rPr>
      <w:i/>
      <w:iCs/>
      <w:sz w:val="15"/>
      <w:szCs w:val="15"/>
    </w:rPr>
  </w:style>
  <w:style w:type="paragraph" w:customStyle="1" w:styleId="tablecopy">
    <w:name w:val="table copy"/>
    <w:rsid w:val="00D914D1"/>
    <w:pPr>
      <w:spacing w:after="0" w:line="240" w:lineRule="auto"/>
      <w:jc w:val="both"/>
    </w:pPr>
    <w:rPr>
      <w:rFonts w:ascii="Times New Roman" w:eastAsia="SimSun" w:hAnsi="Times New Roman" w:cs="Times New Roman"/>
      <w:noProof/>
      <w:sz w:val="16"/>
      <w:szCs w:val="16"/>
      <w:lang w:eastAsia="en-US"/>
    </w:rPr>
  </w:style>
  <w:style w:type="paragraph" w:customStyle="1" w:styleId="tablefootnote">
    <w:name w:val="table footnote"/>
    <w:rsid w:val="00D914D1"/>
    <w:pPr>
      <w:spacing w:before="60" w:after="30" w:line="240" w:lineRule="auto"/>
      <w:jc w:val="right"/>
    </w:pPr>
    <w:rPr>
      <w:rFonts w:ascii="Times New Roman" w:eastAsia="SimSun" w:hAnsi="Times New Roman" w:cs="Times New Roman"/>
      <w:sz w:val="12"/>
      <w:szCs w:val="12"/>
      <w:lang w:eastAsia="en-US"/>
    </w:rPr>
  </w:style>
  <w:style w:type="paragraph" w:customStyle="1" w:styleId="tablehead">
    <w:name w:val="table head"/>
    <w:rsid w:val="00D914D1"/>
    <w:pPr>
      <w:numPr>
        <w:numId w:val="12"/>
      </w:numPr>
      <w:spacing w:before="240" w:after="120" w:line="216" w:lineRule="auto"/>
      <w:jc w:val="center"/>
    </w:pPr>
    <w:rPr>
      <w:rFonts w:ascii="Times New Roman" w:eastAsia="SimSun" w:hAnsi="Times New Roman" w:cs="Times New Roman"/>
      <w:smallCaps/>
      <w:noProof/>
      <w:sz w:val="16"/>
      <w:szCs w:val="16"/>
      <w:lang w:eastAsia="en-US"/>
    </w:rPr>
  </w:style>
  <w:style w:type="table" w:customStyle="1" w:styleId="TableGrid1">
    <w:name w:val="Table Grid1"/>
    <w:basedOn w:val="TableNormal"/>
    <w:next w:val="TableGrid"/>
    <w:uiPriority w:val="59"/>
    <w:rsid w:val="00D17C6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F4F5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A86CE6"/>
    <w:pPr>
      <w:spacing w:after="0" w:line="240" w:lineRule="auto"/>
    </w:pPr>
    <w:rPr>
      <w:rFonts w:ascii="Times New Roman" w:hAnsi="Times New Roman" w:cs="Times New Roman"/>
      <w:sz w:val="24"/>
      <w:szCs w:val="24"/>
      <w:lang w:eastAsia="en-US"/>
    </w:rPr>
  </w:style>
  <w:style w:type="paragraph" w:customStyle="1" w:styleId="keywords0">
    <w:name w:val="key words"/>
    <w:rsid w:val="00D914D1"/>
    <w:pPr>
      <w:spacing w:after="120" w:line="240" w:lineRule="auto"/>
      <w:ind w:firstLine="288"/>
      <w:jc w:val="both"/>
    </w:pPr>
    <w:rPr>
      <w:rFonts w:ascii="Times New Roman" w:eastAsia="SimSun" w:hAnsi="Times New Roman" w:cs="Times New Roman"/>
      <w:b/>
      <w:bCs/>
      <w:i/>
      <w:iCs/>
      <w:noProof/>
      <w:sz w:val="18"/>
      <w:szCs w:val="18"/>
      <w:lang w:eastAsia="en-US"/>
    </w:rPr>
  </w:style>
  <w:style w:type="paragraph" w:customStyle="1" w:styleId="Title1">
    <w:name w:val="Title1"/>
    <w:basedOn w:val="Normal"/>
    <w:next w:val="Normal"/>
    <w:rsid w:val="00CC3E6E"/>
    <w:pPr>
      <w:keepNext/>
      <w:keepLines/>
      <w:pageBreakBefore/>
      <w:tabs>
        <w:tab w:val="left" w:pos="284"/>
      </w:tabs>
      <w:suppressAutoHyphens/>
      <w:overflowPunct w:val="0"/>
      <w:autoSpaceDE w:val="0"/>
      <w:autoSpaceDN w:val="0"/>
      <w:adjustRightInd w:val="0"/>
      <w:spacing w:line="360" w:lineRule="atLeast"/>
      <w:jc w:val="left"/>
      <w:textAlignment w:val="baseline"/>
    </w:pPr>
    <w:rPr>
      <w:rFonts w:ascii="Times" w:eastAsia="Times New Roman" w:hAnsi="Times"/>
      <w:b/>
      <w:sz w:val="32"/>
      <w:lang w:eastAsia="de-DE"/>
    </w:rPr>
  </w:style>
  <w:style w:type="paragraph" w:customStyle="1" w:styleId="author0">
    <w:name w:val="author"/>
    <w:basedOn w:val="Normal"/>
    <w:next w:val="Normal"/>
    <w:rsid w:val="00CC3E6E"/>
    <w:pPr>
      <w:suppressAutoHyphens/>
      <w:overflowPunct w:val="0"/>
      <w:autoSpaceDE w:val="0"/>
      <w:autoSpaceDN w:val="0"/>
      <w:adjustRightInd w:val="0"/>
      <w:spacing w:before="480" w:after="220" w:line="240" w:lineRule="atLeast"/>
      <w:jc w:val="left"/>
      <w:textAlignment w:val="baseline"/>
    </w:pPr>
    <w:rPr>
      <w:rFonts w:ascii="Times" w:eastAsia="Times New Roman" w:hAnsi="Times"/>
      <w:b/>
      <w:lang w:eastAsia="de-DE"/>
    </w:rPr>
  </w:style>
  <w:style w:type="paragraph" w:customStyle="1" w:styleId="abstract0">
    <w:name w:val="abstract"/>
    <w:basedOn w:val="Normal"/>
    <w:next w:val="Normal"/>
    <w:rsid w:val="00CC3E6E"/>
    <w:pPr>
      <w:overflowPunct w:val="0"/>
      <w:autoSpaceDE w:val="0"/>
      <w:autoSpaceDN w:val="0"/>
      <w:adjustRightInd w:val="0"/>
      <w:spacing w:before="480" w:after="480" w:line="240" w:lineRule="atLeast"/>
      <w:jc w:val="both"/>
      <w:textAlignment w:val="baseline"/>
    </w:pPr>
    <w:rPr>
      <w:rFonts w:ascii="Times" w:eastAsia="Times New Roman" w:hAnsi="Times"/>
      <w:lang w:eastAsia="de-DE"/>
    </w:rPr>
  </w:style>
  <w:style w:type="paragraph" w:customStyle="1" w:styleId="heading10">
    <w:name w:val="heading1"/>
    <w:basedOn w:val="Normal"/>
    <w:next w:val="Normal"/>
    <w:rsid w:val="00CC3E6E"/>
    <w:pPr>
      <w:keepNext/>
      <w:keepLines/>
      <w:tabs>
        <w:tab w:val="left" w:pos="454"/>
      </w:tabs>
      <w:suppressAutoHyphens/>
      <w:overflowPunct w:val="0"/>
      <w:autoSpaceDE w:val="0"/>
      <w:autoSpaceDN w:val="0"/>
      <w:adjustRightInd w:val="0"/>
      <w:spacing w:before="600" w:after="320" w:line="240" w:lineRule="atLeast"/>
      <w:jc w:val="left"/>
      <w:textAlignment w:val="baseline"/>
    </w:pPr>
    <w:rPr>
      <w:rFonts w:ascii="Times" w:eastAsia="Times New Roman" w:hAnsi="Times"/>
      <w:b/>
      <w:sz w:val="24"/>
      <w:lang w:eastAsia="de-DE"/>
    </w:rPr>
  </w:style>
  <w:style w:type="paragraph" w:customStyle="1" w:styleId="p1a">
    <w:name w:val="p1a"/>
    <w:basedOn w:val="Normal"/>
    <w:next w:val="Normal"/>
    <w:rsid w:val="00160F33"/>
    <w:pPr>
      <w:overflowPunct w:val="0"/>
      <w:autoSpaceDE w:val="0"/>
      <w:autoSpaceDN w:val="0"/>
      <w:adjustRightInd w:val="0"/>
      <w:spacing w:line="240" w:lineRule="atLeast"/>
      <w:jc w:val="both"/>
      <w:textAlignment w:val="baseline"/>
    </w:pPr>
    <w:rPr>
      <w:rFonts w:ascii="Times" w:eastAsia="Times New Roman" w:hAnsi="Times"/>
      <w:lang w:eastAsia="de-DE"/>
    </w:rPr>
  </w:style>
  <w:style w:type="paragraph" w:customStyle="1" w:styleId="heading20">
    <w:name w:val="heading2"/>
    <w:basedOn w:val="heading10"/>
    <w:next w:val="p1a"/>
    <w:rsid w:val="00724E98"/>
    <w:pPr>
      <w:tabs>
        <w:tab w:val="left" w:pos="510"/>
      </w:tabs>
    </w:pPr>
    <w:rPr>
      <w:i/>
    </w:rPr>
  </w:style>
  <w:style w:type="paragraph" w:styleId="Date">
    <w:name w:val="Date"/>
    <w:basedOn w:val="Normal"/>
    <w:next w:val="Normal"/>
    <w:link w:val="DateChar"/>
    <w:uiPriority w:val="99"/>
    <w:semiHidden/>
    <w:unhideWhenUsed/>
    <w:rsid w:val="00B856F6"/>
  </w:style>
  <w:style w:type="character" w:customStyle="1" w:styleId="DateChar">
    <w:name w:val="Date Char"/>
    <w:basedOn w:val="DefaultParagraphFont"/>
    <w:link w:val="Date"/>
    <w:uiPriority w:val="99"/>
    <w:semiHidden/>
    <w:rsid w:val="00B856F6"/>
    <w:rPr>
      <w:rFonts w:ascii="Times New Roman" w:eastAsia="SimSun"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74752">
      <w:bodyDiv w:val="1"/>
      <w:marLeft w:val="0"/>
      <w:marRight w:val="0"/>
      <w:marTop w:val="0"/>
      <w:marBottom w:val="0"/>
      <w:divBdr>
        <w:top w:val="none" w:sz="0" w:space="0" w:color="auto"/>
        <w:left w:val="none" w:sz="0" w:space="0" w:color="auto"/>
        <w:bottom w:val="none" w:sz="0" w:space="0" w:color="auto"/>
        <w:right w:val="none" w:sz="0" w:space="0" w:color="auto"/>
      </w:divBdr>
    </w:div>
    <w:div w:id="190850617">
      <w:bodyDiv w:val="1"/>
      <w:marLeft w:val="0"/>
      <w:marRight w:val="0"/>
      <w:marTop w:val="0"/>
      <w:marBottom w:val="0"/>
      <w:divBdr>
        <w:top w:val="none" w:sz="0" w:space="0" w:color="auto"/>
        <w:left w:val="none" w:sz="0" w:space="0" w:color="auto"/>
        <w:bottom w:val="none" w:sz="0" w:space="0" w:color="auto"/>
        <w:right w:val="none" w:sz="0" w:space="0" w:color="auto"/>
      </w:divBdr>
      <w:divsChild>
        <w:div w:id="32005224">
          <w:marLeft w:val="547"/>
          <w:marRight w:val="0"/>
          <w:marTop w:val="0"/>
          <w:marBottom w:val="0"/>
          <w:divBdr>
            <w:top w:val="none" w:sz="0" w:space="0" w:color="auto"/>
            <w:left w:val="none" w:sz="0" w:space="0" w:color="auto"/>
            <w:bottom w:val="none" w:sz="0" w:space="0" w:color="auto"/>
            <w:right w:val="none" w:sz="0" w:space="0" w:color="auto"/>
          </w:divBdr>
        </w:div>
        <w:div w:id="238754918">
          <w:marLeft w:val="547"/>
          <w:marRight w:val="0"/>
          <w:marTop w:val="0"/>
          <w:marBottom w:val="0"/>
          <w:divBdr>
            <w:top w:val="none" w:sz="0" w:space="0" w:color="auto"/>
            <w:left w:val="none" w:sz="0" w:space="0" w:color="auto"/>
            <w:bottom w:val="none" w:sz="0" w:space="0" w:color="auto"/>
            <w:right w:val="none" w:sz="0" w:space="0" w:color="auto"/>
          </w:divBdr>
        </w:div>
        <w:div w:id="388841308">
          <w:marLeft w:val="547"/>
          <w:marRight w:val="0"/>
          <w:marTop w:val="0"/>
          <w:marBottom w:val="0"/>
          <w:divBdr>
            <w:top w:val="none" w:sz="0" w:space="0" w:color="auto"/>
            <w:left w:val="none" w:sz="0" w:space="0" w:color="auto"/>
            <w:bottom w:val="none" w:sz="0" w:space="0" w:color="auto"/>
            <w:right w:val="none" w:sz="0" w:space="0" w:color="auto"/>
          </w:divBdr>
        </w:div>
        <w:div w:id="681586083">
          <w:marLeft w:val="547"/>
          <w:marRight w:val="0"/>
          <w:marTop w:val="0"/>
          <w:marBottom w:val="0"/>
          <w:divBdr>
            <w:top w:val="none" w:sz="0" w:space="0" w:color="auto"/>
            <w:left w:val="none" w:sz="0" w:space="0" w:color="auto"/>
            <w:bottom w:val="none" w:sz="0" w:space="0" w:color="auto"/>
            <w:right w:val="none" w:sz="0" w:space="0" w:color="auto"/>
          </w:divBdr>
        </w:div>
      </w:divsChild>
    </w:div>
    <w:div w:id="377514269">
      <w:bodyDiv w:val="1"/>
      <w:marLeft w:val="0"/>
      <w:marRight w:val="0"/>
      <w:marTop w:val="0"/>
      <w:marBottom w:val="0"/>
      <w:divBdr>
        <w:top w:val="none" w:sz="0" w:space="0" w:color="auto"/>
        <w:left w:val="none" w:sz="0" w:space="0" w:color="auto"/>
        <w:bottom w:val="none" w:sz="0" w:space="0" w:color="auto"/>
        <w:right w:val="none" w:sz="0" w:space="0" w:color="auto"/>
      </w:divBdr>
    </w:div>
    <w:div w:id="428428146">
      <w:bodyDiv w:val="1"/>
      <w:marLeft w:val="0"/>
      <w:marRight w:val="0"/>
      <w:marTop w:val="0"/>
      <w:marBottom w:val="0"/>
      <w:divBdr>
        <w:top w:val="none" w:sz="0" w:space="0" w:color="auto"/>
        <w:left w:val="none" w:sz="0" w:space="0" w:color="auto"/>
        <w:bottom w:val="none" w:sz="0" w:space="0" w:color="auto"/>
        <w:right w:val="none" w:sz="0" w:space="0" w:color="auto"/>
      </w:divBdr>
    </w:div>
    <w:div w:id="699625174">
      <w:bodyDiv w:val="1"/>
      <w:marLeft w:val="0"/>
      <w:marRight w:val="0"/>
      <w:marTop w:val="0"/>
      <w:marBottom w:val="0"/>
      <w:divBdr>
        <w:top w:val="none" w:sz="0" w:space="0" w:color="auto"/>
        <w:left w:val="none" w:sz="0" w:space="0" w:color="auto"/>
        <w:bottom w:val="none" w:sz="0" w:space="0" w:color="auto"/>
        <w:right w:val="none" w:sz="0" w:space="0" w:color="auto"/>
      </w:divBdr>
    </w:div>
    <w:div w:id="778719029">
      <w:bodyDiv w:val="1"/>
      <w:marLeft w:val="0"/>
      <w:marRight w:val="0"/>
      <w:marTop w:val="0"/>
      <w:marBottom w:val="0"/>
      <w:divBdr>
        <w:top w:val="none" w:sz="0" w:space="0" w:color="auto"/>
        <w:left w:val="none" w:sz="0" w:space="0" w:color="auto"/>
        <w:bottom w:val="none" w:sz="0" w:space="0" w:color="auto"/>
        <w:right w:val="none" w:sz="0" w:space="0" w:color="auto"/>
      </w:divBdr>
    </w:div>
    <w:div w:id="787622576">
      <w:bodyDiv w:val="1"/>
      <w:marLeft w:val="0"/>
      <w:marRight w:val="0"/>
      <w:marTop w:val="0"/>
      <w:marBottom w:val="0"/>
      <w:divBdr>
        <w:top w:val="none" w:sz="0" w:space="0" w:color="auto"/>
        <w:left w:val="none" w:sz="0" w:space="0" w:color="auto"/>
        <w:bottom w:val="none" w:sz="0" w:space="0" w:color="auto"/>
        <w:right w:val="none" w:sz="0" w:space="0" w:color="auto"/>
      </w:divBdr>
      <w:divsChild>
        <w:div w:id="568152150">
          <w:marLeft w:val="547"/>
          <w:marRight w:val="0"/>
          <w:marTop w:val="0"/>
          <w:marBottom w:val="0"/>
          <w:divBdr>
            <w:top w:val="none" w:sz="0" w:space="0" w:color="auto"/>
            <w:left w:val="none" w:sz="0" w:space="0" w:color="auto"/>
            <w:bottom w:val="none" w:sz="0" w:space="0" w:color="auto"/>
            <w:right w:val="none" w:sz="0" w:space="0" w:color="auto"/>
          </w:divBdr>
        </w:div>
        <w:div w:id="1081021129">
          <w:marLeft w:val="547"/>
          <w:marRight w:val="0"/>
          <w:marTop w:val="0"/>
          <w:marBottom w:val="0"/>
          <w:divBdr>
            <w:top w:val="none" w:sz="0" w:space="0" w:color="auto"/>
            <w:left w:val="none" w:sz="0" w:space="0" w:color="auto"/>
            <w:bottom w:val="none" w:sz="0" w:space="0" w:color="auto"/>
            <w:right w:val="none" w:sz="0" w:space="0" w:color="auto"/>
          </w:divBdr>
        </w:div>
        <w:div w:id="1130437481">
          <w:marLeft w:val="547"/>
          <w:marRight w:val="0"/>
          <w:marTop w:val="0"/>
          <w:marBottom w:val="0"/>
          <w:divBdr>
            <w:top w:val="none" w:sz="0" w:space="0" w:color="auto"/>
            <w:left w:val="none" w:sz="0" w:space="0" w:color="auto"/>
            <w:bottom w:val="none" w:sz="0" w:space="0" w:color="auto"/>
            <w:right w:val="none" w:sz="0" w:space="0" w:color="auto"/>
          </w:divBdr>
        </w:div>
        <w:div w:id="1158572737">
          <w:marLeft w:val="547"/>
          <w:marRight w:val="0"/>
          <w:marTop w:val="0"/>
          <w:marBottom w:val="0"/>
          <w:divBdr>
            <w:top w:val="none" w:sz="0" w:space="0" w:color="auto"/>
            <w:left w:val="none" w:sz="0" w:space="0" w:color="auto"/>
            <w:bottom w:val="none" w:sz="0" w:space="0" w:color="auto"/>
            <w:right w:val="none" w:sz="0" w:space="0" w:color="auto"/>
          </w:divBdr>
        </w:div>
        <w:div w:id="1158770321">
          <w:marLeft w:val="547"/>
          <w:marRight w:val="0"/>
          <w:marTop w:val="0"/>
          <w:marBottom w:val="0"/>
          <w:divBdr>
            <w:top w:val="none" w:sz="0" w:space="0" w:color="auto"/>
            <w:left w:val="none" w:sz="0" w:space="0" w:color="auto"/>
            <w:bottom w:val="none" w:sz="0" w:space="0" w:color="auto"/>
            <w:right w:val="none" w:sz="0" w:space="0" w:color="auto"/>
          </w:divBdr>
        </w:div>
        <w:div w:id="1427338593">
          <w:marLeft w:val="547"/>
          <w:marRight w:val="0"/>
          <w:marTop w:val="0"/>
          <w:marBottom w:val="0"/>
          <w:divBdr>
            <w:top w:val="none" w:sz="0" w:space="0" w:color="auto"/>
            <w:left w:val="none" w:sz="0" w:space="0" w:color="auto"/>
            <w:bottom w:val="none" w:sz="0" w:space="0" w:color="auto"/>
            <w:right w:val="none" w:sz="0" w:space="0" w:color="auto"/>
          </w:divBdr>
        </w:div>
        <w:div w:id="1499225184">
          <w:marLeft w:val="547"/>
          <w:marRight w:val="0"/>
          <w:marTop w:val="0"/>
          <w:marBottom w:val="0"/>
          <w:divBdr>
            <w:top w:val="none" w:sz="0" w:space="0" w:color="auto"/>
            <w:left w:val="none" w:sz="0" w:space="0" w:color="auto"/>
            <w:bottom w:val="none" w:sz="0" w:space="0" w:color="auto"/>
            <w:right w:val="none" w:sz="0" w:space="0" w:color="auto"/>
          </w:divBdr>
        </w:div>
      </w:divsChild>
    </w:div>
    <w:div w:id="870800495">
      <w:bodyDiv w:val="1"/>
      <w:marLeft w:val="0"/>
      <w:marRight w:val="0"/>
      <w:marTop w:val="0"/>
      <w:marBottom w:val="0"/>
      <w:divBdr>
        <w:top w:val="none" w:sz="0" w:space="0" w:color="auto"/>
        <w:left w:val="none" w:sz="0" w:space="0" w:color="auto"/>
        <w:bottom w:val="none" w:sz="0" w:space="0" w:color="auto"/>
        <w:right w:val="none" w:sz="0" w:space="0" w:color="auto"/>
      </w:divBdr>
      <w:divsChild>
        <w:div w:id="492336798">
          <w:marLeft w:val="547"/>
          <w:marRight w:val="0"/>
          <w:marTop w:val="0"/>
          <w:marBottom w:val="0"/>
          <w:divBdr>
            <w:top w:val="none" w:sz="0" w:space="0" w:color="auto"/>
            <w:left w:val="none" w:sz="0" w:space="0" w:color="auto"/>
            <w:bottom w:val="none" w:sz="0" w:space="0" w:color="auto"/>
            <w:right w:val="none" w:sz="0" w:space="0" w:color="auto"/>
          </w:divBdr>
        </w:div>
        <w:div w:id="635380132">
          <w:marLeft w:val="547"/>
          <w:marRight w:val="0"/>
          <w:marTop w:val="0"/>
          <w:marBottom w:val="0"/>
          <w:divBdr>
            <w:top w:val="none" w:sz="0" w:space="0" w:color="auto"/>
            <w:left w:val="none" w:sz="0" w:space="0" w:color="auto"/>
            <w:bottom w:val="none" w:sz="0" w:space="0" w:color="auto"/>
            <w:right w:val="none" w:sz="0" w:space="0" w:color="auto"/>
          </w:divBdr>
        </w:div>
        <w:div w:id="1826582607">
          <w:marLeft w:val="547"/>
          <w:marRight w:val="0"/>
          <w:marTop w:val="0"/>
          <w:marBottom w:val="0"/>
          <w:divBdr>
            <w:top w:val="none" w:sz="0" w:space="0" w:color="auto"/>
            <w:left w:val="none" w:sz="0" w:space="0" w:color="auto"/>
            <w:bottom w:val="none" w:sz="0" w:space="0" w:color="auto"/>
            <w:right w:val="none" w:sz="0" w:space="0" w:color="auto"/>
          </w:divBdr>
        </w:div>
      </w:divsChild>
    </w:div>
    <w:div w:id="938872872">
      <w:bodyDiv w:val="1"/>
      <w:marLeft w:val="0"/>
      <w:marRight w:val="0"/>
      <w:marTop w:val="0"/>
      <w:marBottom w:val="0"/>
      <w:divBdr>
        <w:top w:val="none" w:sz="0" w:space="0" w:color="auto"/>
        <w:left w:val="none" w:sz="0" w:space="0" w:color="auto"/>
        <w:bottom w:val="none" w:sz="0" w:space="0" w:color="auto"/>
        <w:right w:val="none" w:sz="0" w:space="0" w:color="auto"/>
      </w:divBdr>
      <w:divsChild>
        <w:div w:id="261692189">
          <w:marLeft w:val="547"/>
          <w:marRight w:val="0"/>
          <w:marTop w:val="120"/>
          <w:marBottom w:val="0"/>
          <w:divBdr>
            <w:top w:val="none" w:sz="0" w:space="0" w:color="auto"/>
            <w:left w:val="none" w:sz="0" w:space="0" w:color="auto"/>
            <w:bottom w:val="none" w:sz="0" w:space="0" w:color="auto"/>
            <w:right w:val="none" w:sz="0" w:space="0" w:color="auto"/>
          </w:divBdr>
        </w:div>
      </w:divsChild>
    </w:div>
    <w:div w:id="948127468">
      <w:bodyDiv w:val="1"/>
      <w:marLeft w:val="0"/>
      <w:marRight w:val="0"/>
      <w:marTop w:val="0"/>
      <w:marBottom w:val="0"/>
      <w:divBdr>
        <w:top w:val="none" w:sz="0" w:space="0" w:color="auto"/>
        <w:left w:val="none" w:sz="0" w:space="0" w:color="auto"/>
        <w:bottom w:val="none" w:sz="0" w:space="0" w:color="auto"/>
        <w:right w:val="none" w:sz="0" w:space="0" w:color="auto"/>
      </w:divBdr>
    </w:div>
    <w:div w:id="995917811">
      <w:bodyDiv w:val="1"/>
      <w:marLeft w:val="0"/>
      <w:marRight w:val="0"/>
      <w:marTop w:val="0"/>
      <w:marBottom w:val="0"/>
      <w:divBdr>
        <w:top w:val="none" w:sz="0" w:space="0" w:color="auto"/>
        <w:left w:val="none" w:sz="0" w:space="0" w:color="auto"/>
        <w:bottom w:val="none" w:sz="0" w:space="0" w:color="auto"/>
        <w:right w:val="none" w:sz="0" w:space="0" w:color="auto"/>
      </w:divBdr>
    </w:div>
    <w:div w:id="1021591133">
      <w:bodyDiv w:val="1"/>
      <w:marLeft w:val="0"/>
      <w:marRight w:val="0"/>
      <w:marTop w:val="0"/>
      <w:marBottom w:val="0"/>
      <w:divBdr>
        <w:top w:val="none" w:sz="0" w:space="0" w:color="auto"/>
        <w:left w:val="none" w:sz="0" w:space="0" w:color="auto"/>
        <w:bottom w:val="none" w:sz="0" w:space="0" w:color="auto"/>
        <w:right w:val="none" w:sz="0" w:space="0" w:color="auto"/>
      </w:divBdr>
      <w:divsChild>
        <w:div w:id="1437284486">
          <w:marLeft w:val="547"/>
          <w:marRight w:val="0"/>
          <w:marTop w:val="86"/>
          <w:marBottom w:val="0"/>
          <w:divBdr>
            <w:top w:val="none" w:sz="0" w:space="0" w:color="auto"/>
            <w:left w:val="none" w:sz="0" w:space="0" w:color="auto"/>
            <w:bottom w:val="none" w:sz="0" w:space="0" w:color="auto"/>
            <w:right w:val="none" w:sz="0" w:space="0" w:color="auto"/>
          </w:divBdr>
        </w:div>
      </w:divsChild>
    </w:div>
    <w:div w:id="1033110961">
      <w:bodyDiv w:val="1"/>
      <w:marLeft w:val="0"/>
      <w:marRight w:val="0"/>
      <w:marTop w:val="0"/>
      <w:marBottom w:val="0"/>
      <w:divBdr>
        <w:top w:val="none" w:sz="0" w:space="0" w:color="auto"/>
        <w:left w:val="none" w:sz="0" w:space="0" w:color="auto"/>
        <w:bottom w:val="none" w:sz="0" w:space="0" w:color="auto"/>
        <w:right w:val="none" w:sz="0" w:space="0" w:color="auto"/>
      </w:divBdr>
    </w:div>
    <w:div w:id="1107890272">
      <w:bodyDiv w:val="1"/>
      <w:marLeft w:val="0"/>
      <w:marRight w:val="0"/>
      <w:marTop w:val="0"/>
      <w:marBottom w:val="0"/>
      <w:divBdr>
        <w:top w:val="none" w:sz="0" w:space="0" w:color="auto"/>
        <w:left w:val="none" w:sz="0" w:space="0" w:color="auto"/>
        <w:bottom w:val="none" w:sz="0" w:space="0" w:color="auto"/>
        <w:right w:val="none" w:sz="0" w:space="0" w:color="auto"/>
      </w:divBdr>
    </w:div>
    <w:div w:id="1184902299">
      <w:bodyDiv w:val="1"/>
      <w:marLeft w:val="0"/>
      <w:marRight w:val="0"/>
      <w:marTop w:val="0"/>
      <w:marBottom w:val="0"/>
      <w:divBdr>
        <w:top w:val="none" w:sz="0" w:space="0" w:color="auto"/>
        <w:left w:val="none" w:sz="0" w:space="0" w:color="auto"/>
        <w:bottom w:val="none" w:sz="0" w:space="0" w:color="auto"/>
        <w:right w:val="none" w:sz="0" w:space="0" w:color="auto"/>
      </w:divBdr>
      <w:divsChild>
        <w:div w:id="425465336">
          <w:marLeft w:val="173"/>
          <w:marRight w:val="0"/>
          <w:marTop w:val="0"/>
          <w:marBottom w:val="0"/>
          <w:divBdr>
            <w:top w:val="none" w:sz="0" w:space="0" w:color="auto"/>
            <w:left w:val="none" w:sz="0" w:space="0" w:color="auto"/>
            <w:bottom w:val="none" w:sz="0" w:space="0" w:color="auto"/>
            <w:right w:val="none" w:sz="0" w:space="0" w:color="auto"/>
          </w:divBdr>
        </w:div>
        <w:div w:id="580332850">
          <w:marLeft w:val="173"/>
          <w:marRight w:val="0"/>
          <w:marTop w:val="0"/>
          <w:marBottom w:val="0"/>
          <w:divBdr>
            <w:top w:val="none" w:sz="0" w:space="0" w:color="auto"/>
            <w:left w:val="none" w:sz="0" w:space="0" w:color="auto"/>
            <w:bottom w:val="none" w:sz="0" w:space="0" w:color="auto"/>
            <w:right w:val="none" w:sz="0" w:space="0" w:color="auto"/>
          </w:divBdr>
        </w:div>
        <w:div w:id="850603563">
          <w:marLeft w:val="173"/>
          <w:marRight w:val="0"/>
          <w:marTop w:val="0"/>
          <w:marBottom w:val="0"/>
          <w:divBdr>
            <w:top w:val="none" w:sz="0" w:space="0" w:color="auto"/>
            <w:left w:val="none" w:sz="0" w:space="0" w:color="auto"/>
            <w:bottom w:val="none" w:sz="0" w:space="0" w:color="auto"/>
            <w:right w:val="none" w:sz="0" w:space="0" w:color="auto"/>
          </w:divBdr>
        </w:div>
        <w:div w:id="1797941601">
          <w:marLeft w:val="173"/>
          <w:marRight w:val="0"/>
          <w:marTop w:val="0"/>
          <w:marBottom w:val="0"/>
          <w:divBdr>
            <w:top w:val="none" w:sz="0" w:space="0" w:color="auto"/>
            <w:left w:val="none" w:sz="0" w:space="0" w:color="auto"/>
            <w:bottom w:val="none" w:sz="0" w:space="0" w:color="auto"/>
            <w:right w:val="none" w:sz="0" w:space="0" w:color="auto"/>
          </w:divBdr>
        </w:div>
      </w:divsChild>
    </w:div>
    <w:div w:id="1367176319">
      <w:bodyDiv w:val="1"/>
      <w:marLeft w:val="0"/>
      <w:marRight w:val="0"/>
      <w:marTop w:val="0"/>
      <w:marBottom w:val="0"/>
      <w:divBdr>
        <w:top w:val="none" w:sz="0" w:space="0" w:color="auto"/>
        <w:left w:val="none" w:sz="0" w:space="0" w:color="auto"/>
        <w:bottom w:val="none" w:sz="0" w:space="0" w:color="auto"/>
        <w:right w:val="none" w:sz="0" w:space="0" w:color="auto"/>
      </w:divBdr>
    </w:div>
    <w:div w:id="1433017606">
      <w:bodyDiv w:val="1"/>
      <w:marLeft w:val="0"/>
      <w:marRight w:val="0"/>
      <w:marTop w:val="0"/>
      <w:marBottom w:val="0"/>
      <w:divBdr>
        <w:top w:val="none" w:sz="0" w:space="0" w:color="auto"/>
        <w:left w:val="none" w:sz="0" w:space="0" w:color="auto"/>
        <w:bottom w:val="none" w:sz="0" w:space="0" w:color="auto"/>
        <w:right w:val="none" w:sz="0" w:space="0" w:color="auto"/>
      </w:divBdr>
    </w:div>
    <w:div w:id="1474525767">
      <w:bodyDiv w:val="1"/>
      <w:marLeft w:val="0"/>
      <w:marRight w:val="0"/>
      <w:marTop w:val="0"/>
      <w:marBottom w:val="0"/>
      <w:divBdr>
        <w:top w:val="none" w:sz="0" w:space="0" w:color="auto"/>
        <w:left w:val="none" w:sz="0" w:space="0" w:color="auto"/>
        <w:bottom w:val="none" w:sz="0" w:space="0" w:color="auto"/>
        <w:right w:val="none" w:sz="0" w:space="0" w:color="auto"/>
      </w:divBdr>
    </w:div>
    <w:div w:id="1901861352">
      <w:bodyDiv w:val="1"/>
      <w:marLeft w:val="0"/>
      <w:marRight w:val="0"/>
      <w:marTop w:val="0"/>
      <w:marBottom w:val="0"/>
      <w:divBdr>
        <w:top w:val="none" w:sz="0" w:space="0" w:color="auto"/>
        <w:left w:val="none" w:sz="0" w:space="0" w:color="auto"/>
        <w:bottom w:val="none" w:sz="0" w:space="0" w:color="auto"/>
        <w:right w:val="none" w:sz="0" w:space="0" w:color="auto"/>
      </w:divBdr>
    </w:div>
    <w:div w:id="200855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hyperlink" Target="http://storm.incubator.apache.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research.microsoft.com/en-us/projects/daytona/" TargetMode="External"/><Relationship Id="rId2" Type="http://schemas.openxmlformats.org/officeDocument/2006/relationships/numbering" Target="numbering.xml"/><Relationship Id="rId16" Type="http://schemas.openxmlformats.org/officeDocument/2006/relationships/hyperlink" Target="http://mpj-express.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open-mpi.org" TargetMode="External"/><Relationship Id="rId10" Type="http://schemas.openxmlformats.org/officeDocument/2006/relationships/image" Target="media/image3.emf"/><Relationship Id="rId19" Type="http://schemas.openxmlformats.org/officeDocument/2006/relationships/hyperlink" Target="https://giraph.apach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hadoop.apach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angbj\Desktop\instruct8.5x11x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2CF17-D820-41CC-A77D-727A1DE9A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instruct8.5x11x2</Template>
  <TotalTime>2</TotalTime>
  <Pages>20</Pages>
  <Words>8634</Words>
  <Characters>49215</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zhangbj</dc:creator>
  <cp:lastModifiedBy>zhangbj</cp:lastModifiedBy>
  <cp:revision>3</cp:revision>
  <cp:lastPrinted>2013-11-07T03:06:00Z</cp:lastPrinted>
  <dcterms:created xsi:type="dcterms:W3CDTF">2014-02-20T05:46:00Z</dcterms:created>
  <dcterms:modified xsi:type="dcterms:W3CDTF">2014-02-20T06:00:00Z</dcterms:modified>
</cp:coreProperties>
</file>