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848" w:rsidRDefault="00F5154A">
      <w:pPr>
        <w:pStyle w:val="Els-Title"/>
      </w:pPr>
      <w:r>
        <w:t xml:space="preserve">Performance </w:t>
      </w:r>
      <w:r w:rsidR="00466D24">
        <w:t>Analytic</w:t>
      </w:r>
      <w:r w:rsidR="00480284">
        <w:t>al</w:t>
      </w:r>
      <w:r w:rsidR="00466D24">
        <w:t xml:space="preserve"> Model of Parallel Programs with </w:t>
      </w:r>
      <w:r>
        <w:t>Dryad: Dataflow Graph Runtime</w:t>
      </w:r>
    </w:p>
    <w:p w:rsidR="00E64848" w:rsidRDefault="00D8145E">
      <w:pPr>
        <w:pStyle w:val="Els-Author"/>
      </w:pPr>
      <w:r>
        <w:t>Hui Li, Geoffrey Fox, Judy Qiu</w:t>
      </w:r>
    </w:p>
    <w:p w:rsidR="00E64848" w:rsidRDefault="00D8145E">
      <w:pPr>
        <w:pStyle w:val="Els-Affiliation"/>
      </w:pPr>
      <w:r>
        <w:t>School of Informatics and Computing, Pervasive Technology Institute</w:t>
      </w:r>
    </w:p>
    <w:p w:rsidR="00E64848" w:rsidRDefault="00D8145E">
      <w:pPr>
        <w:pStyle w:val="Els-Affiliation"/>
      </w:pPr>
      <w:r>
        <w:t>Indiana University Bloomington</w:t>
      </w:r>
    </w:p>
    <w:p w:rsidR="00E64848" w:rsidRDefault="00E64848" w:rsidP="001312BB">
      <w:pPr>
        <w:pStyle w:val="Els-history"/>
        <w:jc w:val="left"/>
      </w:pPr>
    </w:p>
    <w:p w:rsidR="00E64848" w:rsidRDefault="00E64848">
      <w:pPr>
        <w:pStyle w:val="Els-Abstract-head"/>
      </w:pPr>
      <w:r>
        <w:t>Abstract</w:t>
      </w:r>
    </w:p>
    <w:p w:rsidR="00E91BF2" w:rsidRPr="006344E3" w:rsidRDefault="00630EF3" w:rsidP="00342241">
      <w:pPr>
        <w:pStyle w:val="Els-Abstract-text"/>
        <w:rPr>
          <w:sz w:val="20"/>
        </w:rPr>
      </w:pPr>
      <w:r>
        <w:rPr>
          <w:sz w:val="20"/>
        </w:rPr>
        <w:t xml:space="preserve">In order to </w:t>
      </w:r>
      <w:r w:rsidR="00C217B5" w:rsidRPr="006344E3">
        <w:rPr>
          <w:sz w:val="20"/>
        </w:rPr>
        <w:t xml:space="preserve">meet the big data challenge </w:t>
      </w:r>
      <w:r>
        <w:rPr>
          <w:sz w:val="20"/>
        </w:rPr>
        <w:t xml:space="preserve">of </w:t>
      </w:r>
      <w:r w:rsidR="00C217B5" w:rsidRPr="006344E3">
        <w:rPr>
          <w:sz w:val="20"/>
        </w:rPr>
        <w:t>today</w:t>
      </w:r>
      <w:r>
        <w:rPr>
          <w:sz w:val="20"/>
        </w:rPr>
        <w:t>’s society</w:t>
      </w:r>
      <w:r w:rsidR="00C217B5" w:rsidRPr="006344E3">
        <w:rPr>
          <w:sz w:val="20"/>
        </w:rPr>
        <w:t xml:space="preserve">, </w:t>
      </w:r>
      <w:r w:rsidR="006A1789">
        <w:rPr>
          <w:sz w:val="20"/>
        </w:rPr>
        <w:t>several</w:t>
      </w:r>
      <w:r w:rsidR="00C217B5" w:rsidRPr="006344E3">
        <w:rPr>
          <w:sz w:val="20"/>
        </w:rPr>
        <w:t xml:space="preserve"> parallel execution models</w:t>
      </w:r>
      <w:r w:rsidR="00DC0422">
        <w:rPr>
          <w:sz w:val="20"/>
        </w:rPr>
        <w:t xml:space="preserve"> on distributed memory architectures have been proposed</w:t>
      </w:r>
      <w:r w:rsidR="00C217B5" w:rsidRPr="006344E3">
        <w:rPr>
          <w:sz w:val="20"/>
        </w:rPr>
        <w:t xml:space="preserve">: MapReduce, Iterative MapReduce, graph processing, </w:t>
      </w:r>
      <w:r>
        <w:rPr>
          <w:sz w:val="20"/>
        </w:rPr>
        <w:t xml:space="preserve">and </w:t>
      </w:r>
      <w:r w:rsidR="00D8184D" w:rsidRPr="006344E3">
        <w:rPr>
          <w:sz w:val="20"/>
        </w:rPr>
        <w:t>dataflow</w:t>
      </w:r>
      <w:r w:rsidR="00C217B5" w:rsidRPr="006344E3">
        <w:rPr>
          <w:sz w:val="20"/>
        </w:rPr>
        <w:t xml:space="preserve"> graph processing. Dryad is </w:t>
      </w:r>
      <w:r>
        <w:rPr>
          <w:sz w:val="20"/>
        </w:rPr>
        <w:t xml:space="preserve">a </w:t>
      </w:r>
      <w:r w:rsidR="00C217B5" w:rsidRPr="006344E3">
        <w:rPr>
          <w:sz w:val="20"/>
        </w:rPr>
        <w:t xml:space="preserve">distributed data-parallel execution engine that model program as </w:t>
      </w:r>
      <w:r w:rsidR="00D8184D" w:rsidRPr="006344E3">
        <w:rPr>
          <w:sz w:val="20"/>
        </w:rPr>
        <w:t>dataflow graph</w:t>
      </w:r>
      <w:r>
        <w:rPr>
          <w:sz w:val="20"/>
        </w:rPr>
        <w:t>s</w:t>
      </w:r>
      <w:r w:rsidR="00D8184D" w:rsidRPr="006344E3">
        <w:rPr>
          <w:sz w:val="20"/>
        </w:rPr>
        <w:t xml:space="preserve">. In this paper, we </w:t>
      </w:r>
      <w:r w:rsidR="00A63108">
        <w:rPr>
          <w:sz w:val="20"/>
        </w:rPr>
        <w:t xml:space="preserve">evaluated </w:t>
      </w:r>
      <w:r w:rsidR="00313AAB">
        <w:rPr>
          <w:sz w:val="20"/>
        </w:rPr>
        <w:t xml:space="preserve">the </w:t>
      </w:r>
      <w:r w:rsidR="00864C91">
        <w:rPr>
          <w:sz w:val="20"/>
        </w:rPr>
        <w:t xml:space="preserve">runtime </w:t>
      </w:r>
      <w:r w:rsidR="00466D24">
        <w:rPr>
          <w:sz w:val="20"/>
        </w:rPr>
        <w:t xml:space="preserve">and communication </w:t>
      </w:r>
      <w:r w:rsidR="008B6AF4">
        <w:rPr>
          <w:sz w:val="20"/>
        </w:rPr>
        <w:t xml:space="preserve">overhead </w:t>
      </w:r>
      <w:r w:rsidR="00313AAB">
        <w:rPr>
          <w:sz w:val="20"/>
        </w:rPr>
        <w:t>of Dryad</w:t>
      </w:r>
      <w:r w:rsidR="00A63108">
        <w:rPr>
          <w:sz w:val="20"/>
        </w:rPr>
        <w:t xml:space="preserve"> in </w:t>
      </w:r>
      <w:r>
        <w:rPr>
          <w:sz w:val="20"/>
        </w:rPr>
        <w:t xml:space="preserve">a </w:t>
      </w:r>
      <w:r w:rsidR="00A63108">
        <w:rPr>
          <w:sz w:val="20"/>
        </w:rPr>
        <w:t xml:space="preserve">realistic setting. We </w:t>
      </w:r>
      <w:r w:rsidR="004371CA">
        <w:rPr>
          <w:sz w:val="20"/>
        </w:rPr>
        <w:t>proposed</w:t>
      </w:r>
      <w:r w:rsidR="00A63108">
        <w:rPr>
          <w:sz w:val="20"/>
        </w:rPr>
        <w:t xml:space="preserve"> </w:t>
      </w:r>
      <w:r w:rsidR="00F760F1">
        <w:rPr>
          <w:sz w:val="20"/>
        </w:rPr>
        <w:t>an</w:t>
      </w:r>
      <w:r w:rsidR="00A63108">
        <w:rPr>
          <w:sz w:val="20"/>
        </w:rPr>
        <w:t xml:space="preserve"> </w:t>
      </w:r>
      <w:r w:rsidR="00F760F1">
        <w:rPr>
          <w:sz w:val="20"/>
        </w:rPr>
        <w:t>analytic</w:t>
      </w:r>
      <w:r w:rsidR="004371CA">
        <w:rPr>
          <w:sz w:val="20"/>
        </w:rPr>
        <w:t xml:space="preserve"> </w:t>
      </w:r>
      <w:r w:rsidR="00A63108">
        <w:rPr>
          <w:sz w:val="20"/>
        </w:rPr>
        <w:t xml:space="preserve">timing model of </w:t>
      </w:r>
      <w:r w:rsidR="00C52C53">
        <w:rPr>
          <w:sz w:val="20"/>
        </w:rPr>
        <w:t xml:space="preserve">Dryad implementation of </w:t>
      </w:r>
      <w:r w:rsidR="008F27EF">
        <w:rPr>
          <w:sz w:val="20"/>
        </w:rPr>
        <w:t xml:space="preserve">parallel matrix multiplication </w:t>
      </w:r>
      <w:r w:rsidR="00454BA4">
        <w:rPr>
          <w:sz w:val="20"/>
        </w:rPr>
        <w:t>(PMM)</w:t>
      </w:r>
      <w:r w:rsidR="004371CA">
        <w:rPr>
          <w:sz w:val="20"/>
        </w:rPr>
        <w:t xml:space="preserve"> and</w:t>
      </w:r>
      <w:r w:rsidR="00C52C53">
        <w:rPr>
          <w:sz w:val="20"/>
        </w:rPr>
        <w:t xml:space="preserve"> extend the model to</w:t>
      </w:r>
      <w:r w:rsidR="004371CA">
        <w:rPr>
          <w:sz w:val="20"/>
        </w:rPr>
        <w:t xml:space="preserve"> MPI</w:t>
      </w:r>
      <w:r w:rsidR="00C52C53">
        <w:rPr>
          <w:sz w:val="20"/>
        </w:rPr>
        <w:t xml:space="preserve"> implementation</w:t>
      </w:r>
      <w:r w:rsidR="009C1C7E">
        <w:rPr>
          <w:sz w:val="20"/>
        </w:rPr>
        <w:t>s</w:t>
      </w:r>
      <w:r w:rsidR="004371CA">
        <w:rPr>
          <w:sz w:val="20"/>
        </w:rPr>
        <w:t xml:space="preserve">. </w:t>
      </w:r>
      <w:r w:rsidR="00EC6F51">
        <w:rPr>
          <w:sz w:val="20"/>
        </w:rPr>
        <w:t>W</w:t>
      </w:r>
      <w:r w:rsidR="004371CA">
        <w:rPr>
          <w:sz w:val="20"/>
        </w:rPr>
        <w:t>e conduct</w:t>
      </w:r>
      <w:r>
        <w:rPr>
          <w:sz w:val="20"/>
        </w:rPr>
        <w:t>ed</w:t>
      </w:r>
      <w:r w:rsidR="004371CA">
        <w:rPr>
          <w:sz w:val="20"/>
        </w:rPr>
        <w:t xml:space="preserve"> experimental analys</w:t>
      </w:r>
      <w:r>
        <w:rPr>
          <w:sz w:val="20"/>
        </w:rPr>
        <w:t>e</w:t>
      </w:r>
      <w:r w:rsidR="004371CA">
        <w:rPr>
          <w:sz w:val="20"/>
        </w:rPr>
        <w:t xml:space="preserve">s </w:t>
      </w:r>
      <w:r>
        <w:rPr>
          <w:sz w:val="20"/>
        </w:rPr>
        <w:t xml:space="preserve">in order </w:t>
      </w:r>
      <w:r w:rsidR="00EC6F51">
        <w:rPr>
          <w:sz w:val="20"/>
        </w:rPr>
        <w:t>to verify</w:t>
      </w:r>
      <w:r w:rsidR="00466D24">
        <w:rPr>
          <w:sz w:val="20"/>
        </w:rPr>
        <w:t xml:space="preserve"> the </w:t>
      </w:r>
      <w:r>
        <w:rPr>
          <w:sz w:val="20"/>
        </w:rPr>
        <w:t xml:space="preserve">correctness </w:t>
      </w:r>
      <w:r w:rsidR="00466D24">
        <w:rPr>
          <w:sz w:val="20"/>
        </w:rPr>
        <w:t>of</w:t>
      </w:r>
      <w:r w:rsidR="00EC6F51">
        <w:rPr>
          <w:sz w:val="20"/>
        </w:rPr>
        <w:t xml:space="preserve"> our analytic model</w:t>
      </w:r>
      <w:r w:rsidR="004371CA">
        <w:rPr>
          <w:sz w:val="20"/>
        </w:rPr>
        <w:t xml:space="preserve"> </w:t>
      </w:r>
      <w:r w:rsidR="00E91BF2" w:rsidRPr="006344E3">
        <w:rPr>
          <w:sz w:val="20"/>
        </w:rPr>
        <w:t xml:space="preserve">on a Windows </w:t>
      </w:r>
      <w:r w:rsidR="00C52C53">
        <w:rPr>
          <w:sz w:val="20"/>
        </w:rPr>
        <w:t xml:space="preserve">cluster with up to </w:t>
      </w:r>
      <w:r w:rsidR="00182275">
        <w:rPr>
          <w:sz w:val="20"/>
        </w:rPr>
        <w:t>400</w:t>
      </w:r>
      <w:r w:rsidR="00C52C53">
        <w:rPr>
          <w:sz w:val="20"/>
        </w:rPr>
        <w:t xml:space="preserve"> </w:t>
      </w:r>
      <w:r w:rsidR="00182275">
        <w:rPr>
          <w:sz w:val="20"/>
        </w:rPr>
        <w:t>cores</w:t>
      </w:r>
      <w:r w:rsidR="00C52C53">
        <w:rPr>
          <w:sz w:val="20"/>
        </w:rPr>
        <w:t>,</w:t>
      </w:r>
      <w:r w:rsidR="00E91BF2" w:rsidRPr="006344E3">
        <w:rPr>
          <w:sz w:val="20"/>
        </w:rPr>
        <w:t xml:space="preserve"> Azure with up to </w:t>
      </w:r>
      <w:r w:rsidR="00C83F2F">
        <w:rPr>
          <w:sz w:val="20"/>
        </w:rPr>
        <w:t>10</w:t>
      </w:r>
      <w:r w:rsidR="009220C0">
        <w:rPr>
          <w:sz w:val="20"/>
        </w:rPr>
        <w:t>0</w:t>
      </w:r>
      <w:r w:rsidR="00E91BF2" w:rsidRPr="006344E3">
        <w:rPr>
          <w:sz w:val="20"/>
        </w:rPr>
        <w:t xml:space="preserve"> instances</w:t>
      </w:r>
      <w:r w:rsidR="00C52C53">
        <w:rPr>
          <w:sz w:val="20"/>
        </w:rPr>
        <w:t>, and Linux cluster with up to 100 nodes</w:t>
      </w:r>
      <w:r w:rsidR="00E91BF2" w:rsidRPr="006344E3">
        <w:rPr>
          <w:sz w:val="20"/>
        </w:rPr>
        <w:t>.</w:t>
      </w:r>
      <w:r w:rsidR="00D0261B">
        <w:rPr>
          <w:sz w:val="20"/>
        </w:rPr>
        <w:t xml:space="preserve"> </w:t>
      </w:r>
      <w:r>
        <w:rPr>
          <w:sz w:val="20"/>
        </w:rPr>
        <w:t>The f</w:t>
      </w:r>
      <w:r w:rsidR="00E65FA0">
        <w:rPr>
          <w:sz w:val="20"/>
        </w:rPr>
        <w:t xml:space="preserve">inal results show that our </w:t>
      </w:r>
      <w:r w:rsidR="00342241">
        <w:rPr>
          <w:sz w:val="20"/>
        </w:rPr>
        <w:t>analytic model</w:t>
      </w:r>
      <w:r w:rsidR="00E65FA0">
        <w:rPr>
          <w:sz w:val="20"/>
        </w:rPr>
        <w:t xml:space="preserve"> produces accurate predictions </w:t>
      </w:r>
      <w:r w:rsidR="00342241">
        <w:rPr>
          <w:sz w:val="20"/>
        </w:rPr>
        <w:t xml:space="preserve">within 5% of </w:t>
      </w:r>
      <w:r>
        <w:rPr>
          <w:sz w:val="20"/>
        </w:rPr>
        <w:t xml:space="preserve">the </w:t>
      </w:r>
      <w:r w:rsidR="00342241">
        <w:rPr>
          <w:sz w:val="20"/>
        </w:rPr>
        <w:t>measured results.</w:t>
      </w:r>
      <w:r w:rsidR="004B3F11">
        <w:rPr>
          <w:sz w:val="20"/>
        </w:rPr>
        <w:t xml:space="preserve"> </w:t>
      </w:r>
      <w:r w:rsidR="00466D24">
        <w:rPr>
          <w:sz w:val="20"/>
        </w:rPr>
        <w:t xml:space="preserve"> </w:t>
      </w:r>
      <w:r w:rsidR="00D0261B">
        <w:rPr>
          <w:sz w:val="20"/>
        </w:rPr>
        <w:t xml:space="preserve"> </w:t>
      </w:r>
      <w:r w:rsidR="00DC0422">
        <w:rPr>
          <w:sz w:val="20"/>
        </w:rPr>
        <w:t xml:space="preserve"> </w:t>
      </w:r>
      <w:r w:rsidR="00DE4D46" w:rsidRPr="006344E3">
        <w:rPr>
          <w:sz w:val="20"/>
        </w:rPr>
        <w:t xml:space="preserve"> </w:t>
      </w:r>
    </w:p>
    <w:p w:rsidR="00E64848" w:rsidRPr="006344E3" w:rsidRDefault="00E64848">
      <w:pPr>
        <w:pStyle w:val="Els-Abstract-Copyright"/>
        <w:rPr>
          <w:sz w:val="20"/>
        </w:rPr>
      </w:pPr>
    </w:p>
    <w:p w:rsidR="00E64848" w:rsidRPr="006344E3" w:rsidRDefault="00832D74">
      <w:pPr>
        <w:pStyle w:val="Els-keywords"/>
        <w:rPr>
          <w:sz w:val="18"/>
        </w:rPr>
      </w:pPr>
      <w:r>
        <w:rPr>
          <w:sz w:val="18"/>
        </w:rPr>
        <w:t>Keywords: Dryad, Dataflow Graph, Performance Modelling, MPI, Matrix Multiplication</w:t>
      </w:r>
    </w:p>
    <w:p w:rsidR="00465826" w:rsidRDefault="00465826" w:rsidP="00465826">
      <w:pPr>
        <w:pStyle w:val="Els-1storder-head"/>
        <w:keepNext w:val="0"/>
        <w:widowControl w:val="0"/>
        <w:numPr>
          <w:ilvl w:val="0"/>
          <w:numId w:val="0"/>
        </w:numPr>
        <w:spacing w:before="0" w:after="0" w:line="480" w:lineRule="auto"/>
      </w:pPr>
    </w:p>
    <w:p w:rsidR="00864C91" w:rsidRDefault="00864C91" w:rsidP="00864C91">
      <w:pPr>
        <w:pStyle w:val="Els-1storder-head"/>
        <w:keepNext w:val="0"/>
        <w:widowControl w:val="0"/>
        <w:spacing w:before="0" w:after="0" w:line="480" w:lineRule="auto"/>
      </w:pPr>
      <w:r>
        <w:t>Motivation and Background</w:t>
      </w:r>
    </w:p>
    <w:p w:rsidR="00403BC9" w:rsidRDefault="00130D8B" w:rsidP="00864C91">
      <w:pPr>
        <w:pStyle w:val="Els-body-text"/>
        <w:spacing w:line="240" w:lineRule="auto"/>
      </w:pPr>
      <w:r>
        <w:t>A</w:t>
      </w:r>
      <w:r w:rsidR="00AB430A">
        <w:t xml:space="preserve"> data deluge </w:t>
      </w:r>
      <w:r>
        <w:t xml:space="preserve">exists in </w:t>
      </w:r>
      <w:r w:rsidR="00AB430A">
        <w:t>today</w:t>
      </w:r>
      <w:r>
        <w:t>’s society</w:t>
      </w:r>
      <w:r w:rsidR="00AB430A">
        <w:t>. The rapid growth of information require</w:t>
      </w:r>
      <w:r w:rsidR="00403BC9">
        <w:t xml:space="preserve">s </w:t>
      </w:r>
      <w:r w:rsidR="004B3F11">
        <w:t xml:space="preserve">domain technologies and runtime tools to </w:t>
      </w:r>
      <w:r w:rsidR="00403BC9">
        <w:t xml:space="preserve">process </w:t>
      </w:r>
      <w:r w:rsidR="004B3F11">
        <w:t>huge</w:t>
      </w:r>
      <w:r w:rsidR="00403BC9">
        <w:t xml:space="preserve"> amounts of data.</w:t>
      </w:r>
      <w:r w:rsidR="004D10A4">
        <w:t xml:space="preserve"> </w:t>
      </w:r>
      <w:r>
        <w:t>In order t</w:t>
      </w:r>
      <w:r w:rsidR="001575C9">
        <w:t>o meet th</w:t>
      </w:r>
      <w:r>
        <w:t>is</w:t>
      </w:r>
      <w:r w:rsidR="001575C9">
        <w:t xml:space="preserve"> big data challenge, s</w:t>
      </w:r>
      <w:r w:rsidR="004D10A4">
        <w:t>everal</w:t>
      </w:r>
      <w:r w:rsidR="004D10A4" w:rsidRPr="006344E3">
        <w:t xml:space="preserve"> parallel execution models</w:t>
      </w:r>
      <w:r w:rsidR="004D10A4">
        <w:t xml:space="preserve"> on distributed memory architectures have been proposed</w:t>
      </w:r>
      <w:r w:rsidR="004D10A4" w:rsidRPr="006344E3">
        <w:t xml:space="preserve">: </w:t>
      </w:r>
      <w:proofErr w:type="gramStart"/>
      <w:r w:rsidR="004D10A4" w:rsidRPr="006344E3">
        <w:t>MapReduce</w:t>
      </w:r>
      <w:r w:rsidR="009C1C7E">
        <w:t>[</w:t>
      </w:r>
      <w:proofErr w:type="gramEnd"/>
      <w:r w:rsidR="009C1C7E">
        <w:t>7]</w:t>
      </w:r>
      <w:r w:rsidR="004D10A4" w:rsidRPr="006344E3">
        <w:t>, Iterative MapReduce</w:t>
      </w:r>
      <w:r w:rsidR="00C83F2F">
        <w:t>[1</w:t>
      </w:r>
      <w:r w:rsidR="009C1C7E">
        <w:t>3</w:t>
      </w:r>
      <w:r w:rsidR="00C83F2F">
        <w:t xml:space="preserve">, </w:t>
      </w:r>
      <w:r w:rsidR="009C1C7E">
        <w:t>16</w:t>
      </w:r>
      <w:r w:rsidR="00C83F2F">
        <w:t>]</w:t>
      </w:r>
      <w:r w:rsidR="004D10A4" w:rsidRPr="006344E3">
        <w:t>, graph processing</w:t>
      </w:r>
      <w:r w:rsidR="009C1C7E">
        <w:t>[10]</w:t>
      </w:r>
      <w:r w:rsidR="004D10A4" w:rsidRPr="006344E3">
        <w:t xml:space="preserve">, </w:t>
      </w:r>
      <w:r>
        <w:t xml:space="preserve">and </w:t>
      </w:r>
      <w:r w:rsidR="004D10A4" w:rsidRPr="006344E3">
        <w:t>dataflow graph processing.</w:t>
      </w:r>
      <w:r w:rsidR="00403BC9">
        <w:t xml:space="preserve"> </w:t>
      </w:r>
      <w:r w:rsidR="006934D6">
        <w:t>The MapReduce</w:t>
      </w:r>
      <w:r w:rsidR="003C2D04">
        <w:t xml:space="preserve"> </w:t>
      </w:r>
      <w:r w:rsidR="006934D6">
        <w:t xml:space="preserve">programming model has been applied to a wide range of applications and attracted enthusiasm from distributed computing communities due to its ease of use and efficiency in processing large scale distributed data. However, </w:t>
      </w:r>
      <w:r w:rsidR="001575C9">
        <w:t xml:space="preserve">MapReduce has </w:t>
      </w:r>
      <w:r w:rsidR="00EC6F51">
        <w:t>the limit</w:t>
      </w:r>
      <w:r>
        <w:t>ations. F</w:t>
      </w:r>
      <w:r w:rsidR="00EC6F51">
        <w:t>or example, it is</w:t>
      </w:r>
      <w:r w:rsidR="001575C9">
        <w:t xml:space="preserve"> not efficient to process multiple, related heterogeneous datasets, and iterative applications.</w:t>
      </w:r>
      <w:r w:rsidR="00DF2AAD">
        <w:t xml:space="preserve"> Paper</w:t>
      </w:r>
      <w:r w:rsidR="003C2D04">
        <w:t xml:space="preserve"> </w:t>
      </w:r>
      <w:r w:rsidR="00DF2AAD">
        <w:t>[</w:t>
      </w:r>
      <w:r w:rsidR="009C1C7E">
        <w:t>13</w:t>
      </w:r>
      <w:r w:rsidR="00DF2AAD">
        <w:t xml:space="preserve">] implemented a parallel runtime for iterative MapReduce </w:t>
      </w:r>
      <w:r w:rsidR="003C2D04">
        <w:t xml:space="preserve">applications </w:t>
      </w:r>
      <w:r w:rsidR="00DF2AAD">
        <w:t xml:space="preserve">that outperform Hadoop in performance by several </w:t>
      </w:r>
      <w:r w:rsidR="009349C5" w:rsidRPr="00DF2AAD">
        <w:t>orders</w:t>
      </w:r>
      <w:r w:rsidR="00DF2AAD" w:rsidRPr="00DF2AAD">
        <w:t xml:space="preserve"> of magnitude</w:t>
      </w:r>
      <w:r w:rsidR="00DF2AAD">
        <w:t xml:space="preserve">. </w:t>
      </w:r>
      <w:r w:rsidR="001575C9">
        <w:t>Paper</w:t>
      </w:r>
      <w:r w:rsidR="00DF2AAD">
        <w:t xml:space="preserve"> [</w:t>
      </w:r>
      <w:r w:rsidR="00531932">
        <w:t>20</w:t>
      </w:r>
      <w:r w:rsidR="00DF2AAD">
        <w:t xml:space="preserve">] found that Hadoop is </w:t>
      </w:r>
      <w:r>
        <w:t>not efficient when processing an</w:t>
      </w:r>
      <w:r w:rsidR="00DF2AAD">
        <w:t xml:space="preserve"> RDF graph pattern match</w:t>
      </w:r>
      <w:r w:rsidR="00B347DD">
        <w:t xml:space="preserve"> that requires </w:t>
      </w:r>
      <w:r>
        <w:t xml:space="preserve">the </w:t>
      </w:r>
      <w:r w:rsidR="00B347DD">
        <w:t>join</w:t>
      </w:r>
      <w:r>
        <w:t>ing</w:t>
      </w:r>
      <w:r w:rsidR="00B347DD">
        <w:t xml:space="preserve"> of multiple input data</w:t>
      </w:r>
      <w:r w:rsidR="00480284">
        <w:t xml:space="preserve"> streams</w:t>
      </w:r>
      <w:r w:rsidR="00DF2AAD">
        <w:t>.</w:t>
      </w:r>
      <w:r w:rsidR="0032371F">
        <w:t xml:space="preserve"> </w:t>
      </w:r>
      <w:r w:rsidR="006934D6">
        <w:t xml:space="preserve">Dryad is </w:t>
      </w:r>
      <w:r>
        <w:t xml:space="preserve">a </w:t>
      </w:r>
      <w:r w:rsidR="006934D6">
        <w:t>data flow runtime that models application as data flow among processes</w:t>
      </w:r>
      <w:r w:rsidR="004B3F11">
        <w:t xml:space="preserve"> or DAGs</w:t>
      </w:r>
      <w:r w:rsidR="006934D6">
        <w:t xml:space="preserve">. </w:t>
      </w:r>
      <w:r w:rsidR="004B3F11">
        <w:t>Dryad</w:t>
      </w:r>
      <w:r w:rsidR="00784659">
        <w:t xml:space="preserve"> support relational algebra and can</w:t>
      </w:r>
      <w:r w:rsidR="004B3F11">
        <w:t xml:space="preserve"> process relational un-structure and semi-structure data </w:t>
      </w:r>
      <w:r w:rsidR="00B347DD">
        <w:t>more efficient</w:t>
      </w:r>
      <w:r>
        <w:t>ly</w:t>
      </w:r>
      <w:r w:rsidR="00B347DD">
        <w:t xml:space="preserve"> than Hadoop</w:t>
      </w:r>
      <w:r w:rsidR="00784659">
        <w:t xml:space="preserve">. </w:t>
      </w:r>
    </w:p>
    <w:p w:rsidR="00FB4466" w:rsidRDefault="00864C91" w:rsidP="00493706">
      <w:pPr>
        <w:ind w:firstLine="238"/>
        <w:jc w:val="both"/>
      </w:pPr>
      <w:r>
        <w:t xml:space="preserve">Performance </w:t>
      </w:r>
      <w:r w:rsidR="00B347DD">
        <w:t>modelling</w:t>
      </w:r>
      <w:r w:rsidR="001575C9">
        <w:t xml:space="preserve"> of </w:t>
      </w:r>
      <w:r w:rsidR="00120125">
        <w:t>applications</w:t>
      </w:r>
      <w:r w:rsidR="004A36A4">
        <w:t xml:space="preserve"> ha</w:t>
      </w:r>
      <w:r w:rsidR="00120125">
        <w:t>s</w:t>
      </w:r>
      <w:r w:rsidR="004A36A4">
        <w:t xml:space="preserve"> been well studied in </w:t>
      </w:r>
      <w:r w:rsidR="00130D8B">
        <w:t xml:space="preserve">the </w:t>
      </w:r>
      <w:r w:rsidR="004A36A4">
        <w:t xml:space="preserve">HPC domain for </w:t>
      </w:r>
      <w:r w:rsidR="001575C9">
        <w:t>decades</w:t>
      </w:r>
      <w:r w:rsidR="004A36A4">
        <w:t xml:space="preserve">. It is not only </w:t>
      </w:r>
      <w:r w:rsidR="004A0E0A">
        <w:t xml:space="preserve">used to </w:t>
      </w:r>
      <w:r w:rsidR="004A36A4">
        <w:t xml:space="preserve">predicate the job </w:t>
      </w:r>
      <w:r w:rsidR="00120125">
        <w:t>running</w:t>
      </w:r>
      <w:r w:rsidR="004A36A4">
        <w:t xml:space="preserve"> time</w:t>
      </w:r>
      <w:r w:rsidR="00120125">
        <w:t xml:space="preserve"> for specific application</w:t>
      </w:r>
      <w:r w:rsidR="00130D8B">
        <w:t>s</w:t>
      </w:r>
      <w:r w:rsidR="004A0E0A">
        <w:t xml:space="preserve">, </w:t>
      </w:r>
      <w:r w:rsidR="004A36A4">
        <w:t xml:space="preserve">but </w:t>
      </w:r>
      <w:r w:rsidR="004A0E0A">
        <w:t xml:space="preserve">can </w:t>
      </w:r>
      <w:r w:rsidR="00130D8B">
        <w:t xml:space="preserve">also </w:t>
      </w:r>
      <w:r w:rsidR="004A0E0A">
        <w:t>be used</w:t>
      </w:r>
      <w:r w:rsidR="004A36A4">
        <w:t xml:space="preserve"> for </w:t>
      </w:r>
      <w:r w:rsidR="00120125">
        <w:t xml:space="preserve">profiling </w:t>
      </w:r>
      <w:r w:rsidR="004A36A4">
        <w:t>runtime</w:t>
      </w:r>
      <w:r w:rsidR="00120125">
        <w:t xml:space="preserve"> environment</w:t>
      </w:r>
      <w:r w:rsidR="004B3F11">
        <w:t>s</w:t>
      </w:r>
      <w:r w:rsidR="004A36A4">
        <w:t>.</w:t>
      </w:r>
      <w:r w:rsidR="00BE3C89">
        <w:t xml:space="preserve"> </w:t>
      </w:r>
      <w:r w:rsidR="00960AE6">
        <w:t xml:space="preserve">Among various </w:t>
      </w:r>
      <w:r w:rsidR="00120125">
        <w:t>runtime environments</w:t>
      </w:r>
      <w:r w:rsidR="00960AE6">
        <w:t xml:space="preserve">, </w:t>
      </w:r>
      <w:r w:rsidR="006934D6">
        <w:t>t</w:t>
      </w:r>
      <w:r w:rsidR="00BE3C89">
        <w:t xml:space="preserve">he performance </w:t>
      </w:r>
      <w:r w:rsidR="00960AE6">
        <w:t>model</w:t>
      </w:r>
      <w:r w:rsidR="00130D8B">
        <w:t>l</w:t>
      </w:r>
      <w:r w:rsidR="00960AE6">
        <w:t>ing</w:t>
      </w:r>
      <w:r w:rsidR="00BE3C89">
        <w:t xml:space="preserve"> of MPI on distributed memory </w:t>
      </w:r>
      <w:r w:rsidR="004A0E0A">
        <w:t xml:space="preserve">architecture </w:t>
      </w:r>
      <w:r w:rsidR="00BE3C89">
        <w:t>is well understood</w:t>
      </w:r>
      <w:r w:rsidR="00960AE6">
        <w:t xml:space="preserve">. </w:t>
      </w:r>
      <w:r w:rsidR="009F2A02">
        <w:t>The</w:t>
      </w:r>
      <w:r w:rsidR="00130D8B">
        <w:t>se</w:t>
      </w:r>
      <w:r w:rsidR="009F2A02">
        <w:t xml:space="preserve"> </w:t>
      </w:r>
      <w:r w:rsidR="001A3F39">
        <w:t>performance model</w:t>
      </w:r>
      <w:r w:rsidR="00130D8B">
        <w:t>l</w:t>
      </w:r>
      <w:r w:rsidR="001A3F39">
        <w:t>ing approaches include: analytic</w:t>
      </w:r>
      <w:r w:rsidR="00531932">
        <w:t>al</w:t>
      </w:r>
      <w:r w:rsidR="001A3F39">
        <w:t xml:space="preserve"> model</w:t>
      </w:r>
      <w:r w:rsidR="00130D8B">
        <w:t>l</w:t>
      </w:r>
      <w:r w:rsidR="001A3F39">
        <w:t>ing, empirical mode</w:t>
      </w:r>
      <w:r w:rsidR="00130D8B">
        <w:t>l</w:t>
      </w:r>
      <w:r w:rsidR="001A3F39">
        <w:t xml:space="preserve">ling, </w:t>
      </w:r>
      <w:r w:rsidR="00130D8B">
        <w:t xml:space="preserve">and </w:t>
      </w:r>
      <w:r w:rsidR="001A3F39">
        <w:t>semi-empirical model</w:t>
      </w:r>
      <w:r w:rsidR="00130D8B">
        <w:t>l</w:t>
      </w:r>
      <w:r w:rsidR="001A3F39">
        <w:t>ing.</w:t>
      </w:r>
      <w:r w:rsidR="009F2A02">
        <w:t xml:space="preserve"> </w:t>
      </w:r>
      <w:r w:rsidR="004A36A4">
        <w:t>Paper</w:t>
      </w:r>
      <w:r w:rsidR="00130D8B">
        <w:t>s</w:t>
      </w:r>
      <w:r w:rsidR="004A36A4">
        <w:t xml:space="preserve"> </w:t>
      </w:r>
      <w:r w:rsidR="00120125">
        <w:t>[</w:t>
      </w:r>
      <w:r w:rsidR="00531932">
        <w:t>1</w:t>
      </w:r>
      <w:r w:rsidR="008E0998">
        <w:t>7</w:t>
      </w:r>
      <w:r w:rsidR="00120125">
        <w:t>]</w:t>
      </w:r>
      <w:r w:rsidR="00130D8B">
        <w:t xml:space="preserve"> and </w:t>
      </w:r>
      <w:r w:rsidR="00120125">
        <w:t>[</w:t>
      </w:r>
      <w:r w:rsidR="00531932">
        <w:t>1</w:t>
      </w:r>
      <w:r w:rsidR="008E0998">
        <w:t>8</w:t>
      </w:r>
      <w:r w:rsidR="00120125">
        <w:t xml:space="preserve">] </w:t>
      </w:r>
      <w:r w:rsidR="001A3F39">
        <w:t>investigated the analytic</w:t>
      </w:r>
      <w:r w:rsidR="00531932">
        <w:t>al</w:t>
      </w:r>
      <w:r w:rsidR="001A3F39">
        <w:t xml:space="preserve"> model of parallel programs implemented with MPI executed in </w:t>
      </w:r>
      <w:r w:rsidR="00130D8B">
        <w:t xml:space="preserve">a </w:t>
      </w:r>
      <w:r w:rsidR="001A3F39">
        <w:t>cluster of workstation</w:t>
      </w:r>
      <w:r w:rsidR="00130D8B">
        <w:t>s</w:t>
      </w:r>
      <w:r w:rsidR="001A3F39">
        <w:t>. Paper [</w:t>
      </w:r>
      <w:r w:rsidR="00531932">
        <w:t>15</w:t>
      </w:r>
      <w:r w:rsidR="001A3F39">
        <w:t>] proposed a</w:t>
      </w:r>
      <w:r w:rsidR="00531932">
        <w:t xml:space="preserve"> semi-empirical</w:t>
      </w:r>
      <w:r w:rsidR="001A3F39">
        <w:t xml:space="preserve"> model for bioinformatics applications</w:t>
      </w:r>
      <w:r w:rsidR="00130D8B">
        <w:t xml:space="preserve"> that was</w:t>
      </w:r>
      <w:r w:rsidR="001A3F39">
        <w:t xml:space="preserve"> </w:t>
      </w:r>
      <w:r w:rsidR="008E0998">
        <w:t xml:space="preserve">implemented </w:t>
      </w:r>
      <w:r w:rsidR="00B347DD">
        <w:t>using</w:t>
      </w:r>
      <w:r w:rsidR="001A3F39">
        <w:t xml:space="preserve"> </w:t>
      </w:r>
      <w:r w:rsidR="00130D8B">
        <w:t xml:space="preserve">the </w:t>
      </w:r>
      <w:r w:rsidR="001A3F39">
        <w:t xml:space="preserve">hybrid parallel approach on </w:t>
      </w:r>
      <w:r w:rsidR="00130D8B">
        <w:t xml:space="preserve">a </w:t>
      </w:r>
      <w:r w:rsidR="001A3F39">
        <w:t xml:space="preserve">Windows </w:t>
      </w:r>
      <w:r w:rsidR="008E0998">
        <w:t xml:space="preserve">HPC cluster. </w:t>
      </w:r>
      <w:r w:rsidR="00130D8B">
        <w:t>P</w:t>
      </w:r>
      <w:r w:rsidR="008E0998">
        <w:t>aper [10] introduced a semi-experimental performance model for Hadoop.</w:t>
      </w:r>
      <w:r w:rsidR="00BC0B2C">
        <w:t xml:space="preserve"> </w:t>
      </w:r>
      <w:r w:rsidR="00227F74">
        <w:t>However, t</w:t>
      </w:r>
      <w:r w:rsidR="00BE3C89">
        <w:t xml:space="preserve">he performance analysis of </w:t>
      </w:r>
      <w:r w:rsidR="00BC0B2C">
        <w:t xml:space="preserve">parallel </w:t>
      </w:r>
      <w:r w:rsidR="00531932">
        <w:t>programs</w:t>
      </w:r>
      <w:r w:rsidR="00BC0B2C">
        <w:t xml:space="preserve"> using </w:t>
      </w:r>
      <w:r w:rsidR="00BE3C89">
        <w:t>data flow runtime</w:t>
      </w:r>
      <w:r w:rsidR="00130D8B">
        <w:t>s</w:t>
      </w:r>
      <w:r w:rsidR="00BE3C89">
        <w:t xml:space="preserve"> </w:t>
      </w:r>
      <w:r w:rsidR="00BC0B2C">
        <w:t xml:space="preserve">is </w:t>
      </w:r>
      <w:r w:rsidR="00BE3C89">
        <w:t xml:space="preserve">relatively understudied. </w:t>
      </w:r>
      <w:r w:rsidR="0086199C">
        <w:t xml:space="preserve">In fact, the performance impact of </w:t>
      </w:r>
      <w:r w:rsidR="004B3F11">
        <w:t xml:space="preserve">dataflow graph </w:t>
      </w:r>
      <w:r w:rsidR="0086199C">
        <w:t>runtime</w:t>
      </w:r>
      <w:r w:rsidR="00130D8B">
        <w:t>s</w:t>
      </w:r>
      <w:r w:rsidR="0086199C">
        <w:t xml:space="preserve"> at massive scale is increasingly of concern.</w:t>
      </w:r>
      <w:r w:rsidR="00FB4466">
        <w:t xml:space="preserve"> </w:t>
      </w:r>
      <w:r w:rsidR="00130D8B">
        <w:t>In addition</w:t>
      </w:r>
      <w:r w:rsidR="00FB4466">
        <w:t xml:space="preserve">, </w:t>
      </w:r>
      <w:r w:rsidR="00130D8B">
        <w:t>a</w:t>
      </w:r>
      <w:r w:rsidR="003F2850">
        <w:t xml:space="preserve"> growing concern </w:t>
      </w:r>
      <w:r w:rsidR="00130D8B">
        <w:t xml:space="preserve">exists </w:t>
      </w:r>
      <w:r w:rsidR="003F2850">
        <w:t xml:space="preserve">about </w:t>
      </w:r>
      <w:r w:rsidR="00FB4466">
        <w:t>the power issue and cost effective</w:t>
      </w:r>
      <w:r w:rsidR="00130D8B">
        <w:t>ness</w:t>
      </w:r>
      <w:r w:rsidR="003F2850">
        <w:t xml:space="preserve"> </w:t>
      </w:r>
      <w:r w:rsidR="00130D8B">
        <w:t>of the “pay-as-you-</w:t>
      </w:r>
      <w:r w:rsidR="003F2850">
        <w:t>go” environment</w:t>
      </w:r>
      <w:r w:rsidR="00120125">
        <w:t>.</w:t>
      </w:r>
      <w:r w:rsidR="00FB4466">
        <w:t xml:space="preserve"> </w:t>
      </w:r>
      <w:r w:rsidR="00120125">
        <w:t>W</w:t>
      </w:r>
      <w:r w:rsidR="00FB4466">
        <w:t>e argue that the data</w:t>
      </w:r>
      <w:r w:rsidR="00AB430A">
        <w:t xml:space="preserve"> </w:t>
      </w:r>
      <w:r w:rsidR="00FB4466">
        <w:t xml:space="preserve">flow </w:t>
      </w:r>
      <w:r w:rsidR="00AB430A">
        <w:t xml:space="preserve">graph </w:t>
      </w:r>
      <w:r w:rsidR="00FB4466">
        <w:t>runtime should also deliver efficiency</w:t>
      </w:r>
      <w:r w:rsidR="003F2850">
        <w:t xml:space="preserve"> for parallel programs</w:t>
      </w:r>
      <w:r w:rsidR="00FB4466">
        <w:t>. Thus</w:t>
      </w:r>
      <w:r w:rsidR="00904A0E">
        <w:t>,</w:t>
      </w:r>
      <w:r w:rsidR="00FB4466">
        <w:t xml:space="preserve"> th</w:t>
      </w:r>
      <w:r w:rsidR="00904A0E">
        <w:t>is</w:t>
      </w:r>
      <w:r w:rsidR="00FB4466">
        <w:t xml:space="preserve"> study </w:t>
      </w:r>
      <w:r w:rsidR="00AB430A">
        <w:t xml:space="preserve">of </w:t>
      </w:r>
      <w:r w:rsidR="00904A0E">
        <w:t xml:space="preserve">the </w:t>
      </w:r>
      <w:r w:rsidR="00AB430A">
        <w:t xml:space="preserve">performance </w:t>
      </w:r>
      <w:r w:rsidR="003A5532">
        <w:t>mode</w:t>
      </w:r>
      <w:r w:rsidR="00904A0E">
        <w:t>l</w:t>
      </w:r>
      <w:r w:rsidR="003A5532">
        <w:t xml:space="preserve">ling </w:t>
      </w:r>
      <w:r w:rsidR="00AB430A">
        <w:t>of data flow graph runtime</w:t>
      </w:r>
      <w:r w:rsidR="00904A0E">
        <w:t>s</w:t>
      </w:r>
      <w:r w:rsidR="00AB430A">
        <w:t xml:space="preserve"> is of </w:t>
      </w:r>
      <w:r w:rsidR="003A5532">
        <w:t>practic</w:t>
      </w:r>
      <w:r w:rsidR="00904A0E">
        <w:t>al</w:t>
      </w:r>
      <w:r w:rsidR="003A5532">
        <w:t xml:space="preserve"> value</w:t>
      </w:r>
      <w:r w:rsidR="00AB430A">
        <w:t xml:space="preserve">. </w:t>
      </w:r>
    </w:p>
    <w:p w:rsidR="0086199C" w:rsidRDefault="00904A0E" w:rsidP="00403BC9">
      <w:pPr>
        <w:pStyle w:val="Els-body-text"/>
      </w:pPr>
      <w:r>
        <w:lastRenderedPageBreak/>
        <w:t>S</w:t>
      </w:r>
      <w:r w:rsidR="006934D6">
        <w:t xml:space="preserve">everal sources of </w:t>
      </w:r>
      <w:r w:rsidR="0086199C">
        <w:t>runtime</w:t>
      </w:r>
      <w:r w:rsidR="006934D6">
        <w:t xml:space="preserve"> performance degradations</w:t>
      </w:r>
      <w:r>
        <w:t xml:space="preserve"> exist</w:t>
      </w:r>
      <w:r w:rsidR="006934D6">
        <w:t xml:space="preserve">, </w:t>
      </w:r>
      <w:proofErr w:type="gramStart"/>
      <w:r w:rsidR="006934D6">
        <w:t>includ</w:t>
      </w:r>
      <w:r>
        <w:t>ing</w:t>
      </w:r>
      <w:r w:rsidR="00AE7DCA">
        <w:t>[</w:t>
      </w:r>
      <w:proofErr w:type="gramEnd"/>
      <w:r w:rsidR="00AE7DCA">
        <w:t>22]</w:t>
      </w:r>
      <w:r w:rsidR="006934D6">
        <w:t xml:space="preserve">: </w:t>
      </w:r>
      <w:r w:rsidR="003F2850">
        <w:t xml:space="preserve">latency, </w:t>
      </w:r>
      <w:r w:rsidR="006934D6">
        <w:t xml:space="preserve">overhead, </w:t>
      </w:r>
      <w:r w:rsidR="0086199C">
        <w:t>and communication</w:t>
      </w:r>
      <w:r w:rsidR="006934D6">
        <w:t xml:space="preserve">. </w:t>
      </w:r>
      <w:r w:rsidR="003F2850">
        <w:t xml:space="preserve">Latency is the time delay </w:t>
      </w:r>
      <w:r>
        <w:t xml:space="preserve">used </w:t>
      </w:r>
      <w:r w:rsidR="003F2850">
        <w:t>to access remote data or service</w:t>
      </w:r>
      <w:r>
        <w:t>s</w:t>
      </w:r>
      <w:r w:rsidR="003F2850">
        <w:t xml:space="preserve"> such as memory buffer</w:t>
      </w:r>
      <w:r>
        <w:t>s</w:t>
      </w:r>
      <w:r w:rsidR="00531932">
        <w:t xml:space="preserve"> or remote file pipes</w:t>
      </w:r>
      <w:r w:rsidR="003F2850">
        <w:t xml:space="preserve">. </w:t>
      </w:r>
      <w:r w:rsidR="006934D6">
        <w:t xml:space="preserve">Overhead is the critical path work required to manage parallel physical resources and concurrent abstract tasks. </w:t>
      </w:r>
      <w:r>
        <w:t>It</w:t>
      </w:r>
      <w:r w:rsidR="006934D6">
        <w:t xml:space="preserve"> can determine the scalability of a system and the minimum granularity of program tasks tha</w:t>
      </w:r>
      <w:r>
        <w:t>t</w:t>
      </w:r>
      <w:r w:rsidR="006934D6">
        <w:t xml:space="preserve"> can be effectively exploited. </w:t>
      </w:r>
      <w:r>
        <w:t>C</w:t>
      </w:r>
      <w:r w:rsidR="0086199C">
        <w:t xml:space="preserve">ommunication is the </w:t>
      </w:r>
      <w:r w:rsidR="003F2850">
        <w:t>process</w:t>
      </w:r>
      <w:r w:rsidR="0086199C">
        <w:t xml:space="preserve"> </w:t>
      </w:r>
      <w:r w:rsidR="003F2850">
        <w:t>of</w:t>
      </w:r>
      <w:r w:rsidR="0086199C">
        <w:t xml:space="preserve"> exchang</w:t>
      </w:r>
      <w:r w:rsidR="003F2850">
        <w:t>ing</w:t>
      </w:r>
      <w:r w:rsidR="0086199C">
        <w:t xml:space="preserve"> data and information between processes. </w:t>
      </w:r>
      <w:r w:rsidR="006934D6">
        <w:t>Previous studies</w:t>
      </w:r>
      <w:r w:rsidR="00531932">
        <w:t xml:space="preserve"> [19]</w:t>
      </w:r>
      <w:r w:rsidR="006934D6">
        <w:t xml:space="preserve"> of application usage </w:t>
      </w:r>
      <w:r>
        <w:t xml:space="preserve">have </w:t>
      </w:r>
      <w:r w:rsidR="006934D6">
        <w:t>show</w:t>
      </w:r>
      <w:r>
        <w:t>n</w:t>
      </w:r>
      <w:r w:rsidR="006934D6">
        <w:t xml:space="preserve"> that the performance of collective communications </w:t>
      </w:r>
      <w:r w:rsidR="003A5532">
        <w:t>is</w:t>
      </w:r>
      <w:r w:rsidR="006934D6">
        <w:t xml:space="preserve"> critical to high performance computing (HPC). </w:t>
      </w:r>
      <w:r w:rsidR="00227F74">
        <w:t>The difficulty of building analytic</w:t>
      </w:r>
      <w:r>
        <w:t>al</w:t>
      </w:r>
      <w:r w:rsidR="00227F74">
        <w:t xml:space="preserve"> model</w:t>
      </w:r>
      <w:r>
        <w:t>s</w:t>
      </w:r>
      <w:r w:rsidR="00227F74">
        <w:t xml:space="preserve"> of parallel program</w:t>
      </w:r>
      <w:r>
        <w:t>s</w:t>
      </w:r>
      <w:r w:rsidR="00227F74">
        <w:t xml:space="preserve"> of data flow runtime</w:t>
      </w:r>
      <w:r>
        <w:t>s</w:t>
      </w:r>
      <w:r w:rsidR="00227F74">
        <w:t xml:space="preserve"> </w:t>
      </w:r>
      <w:r w:rsidR="003072E2">
        <w:t xml:space="preserve">is to identify the communication </w:t>
      </w:r>
      <w:r w:rsidR="00531932">
        <w:t>behavior</w:t>
      </w:r>
      <w:r w:rsidR="003072E2">
        <w:t xml:space="preserve"> and model communication overhead.  </w:t>
      </w:r>
    </w:p>
    <w:p w:rsidR="00FF6FA1" w:rsidRDefault="00864C91" w:rsidP="00FF6FA1">
      <w:pPr>
        <w:pStyle w:val="Els-body-text"/>
      </w:pPr>
      <w:r>
        <w:t>In this paper, we propose</w:t>
      </w:r>
      <w:r w:rsidR="00531932">
        <w:t>d</w:t>
      </w:r>
      <w:r>
        <w:t xml:space="preserve"> </w:t>
      </w:r>
      <w:r w:rsidR="00904A0E">
        <w:t>an</w:t>
      </w:r>
      <w:r>
        <w:t xml:space="preserve"> </w:t>
      </w:r>
      <w:r w:rsidR="0086199C">
        <w:t>analytic</w:t>
      </w:r>
      <w:r w:rsidR="00904A0E">
        <w:t>al</w:t>
      </w:r>
      <w:r w:rsidR="0086199C">
        <w:t xml:space="preserve"> </w:t>
      </w:r>
      <w:r>
        <w:t xml:space="preserve">timing model </w:t>
      </w:r>
      <w:r w:rsidR="00904A0E">
        <w:t>for</w:t>
      </w:r>
      <w:r w:rsidR="003F2850">
        <w:t xml:space="preserve"> Dryad implementation of</w:t>
      </w:r>
      <w:r>
        <w:t xml:space="preserve"> PMM in realistic setting</w:t>
      </w:r>
      <w:r w:rsidR="00904A0E">
        <w:t>s</w:t>
      </w:r>
      <w:r w:rsidR="0086199C">
        <w:t xml:space="preserve"> which is more general than </w:t>
      </w:r>
      <w:r w:rsidR="00904A0E">
        <w:t xml:space="preserve">the settings used in the </w:t>
      </w:r>
      <w:r w:rsidR="0086199C">
        <w:t>e</w:t>
      </w:r>
      <w:r w:rsidR="00531932">
        <w:t>mpirical</w:t>
      </w:r>
      <w:r w:rsidR="0086199C">
        <w:t xml:space="preserve"> and </w:t>
      </w:r>
      <w:r w:rsidR="002336D1">
        <w:t>semi-empiric</w:t>
      </w:r>
      <w:r w:rsidR="00531932">
        <w:t>al</w:t>
      </w:r>
      <w:r w:rsidR="002336D1">
        <w:t xml:space="preserve"> model</w:t>
      </w:r>
      <w:r w:rsidR="0086199C">
        <w:t>.</w:t>
      </w:r>
      <w:r w:rsidR="003F2850">
        <w:t xml:space="preserve"> We extend</w:t>
      </w:r>
      <w:r w:rsidR="00904A0E">
        <w:t>ed</w:t>
      </w:r>
      <w:r w:rsidR="003F2850">
        <w:t xml:space="preserve"> the proposed analytic</w:t>
      </w:r>
      <w:r w:rsidR="00904A0E">
        <w:t>al</w:t>
      </w:r>
      <w:r w:rsidR="003F2850">
        <w:t xml:space="preserve"> model to MS.MPI, and </w:t>
      </w:r>
      <w:r w:rsidR="00BD32BF">
        <w:t>ma</w:t>
      </w:r>
      <w:r w:rsidR="00904A0E">
        <w:t>de</w:t>
      </w:r>
      <w:r w:rsidR="00BD32BF">
        <w:t xml:space="preserve"> comprehensive comparison</w:t>
      </w:r>
      <w:r w:rsidR="00904A0E">
        <w:t>s</w:t>
      </w:r>
      <w:r w:rsidR="00BD32BF">
        <w:t xml:space="preserve"> between Dryad and MPI implementation</w:t>
      </w:r>
      <w:r w:rsidR="00531932">
        <w:t>s</w:t>
      </w:r>
      <w:r w:rsidR="00BD32BF">
        <w:t xml:space="preserve"> of </w:t>
      </w:r>
      <w:r w:rsidR="00AE7DCA">
        <w:t xml:space="preserve">the </w:t>
      </w:r>
      <w:r w:rsidR="00BD32BF">
        <w:t>PMM</w:t>
      </w:r>
      <w:r w:rsidR="00AE7DCA">
        <w:t xml:space="preserve"> applications</w:t>
      </w:r>
      <w:r w:rsidR="007D48F5">
        <w:t>.</w:t>
      </w:r>
      <w:r w:rsidR="00BD32BF">
        <w:t xml:space="preserve"> </w:t>
      </w:r>
      <w:r w:rsidR="00AE7DCA">
        <w:t xml:space="preserve">We conducted experimental analyses in order to verify the correctness of our analytic model </w:t>
      </w:r>
      <w:r w:rsidR="00AE7DCA" w:rsidRPr="006344E3">
        <w:t xml:space="preserve">on a Windows </w:t>
      </w:r>
      <w:r w:rsidR="00AE7DCA">
        <w:t>cluster with up to 400 cores,</w:t>
      </w:r>
      <w:r w:rsidR="00AE7DCA" w:rsidRPr="006344E3">
        <w:t xml:space="preserve"> Azure with up to </w:t>
      </w:r>
      <w:r w:rsidR="00AE7DCA">
        <w:t>100</w:t>
      </w:r>
      <w:r w:rsidR="00AE7DCA" w:rsidRPr="006344E3">
        <w:t xml:space="preserve"> instances</w:t>
      </w:r>
      <w:r w:rsidR="00AE7DCA">
        <w:t>, and Linux cluster with up to 100 nodes</w:t>
      </w:r>
      <w:r w:rsidR="00AE7DCA" w:rsidRPr="006344E3">
        <w:t>.</w:t>
      </w:r>
      <w:r w:rsidR="00AE7DCA">
        <w:t xml:space="preserve"> The final results show that our analytic model produces accurate predictions within 5% of the measured results.</w:t>
      </w:r>
      <w:r w:rsidR="0086199C">
        <w:t xml:space="preserve"> </w:t>
      </w:r>
      <w:r>
        <w:t xml:space="preserve"> </w:t>
      </w:r>
    </w:p>
    <w:p w:rsidR="00D336DA" w:rsidRDefault="00D336DA" w:rsidP="00FF6FA1">
      <w:pPr>
        <w:pStyle w:val="Els-body-text"/>
      </w:pPr>
      <w:r>
        <w:t xml:space="preserve">The remainder of this paper is organized as follows. </w:t>
      </w:r>
      <w:r w:rsidR="00DC101F">
        <w:t>An</w:t>
      </w:r>
      <w:r>
        <w:t xml:space="preserve"> </w:t>
      </w:r>
      <w:r w:rsidR="00DF2AAD">
        <w:t xml:space="preserve">introduction </w:t>
      </w:r>
      <w:r w:rsidR="00DC101F">
        <w:t>to</w:t>
      </w:r>
      <w:r w:rsidR="00DF2AAD">
        <w:t xml:space="preserve"> Dryad </w:t>
      </w:r>
      <w:r>
        <w:t xml:space="preserve">is briefly discussed in section 2, followed by </w:t>
      </w:r>
      <w:r w:rsidR="00DC101F">
        <w:t>an</w:t>
      </w:r>
      <w:r>
        <w:t xml:space="preserve"> </w:t>
      </w:r>
      <w:r w:rsidR="00DF2AAD">
        <w:t xml:space="preserve">evaluation of </w:t>
      </w:r>
      <w:r w:rsidR="00DC101F">
        <w:t xml:space="preserve">the </w:t>
      </w:r>
      <w:r w:rsidR="00DF2AAD">
        <w:t xml:space="preserve">overhead of </w:t>
      </w:r>
      <w:r w:rsidR="00DC101F">
        <w:t xml:space="preserve">the </w:t>
      </w:r>
      <w:r w:rsidR="00DF2AAD">
        <w:t xml:space="preserve">Dryad runtime </w:t>
      </w:r>
      <w:r>
        <w:t xml:space="preserve">in section 3. In section 4, we present </w:t>
      </w:r>
      <w:r w:rsidR="00DF2AAD">
        <w:t>the analytic</w:t>
      </w:r>
      <w:r w:rsidR="00DC101F">
        <w:t>al</w:t>
      </w:r>
      <w:r w:rsidR="00DF2AAD">
        <w:t xml:space="preserve"> model </w:t>
      </w:r>
      <w:r w:rsidR="00DC101F">
        <w:t>for the</w:t>
      </w:r>
      <w:r w:rsidR="00DF2AAD">
        <w:t xml:space="preserve"> Dryad and MPI implementation</w:t>
      </w:r>
      <w:r w:rsidR="00AE7DCA">
        <w:t>s</w:t>
      </w:r>
      <w:r w:rsidR="00DF2AAD">
        <w:t xml:space="preserve"> </w:t>
      </w:r>
      <w:r w:rsidR="00C004FA">
        <w:t xml:space="preserve">of </w:t>
      </w:r>
      <w:r w:rsidR="00DC101F">
        <w:t xml:space="preserve">the </w:t>
      </w:r>
      <w:r w:rsidR="00C004FA">
        <w:t xml:space="preserve">PMM application. Section 5 </w:t>
      </w:r>
      <w:r w:rsidR="006112DE">
        <w:t>contains the</w:t>
      </w:r>
      <w:r w:rsidR="00DF2AAD">
        <w:t xml:space="preserve"> </w:t>
      </w:r>
      <w:r>
        <w:t>experiments results of</w:t>
      </w:r>
      <w:r w:rsidR="007D48F5">
        <w:t xml:space="preserve"> </w:t>
      </w:r>
      <w:r w:rsidR="006112DE">
        <w:t xml:space="preserve">the </w:t>
      </w:r>
      <w:r w:rsidR="007D48F5">
        <w:t>proposed analytic</w:t>
      </w:r>
      <w:r w:rsidR="006112DE">
        <w:t>al</w:t>
      </w:r>
      <w:r w:rsidR="007D48F5">
        <w:t xml:space="preserve"> model</w:t>
      </w:r>
      <w:r>
        <w:t xml:space="preserve">. Finally, we </w:t>
      </w:r>
      <w:r w:rsidR="006112DE">
        <w:t>provide</w:t>
      </w:r>
      <w:r w:rsidR="00AE7DCA">
        <w:t>d</w:t>
      </w:r>
      <w:r>
        <w:t xml:space="preserve"> remarks and conclusions in section </w:t>
      </w:r>
      <w:r w:rsidR="00C004FA">
        <w:t>6</w:t>
      </w:r>
      <w:r>
        <w:t xml:space="preserve">. </w:t>
      </w:r>
    </w:p>
    <w:p w:rsidR="00C523A7" w:rsidRDefault="00BE68E8" w:rsidP="005C66CE">
      <w:pPr>
        <w:pStyle w:val="Els-1storder-head"/>
        <w:keepNext w:val="0"/>
        <w:widowControl w:val="0"/>
        <w:spacing w:after="0"/>
      </w:pPr>
      <w:r>
        <w:t>Dryad Overview</w:t>
      </w:r>
    </w:p>
    <w:p w:rsidR="00C523A7" w:rsidRDefault="00BE68E8" w:rsidP="009349C5">
      <w:pPr>
        <w:pStyle w:val="Els-2ndorder-head"/>
        <w:spacing w:after="0"/>
      </w:pPr>
      <w:r>
        <w:t>Architecture</w:t>
      </w:r>
      <w:r w:rsidR="00C523A7">
        <w:t xml:space="preserve"> </w:t>
      </w:r>
      <w:r w:rsidR="001E598B">
        <w:t>of Dryad</w:t>
      </w:r>
      <w:r w:rsidR="00C523A7">
        <w:t xml:space="preserve"> </w:t>
      </w:r>
    </w:p>
    <w:p w:rsidR="00403BC9" w:rsidRDefault="00403BC9" w:rsidP="00403BC9">
      <w:pPr>
        <w:pStyle w:val="Els-body-text"/>
      </w:pPr>
      <w:r>
        <w:t>Dryad, DryadLINQ and DSC [</w:t>
      </w:r>
      <w:r w:rsidR="007802E6">
        <w:t>5</w:t>
      </w:r>
      <w:r>
        <w:t xml:space="preserve">] are a set of technologies that support the processing of data intensive applications in the Windows platform. Dryad is a general purpose runtime </w:t>
      </w:r>
      <w:r w:rsidR="00BD32BF">
        <w:t>and</w:t>
      </w:r>
      <w:r>
        <w:t xml:space="preserve"> </w:t>
      </w:r>
      <w:r w:rsidR="00BD32BF">
        <w:t>a</w:t>
      </w:r>
      <w:r>
        <w:t xml:space="preserve"> Dryad job is represented as a directed acyclic graph (DAG), which is called the Dryad graph. One Dryad graph consists of vertices and channels. A graph vertex is an independent instance of the data processing program in a certain step. </w:t>
      </w:r>
      <w:r w:rsidR="006112DE">
        <w:t>The g</w:t>
      </w:r>
      <w:r>
        <w:t xml:space="preserve">raph edges are the channels transferring data between the vertices. </w:t>
      </w:r>
      <w:r w:rsidR="001D4797" w:rsidRPr="001D4797">
        <w:t>DryadLINQ is the high-level programming language and compiler for Dryad. The DryadLINQ compiler can automatically translate the Language-Integrated Query (LINQ) programs written by .NET language into distributed, optimized computation steps that run on top of the Dryad cluster.</w:t>
      </w:r>
      <w:r w:rsidR="001D4797">
        <w:t xml:space="preserve"> </w:t>
      </w:r>
      <w:r>
        <w:t>The Distributed Storage Catalog (DSC) is the component that works with the NTFS in order to provide data management functionalities, such as data sets storage, replication and load balancing within the HPC cluster.</w:t>
      </w:r>
      <w:r w:rsidR="001D4797">
        <w:t xml:space="preserve"> </w:t>
      </w:r>
    </w:p>
    <w:p w:rsidR="00F97532" w:rsidRDefault="005C66CE" w:rsidP="005C66CE">
      <w:pPr>
        <w:pStyle w:val="Els-body-text"/>
        <w:spacing w:line="240" w:lineRule="auto"/>
        <w:ind w:firstLine="0"/>
      </w:pPr>
      <w:r>
        <w:t xml:space="preserve">      </w:t>
      </w:r>
      <w:r w:rsidR="00F4174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1pt;height:125.85pt">
            <v:imagedata r:id="rId9" o:title="LINQtoHPC2"/>
          </v:shape>
        </w:pict>
      </w:r>
      <w:r w:rsidR="00A8286D">
        <w:t xml:space="preserve">     </w:t>
      </w:r>
      <w:r w:rsidR="00F41747">
        <w:pict>
          <v:shape id="_x0000_i1027" type="#_x0000_t75" style="width:139.95pt;height:125.85pt">
            <v:imagedata r:id="rId10" o:title="dryadGraph"/>
          </v:shape>
        </w:pict>
      </w:r>
    </w:p>
    <w:p w:rsidR="000E5FCB" w:rsidRDefault="00A8286D" w:rsidP="00A8286D">
      <w:pPr>
        <w:pStyle w:val="Els-body-text"/>
        <w:spacing w:line="240" w:lineRule="auto"/>
        <w:ind w:left="720" w:firstLine="720"/>
      </w:pPr>
      <w:r>
        <w:t xml:space="preserve">Figure 1:  </w:t>
      </w:r>
      <w:r w:rsidR="000E5FCB">
        <w:t xml:space="preserve">Dryad </w:t>
      </w:r>
      <w:r w:rsidR="006112DE">
        <w:t>A</w:t>
      </w:r>
      <w:r w:rsidR="000E5FCB">
        <w:t>rchitecture</w:t>
      </w:r>
      <w:r w:rsidR="004D6367">
        <w:tab/>
      </w:r>
      <w:r w:rsidR="004D6367">
        <w:tab/>
      </w:r>
      <w:r w:rsidR="004D6367">
        <w:tab/>
        <w:t xml:space="preserve">  </w:t>
      </w:r>
      <w:r>
        <w:t xml:space="preserve">Figure 2: Dryad </w:t>
      </w:r>
      <w:r w:rsidR="006112DE">
        <w:t>J</w:t>
      </w:r>
      <w:r>
        <w:t xml:space="preserve">ob </w:t>
      </w:r>
      <w:r w:rsidR="006112DE">
        <w:t>G</w:t>
      </w:r>
      <w:r>
        <w:t>raph</w:t>
      </w:r>
    </w:p>
    <w:p w:rsidR="009349C5" w:rsidRDefault="009349C5" w:rsidP="009349C5">
      <w:pPr>
        <w:pStyle w:val="Els-2ndorder-head"/>
        <w:spacing w:after="0"/>
      </w:pPr>
      <w:r>
        <w:t>Parallel Execution Model</w:t>
      </w:r>
    </w:p>
    <w:p w:rsidR="00F97532" w:rsidRPr="00F97532" w:rsidRDefault="00F97532" w:rsidP="002B11DC">
      <w:pPr>
        <w:pStyle w:val="Els-body-text"/>
        <w:spacing w:line="240" w:lineRule="auto"/>
      </w:pPr>
      <w:r>
        <w:t xml:space="preserve">Dryad uses directed acyclic graph to describe the control flow and dataflow dependencies among Dryad tasks that are spawn by DryadLINQ programs. The Dryad graph manager, </w:t>
      </w:r>
      <w:r w:rsidR="00CF74E3">
        <w:t xml:space="preserve">which is a </w:t>
      </w:r>
      <w:r>
        <w:t xml:space="preserve">centralized job manager, reads the execution plan that was </w:t>
      </w:r>
      <w:r w:rsidR="00CF74E3">
        <w:t xml:space="preserve">initially </w:t>
      </w:r>
      <w:r>
        <w:t xml:space="preserve">created by the </w:t>
      </w:r>
      <w:r w:rsidR="005E12D7">
        <w:t xml:space="preserve">DryadLINQ provider. Each node of the graph represents a unit of work called a vertex. </w:t>
      </w:r>
      <w:r w:rsidR="002B11DC">
        <w:t xml:space="preserve">The vertices are scheduled onto DSC nodes for the execution according to data locality information. If there are more vertices than DSC nodes, </w:t>
      </w:r>
      <w:r w:rsidR="006112DE">
        <w:t xml:space="preserve">then </w:t>
      </w:r>
      <w:r w:rsidR="002B11DC">
        <w:t xml:space="preserve">the Dryad graph manager queues </w:t>
      </w:r>
      <w:r w:rsidR="006112DE">
        <w:t xml:space="preserve">the </w:t>
      </w:r>
      <w:r w:rsidR="002B11DC">
        <w:t>execution of some</w:t>
      </w:r>
      <w:r w:rsidR="006112DE">
        <w:t xml:space="preserve"> of the</w:t>
      </w:r>
      <w:r w:rsidR="002B11DC">
        <w:t xml:space="preserve"> vertices. Dryad utilizes </w:t>
      </w:r>
      <w:r w:rsidR="006112DE">
        <w:t xml:space="preserve">the </w:t>
      </w:r>
      <w:r w:rsidR="002B11DC">
        <w:t xml:space="preserve">generalization of the UNIX piping mechanism </w:t>
      </w:r>
      <w:r w:rsidR="006112DE">
        <w:t xml:space="preserve">in order </w:t>
      </w:r>
      <w:r w:rsidR="002B11DC">
        <w:t xml:space="preserve">to connect the vertices that </w:t>
      </w:r>
      <w:r w:rsidR="002B11DC">
        <w:lastRenderedPageBreak/>
        <w:t>comprise a j</w:t>
      </w:r>
      <w:r w:rsidR="000E5FCB">
        <w:t xml:space="preserve">ob. Dryad extends the standard pipe model to handle distributed applications that run on a cluster. </w:t>
      </w:r>
      <w:r w:rsidR="00A8286D">
        <w:t xml:space="preserve">Figure 2 illustrates the Dryad job graph for a typical Dryad job. </w:t>
      </w:r>
    </w:p>
    <w:p w:rsidR="004E13F0" w:rsidRDefault="00DC7B74" w:rsidP="007C47ED">
      <w:pPr>
        <w:pStyle w:val="Els-1storder-head"/>
        <w:keepNext w:val="0"/>
        <w:widowControl w:val="0"/>
      </w:pPr>
      <w:r>
        <w:t xml:space="preserve">Evaluating and </w:t>
      </w:r>
      <w:r w:rsidR="00FF468E">
        <w:t xml:space="preserve">Measuring </w:t>
      </w:r>
      <w:r w:rsidR="006112DE">
        <w:t xml:space="preserve">the </w:t>
      </w:r>
      <w:r w:rsidR="00FF468E">
        <w:t>Dryad</w:t>
      </w:r>
      <w:r>
        <w:t xml:space="preserve"> Overhead</w:t>
      </w:r>
      <w:bookmarkStart w:id="0" w:name="_GoBack"/>
      <w:bookmarkEnd w:id="0"/>
    </w:p>
    <w:p w:rsidR="004F7402" w:rsidRPr="006112DE" w:rsidRDefault="00D6491D" w:rsidP="006112DE">
      <w:pPr>
        <w:rPr>
          <w:i/>
        </w:rPr>
      </w:pPr>
      <w:r w:rsidRPr="006112DE">
        <w:rPr>
          <w:i/>
        </w:rPr>
        <w:t>Experiment Setting</w:t>
      </w:r>
      <w:r w:rsidR="006112DE" w:rsidRPr="006112DE">
        <w:rPr>
          <w:i/>
        </w:rPr>
        <w:t>s</w:t>
      </w:r>
    </w:p>
    <w:tbl>
      <w:tblPr>
        <w:tblW w:w="0" w:type="auto"/>
        <w:jc w:val="center"/>
        <w:tblInd w:w="198" w:type="dxa"/>
        <w:tblLook w:val="01E0" w:firstRow="1" w:lastRow="1" w:firstColumn="1" w:lastColumn="1" w:noHBand="0" w:noVBand="0"/>
      </w:tblPr>
      <w:tblGrid>
        <w:gridCol w:w="1456"/>
        <w:gridCol w:w="1883"/>
        <w:gridCol w:w="1989"/>
        <w:gridCol w:w="1840"/>
        <w:gridCol w:w="1524"/>
      </w:tblGrid>
      <w:tr w:rsidR="00C409D9" w:rsidRPr="00520B9C" w:rsidTr="00C409D9">
        <w:trPr>
          <w:jc w:val="center"/>
        </w:trPr>
        <w:tc>
          <w:tcPr>
            <w:tcW w:w="1456" w:type="dxa"/>
            <w:tcBorders>
              <w:top w:val="single" w:sz="4" w:space="0" w:color="auto"/>
              <w:bottom w:val="single" w:sz="4" w:space="0" w:color="auto"/>
            </w:tcBorders>
          </w:tcPr>
          <w:p w:rsidR="00C409D9" w:rsidRPr="00520B9C" w:rsidRDefault="00C409D9" w:rsidP="00293F50">
            <w:pPr>
              <w:widowControl w:val="0"/>
              <w:spacing w:after="80" w:line="200" w:lineRule="exact"/>
              <w:rPr>
                <w:sz w:val="16"/>
                <w:lang w:val="en-US"/>
              </w:rPr>
            </w:pPr>
            <w:r>
              <w:rPr>
                <w:sz w:val="16"/>
                <w:lang w:val="en-US"/>
              </w:rPr>
              <w:t>Infrastructure</w:t>
            </w:r>
          </w:p>
        </w:tc>
        <w:tc>
          <w:tcPr>
            <w:tcW w:w="1883" w:type="dxa"/>
            <w:tcBorders>
              <w:top w:val="single" w:sz="4" w:space="0" w:color="auto"/>
              <w:bottom w:val="single" w:sz="4" w:space="0" w:color="auto"/>
            </w:tcBorders>
          </w:tcPr>
          <w:p w:rsidR="00C409D9" w:rsidRPr="00520B9C" w:rsidRDefault="00C409D9" w:rsidP="00293F50">
            <w:pPr>
              <w:widowControl w:val="0"/>
              <w:spacing w:after="80" w:line="200" w:lineRule="exact"/>
              <w:rPr>
                <w:sz w:val="16"/>
                <w:lang w:val="en-US"/>
              </w:rPr>
            </w:pPr>
            <w:r>
              <w:rPr>
                <w:sz w:val="16"/>
                <w:lang w:val="en-US"/>
              </w:rPr>
              <w:t>Tempest (32 nodes)</w:t>
            </w:r>
          </w:p>
        </w:tc>
        <w:tc>
          <w:tcPr>
            <w:tcW w:w="1989" w:type="dxa"/>
            <w:tcBorders>
              <w:top w:val="single" w:sz="4" w:space="0" w:color="auto"/>
              <w:bottom w:val="single" w:sz="4" w:space="0" w:color="auto"/>
            </w:tcBorders>
          </w:tcPr>
          <w:p w:rsidR="00C409D9" w:rsidRPr="00520B9C" w:rsidRDefault="00C409D9" w:rsidP="00D14B57">
            <w:pPr>
              <w:widowControl w:val="0"/>
              <w:spacing w:after="80" w:line="200" w:lineRule="exact"/>
              <w:rPr>
                <w:sz w:val="16"/>
                <w:lang w:val="en-US"/>
              </w:rPr>
            </w:pPr>
            <w:r>
              <w:rPr>
                <w:sz w:val="16"/>
                <w:lang w:val="en-US"/>
              </w:rPr>
              <w:t>Azure (100 instance)</w:t>
            </w:r>
          </w:p>
        </w:tc>
        <w:tc>
          <w:tcPr>
            <w:tcW w:w="1840" w:type="dxa"/>
            <w:tcBorders>
              <w:top w:val="single" w:sz="4" w:space="0" w:color="auto"/>
              <w:bottom w:val="single" w:sz="4" w:space="0" w:color="auto"/>
            </w:tcBorders>
          </w:tcPr>
          <w:p w:rsidR="00C409D9" w:rsidRDefault="00C409D9" w:rsidP="00293F50">
            <w:pPr>
              <w:widowControl w:val="0"/>
              <w:spacing w:after="80" w:line="200" w:lineRule="exact"/>
              <w:rPr>
                <w:sz w:val="16"/>
                <w:lang w:val="en-US"/>
              </w:rPr>
            </w:pPr>
            <w:r>
              <w:rPr>
                <w:sz w:val="16"/>
                <w:lang w:val="en-US"/>
              </w:rPr>
              <w:t>Quarry (230 nodes)</w:t>
            </w:r>
          </w:p>
        </w:tc>
        <w:tc>
          <w:tcPr>
            <w:tcW w:w="1524" w:type="dxa"/>
            <w:tcBorders>
              <w:top w:val="single" w:sz="4" w:space="0" w:color="auto"/>
              <w:bottom w:val="single" w:sz="4" w:space="0" w:color="auto"/>
            </w:tcBorders>
          </w:tcPr>
          <w:p w:rsidR="00C409D9" w:rsidRDefault="00C409D9" w:rsidP="00293F50">
            <w:pPr>
              <w:widowControl w:val="0"/>
              <w:spacing w:after="80" w:line="200" w:lineRule="exact"/>
              <w:rPr>
                <w:sz w:val="16"/>
                <w:lang w:val="en-US"/>
              </w:rPr>
            </w:pPr>
            <w:r>
              <w:rPr>
                <w:sz w:val="16"/>
                <w:lang w:val="en-US"/>
              </w:rPr>
              <w:t>Odin (128 nodes)</w:t>
            </w:r>
          </w:p>
        </w:tc>
      </w:tr>
      <w:tr w:rsidR="00C409D9" w:rsidRPr="00520B9C" w:rsidTr="00C409D9">
        <w:trPr>
          <w:jc w:val="center"/>
        </w:trPr>
        <w:tc>
          <w:tcPr>
            <w:tcW w:w="1456" w:type="dxa"/>
            <w:tcBorders>
              <w:top w:val="single" w:sz="4" w:space="0" w:color="auto"/>
            </w:tcBorders>
          </w:tcPr>
          <w:p w:rsidR="00C409D9" w:rsidRPr="00520B9C" w:rsidRDefault="00C409D9" w:rsidP="00293F50">
            <w:pPr>
              <w:widowControl w:val="0"/>
              <w:spacing w:after="80" w:line="200" w:lineRule="exact"/>
              <w:rPr>
                <w:sz w:val="16"/>
                <w:lang w:val="en-US"/>
              </w:rPr>
            </w:pPr>
            <w:r w:rsidRPr="00520B9C">
              <w:rPr>
                <w:sz w:val="16"/>
                <w:lang w:val="en-US"/>
              </w:rPr>
              <w:t>CPU</w:t>
            </w:r>
            <w:r>
              <w:rPr>
                <w:sz w:val="16"/>
                <w:lang w:val="en-US"/>
              </w:rPr>
              <w:t xml:space="preserve"> (</w:t>
            </w:r>
            <w:r w:rsidRPr="00520B9C">
              <w:rPr>
                <w:sz w:val="16"/>
                <w:lang w:val="en-US"/>
              </w:rPr>
              <w:t>Intel E7450</w:t>
            </w:r>
            <w:r>
              <w:rPr>
                <w:sz w:val="16"/>
                <w:lang w:val="en-US"/>
              </w:rPr>
              <w:t>)</w:t>
            </w:r>
          </w:p>
        </w:tc>
        <w:tc>
          <w:tcPr>
            <w:tcW w:w="1883" w:type="dxa"/>
            <w:tcBorders>
              <w:top w:val="single" w:sz="4" w:space="0" w:color="auto"/>
            </w:tcBorders>
          </w:tcPr>
          <w:p w:rsidR="00C409D9" w:rsidRPr="00520B9C" w:rsidRDefault="00C409D9" w:rsidP="00293F50">
            <w:pPr>
              <w:widowControl w:val="0"/>
              <w:spacing w:after="80" w:line="200" w:lineRule="exact"/>
              <w:rPr>
                <w:sz w:val="16"/>
                <w:lang w:val="en-US"/>
              </w:rPr>
            </w:pPr>
            <w:r>
              <w:rPr>
                <w:sz w:val="16"/>
                <w:lang w:val="en-US"/>
              </w:rPr>
              <w:t>2.4</w:t>
            </w:r>
            <w:r w:rsidR="00204332">
              <w:rPr>
                <w:sz w:val="16"/>
                <w:lang w:val="en-US"/>
              </w:rPr>
              <w:t xml:space="preserve"> </w:t>
            </w:r>
            <w:r>
              <w:rPr>
                <w:sz w:val="16"/>
                <w:lang w:val="en-US"/>
              </w:rPr>
              <w:t>GHz</w:t>
            </w:r>
          </w:p>
        </w:tc>
        <w:tc>
          <w:tcPr>
            <w:tcW w:w="1989"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2.1</w:t>
            </w:r>
            <w:r w:rsidR="00204332">
              <w:rPr>
                <w:sz w:val="16"/>
                <w:lang w:val="en-US"/>
              </w:rPr>
              <w:t xml:space="preserve"> </w:t>
            </w:r>
            <w:r>
              <w:rPr>
                <w:sz w:val="16"/>
                <w:lang w:val="en-US"/>
              </w:rPr>
              <w:t>GHz</w:t>
            </w:r>
          </w:p>
        </w:tc>
        <w:tc>
          <w:tcPr>
            <w:tcW w:w="1840"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2.0</w:t>
            </w:r>
            <w:r w:rsidR="00204332">
              <w:rPr>
                <w:sz w:val="16"/>
                <w:lang w:val="en-US"/>
              </w:rPr>
              <w:t xml:space="preserve"> </w:t>
            </w:r>
            <w:r>
              <w:rPr>
                <w:sz w:val="16"/>
                <w:lang w:val="en-US"/>
              </w:rPr>
              <w:t>GHz</w:t>
            </w:r>
          </w:p>
        </w:tc>
        <w:tc>
          <w:tcPr>
            <w:tcW w:w="1524" w:type="dxa"/>
            <w:tcBorders>
              <w:top w:val="single" w:sz="4" w:space="0" w:color="auto"/>
            </w:tcBorders>
          </w:tcPr>
          <w:p w:rsidR="00C409D9" w:rsidRDefault="00C409D9" w:rsidP="00293F50">
            <w:pPr>
              <w:widowControl w:val="0"/>
              <w:spacing w:after="80" w:line="200" w:lineRule="exact"/>
              <w:rPr>
                <w:sz w:val="16"/>
                <w:lang w:val="en-US"/>
              </w:rPr>
            </w:pPr>
            <w:r>
              <w:rPr>
                <w:sz w:val="16"/>
                <w:lang w:val="en-US"/>
              </w:rPr>
              <w:t>2.7</w:t>
            </w:r>
            <w:r w:rsidR="00204332">
              <w:rPr>
                <w:sz w:val="16"/>
                <w:lang w:val="en-US"/>
              </w:rPr>
              <w:t xml:space="preserve"> </w:t>
            </w:r>
            <w:r>
              <w:rPr>
                <w:sz w:val="16"/>
                <w:lang w:val="en-US"/>
              </w:rPr>
              <w:t>GHz</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sidRPr="00520B9C">
              <w:rPr>
                <w:sz w:val="16"/>
                <w:lang w:val="en-US"/>
              </w:rPr>
              <w:t>Cores</w:t>
            </w:r>
            <w:r>
              <w:rPr>
                <w:sz w:val="16"/>
                <w:lang w:val="en-US"/>
              </w:rPr>
              <w:t xml:space="preserve"> per node</w:t>
            </w:r>
          </w:p>
        </w:tc>
        <w:tc>
          <w:tcPr>
            <w:tcW w:w="1883" w:type="dxa"/>
          </w:tcPr>
          <w:p w:rsidR="00C409D9" w:rsidRPr="00520B9C" w:rsidRDefault="00C409D9" w:rsidP="00293F50">
            <w:pPr>
              <w:widowControl w:val="0"/>
              <w:spacing w:after="80" w:line="200" w:lineRule="exact"/>
              <w:rPr>
                <w:sz w:val="16"/>
                <w:lang w:val="en-US"/>
              </w:rPr>
            </w:pPr>
            <w:r w:rsidRPr="00520B9C">
              <w:rPr>
                <w:sz w:val="16"/>
                <w:lang w:val="en-US"/>
              </w:rPr>
              <w:t>24</w:t>
            </w:r>
          </w:p>
        </w:tc>
        <w:tc>
          <w:tcPr>
            <w:tcW w:w="1989" w:type="dxa"/>
          </w:tcPr>
          <w:p w:rsidR="00C409D9" w:rsidRPr="00520B9C" w:rsidRDefault="00C409D9" w:rsidP="00293F50">
            <w:pPr>
              <w:widowControl w:val="0"/>
              <w:spacing w:after="80" w:line="200" w:lineRule="exact"/>
              <w:rPr>
                <w:sz w:val="16"/>
                <w:lang w:val="en-US"/>
              </w:rPr>
            </w:pPr>
            <w:r>
              <w:rPr>
                <w:sz w:val="16"/>
                <w:lang w:val="en-US"/>
              </w:rPr>
              <w:t>1</w:t>
            </w:r>
          </w:p>
        </w:tc>
        <w:tc>
          <w:tcPr>
            <w:tcW w:w="1840" w:type="dxa"/>
          </w:tcPr>
          <w:p w:rsidR="00C409D9" w:rsidRDefault="00C409D9" w:rsidP="00293F50">
            <w:pPr>
              <w:widowControl w:val="0"/>
              <w:spacing w:after="80" w:line="200" w:lineRule="exact"/>
              <w:rPr>
                <w:sz w:val="16"/>
                <w:lang w:val="en-US"/>
              </w:rPr>
            </w:pPr>
            <w:r>
              <w:rPr>
                <w:sz w:val="16"/>
                <w:lang w:val="en-US"/>
              </w:rPr>
              <w:t>8</w:t>
            </w:r>
          </w:p>
        </w:tc>
        <w:tc>
          <w:tcPr>
            <w:tcW w:w="1524" w:type="dxa"/>
          </w:tcPr>
          <w:p w:rsidR="00C409D9" w:rsidRDefault="00C409D9" w:rsidP="00293F50">
            <w:pPr>
              <w:widowControl w:val="0"/>
              <w:spacing w:after="80" w:line="200" w:lineRule="exact"/>
              <w:rPr>
                <w:sz w:val="16"/>
                <w:lang w:val="en-US"/>
              </w:rPr>
            </w:pPr>
            <w:r>
              <w:rPr>
                <w:sz w:val="16"/>
                <w:lang w:val="en-US"/>
              </w:rPr>
              <w:t>8</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sidRPr="00520B9C">
              <w:rPr>
                <w:sz w:val="16"/>
                <w:lang w:val="en-US"/>
              </w:rPr>
              <w:t>Memory</w:t>
            </w:r>
          </w:p>
        </w:tc>
        <w:tc>
          <w:tcPr>
            <w:tcW w:w="1883" w:type="dxa"/>
          </w:tcPr>
          <w:p w:rsidR="00C409D9" w:rsidRPr="00520B9C" w:rsidRDefault="00C409D9" w:rsidP="00293F50">
            <w:pPr>
              <w:widowControl w:val="0"/>
              <w:spacing w:after="80" w:line="200" w:lineRule="exact"/>
              <w:rPr>
                <w:sz w:val="16"/>
                <w:lang w:val="en-US"/>
              </w:rPr>
            </w:pPr>
            <w:r w:rsidRPr="00520B9C">
              <w:rPr>
                <w:sz w:val="16"/>
                <w:lang w:val="en-US"/>
              </w:rPr>
              <w:t>24 GB</w:t>
            </w:r>
          </w:p>
        </w:tc>
        <w:tc>
          <w:tcPr>
            <w:tcW w:w="1989" w:type="dxa"/>
          </w:tcPr>
          <w:p w:rsidR="00C409D9" w:rsidRPr="00520B9C" w:rsidRDefault="00C409D9" w:rsidP="00293F50">
            <w:pPr>
              <w:widowControl w:val="0"/>
              <w:spacing w:after="80" w:line="200" w:lineRule="exact"/>
              <w:rPr>
                <w:sz w:val="16"/>
                <w:lang w:val="en-US"/>
              </w:rPr>
            </w:pPr>
            <w:r>
              <w:rPr>
                <w:sz w:val="16"/>
                <w:lang w:val="en-US"/>
              </w:rPr>
              <w:t>1.75GB</w:t>
            </w:r>
          </w:p>
        </w:tc>
        <w:tc>
          <w:tcPr>
            <w:tcW w:w="1840" w:type="dxa"/>
          </w:tcPr>
          <w:p w:rsidR="00C409D9" w:rsidRDefault="00C409D9" w:rsidP="00293F50">
            <w:pPr>
              <w:widowControl w:val="0"/>
              <w:spacing w:after="80" w:line="200" w:lineRule="exact"/>
              <w:rPr>
                <w:sz w:val="16"/>
                <w:lang w:val="en-US"/>
              </w:rPr>
            </w:pPr>
            <w:r>
              <w:rPr>
                <w:sz w:val="16"/>
                <w:lang w:val="en-US"/>
              </w:rPr>
              <w:t>8GB</w:t>
            </w:r>
          </w:p>
        </w:tc>
        <w:tc>
          <w:tcPr>
            <w:tcW w:w="1524" w:type="dxa"/>
          </w:tcPr>
          <w:p w:rsidR="00C409D9" w:rsidRDefault="00C409D9" w:rsidP="00293F50">
            <w:pPr>
              <w:widowControl w:val="0"/>
              <w:spacing w:after="80" w:line="200" w:lineRule="exact"/>
              <w:rPr>
                <w:sz w:val="16"/>
                <w:lang w:val="en-US"/>
              </w:rPr>
            </w:pPr>
            <w:r>
              <w:rPr>
                <w:sz w:val="16"/>
                <w:lang w:val="en-US"/>
              </w:rPr>
              <w:t>8GB</w:t>
            </w:r>
          </w:p>
        </w:tc>
      </w:tr>
      <w:tr w:rsidR="00C409D9" w:rsidRPr="00520B9C" w:rsidTr="00C409D9">
        <w:trPr>
          <w:jc w:val="center"/>
        </w:trPr>
        <w:tc>
          <w:tcPr>
            <w:tcW w:w="1456" w:type="dxa"/>
          </w:tcPr>
          <w:p w:rsidR="00C409D9" w:rsidRPr="00520B9C" w:rsidRDefault="00C409D9" w:rsidP="00293F50">
            <w:pPr>
              <w:widowControl w:val="0"/>
              <w:spacing w:after="80" w:line="200" w:lineRule="exact"/>
              <w:rPr>
                <w:sz w:val="16"/>
                <w:lang w:val="en-US"/>
              </w:rPr>
            </w:pPr>
            <w:r>
              <w:rPr>
                <w:sz w:val="16"/>
                <w:lang w:val="en-US"/>
              </w:rPr>
              <w:t>Network</w:t>
            </w:r>
          </w:p>
        </w:tc>
        <w:tc>
          <w:tcPr>
            <w:tcW w:w="1883" w:type="dxa"/>
          </w:tcPr>
          <w:p w:rsidR="00C409D9" w:rsidRPr="00520B9C" w:rsidRDefault="00C409D9" w:rsidP="00C409D9">
            <w:pPr>
              <w:widowControl w:val="0"/>
              <w:spacing w:after="80" w:line="200" w:lineRule="exact"/>
              <w:rPr>
                <w:sz w:val="16"/>
                <w:lang w:val="en-US"/>
              </w:rPr>
            </w:pPr>
            <w:proofErr w:type="spellStart"/>
            <w:r>
              <w:rPr>
                <w:sz w:val="16"/>
                <w:lang w:val="en-US"/>
              </w:rPr>
              <w:t>InfiniBand</w:t>
            </w:r>
            <w:proofErr w:type="spellEnd"/>
            <w:r>
              <w:rPr>
                <w:sz w:val="16"/>
                <w:lang w:val="en-US"/>
              </w:rPr>
              <w:t xml:space="preserve"> 20 </w:t>
            </w:r>
            <w:proofErr w:type="spellStart"/>
            <w:r>
              <w:rPr>
                <w:sz w:val="16"/>
                <w:lang w:val="en-US"/>
              </w:rPr>
              <w:t>Gbps</w:t>
            </w:r>
            <w:proofErr w:type="spellEnd"/>
            <w:r>
              <w:rPr>
                <w:sz w:val="16"/>
                <w:lang w:val="en-US"/>
              </w:rPr>
              <w:t>,   Ethernet  1Gbps</w:t>
            </w:r>
          </w:p>
        </w:tc>
        <w:tc>
          <w:tcPr>
            <w:tcW w:w="1989" w:type="dxa"/>
          </w:tcPr>
          <w:p w:rsidR="00C409D9" w:rsidRDefault="00C409D9" w:rsidP="002474B2">
            <w:pPr>
              <w:widowControl w:val="0"/>
              <w:spacing w:after="80" w:line="200" w:lineRule="exact"/>
              <w:rPr>
                <w:sz w:val="16"/>
                <w:lang w:val="en-US"/>
              </w:rPr>
            </w:pPr>
            <w:r>
              <w:rPr>
                <w:sz w:val="16"/>
                <w:lang w:val="en-US"/>
              </w:rPr>
              <w:t>100Mbps (</w:t>
            </w:r>
            <w:r w:rsidR="002474B2">
              <w:rPr>
                <w:sz w:val="16"/>
                <w:lang w:val="en-US"/>
              </w:rPr>
              <w:t>reserv</w:t>
            </w:r>
            <w:r>
              <w:rPr>
                <w:sz w:val="16"/>
                <w:lang w:val="en-US"/>
              </w:rPr>
              <w:t>ed)</w:t>
            </w:r>
          </w:p>
        </w:tc>
        <w:tc>
          <w:tcPr>
            <w:tcW w:w="1840" w:type="dxa"/>
          </w:tcPr>
          <w:p w:rsidR="00C409D9" w:rsidRDefault="00C409D9" w:rsidP="00293F50">
            <w:pPr>
              <w:widowControl w:val="0"/>
              <w:spacing w:after="80" w:line="200" w:lineRule="exact"/>
              <w:rPr>
                <w:sz w:val="16"/>
                <w:lang w:val="en-US"/>
              </w:rPr>
            </w:pPr>
            <w:r>
              <w:rPr>
                <w:sz w:val="16"/>
                <w:lang w:val="en-US"/>
              </w:rPr>
              <w:t>10Gbps</w:t>
            </w:r>
          </w:p>
        </w:tc>
        <w:tc>
          <w:tcPr>
            <w:tcW w:w="1524" w:type="dxa"/>
          </w:tcPr>
          <w:p w:rsidR="00C409D9" w:rsidRDefault="00C409D9" w:rsidP="00293F50">
            <w:pPr>
              <w:widowControl w:val="0"/>
              <w:spacing w:after="80" w:line="200" w:lineRule="exact"/>
              <w:rPr>
                <w:sz w:val="16"/>
                <w:lang w:val="en-US"/>
              </w:rPr>
            </w:pPr>
            <w:r>
              <w:rPr>
                <w:sz w:val="16"/>
                <w:lang w:val="en-US"/>
              </w:rPr>
              <w:t>10Gbps</w:t>
            </w:r>
          </w:p>
        </w:tc>
      </w:tr>
      <w:tr w:rsidR="00C409D9" w:rsidRPr="00520B9C" w:rsidTr="00C409D9">
        <w:trPr>
          <w:jc w:val="center"/>
        </w:trPr>
        <w:tc>
          <w:tcPr>
            <w:tcW w:w="1456" w:type="dxa"/>
          </w:tcPr>
          <w:p w:rsidR="00C409D9" w:rsidRDefault="00C409D9" w:rsidP="00293F50">
            <w:pPr>
              <w:widowControl w:val="0"/>
              <w:spacing w:after="80" w:line="200" w:lineRule="exact"/>
              <w:rPr>
                <w:sz w:val="16"/>
                <w:lang w:val="en-US"/>
              </w:rPr>
            </w:pPr>
            <w:r>
              <w:rPr>
                <w:sz w:val="16"/>
                <w:lang w:val="en-US"/>
              </w:rPr>
              <w:t>Ping-Pong latency</w:t>
            </w:r>
          </w:p>
        </w:tc>
        <w:tc>
          <w:tcPr>
            <w:tcW w:w="1883" w:type="dxa"/>
          </w:tcPr>
          <w:p w:rsidR="00C409D9" w:rsidRDefault="00C409D9" w:rsidP="00293F50">
            <w:pPr>
              <w:widowControl w:val="0"/>
              <w:spacing w:after="80" w:line="200" w:lineRule="exact"/>
              <w:rPr>
                <w:sz w:val="16"/>
                <w:lang w:val="en-US"/>
              </w:rPr>
            </w:pPr>
            <w:r>
              <w:rPr>
                <w:sz w:val="16"/>
                <w:lang w:val="en-US"/>
              </w:rPr>
              <w:t xml:space="preserve">116.3 </w:t>
            </w:r>
            <w:proofErr w:type="spellStart"/>
            <w:r>
              <w:rPr>
                <w:sz w:val="16"/>
                <w:lang w:val="en-US"/>
              </w:rPr>
              <w:t>ms</w:t>
            </w:r>
            <w:proofErr w:type="spellEnd"/>
            <w:r>
              <w:rPr>
                <w:sz w:val="16"/>
                <w:lang w:val="en-US"/>
              </w:rPr>
              <w:t xml:space="preserve"> with 1Gbps,       42.5 </w:t>
            </w:r>
            <w:proofErr w:type="spellStart"/>
            <w:r>
              <w:rPr>
                <w:sz w:val="16"/>
                <w:lang w:val="en-US"/>
              </w:rPr>
              <w:t>ms</w:t>
            </w:r>
            <w:proofErr w:type="spellEnd"/>
            <w:r>
              <w:rPr>
                <w:sz w:val="16"/>
                <w:lang w:val="en-US"/>
              </w:rPr>
              <w:t xml:space="preserve"> with 20 </w:t>
            </w:r>
            <w:proofErr w:type="spellStart"/>
            <w:r>
              <w:rPr>
                <w:sz w:val="16"/>
                <w:lang w:val="en-US"/>
              </w:rPr>
              <w:t>Gbps</w:t>
            </w:r>
            <w:proofErr w:type="spellEnd"/>
          </w:p>
        </w:tc>
        <w:tc>
          <w:tcPr>
            <w:tcW w:w="1989" w:type="dxa"/>
          </w:tcPr>
          <w:p w:rsidR="00C409D9" w:rsidRDefault="00C409D9" w:rsidP="002474B2">
            <w:pPr>
              <w:widowControl w:val="0"/>
              <w:spacing w:after="80" w:line="200" w:lineRule="exact"/>
              <w:rPr>
                <w:sz w:val="16"/>
                <w:lang w:val="en-US"/>
              </w:rPr>
            </w:pPr>
            <w:r>
              <w:rPr>
                <w:sz w:val="16"/>
                <w:lang w:val="en-US"/>
              </w:rPr>
              <w:t xml:space="preserve">285.8 </w:t>
            </w:r>
            <w:proofErr w:type="spellStart"/>
            <w:r>
              <w:rPr>
                <w:sz w:val="16"/>
                <w:lang w:val="en-US"/>
              </w:rPr>
              <w:t>ms</w:t>
            </w:r>
            <w:proofErr w:type="spellEnd"/>
          </w:p>
        </w:tc>
        <w:tc>
          <w:tcPr>
            <w:tcW w:w="1840" w:type="dxa"/>
          </w:tcPr>
          <w:p w:rsidR="00C409D9" w:rsidRDefault="00204332" w:rsidP="00204332">
            <w:pPr>
              <w:widowControl w:val="0"/>
              <w:spacing w:after="80" w:line="200" w:lineRule="exact"/>
              <w:rPr>
                <w:sz w:val="16"/>
                <w:lang w:val="en-US"/>
              </w:rPr>
            </w:pPr>
            <w:r>
              <w:rPr>
                <w:sz w:val="16"/>
                <w:lang w:val="en-US"/>
              </w:rPr>
              <w:t xml:space="preserve">75.3 </w:t>
            </w:r>
            <w:proofErr w:type="spellStart"/>
            <w:r>
              <w:rPr>
                <w:sz w:val="16"/>
                <w:lang w:val="en-US"/>
              </w:rPr>
              <w:t>ms</w:t>
            </w:r>
            <w:proofErr w:type="spellEnd"/>
          </w:p>
        </w:tc>
        <w:tc>
          <w:tcPr>
            <w:tcW w:w="1524" w:type="dxa"/>
          </w:tcPr>
          <w:p w:rsidR="00C409D9" w:rsidRDefault="00204332" w:rsidP="00BD32BF">
            <w:pPr>
              <w:widowControl w:val="0"/>
              <w:spacing w:after="80" w:line="200" w:lineRule="exact"/>
              <w:rPr>
                <w:sz w:val="16"/>
                <w:lang w:val="en-US"/>
              </w:rPr>
            </w:pPr>
            <w:r>
              <w:rPr>
                <w:sz w:val="16"/>
                <w:lang w:val="en-US"/>
              </w:rPr>
              <w:t xml:space="preserve">94.1 </w:t>
            </w:r>
            <w:proofErr w:type="spellStart"/>
            <w:r>
              <w:rPr>
                <w:sz w:val="16"/>
                <w:lang w:val="en-US"/>
              </w:rPr>
              <w:t>ms</w:t>
            </w:r>
            <w:proofErr w:type="spellEnd"/>
          </w:p>
        </w:tc>
      </w:tr>
      <w:tr w:rsidR="00C409D9" w:rsidRPr="00520B9C" w:rsidTr="00C409D9">
        <w:trPr>
          <w:jc w:val="center"/>
        </w:trPr>
        <w:tc>
          <w:tcPr>
            <w:tcW w:w="1456" w:type="dxa"/>
          </w:tcPr>
          <w:p w:rsidR="00C409D9" w:rsidRDefault="00C409D9" w:rsidP="00293F50">
            <w:pPr>
              <w:widowControl w:val="0"/>
              <w:spacing w:after="80" w:line="200" w:lineRule="exact"/>
              <w:rPr>
                <w:sz w:val="16"/>
                <w:lang w:val="en-US"/>
              </w:rPr>
            </w:pPr>
            <w:r>
              <w:rPr>
                <w:sz w:val="16"/>
                <w:lang w:val="en-US"/>
              </w:rPr>
              <w:t>OS Version</w:t>
            </w:r>
          </w:p>
        </w:tc>
        <w:tc>
          <w:tcPr>
            <w:tcW w:w="1883" w:type="dxa"/>
          </w:tcPr>
          <w:p w:rsidR="00C409D9" w:rsidRDefault="00C409D9" w:rsidP="006B52DC">
            <w:pPr>
              <w:widowControl w:val="0"/>
              <w:spacing w:after="80" w:line="200" w:lineRule="exact"/>
              <w:rPr>
                <w:sz w:val="16"/>
                <w:lang w:val="en-US"/>
              </w:rPr>
            </w:pPr>
            <w:r>
              <w:rPr>
                <w:sz w:val="16"/>
                <w:lang w:val="en-US"/>
              </w:rPr>
              <w:t>Windows HPC R2 SP3</w:t>
            </w:r>
          </w:p>
        </w:tc>
        <w:tc>
          <w:tcPr>
            <w:tcW w:w="1989" w:type="dxa"/>
          </w:tcPr>
          <w:p w:rsidR="00C409D9" w:rsidRDefault="00C409D9" w:rsidP="005D7E89">
            <w:pPr>
              <w:widowControl w:val="0"/>
              <w:spacing w:after="80" w:line="200" w:lineRule="exact"/>
              <w:rPr>
                <w:sz w:val="16"/>
                <w:lang w:val="en-US"/>
              </w:rPr>
            </w:pPr>
            <w:r>
              <w:rPr>
                <w:sz w:val="16"/>
                <w:lang w:val="en-US"/>
              </w:rPr>
              <w:t>Windows Server R2 SP1</w:t>
            </w:r>
          </w:p>
        </w:tc>
        <w:tc>
          <w:tcPr>
            <w:tcW w:w="1840" w:type="dxa"/>
          </w:tcPr>
          <w:p w:rsidR="00C409D9" w:rsidRDefault="00C409D9" w:rsidP="005D7E89">
            <w:pPr>
              <w:widowControl w:val="0"/>
              <w:spacing w:after="80" w:line="200" w:lineRule="exact"/>
              <w:rPr>
                <w:sz w:val="16"/>
                <w:lang w:val="en-US"/>
              </w:rPr>
            </w:pPr>
            <w:r>
              <w:rPr>
                <w:sz w:val="16"/>
                <w:lang w:val="en-US"/>
              </w:rPr>
              <w:t>Red Hat 3.4</w:t>
            </w:r>
          </w:p>
        </w:tc>
        <w:tc>
          <w:tcPr>
            <w:tcW w:w="1524" w:type="dxa"/>
          </w:tcPr>
          <w:p w:rsidR="00C409D9" w:rsidRDefault="00C409D9" w:rsidP="005D7E89">
            <w:pPr>
              <w:widowControl w:val="0"/>
              <w:spacing w:after="80" w:line="200" w:lineRule="exact"/>
              <w:rPr>
                <w:sz w:val="16"/>
                <w:lang w:val="en-US"/>
              </w:rPr>
            </w:pPr>
            <w:r>
              <w:rPr>
                <w:sz w:val="16"/>
                <w:lang w:val="en-US"/>
              </w:rPr>
              <w:t>Red Hat 4.1</w:t>
            </w:r>
          </w:p>
        </w:tc>
      </w:tr>
      <w:tr w:rsidR="00C409D9" w:rsidRPr="00520B9C" w:rsidTr="00C409D9">
        <w:trPr>
          <w:jc w:val="center"/>
        </w:trPr>
        <w:tc>
          <w:tcPr>
            <w:tcW w:w="1456" w:type="dxa"/>
            <w:tcBorders>
              <w:bottom w:val="single" w:sz="4" w:space="0" w:color="auto"/>
            </w:tcBorders>
          </w:tcPr>
          <w:p w:rsidR="00C409D9" w:rsidRDefault="00C409D9" w:rsidP="00293F50">
            <w:pPr>
              <w:widowControl w:val="0"/>
              <w:spacing w:after="80" w:line="200" w:lineRule="exact"/>
              <w:rPr>
                <w:sz w:val="16"/>
                <w:lang w:val="en-US"/>
              </w:rPr>
            </w:pPr>
            <w:r>
              <w:rPr>
                <w:sz w:val="16"/>
                <w:lang w:val="en-US"/>
              </w:rPr>
              <w:t>Runtime</w:t>
            </w:r>
          </w:p>
        </w:tc>
        <w:tc>
          <w:tcPr>
            <w:tcW w:w="1883" w:type="dxa"/>
            <w:tcBorders>
              <w:bottom w:val="single" w:sz="4" w:space="0" w:color="auto"/>
            </w:tcBorders>
          </w:tcPr>
          <w:p w:rsidR="00C409D9" w:rsidRDefault="00204332" w:rsidP="006B52DC">
            <w:pPr>
              <w:widowControl w:val="0"/>
              <w:spacing w:after="80" w:line="200" w:lineRule="exact"/>
              <w:rPr>
                <w:sz w:val="16"/>
                <w:lang w:val="en-US"/>
              </w:rPr>
            </w:pPr>
            <w:r>
              <w:rPr>
                <w:sz w:val="16"/>
                <w:lang w:val="en-US"/>
              </w:rPr>
              <w:t>LINQ to HPC</w:t>
            </w:r>
            <w:r w:rsidR="00C409D9">
              <w:rPr>
                <w:sz w:val="16"/>
                <w:lang w:val="en-US"/>
              </w:rPr>
              <w:t>, MS.MPI</w:t>
            </w:r>
          </w:p>
        </w:tc>
        <w:tc>
          <w:tcPr>
            <w:tcW w:w="1989" w:type="dxa"/>
            <w:tcBorders>
              <w:bottom w:val="single" w:sz="4" w:space="0" w:color="auto"/>
            </w:tcBorders>
          </w:tcPr>
          <w:p w:rsidR="00C409D9" w:rsidRDefault="00C409D9" w:rsidP="00204332">
            <w:pPr>
              <w:widowControl w:val="0"/>
              <w:spacing w:after="80" w:line="200" w:lineRule="exact"/>
              <w:rPr>
                <w:sz w:val="16"/>
                <w:lang w:val="en-US"/>
              </w:rPr>
            </w:pPr>
            <w:r>
              <w:rPr>
                <w:sz w:val="16"/>
                <w:lang w:val="en-US"/>
              </w:rPr>
              <w:t>LINQ to HPC, MS.MPI</w:t>
            </w:r>
          </w:p>
        </w:tc>
        <w:tc>
          <w:tcPr>
            <w:tcW w:w="1840" w:type="dxa"/>
            <w:tcBorders>
              <w:bottom w:val="single" w:sz="4" w:space="0" w:color="auto"/>
            </w:tcBorders>
          </w:tcPr>
          <w:p w:rsidR="00C409D9" w:rsidRDefault="00C409D9" w:rsidP="00293F50">
            <w:pPr>
              <w:widowControl w:val="0"/>
              <w:spacing w:after="80" w:line="200" w:lineRule="exact"/>
              <w:rPr>
                <w:sz w:val="16"/>
                <w:lang w:val="en-US"/>
              </w:rPr>
            </w:pPr>
            <w:proofErr w:type="spellStart"/>
            <w:r>
              <w:rPr>
                <w:sz w:val="16"/>
                <w:lang w:val="en-US"/>
              </w:rPr>
              <w:t>IntelMPI</w:t>
            </w:r>
            <w:proofErr w:type="spellEnd"/>
          </w:p>
        </w:tc>
        <w:tc>
          <w:tcPr>
            <w:tcW w:w="1524" w:type="dxa"/>
            <w:tcBorders>
              <w:bottom w:val="single" w:sz="4" w:space="0" w:color="auto"/>
            </w:tcBorders>
          </w:tcPr>
          <w:p w:rsidR="00C409D9" w:rsidRDefault="00204332" w:rsidP="00293F50">
            <w:pPr>
              <w:widowControl w:val="0"/>
              <w:spacing w:after="80" w:line="200" w:lineRule="exact"/>
              <w:rPr>
                <w:sz w:val="16"/>
                <w:lang w:val="en-US"/>
              </w:rPr>
            </w:pPr>
            <w:r>
              <w:rPr>
                <w:sz w:val="16"/>
                <w:lang w:val="en-US"/>
              </w:rPr>
              <w:t>OpenMPI</w:t>
            </w:r>
          </w:p>
        </w:tc>
      </w:tr>
    </w:tbl>
    <w:p w:rsidR="004F7402" w:rsidRPr="00520B9C" w:rsidRDefault="00BD32BF" w:rsidP="004F7402">
      <w:pPr>
        <w:jc w:val="center"/>
      </w:pPr>
      <w:r>
        <w:t xml:space="preserve">Table 1: </w:t>
      </w:r>
      <w:r w:rsidR="00D91C4B">
        <w:t>S</w:t>
      </w:r>
      <w:r w:rsidR="004F7402" w:rsidRPr="00520B9C">
        <w:t>ystem</w:t>
      </w:r>
      <w:r w:rsidR="004F7402">
        <w:t xml:space="preserve"> </w:t>
      </w:r>
      <w:r w:rsidR="00D91C4B">
        <w:t>P</w:t>
      </w:r>
      <w:r w:rsidR="004F7402">
        <w:t xml:space="preserve">arameters of </w:t>
      </w:r>
      <w:r w:rsidR="006B52DC">
        <w:t xml:space="preserve">Azure </w:t>
      </w:r>
      <w:r w:rsidR="00D91C4B">
        <w:t>S</w:t>
      </w:r>
      <w:r w:rsidR="006B52DC">
        <w:t xml:space="preserve">mall </w:t>
      </w:r>
      <w:r w:rsidR="00D91C4B">
        <w:t>I</w:t>
      </w:r>
      <w:r w:rsidR="006B52DC">
        <w:t xml:space="preserve">nstances and </w:t>
      </w:r>
      <w:r w:rsidR="00D91C4B">
        <w:t xml:space="preserve">a </w:t>
      </w:r>
      <w:r w:rsidR="004F7402">
        <w:t xml:space="preserve">32 </w:t>
      </w:r>
      <w:r w:rsidR="00D91C4B">
        <w:t>N</w:t>
      </w:r>
      <w:r w:rsidR="004F7402">
        <w:t xml:space="preserve">odes Windows HPC </w:t>
      </w:r>
      <w:r w:rsidR="00D91C4B">
        <w:t>C</w:t>
      </w:r>
      <w:r w:rsidR="004F7402">
        <w:t xml:space="preserve">luster </w:t>
      </w:r>
      <w:r w:rsidR="00D91C4B">
        <w:t>N</w:t>
      </w:r>
      <w:r>
        <w:t xml:space="preserve">amed </w:t>
      </w:r>
      <w:r w:rsidR="004F7402">
        <w:t>Tempest</w:t>
      </w:r>
    </w:p>
    <w:p w:rsidR="0032371F" w:rsidRDefault="0032371F" w:rsidP="004F7402">
      <w:pPr>
        <w:jc w:val="both"/>
      </w:pPr>
    </w:p>
    <w:p w:rsidR="004F7402" w:rsidRPr="00867320" w:rsidRDefault="004F7402" w:rsidP="00BC390B">
      <w:pPr>
        <w:numPr>
          <w:ilvl w:val="1"/>
          <w:numId w:val="6"/>
        </w:numPr>
        <w:jc w:val="both"/>
        <w:rPr>
          <w:b/>
        </w:rPr>
      </w:pPr>
      <w:r>
        <w:rPr>
          <w:b/>
        </w:rPr>
        <w:t>O</w:t>
      </w:r>
      <w:r w:rsidRPr="00867320">
        <w:rPr>
          <w:b/>
        </w:rPr>
        <w:t>verhead</w:t>
      </w:r>
      <w:r>
        <w:rPr>
          <w:b/>
        </w:rPr>
        <w:t xml:space="preserve"> of </w:t>
      </w:r>
      <w:r w:rsidR="00D91C4B">
        <w:rPr>
          <w:b/>
        </w:rPr>
        <w:t xml:space="preserve">the </w:t>
      </w:r>
      <w:r>
        <w:rPr>
          <w:b/>
        </w:rPr>
        <w:t xml:space="preserve">Dryad </w:t>
      </w:r>
      <w:r w:rsidR="00DC7B74">
        <w:rPr>
          <w:b/>
        </w:rPr>
        <w:t>P</w:t>
      </w:r>
      <w:r>
        <w:rPr>
          <w:b/>
        </w:rPr>
        <w:t>rimitives</w:t>
      </w:r>
    </w:p>
    <w:p w:rsidR="00F24268" w:rsidRDefault="004F7402" w:rsidP="00501260">
      <w:pPr>
        <w:ind w:firstLine="360"/>
        <w:jc w:val="both"/>
      </w:pPr>
      <w:r>
        <w:t xml:space="preserve">Dryad </w:t>
      </w:r>
      <w:r w:rsidR="006650ED">
        <w:t>utilizes</w:t>
      </w:r>
      <w:r>
        <w:t xml:space="preserve"> the centralized job manager to schedule Dryad tasks to Dryad vertices</w:t>
      </w:r>
      <w:r w:rsidR="00D06159">
        <w:t xml:space="preserve"> </w:t>
      </w:r>
      <w:r w:rsidR="00D91C4B">
        <w:t xml:space="preserve">in order </w:t>
      </w:r>
      <w:r w:rsidR="007D48F5">
        <w:t>to run LINQ queries</w:t>
      </w:r>
      <w:r>
        <w:t xml:space="preserve">. The centralized job scheduler can create </w:t>
      </w:r>
      <w:r w:rsidR="00D91C4B">
        <w:t xml:space="preserve">an </w:t>
      </w:r>
      <w:r>
        <w:t xml:space="preserve">optimized execution plan based </w:t>
      </w:r>
      <w:r w:rsidR="00D91C4B">
        <w:t xml:space="preserve">on </w:t>
      </w:r>
      <w:r>
        <w:t>global information, such as resource availability, tasks status</w:t>
      </w:r>
      <w:r w:rsidR="005B31B7">
        <w:t>, and workload distribution</w:t>
      </w:r>
      <w:r>
        <w:t xml:space="preserve">. </w:t>
      </w:r>
      <w:r w:rsidR="00D91C4B">
        <w:t>However,</w:t>
      </w:r>
      <w:r w:rsidR="00D06159">
        <w:t xml:space="preserve"> t</w:t>
      </w:r>
      <w:r>
        <w:t xml:space="preserve">he downside of centralized scheduling is </w:t>
      </w:r>
      <w:r w:rsidR="00D91C4B">
        <w:t xml:space="preserve">that </w:t>
      </w:r>
      <w:r>
        <w:t xml:space="preserve">the </w:t>
      </w:r>
      <w:r w:rsidR="004E3133">
        <w:t xml:space="preserve">scheduling </w:t>
      </w:r>
      <w:r>
        <w:t xml:space="preserve">overhead </w:t>
      </w:r>
      <w:r w:rsidR="00D06159">
        <w:t xml:space="preserve">will be </w:t>
      </w:r>
      <w:r>
        <w:t>the performance bottleneck</w:t>
      </w:r>
      <w:r w:rsidR="004E3133">
        <w:t xml:space="preserve"> of </w:t>
      </w:r>
      <w:r w:rsidR="007D48F5">
        <w:t xml:space="preserve">many </w:t>
      </w:r>
      <w:r w:rsidR="004E3133">
        <w:t>fine grain tasks</w:t>
      </w:r>
      <w:r w:rsidR="007A64D9">
        <w:t xml:space="preserve"> [</w:t>
      </w:r>
      <w:r w:rsidR="007802E6">
        <w:t>11</w:t>
      </w:r>
      <w:r w:rsidR="007A64D9">
        <w:t xml:space="preserve">]. </w:t>
      </w:r>
      <w:r w:rsidR="00D91C4B">
        <w:t>In order t</w:t>
      </w:r>
      <w:r w:rsidR="007A64D9">
        <w:t xml:space="preserve">o investigate </w:t>
      </w:r>
      <w:r w:rsidR="00D91C4B">
        <w:t xml:space="preserve">the </w:t>
      </w:r>
      <w:r w:rsidR="007A64D9">
        <w:t>runtime overhead of Dryad, w</w:t>
      </w:r>
      <w:r>
        <w:t xml:space="preserve">e measured </w:t>
      </w:r>
      <w:r w:rsidR="00D91C4B">
        <w:t xml:space="preserve">the </w:t>
      </w:r>
      <w:r>
        <w:t xml:space="preserve">overhead </w:t>
      </w:r>
      <w:r w:rsidR="00D6491D">
        <w:t>of</w:t>
      </w:r>
      <w:r>
        <w:t xml:space="preserve"> </w:t>
      </w:r>
      <w:r w:rsidR="00D91C4B">
        <w:t xml:space="preserve">the </w:t>
      </w:r>
      <w:r>
        <w:t xml:space="preserve">Select </w:t>
      </w:r>
      <w:r w:rsidR="00B85E51">
        <w:t>and Aggregate</w:t>
      </w:r>
      <w:r w:rsidR="004E3133">
        <w:t xml:space="preserve"> </w:t>
      </w:r>
      <w:r w:rsidR="007A64D9">
        <w:t>operations of</w:t>
      </w:r>
      <w:r w:rsidR="004E3133">
        <w:t xml:space="preserve"> Dryad with </w:t>
      </w:r>
      <w:r w:rsidR="007A64D9">
        <w:t>zero</w:t>
      </w:r>
      <w:r w:rsidR="004E3133">
        <w:t xml:space="preserve"> workload within </w:t>
      </w:r>
      <w:r w:rsidR="00D91C4B">
        <w:t xml:space="preserve">the </w:t>
      </w:r>
      <w:r w:rsidR="004E3133">
        <w:t>user defined function of each Dryad task</w:t>
      </w:r>
      <w:r>
        <w:t xml:space="preserve">. We put </w:t>
      </w:r>
      <w:r w:rsidR="00D91C4B">
        <w:t xml:space="preserve">a </w:t>
      </w:r>
      <w:r>
        <w:t xml:space="preserve">timer within </w:t>
      </w:r>
      <w:r w:rsidR="00D91C4B">
        <w:t xml:space="preserve">the </w:t>
      </w:r>
      <w:r>
        <w:t>user defined function</w:t>
      </w:r>
      <w:r w:rsidR="004E3133">
        <w:t>,</w:t>
      </w:r>
      <w:r>
        <w:t xml:space="preserve"> </w:t>
      </w:r>
      <w:r w:rsidR="00D91C4B">
        <w:t>and</w:t>
      </w:r>
      <w:r>
        <w:t xml:space="preserve"> calculated </w:t>
      </w:r>
      <w:r w:rsidR="00D91C4B">
        <w:t xml:space="preserve">the </w:t>
      </w:r>
      <w:r>
        <w:t xml:space="preserve">maximum time span </w:t>
      </w:r>
      <w:r w:rsidR="00B85E51">
        <w:t>of</w:t>
      </w:r>
      <w:r w:rsidR="004E3133">
        <w:t xml:space="preserve"> all </w:t>
      </w:r>
      <w:r w:rsidR="00D91C4B">
        <w:t xml:space="preserve">of the </w:t>
      </w:r>
      <w:r w:rsidR="004E3133">
        <w:t xml:space="preserve">Dryad tasks to get </w:t>
      </w:r>
      <w:r w:rsidR="00D91C4B">
        <w:t xml:space="preserve">an </w:t>
      </w:r>
      <w:r w:rsidR="004E3133">
        <w:t xml:space="preserve">overhead of calling </w:t>
      </w:r>
      <w:proofErr w:type="gramStart"/>
      <w:r w:rsidR="004E3133">
        <w:t>Select</w:t>
      </w:r>
      <w:proofErr w:type="gramEnd"/>
      <w:r w:rsidR="004E3133">
        <w:t xml:space="preserve"> and Aggregate in Dryad. </w:t>
      </w:r>
      <w:r>
        <w:t xml:space="preserve"> </w:t>
      </w:r>
    </w:p>
    <w:p w:rsidR="00501260" w:rsidRDefault="00F41747" w:rsidP="00F24268">
      <w:pPr>
        <w:jc w:val="both"/>
        <w:rPr>
          <w:noProof/>
          <w:lang w:eastAsia="zh-CN"/>
        </w:rPr>
      </w:pPr>
      <w:r>
        <w:rPr>
          <w:noProof/>
          <w:lang w:eastAsia="zh-CN"/>
        </w:rPr>
        <w:pict>
          <v:shape id="Chart 1" o:spid="_x0000_i1028"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">
            <v:imagedata r:id="rId11" o:title=""/>
            <o:lock v:ext="edit" aspectratio="f"/>
          </v:shape>
        </w:pict>
      </w:r>
      <w:r>
        <w:rPr>
          <w:noProof/>
          <w:lang w:eastAsia="zh-CN"/>
        </w:rPr>
        <w:pict>
          <v:shape id="_x0000_i1029"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">
            <v:imagedata r:id="rId12" o:title=""/>
          </v:shape>
        </w:pict>
      </w:r>
      <w:r>
        <w:rPr>
          <w:noProof/>
          <w:lang w:eastAsia="zh-CN"/>
        </w:rPr>
        <w:pict>
          <v:shape id="_x0000_i1030"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">
            <v:imagedata r:id="rId13" o:title=""/>
          </v:shape>
        </w:pict>
      </w:r>
      <w:r w:rsidR="002474B2">
        <w:rPr>
          <w:noProof/>
          <w:lang w:eastAsia="zh-CN"/>
        </w:rPr>
        <w:t xml:space="preserve">  </w:t>
      </w:r>
      <w:r w:rsidR="005B31B7">
        <w:rPr>
          <w:noProof/>
          <w:lang w:eastAsia="zh-CN"/>
        </w:rPr>
        <w:t>(a)</w:t>
      </w:r>
      <w:r w:rsidR="002469A2">
        <w:rPr>
          <w:noProof/>
          <w:lang w:eastAsia="zh-CN"/>
        </w:rPr>
        <w:t>Dryad_</w:t>
      </w:r>
      <w:r w:rsidR="002B6C43">
        <w:rPr>
          <w:noProof/>
          <w:lang w:eastAsia="zh-CN"/>
        </w:rPr>
        <w:t xml:space="preserve">Select </w:t>
      </w:r>
      <w:r w:rsidR="00C33D61">
        <w:rPr>
          <w:noProof/>
          <w:lang w:eastAsia="zh-CN"/>
        </w:rPr>
        <w:t xml:space="preserve">Tempest/Azure </w:t>
      </w:r>
      <w:r w:rsidR="002469A2">
        <w:rPr>
          <w:noProof/>
          <w:lang w:eastAsia="zh-CN"/>
        </w:rPr>
        <w:t xml:space="preserve">        </w:t>
      </w:r>
      <w:r w:rsidR="002B6C43">
        <w:rPr>
          <w:noProof/>
          <w:lang w:eastAsia="zh-CN"/>
        </w:rPr>
        <w:t>(b)</w:t>
      </w:r>
      <w:r w:rsidR="002469A2">
        <w:rPr>
          <w:noProof/>
          <w:lang w:eastAsia="zh-CN"/>
        </w:rPr>
        <w:t>Dryad_</w:t>
      </w:r>
      <w:r w:rsidR="00C33D61">
        <w:rPr>
          <w:noProof/>
          <w:lang w:eastAsia="zh-CN"/>
        </w:rPr>
        <w:t xml:space="preserve">Select Tempest </w:t>
      </w:r>
      <w:r w:rsidR="002469A2">
        <w:rPr>
          <w:noProof/>
          <w:lang w:eastAsia="zh-CN"/>
        </w:rPr>
        <w:t xml:space="preserve">                   (c) Dryad_</w:t>
      </w:r>
      <w:r w:rsidR="00C33D61">
        <w:rPr>
          <w:noProof/>
          <w:lang w:eastAsia="zh-CN"/>
        </w:rPr>
        <w:t xml:space="preserve">Select Azure </w:t>
      </w:r>
    </w:p>
    <w:p w:rsidR="00BF4215" w:rsidRDefault="00BF4215" w:rsidP="00BF4215">
      <w:pPr>
        <w:snapToGrid w:val="0"/>
        <w:jc w:val="both"/>
        <w:rPr>
          <w:noProof/>
          <w:lang w:eastAsia="zh-CN"/>
        </w:rPr>
      </w:pPr>
      <w:r>
        <w:rPr>
          <w:noProof/>
          <w:lang w:eastAsia="zh-CN"/>
        </w:rPr>
        <w:t xml:space="preserve">Figure 1. Overhead of </w:t>
      </w:r>
      <w:r w:rsidR="005F7A25">
        <w:rPr>
          <w:noProof/>
          <w:lang w:eastAsia="zh-CN"/>
        </w:rPr>
        <w:t>C</w:t>
      </w:r>
      <w:r>
        <w:rPr>
          <w:noProof/>
          <w:lang w:eastAsia="zh-CN"/>
        </w:rPr>
        <w:t>alling Dryad Select</w:t>
      </w:r>
      <w:r w:rsidR="005F7A25">
        <w:rPr>
          <w:noProof/>
          <w:lang w:eastAsia="zh-CN"/>
        </w:rPr>
        <w:t xml:space="preserve"> Operation</w:t>
      </w:r>
      <w:r>
        <w:rPr>
          <w:noProof/>
          <w:lang w:eastAsia="zh-CN"/>
        </w:rPr>
        <w:t xml:space="preserve">: (a) 100 runs of Dryad_Select on 16 instances/nodes on Azure and Tempest </w:t>
      </w:r>
      <w:r w:rsidR="00480284">
        <w:rPr>
          <w:noProof/>
          <w:lang w:eastAsia="zh-CN"/>
        </w:rPr>
        <w:t>using</w:t>
      </w:r>
      <w:r>
        <w:rPr>
          <w:noProof/>
          <w:lang w:eastAsia="zh-CN"/>
        </w:rPr>
        <w:t xml:space="preserve"> 1Gbps and 20Gbps</w:t>
      </w:r>
      <w:r w:rsidR="00480284">
        <w:rPr>
          <w:noProof/>
          <w:lang w:eastAsia="zh-CN"/>
        </w:rPr>
        <w:t xml:space="preserve"> network</w:t>
      </w:r>
      <w:r w:rsidR="005F7A25">
        <w:rPr>
          <w:noProof/>
          <w:lang w:eastAsia="zh-CN"/>
        </w:rPr>
        <w:t>,</w:t>
      </w:r>
      <w:r>
        <w:rPr>
          <w:noProof/>
          <w:lang w:eastAsia="zh-CN"/>
        </w:rPr>
        <w:t xml:space="preserve"> respective</w:t>
      </w:r>
      <w:r w:rsidR="005F7A25">
        <w:rPr>
          <w:noProof/>
          <w:lang w:eastAsia="zh-CN"/>
        </w:rPr>
        <w:t>ly</w:t>
      </w:r>
      <w:r>
        <w:rPr>
          <w:noProof/>
          <w:lang w:eastAsia="zh-CN"/>
        </w:rPr>
        <w:t xml:space="preserve">; (b) Dryad_Select using up to 30 nodes on Tempest; (c) Dryad_Select using up to 30 nodes on Azure. </w:t>
      </w:r>
    </w:p>
    <w:p w:rsidR="00832D74" w:rsidRDefault="00832D74" w:rsidP="00832D74">
      <w:pPr>
        <w:snapToGrid w:val="0"/>
        <w:ind w:firstLine="360"/>
        <w:jc w:val="both"/>
      </w:pPr>
    </w:p>
    <w:p w:rsidR="0070373D" w:rsidRDefault="00832D74" w:rsidP="00832D74">
      <w:pPr>
        <w:snapToGrid w:val="0"/>
        <w:spacing w:line="276" w:lineRule="auto"/>
        <w:ind w:firstLine="360"/>
        <w:jc w:val="both"/>
        <w:rPr>
          <w:noProof/>
          <w:lang w:eastAsia="zh-CN"/>
        </w:rPr>
      </w:pPr>
      <w:r>
        <w:t xml:space="preserve">Figure 1 (a) shows the sorted overhead of invoking </w:t>
      </w:r>
      <w:proofErr w:type="spellStart"/>
      <w:r>
        <w:t>Dryad_Select</w:t>
      </w:r>
      <w:proofErr w:type="spellEnd"/>
      <w:r>
        <w:t xml:space="preserve"> 100 times on 16 nodes and 16 small instances on Tempest and Azure, respectively. The average overhead of calling Select with a zero workload on 16 nodes on different runtime environments was 0.24 (with </w:t>
      </w:r>
      <w:proofErr w:type="spellStart"/>
      <w:r>
        <w:t>InfiniBand</w:t>
      </w:r>
      <w:proofErr w:type="spellEnd"/>
      <w:r>
        <w:t xml:space="preserve"> on Tempest), 0.36 (with Ethernet on Tempest) and 2.73 seconds (with 100Mbps virtual network on Azure). We also conducted the same set of experiments for the Dryad Aggregate operation, and found similar overhead patterns as depicts in </w:t>
      </w:r>
      <w:r w:rsidR="007802E6">
        <w:t>F</w:t>
      </w:r>
      <w:r>
        <w:t xml:space="preserve">igure 1(a). As a comparison, we measured the overhead of </w:t>
      </w:r>
      <w:proofErr w:type="spellStart"/>
      <w:r>
        <w:t>MPI_Bcast</w:t>
      </w:r>
      <w:proofErr w:type="spellEnd"/>
      <w:r>
        <w:t xml:space="preserve"> in MS.MPI with a zero payload using the same hardware resources. The average overhead of calling </w:t>
      </w:r>
      <w:proofErr w:type="spellStart"/>
      <w:r>
        <w:t>MPI_Bcast</w:t>
      </w:r>
      <w:proofErr w:type="spellEnd"/>
      <w:r>
        <w:t xml:space="preserve"> using 20Gbps </w:t>
      </w:r>
      <w:proofErr w:type="spellStart"/>
      <w:r>
        <w:t>InfiniBand</w:t>
      </w:r>
      <w:proofErr w:type="spellEnd"/>
      <w:r>
        <w:t xml:space="preserve">, 1Gbps Ethernet on Tempest and 100Mbps virtual network on Azure were 0.458, 0.605 and 1.95 milliseconds, respectively. The results indicated Dryad prefers to deal with coarse-grain tasks due to the relative high overhead of calling Dryad primitives. We also investigated the scalability </w:t>
      </w:r>
      <w:r>
        <w:lastRenderedPageBreak/>
        <w:t>of Dryad Select on Tempest and Azure. Figures 1(b) and (c) depict the overhead of Dryad Select with a zero workload using up to 30nodes on Tempest and up to 30 instances on Azure. Figure 1</w:t>
      </w:r>
      <w:r w:rsidR="007802E6">
        <w:t xml:space="preserve"> </w:t>
      </w:r>
      <w:r>
        <w:t>(b) showed few high random detours when using more than 26 nodes due to a more aggregated random system interruption, runtime fluctuation, and network jitter. Figure 1(c) show more random detour than figure 1(b) due to the fluctuations in the cloud environment. In sum, the average overhead of Dryad Select on Tempest and Azure were both linear with the number of nodes and varied between 0.1 to 7 seconds depending upon the number of nodes involved. Given that Dryad is designed for coarse grain data parallel applications, the overhead of calling Dryad primitives will not be the bottleneck of application performance.</w:t>
      </w:r>
    </w:p>
    <w:p w:rsidR="004F7402" w:rsidRDefault="004F7402" w:rsidP="00465826">
      <w:pPr>
        <w:pStyle w:val="Els-1storder-head"/>
        <w:numPr>
          <w:ilvl w:val="1"/>
          <w:numId w:val="6"/>
        </w:numPr>
        <w:snapToGrid w:val="0"/>
        <w:spacing w:before="0" w:after="0" w:line="240" w:lineRule="auto"/>
        <w:jc w:val="both"/>
      </w:pPr>
      <w:r w:rsidRPr="00DC7B74">
        <w:t xml:space="preserve">Overhead </w:t>
      </w:r>
      <w:r w:rsidR="00DC7B74">
        <w:t>of Dryad</w:t>
      </w:r>
      <w:r w:rsidR="005B1BEC">
        <w:t xml:space="preserve"> </w:t>
      </w:r>
      <w:r w:rsidR="005B1BEC" w:rsidRPr="00DC7B74">
        <w:t>Communication</w:t>
      </w:r>
    </w:p>
    <w:p w:rsidR="00465826" w:rsidRPr="00465826" w:rsidRDefault="00465826" w:rsidP="00465826">
      <w:pPr>
        <w:pStyle w:val="Els-body-text"/>
      </w:pPr>
    </w:p>
    <w:p w:rsidR="003C5A2A" w:rsidRDefault="00F41747" w:rsidP="003C5A2A">
      <w:pPr>
        <w:pStyle w:val="Els-body-text"/>
        <w:spacing w:line="240" w:lineRule="auto"/>
        <w:ind w:firstLine="0"/>
        <w:rPr>
          <w:noProof/>
          <w:lang w:eastAsia="zh-CN"/>
        </w:rPr>
      </w:pPr>
      <w:r>
        <w:rPr>
          <w:noProof/>
          <w:lang w:eastAsia="zh-CN"/>
        </w:rPr>
        <w:pict>
          <v:shape id="_x0000_i1031"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">
            <v:imagedata r:id="rId14" o:title=""/>
            <o:lock v:ext="edit" aspectratio="f"/>
          </v:shape>
        </w:pict>
      </w:r>
      <w:r>
        <w:rPr>
          <w:noProof/>
          <w:lang w:eastAsia="zh-CN"/>
        </w:rPr>
        <w:pict>
          <v:shape id="_x0000_i1032"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">
            <v:imagedata r:id="rId15" o:title=""/>
            <o:lock v:ext="edit" aspectratio="f"/>
          </v:shape>
        </w:pict>
      </w:r>
      <w:r>
        <w:rPr>
          <w:noProof/>
          <w:lang w:eastAsia="zh-CN"/>
        </w:rPr>
        <w:pict>
          <v:shape id="_x0000_i1033"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">
            <v:imagedata r:id="rId16" o:title=""/>
            <o:lock v:ext="edit" aspectratio="f"/>
          </v:shape>
        </w:pict>
      </w:r>
    </w:p>
    <w:p w:rsidR="003C5A2A" w:rsidRDefault="003C5A2A" w:rsidP="003C5A2A">
      <w:pPr>
        <w:pStyle w:val="Els-body-text"/>
        <w:numPr>
          <w:ilvl w:val="0"/>
          <w:numId w:val="18"/>
        </w:numPr>
        <w:spacing w:line="240" w:lineRule="auto"/>
        <w:rPr>
          <w:noProof/>
          <w:lang w:eastAsia="zh-CN"/>
        </w:rPr>
      </w:pPr>
      <w:r>
        <w:rPr>
          <w:noProof/>
          <w:lang w:eastAsia="zh-CN"/>
        </w:rPr>
        <w:t xml:space="preserve">Dryad Broadcast on Tempest        (b) Dryad Broadcast on Tempest         (c) Dryad Broadcast on Azure </w:t>
      </w:r>
    </w:p>
    <w:p w:rsidR="004F7402" w:rsidRDefault="00F41747" w:rsidP="004F7402">
      <w:pPr>
        <w:pStyle w:val="Els-body-text"/>
        <w:spacing w:line="240" w:lineRule="auto"/>
        <w:ind w:firstLine="0"/>
        <w:rPr>
          <w:noProof/>
          <w:lang w:eastAsia="zh-CN"/>
        </w:rPr>
      </w:pPr>
      <w:r>
        <w:rPr>
          <w:noProof/>
          <w:lang w:eastAsia="zh-CN"/>
        </w:rPr>
        <w:pict>
          <v:shape id="_x0000_i1034"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">
            <v:imagedata r:id="rId17" o:title=""/>
            <o:lock v:ext="edit" aspectratio="f"/>
          </v:shape>
        </w:pict>
      </w:r>
      <w:r>
        <w:rPr>
          <w:noProof/>
          <w:lang w:eastAsia="zh-CN"/>
        </w:rPr>
        <w:pict>
          <v:shape id="_x0000_i1035"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">
            <v:imagedata r:id="rId18" o:title=""/>
            <o:lock v:ext="edit" aspectratio="f"/>
          </v:shape>
        </w:pict>
      </w:r>
      <w:r>
        <w:rPr>
          <w:noProof/>
          <w:lang w:eastAsia="zh-CN"/>
        </w:rPr>
        <w:pict>
          <v:shape id="_x0000_i1036"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">
            <v:imagedata r:id="rId19" o:title=""/>
            <o:lock v:ext="edit" aspectratio="f"/>
          </v:shape>
        </w:pict>
      </w:r>
    </w:p>
    <w:p w:rsidR="00E3650D" w:rsidRDefault="0038404D" w:rsidP="00E553B6">
      <w:pPr>
        <w:pStyle w:val="Els-body-text"/>
        <w:numPr>
          <w:ilvl w:val="0"/>
          <w:numId w:val="20"/>
        </w:numPr>
        <w:spacing w:line="240" w:lineRule="auto"/>
        <w:rPr>
          <w:noProof/>
          <w:lang w:eastAsia="zh-CN"/>
        </w:rPr>
      </w:pPr>
      <w:r>
        <w:rPr>
          <w:noProof/>
          <w:lang w:eastAsia="zh-CN"/>
        </w:rPr>
        <w:t xml:space="preserve">Dryad </w:t>
      </w:r>
      <w:r w:rsidR="00307788">
        <w:rPr>
          <w:noProof/>
          <w:lang w:eastAsia="zh-CN"/>
        </w:rPr>
        <w:t xml:space="preserve">Broadcast on </w:t>
      </w:r>
      <w:r>
        <w:rPr>
          <w:noProof/>
          <w:lang w:eastAsia="zh-CN"/>
        </w:rPr>
        <w:t>Tempest</w:t>
      </w:r>
      <w:r w:rsidR="00851193">
        <w:rPr>
          <w:noProof/>
          <w:lang w:eastAsia="zh-CN"/>
        </w:rPr>
        <w:t xml:space="preserve">  </w:t>
      </w:r>
      <w:r>
        <w:rPr>
          <w:noProof/>
          <w:lang w:eastAsia="zh-CN"/>
        </w:rPr>
        <w:t xml:space="preserve">     </w:t>
      </w:r>
      <w:r w:rsidR="00E3650D">
        <w:rPr>
          <w:noProof/>
          <w:lang w:eastAsia="zh-CN"/>
        </w:rPr>
        <w:t>(</w:t>
      </w:r>
      <w:r w:rsidR="003C5A2A">
        <w:rPr>
          <w:noProof/>
          <w:lang w:eastAsia="zh-CN"/>
        </w:rPr>
        <w:t>e</w:t>
      </w:r>
      <w:r w:rsidR="00E3650D">
        <w:rPr>
          <w:noProof/>
          <w:lang w:eastAsia="zh-CN"/>
        </w:rPr>
        <w:t>)</w:t>
      </w:r>
      <w:r w:rsidR="005E6A7F">
        <w:rPr>
          <w:noProof/>
          <w:lang w:eastAsia="zh-CN"/>
        </w:rPr>
        <w:t xml:space="preserve"> </w:t>
      </w:r>
      <w:r>
        <w:rPr>
          <w:noProof/>
          <w:lang w:eastAsia="zh-CN"/>
        </w:rPr>
        <w:t xml:space="preserve">Dryad </w:t>
      </w:r>
      <w:r w:rsidR="00307788">
        <w:rPr>
          <w:noProof/>
          <w:lang w:eastAsia="zh-CN"/>
        </w:rPr>
        <w:t xml:space="preserve">Broadcast on </w:t>
      </w:r>
      <w:r>
        <w:rPr>
          <w:noProof/>
          <w:lang w:eastAsia="zh-CN"/>
        </w:rPr>
        <w:t xml:space="preserve">Tempest   </w:t>
      </w:r>
      <w:r w:rsidR="005E6A7F">
        <w:rPr>
          <w:noProof/>
          <w:lang w:eastAsia="zh-CN"/>
        </w:rPr>
        <w:t xml:space="preserve">      </w:t>
      </w:r>
      <w:r w:rsidR="00307788">
        <w:rPr>
          <w:noProof/>
          <w:lang w:eastAsia="zh-CN"/>
        </w:rPr>
        <w:t xml:space="preserve"> </w:t>
      </w:r>
      <w:r w:rsidR="005E6A7F">
        <w:rPr>
          <w:noProof/>
          <w:lang w:eastAsia="zh-CN"/>
        </w:rPr>
        <w:t>(</w:t>
      </w:r>
      <w:r w:rsidR="003C5A2A">
        <w:rPr>
          <w:noProof/>
          <w:lang w:eastAsia="zh-CN"/>
        </w:rPr>
        <w:t>f</w:t>
      </w:r>
      <w:r w:rsidR="005E6A7F">
        <w:rPr>
          <w:noProof/>
          <w:lang w:eastAsia="zh-CN"/>
        </w:rPr>
        <w:t xml:space="preserve">) </w:t>
      </w:r>
      <w:r>
        <w:rPr>
          <w:noProof/>
          <w:lang w:eastAsia="zh-CN"/>
        </w:rPr>
        <w:t xml:space="preserve">Dryad </w:t>
      </w:r>
      <w:r w:rsidR="00307788">
        <w:rPr>
          <w:noProof/>
          <w:lang w:eastAsia="zh-CN"/>
        </w:rPr>
        <w:t xml:space="preserve">Broadcast on </w:t>
      </w:r>
      <w:r w:rsidR="005E6A7F">
        <w:rPr>
          <w:noProof/>
          <w:lang w:eastAsia="zh-CN"/>
        </w:rPr>
        <w:t xml:space="preserve">Azure </w:t>
      </w:r>
    </w:p>
    <w:p w:rsidR="00851193" w:rsidRDefault="00851193" w:rsidP="004F7402">
      <w:pPr>
        <w:pStyle w:val="Els-body-text"/>
        <w:spacing w:line="240" w:lineRule="auto"/>
        <w:ind w:firstLine="0"/>
        <w:rPr>
          <w:noProof/>
          <w:lang w:eastAsia="zh-CN"/>
        </w:rPr>
      </w:pPr>
    </w:p>
    <w:p w:rsidR="0038404D" w:rsidRDefault="004F7402" w:rsidP="0038404D">
      <w:pPr>
        <w:pStyle w:val="Els-body-text"/>
        <w:spacing w:line="240" w:lineRule="auto"/>
        <w:ind w:firstLine="0"/>
        <w:rPr>
          <w:noProof/>
          <w:lang w:eastAsia="zh-CN"/>
        </w:rPr>
      </w:pPr>
      <w:r>
        <w:rPr>
          <w:noProof/>
          <w:lang w:eastAsia="zh-CN"/>
        </w:rPr>
        <w:t xml:space="preserve">Figure </w:t>
      </w:r>
      <w:r w:rsidR="00E3650D">
        <w:rPr>
          <w:noProof/>
          <w:lang w:eastAsia="zh-CN"/>
        </w:rPr>
        <w:t>2</w:t>
      </w:r>
      <w:r>
        <w:rPr>
          <w:noProof/>
          <w:lang w:eastAsia="zh-CN"/>
        </w:rPr>
        <w:t xml:space="preserve">: </w:t>
      </w:r>
      <w:r w:rsidR="0038404D">
        <w:rPr>
          <w:noProof/>
          <w:lang w:eastAsia="zh-CN"/>
        </w:rPr>
        <w:t xml:space="preserve">Dryad </w:t>
      </w:r>
      <w:r w:rsidR="00901C2E">
        <w:rPr>
          <w:noProof/>
          <w:lang w:eastAsia="zh-CN"/>
        </w:rPr>
        <w:t>b</w:t>
      </w:r>
      <w:r>
        <w:rPr>
          <w:noProof/>
          <w:lang w:eastAsia="zh-CN"/>
        </w:rPr>
        <w:t xml:space="preserve">roadcast </w:t>
      </w:r>
      <w:r w:rsidR="00901C2E">
        <w:rPr>
          <w:noProof/>
          <w:lang w:eastAsia="zh-CN"/>
        </w:rPr>
        <w:t>o</w:t>
      </w:r>
      <w:r w:rsidR="0038404D">
        <w:rPr>
          <w:noProof/>
          <w:lang w:eastAsia="zh-CN"/>
        </w:rPr>
        <w:t xml:space="preserve">verhead </w:t>
      </w:r>
      <w:r w:rsidR="00901C2E">
        <w:rPr>
          <w:noProof/>
          <w:lang w:eastAsia="zh-CN"/>
        </w:rPr>
        <w:t>u</w:t>
      </w:r>
      <w:r w:rsidR="0038404D">
        <w:rPr>
          <w:noProof/>
          <w:lang w:eastAsia="zh-CN"/>
        </w:rPr>
        <w:t xml:space="preserve">sing </w:t>
      </w:r>
      <w:r w:rsidR="00901C2E">
        <w:rPr>
          <w:noProof/>
          <w:lang w:eastAsia="zh-CN"/>
        </w:rPr>
        <w:t>different message sizes, number of nodes, and network environments</w:t>
      </w:r>
      <w:r w:rsidR="0038404D">
        <w:rPr>
          <w:noProof/>
          <w:lang w:eastAsia="zh-CN"/>
        </w:rPr>
        <w:t>. (</w:t>
      </w:r>
      <w:r w:rsidR="003C5A2A">
        <w:rPr>
          <w:noProof/>
          <w:lang w:eastAsia="zh-CN"/>
        </w:rPr>
        <w:t>a</w:t>
      </w:r>
      <w:r w:rsidR="0038404D">
        <w:rPr>
          <w:noProof/>
          <w:lang w:eastAsia="zh-CN"/>
        </w:rPr>
        <w:t xml:space="preserve">) </w:t>
      </w:r>
      <w:r w:rsidR="00901C2E">
        <w:rPr>
          <w:noProof/>
          <w:lang w:eastAsia="zh-CN"/>
        </w:rPr>
        <w:t xml:space="preserve">message size between </w:t>
      </w:r>
      <w:r w:rsidR="0038404D">
        <w:rPr>
          <w:noProof/>
          <w:lang w:eastAsia="zh-CN"/>
        </w:rPr>
        <w:t>8MB</w:t>
      </w:r>
      <w:r w:rsidR="00901C2E">
        <w:rPr>
          <w:noProof/>
          <w:lang w:eastAsia="zh-CN"/>
        </w:rPr>
        <w:t xml:space="preserve"> and </w:t>
      </w:r>
      <w:r w:rsidR="0038404D">
        <w:rPr>
          <w:noProof/>
          <w:lang w:eastAsia="zh-CN"/>
        </w:rPr>
        <w:t xml:space="preserve">256MB </w:t>
      </w:r>
      <w:r w:rsidR="003C5A2A">
        <w:rPr>
          <w:noProof/>
          <w:lang w:eastAsia="zh-CN"/>
        </w:rPr>
        <w:t xml:space="preserve">on </w:t>
      </w:r>
      <w:r w:rsidR="0038404D">
        <w:rPr>
          <w:noProof/>
          <w:lang w:eastAsia="zh-CN"/>
        </w:rPr>
        <w:t>16 nodes on Tempest</w:t>
      </w:r>
      <w:r w:rsidR="003C5A2A">
        <w:rPr>
          <w:noProof/>
          <w:lang w:eastAsia="zh-CN"/>
        </w:rPr>
        <w:t xml:space="preserve"> with 20Gbps network</w:t>
      </w:r>
      <w:r w:rsidR="0038404D">
        <w:rPr>
          <w:noProof/>
          <w:lang w:eastAsia="zh-CN"/>
        </w:rPr>
        <w:t>;</w:t>
      </w:r>
      <w:r w:rsidR="0038404D" w:rsidRPr="0038404D">
        <w:rPr>
          <w:noProof/>
          <w:lang w:eastAsia="zh-CN"/>
        </w:rPr>
        <w:t xml:space="preserve"> </w:t>
      </w:r>
      <w:r w:rsidR="0038404D">
        <w:rPr>
          <w:noProof/>
          <w:lang w:eastAsia="zh-CN"/>
        </w:rPr>
        <w:t>(</w:t>
      </w:r>
      <w:r w:rsidR="003C5A2A">
        <w:rPr>
          <w:noProof/>
          <w:lang w:eastAsia="zh-CN"/>
        </w:rPr>
        <w:t>b</w:t>
      </w:r>
      <w:r w:rsidR="0038404D">
        <w:rPr>
          <w:noProof/>
          <w:lang w:eastAsia="zh-CN"/>
        </w:rPr>
        <w:t xml:space="preserve">) (8MB~256MB) </w:t>
      </w:r>
      <w:r w:rsidR="003C5A2A">
        <w:rPr>
          <w:noProof/>
          <w:lang w:eastAsia="zh-CN"/>
        </w:rPr>
        <w:t xml:space="preserve">on </w:t>
      </w:r>
      <w:r w:rsidR="0038404D">
        <w:rPr>
          <w:noProof/>
          <w:lang w:eastAsia="zh-CN"/>
        </w:rPr>
        <w:t>16 nodes on Tempest</w:t>
      </w:r>
      <w:r w:rsidR="003C5A2A">
        <w:rPr>
          <w:noProof/>
          <w:lang w:eastAsia="zh-CN"/>
        </w:rPr>
        <w:t xml:space="preserve"> with 1Gbps network</w:t>
      </w:r>
      <w:r w:rsidR="0038404D">
        <w:rPr>
          <w:noProof/>
          <w:lang w:eastAsia="zh-CN"/>
        </w:rPr>
        <w:t>;</w:t>
      </w:r>
      <w:r w:rsidR="0038404D" w:rsidRPr="0038404D">
        <w:rPr>
          <w:noProof/>
          <w:lang w:eastAsia="zh-CN"/>
        </w:rPr>
        <w:t xml:space="preserve"> </w:t>
      </w:r>
      <w:r w:rsidR="0038404D">
        <w:rPr>
          <w:noProof/>
          <w:lang w:eastAsia="zh-CN"/>
        </w:rPr>
        <w:t>(</w:t>
      </w:r>
      <w:r w:rsidR="003C5A2A">
        <w:rPr>
          <w:noProof/>
          <w:lang w:eastAsia="zh-CN"/>
        </w:rPr>
        <w:t>c</w:t>
      </w:r>
      <w:r w:rsidR="0038404D">
        <w:rPr>
          <w:noProof/>
          <w:lang w:eastAsia="zh-CN"/>
        </w:rPr>
        <w:t>) (8MB~256MB</w:t>
      </w:r>
      <w:r w:rsidR="00465826">
        <w:rPr>
          <w:noProof/>
          <w:lang w:eastAsia="zh-CN"/>
        </w:rPr>
        <w:t xml:space="preserve">) </w:t>
      </w:r>
      <w:r w:rsidR="003C5A2A">
        <w:rPr>
          <w:noProof/>
          <w:lang w:eastAsia="zh-CN"/>
        </w:rPr>
        <w:t xml:space="preserve">on </w:t>
      </w:r>
      <w:r w:rsidR="00465826">
        <w:rPr>
          <w:noProof/>
          <w:lang w:eastAsia="zh-CN"/>
        </w:rPr>
        <w:t>16 small instances on Azure.</w:t>
      </w:r>
      <w:r w:rsidR="003C5A2A" w:rsidRPr="003C5A2A">
        <w:rPr>
          <w:noProof/>
          <w:lang w:eastAsia="zh-CN"/>
        </w:rPr>
        <w:t xml:space="preserve"> </w:t>
      </w:r>
      <w:r w:rsidR="003C5A2A">
        <w:rPr>
          <w:noProof/>
          <w:lang w:eastAsia="zh-CN"/>
        </w:rPr>
        <w:t>(</w:t>
      </w:r>
      <w:r w:rsidR="00E553B6">
        <w:rPr>
          <w:noProof/>
          <w:lang w:eastAsia="zh-CN"/>
        </w:rPr>
        <w:t>d</w:t>
      </w:r>
      <w:r w:rsidR="003C5A2A">
        <w:rPr>
          <w:noProof/>
          <w:lang w:eastAsia="zh-CN"/>
        </w:rPr>
        <w:t>) 72 MB</w:t>
      </w:r>
      <w:r w:rsidR="00480284">
        <w:rPr>
          <w:noProof/>
          <w:lang w:eastAsia="zh-CN"/>
        </w:rPr>
        <w:t xml:space="preserve"> message</w:t>
      </w:r>
      <w:r w:rsidR="003C5A2A">
        <w:rPr>
          <w:noProof/>
          <w:lang w:eastAsia="zh-CN"/>
        </w:rPr>
        <w:t xml:space="preserve"> </w:t>
      </w:r>
      <w:r w:rsidR="00480284">
        <w:rPr>
          <w:noProof/>
          <w:lang w:eastAsia="zh-CN"/>
        </w:rPr>
        <w:t xml:space="preserve">broadcast to </w:t>
      </w:r>
      <w:r w:rsidR="003C5A2A">
        <w:rPr>
          <w:noProof/>
          <w:lang w:eastAsia="zh-CN"/>
        </w:rPr>
        <w:t>2</w:t>
      </w:r>
      <w:r w:rsidR="00480284">
        <w:rPr>
          <w:noProof/>
          <w:lang w:eastAsia="zh-CN"/>
        </w:rPr>
        <w:t xml:space="preserve"> to </w:t>
      </w:r>
      <w:r w:rsidR="003C5A2A">
        <w:rPr>
          <w:noProof/>
          <w:lang w:eastAsia="zh-CN"/>
        </w:rPr>
        <w:t>30 nodes on Tempest with 20Gbps network; (</w:t>
      </w:r>
      <w:r w:rsidR="00E553B6">
        <w:rPr>
          <w:noProof/>
          <w:lang w:eastAsia="zh-CN"/>
        </w:rPr>
        <w:t>e</w:t>
      </w:r>
      <w:r w:rsidR="003C5A2A">
        <w:rPr>
          <w:noProof/>
          <w:lang w:eastAsia="zh-CN"/>
        </w:rPr>
        <w:t>) 72 MB on 2-30 nodes on Tempest with 1Gbps network; (f) 72 MB on 2-30 small instances on Azure.</w:t>
      </w:r>
    </w:p>
    <w:p w:rsidR="006650ED" w:rsidRDefault="006650ED" w:rsidP="0038404D">
      <w:pPr>
        <w:pStyle w:val="Els-body-text"/>
        <w:spacing w:line="240" w:lineRule="auto"/>
        <w:ind w:firstLine="0"/>
        <w:rPr>
          <w:noProof/>
          <w:lang w:eastAsia="zh-CN"/>
        </w:rPr>
      </w:pPr>
    </w:p>
    <w:p w:rsidR="00465826" w:rsidRDefault="005F7A25" w:rsidP="005F7A25">
      <w:pPr>
        <w:pStyle w:val="Els-body-text"/>
        <w:spacing w:line="240" w:lineRule="auto"/>
        <w:ind w:firstLine="0"/>
        <w:rPr>
          <w:noProof/>
          <w:lang w:eastAsia="zh-CN"/>
        </w:rPr>
      </w:pPr>
      <w:r>
        <w:t xml:space="preserve">     </w:t>
      </w:r>
      <w:r w:rsidR="007D48F5">
        <w:t xml:space="preserve">Previous studies of application usage </w:t>
      </w:r>
      <w:r>
        <w:t xml:space="preserve">have </w:t>
      </w:r>
      <w:r w:rsidR="007D48F5">
        <w:t>show</w:t>
      </w:r>
      <w:r>
        <w:t>n</w:t>
      </w:r>
      <w:r w:rsidR="007D48F5">
        <w:t xml:space="preserve"> that the performance of collective communications is critical to </w:t>
      </w:r>
      <w:r>
        <w:t xml:space="preserve">the </w:t>
      </w:r>
      <w:r w:rsidR="007D48F5">
        <w:t xml:space="preserve">performance of </w:t>
      </w:r>
      <w:r>
        <w:t xml:space="preserve">the </w:t>
      </w:r>
      <w:r w:rsidR="007D48F5">
        <w:t xml:space="preserve">parallel program. </w:t>
      </w:r>
      <w:r w:rsidR="008E3EB0">
        <w:rPr>
          <w:noProof/>
          <w:lang w:eastAsia="zh-CN"/>
        </w:rPr>
        <w:t xml:space="preserve">In </w:t>
      </w:r>
      <w:r w:rsidR="0020152F">
        <w:rPr>
          <w:noProof/>
          <w:lang w:eastAsia="zh-CN"/>
        </w:rPr>
        <w:t>MPI</w:t>
      </w:r>
      <w:r w:rsidR="008E3EB0">
        <w:rPr>
          <w:noProof/>
          <w:lang w:eastAsia="zh-CN"/>
        </w:rPr>
        <w:t>, broadcast operation</w:t>
      </w:r>
      <w:r>
        <w:rPr>
          <w:noProof/>
          <w:lang w:eastAsia="zh-CN"/>
        </w:rPr>
        <w:t>s</w:t>
      </w:r>
      <w:r w:rsidR="008E3EB0">
        <w:rPr>
          <w:noProof/>
          <w:lang w:eastAsia="zh-CN"/>
        </w:rPr>
        <w:t xml:space="preserve"> broadcast a message from </w:t>
      </w:r>
      <w:r>
        <w:rPr>
          <w:noProof/>
          <w:lang w:eastAsia="zh-CN"/>
        </w:rPr>
        <w:t xml:space="preserve">the </w:t>
      </w:r>
      <w:r w:rsidR="0020152F">
        <w:rPr>
          <w:noProof/>
          <w:lang w:eastAsia="zh-CN"/>
        </w:rPr>
        <w:t>root process to all</w:t>
      </w:r>
      <w:r>
        <w:rPr>
          <w:noProof/>
          <w:lang w:eastAsia="zh-CN"/>
        </w:rPr>
        <w:t xml:space="preserve"> of the</w:t>
      </w:r>
      <w:r w:rsidR="0020152F">
        <w:rPr>
          <w:noProof/>
          <w:lang w:eastAsia="zh-CN"/>
        </w:rPr>
        <w:t xml:space="preserve"> processes of the group. In Dryad, we can use the Select or Join </w:t>
      </w:r>
      <w:r w:rsidR="00063DF1">
        <w:rPr>
          <w:noProof/>
          <w:lang w:eastAsia="zh-CN"/>
        </w:rPr>
        <w:t xml:space="preserve">functions </w:t>
      </w:r>
      <w:r w:rsidR="0020152F">
        <w:rPr>
          <w:noProof/>
          <w:lang w:eastAsia="zh-CN"/>
        </w:rPr>
        <w:t xml:space="preserve">to implement </w:t>
      </w:r>
      <w:r w:rsidR="00063DF1">
        <w:rPr>
          <w:noProof/>
          <w:lang w:eastAsia="zh-CN"/>
        </w:rPr>
        <w:t xml:space="preserve">the </w:t>
      </w:r>
      <w:r w:rsidR="0020152F">
        <w:rPr>
          <w:noProof/>
          <w:lang w:eastAsia="zh-CN"/>
        </w:rPr>
        <w:t xml:space="preserve">broadcast operation among </w:t>
      </w:r>
      <w:r w:rsidR="00063DF1">
        <w:rPr>
          <w:noProof/>
          <w:lang w:eastAsia="zh-CN"/>
        </w:rPr>
        <w:t xml:space="preserve">the </w:t>
      </w:r>
      <w:r w:rsidR="0020152F">
        <w:rPr>
          <w:noProof/>
          <w:lang w:eastAsia="zh-CN"/>
        </w:rPr>
        <w:t xml:space="preserve">Dryad vertices. </w:t>
      </w:r>
      <w:r w:rsidR="00271032">
        <w:rPr>
          <w:noProof/>
          <w:lang w:eastAsia="zh-CN"/>
        </w:rPr>
        <w:t xml:space="preserve">We made the parameters sweep for </w:t>
      </w:r>
      <w:r w:rsidR="00063DF1">
        <w:rPr>
          <w:noProof/>
          <w:lang w:eastAsia="zh-CN"/>
        </w:rPr>
        <w:t xml:space="preserve">the </w:t>
      </w:r>
      <w:r w:rsidR="00271032">
        <w:rPr>
          <w:noProof/>
          <w:lang w:eastAsia="zh-CN"/>
        </w:rPr>
        <w:t>Dryad Broadcast operation using different number</w:t>
      </w:r>
      <w:r w:rsidR="00063DF1">
        <w:rPr>
          <w:noProof/>
          <w:lang w:eastAsia="zh-CN"/>
        </w:rPr>
        <w:t>s</w:t>
      </w:r>
      <w:r w:rsidR="00271032">
        <w:rPr>
          <w:noProof/>
          <w:lang w:eastAsia="zh-CN"/>
        </w:rPr>
        <w:t xml:space="preserve"> of nodes and message sizes. Figure</w:t>
      </w:r>
      <w:r w:rsidR="00D257D2">
        <w:rPr>
          <w:noProof/>
          <w:lang w:eastAsia="zh-CN"/>
        </w:rPr>
        <w:t>s</w:t>
      </w:r>
      <w:r w:rsidR="00271032">
        <w:rPr>
          <w:noProof/>
          <w:lang w:eastAsia="zh-CN"/>
        </w:rPr>
        <w:t xml:space="preserve"> 2 (a)(b)</w:t>
      </w:r>
      <w:r w:rsidR="00D257D2">
        <w:rPr>
          <w:noProof/>
          <w:lang w:eastAsia="zh-CN"/>
        </w:rPr>
        <w:t xml:space="preserve"> and </w:t>
      </w:r>
      <w:r w:rsidR="00271032">
        <w:rPr>
          <w:noProof/>
          <w:lang w:eastAsia="zh-CN"/>
        </w:rPr>
        <w:t xml:space="preserve">(c) plot the time of </w:t>
      </w:r>
      <w:r w:rsidR="00D257D2">
        <w:rPr>
          <w:noProof/>
          <w:lang w:eastAsia="zh-CN"/>
        </w:rPr>
        <w:t xml:space="preserve">the </w:t>
      </w:r>
      <w:r w:rsidR="00271032">
        <w:rPr>
          <w:noProof/>
          <w:lang w:eastAsia="zh-CN"/>
        </w:rPr>
        <w:t xml:space="preserve">Dryad broadcasting message </w:t>
      </w:r>
      <w:r w:rsidR="00C23954">
        <w:rPr>
          <w:noProof/>
          <w:lang w:eastAsia="zh-CN"/>
        </w:rPr>
        <w:t>from 8MB to 256 MB on</w:t>
      </w:r>
      <w:r w:rsidR="00271032">
        <w:rPr>
          <w:noProof/>
          <w:lang w:eastAsia="zh-CN"/>
        </w:rPr>
        <w:t xml:space="preserve"> </w:t>
      </w:r>
      <w:r w:rsidR="003C5A2A">
        <w:rPr>
          <w:noProof/>
          <w:lang w:eastAsia="zh-CN"/>
        </w:rPr>
        <w:t>16</w:t>
      </w:r>
      <w:r w:rsidR="00271032">
        <w:rPr>
          <w:noProof/>
          <w:lang w:eastAsia="zh-CN"/>
        </w:rPr>
        <w:t xml:space="preserve"> nodes</w:t>
      </w:r>
      <w:r w:rsidR="00C23954">
        <w:rPr>
          <w:noProof/>
          <w:lang w:eastAsia="zh-CN"/>
        </w:rPr>
        <w:t>/instances</w:t>
      </w:r>
      <w:r w:rsidR="00271032">
        <w:rPr>
          <w:noProof/>
          <w:lang w:eastAsia="zh-CN"/>
        </w:rPr>
        <w:t xml:space="preserve"> on Tempest and Azure. </w:t>
      </w:r>
      <w:r w:rsidR="00970F03">
        <w:rPr>
          <w:noProof/>
          <w:lang w:eastAsia="zh-CN"/>
        </w:rPr>
        <w:t>T</w:t>
      </w:r>
      <w:r w:rsidR="00271032">
        <w:rPr>
          <w:noProof/>
          <w:lang w:eastAsia="zh-CN"/>
        </w:rPr>
        <w:t xml:space="preserve">he results </w:t>
      </w:r>
      <w:r w:rsidR="00C23954">
        <w:rPr>
          <w:noProof/>
          <w:lang w:eastAsia="zh-CN"/>
        </w:rPr>
        <w:t>indicated</w:t>
      </w:r>
      <w:r w:rsidR="00271032">
        <w:rPr>
          <w:noProof/>
          <w:lang w:eastAsia="zh-CN"/>
        </w:rPr>
        <w:t xml:space="preserve"> that </w:t>
      </w:r>
      <w:r w:rsidR="003C5A2A">
        <w:rPr>
          <w:noProof/>
          <w:lang w:eastAsia="zh-CN"/>
        </w:rPr>
        <w:t xml:space="preserve">the </w:t>
      </w:r>
      <w:r w:rsidR="00C23954">
        <w:rPr>
          <w:noProof/>
          <w:lang w:eastAsia="zh-CN"/>
        </w:rPr>
        <w:t xml:space="preserve">broadcasting </w:t>
      </w:r>
      <w:r w:rsidR="003C5A2A">
        <w:rPr>
          <w:noProof/>
          <w:lang w:eastAsia="zh-CN"/>
        </w:rPr>
        <w:t xml:space="preserve">overhead </w:t>
      </w:r>
      <w:r w:rsidR="00D257D2">
        <w:rPr>
          <w:noProof/>
          <w:lang w:eastAsia="zh-CN"/>
        </w:rPr>
        <w:t>was</w:t>
      </w:r>
      <w:r w:rsidR="003C5A2A">
        <w:rPr>
          <w:noProof/>
          <w:lang w:eastAsia="zh-CN"/>
        </w:rPr>
        <w:t xml:space="preserve"> linear with</w:t>
      </w:r>
      <w:r w:rsidR="00D257D2">
        <w:rPr>
          <w:noProof/>
          <w:lang w:eastAsia="zh-CN"/>
        </w:rPr>
        <w:t xml:space="preserve"> the</w:t>
      </w:r>
      <w:r w:rsidR="003C5A2A">
        <w:rPr>
          <w:noProof/>
          <w:lang w:eastAsia="zh-CN"/>
        </w:rPr>
        <w:t xml:space="preserve"> size of </w:t>
      </w:r>
      <w:r w:rsidR="00D257D2">
        <w:rPr>
          <w:noProof/>
          <w:lang w:eastAsia="zh-CN"/>
        </w:rPr>
        <w:t xml:space="preserve">the </w:t>
      </w:r>
      <w:r w:rsidR="003C5A2A">
        <w:rPr>
          <w:noProof/>
          <w:lang w:eastAsia="zh-CN"/>
        </w:rPr>
        <w:t>message. As expected, Azure ha</w:t>
      </w:r>
      <w:r w:rsidR="00D257D2">
        <w:rPr>
          <w:noProof/>
          <w:lang w:eastAsia="zh-CN"/>
        </w:rPr>
        <w:t>d</w:t>
      </w:r>
      <w:r w:rsidR="003C5A2A">
        <w:rPr>
          <w:noProof/>
          <w:lang w:eastAsia="zh-CN"/>
        </w:rPr>
        <w:t xml:space="preserve"> </w:t>
      </w:r>
      <w:r w:rsidR="00D257D2">
        <w:rPr>
          <w:noProof/>
          <w:lang w:eastAsia="zh-CN"/>
        </w:rPr>
        <w:t xml:space="preserve">a </w:t>
      </w:r>
      <w:r w:rsidR="003C5A2A">
        <w:rPr>
          <w:noProof/>
          <w:lang w:eastAsia="zh-CN"/>
        </w:rPr>
        <w:t xml:space="preserve">much higher performance fluctutaion due to the network jitter in </w:t>
      </w:r>
      <w:r w:rsidR="00D257D2">
        <w:rPr>
          <w:noProof/>
          <w:lang w:eastAsia="zh-CN"/>
        </w:rPr>
        <w:t xml:space="preserve">the </w:t>
      </w:r>
      <w:r w:rsidR="003C5A2A">
        <w:rPr>
          <w:noProof/>
          <w:lang w:eastAsia="zh-CN"/>
        </w:rPr>
        <w:t xml:space="preserve">cloud. </w:t>
      </w:r>
      <w:r w:rsidR="00970F03">
        <w:rPr>
          <w:noProof/>
          <w:lang w:eastAsia="zh-CN"/>
        </w:rPr>
        <w:t xml:space="preserve">We </w:t>
      </w:r>
      <w:r w:rsidR="00C621D9">
        <w:rPr>
          <w:noProof/>
          <w:lang w:eastAsia="zh-CN"/>
        </w:rPr>
        <w:t xml:space="preserve">also </w:t>
      </w:r>
      <w:r w:rsidR="00970F03">
        <w:rPr>
          <w:noProof/>
          <w:lang w:eastAsia="zh-CN"/>
        </w:rPr>
        <w:t xml:space="preserve">found that </w:t>
      </w:r>
      <w:r w:rsidR="00C621D9">
        <w:rPr>
          <w:noProof/>
          <w:lang w:eastAsia="zh-CN"/>
        </w:rPr>
        <w:t>using infinitband d</w:t>
      </w:r>
      <w:r w:rsidR="00D257D2">
        <w:rPr>
          <w:noProof/>
          <w:lang w:eastAsia="zh-CN"/>
        </w:rPr>
        <w:t>id</w:t>
      </w:r>
      <w:r w:rsidR="00C621D9">
        <w:rPr>
          <w:noProof/>
          <w:lang w:eastAsia="zh-CN"/>
        </w:rPr>
        <w:t xml:space="preserve"> not improve </w:t>
      </w:r>
      <w:r w:rsidR="00D257D2">
        <w:rPr>
          <w:noProof/>
          <w:lang w:eastAsia="zh-CN"/>
        </w:rPr>
        <w:t xml:space="preserve">the </w:t>
      </w:r>
      <w:r w:rsidR="00C621D9">
        <w:rPr>
          <w:noProof/>
          <w:lang w:eastAsia="zh-CN"/>
        </w:rPr>
        <w:t>broadcast perform</w:t>
      </w:r>
      <w:r w:rsidR="00D257D2">
        <w:rPr>
          <w:noProof/>
          <w:lang w:eastAsia="zh-CN"/>
        </w:rPr>
        <w:t>an</w:t>
      </w:r>
      <w:r w:rsidR="00C621D9">
        <w:rPr>
          <w:noProof/>
          <w:lang w:eastAsia="zh-CN"/>
        </w:rPr>
        <w:t xml:space="preserve">ce of Dryad </w:t>
      </w:r>
      <w:r w:rsidR="00D257D2">
        <w:rPr>
          <w:noProof/>
          <w:lang w:eastAsia="zh-CN"/>
        </w:rPr>
        <w:t>when</w:t>
      </w:r>
      <w:r w:rsidR="00C621D9">
        <w:rPr>
          <w:noProof/>
          <w:lang w:eastAsia="zh-CN"/>
        </w:rPr>
        <w:t xml:space="preserve"> </w:t>
      </w:r>
      <w:r w:rsidR="00D257D2">
        <w:rPr>
          <w:noProof/>
          <w:lang w:eastAsia="zh-CN"/>
        </w:rPr>
        <w:t>c</w:t>
      </w:r>
      <w:r w:rsidR="00E553B6">
        <w:rPr>
          <w:noProof/>
          <w:lang w:eastAsia="zh-CN"/>
        </w:rPr>
        <w:t xml:space="preserve">ompared with </w:t>
      </w:r>
      <w:r w:rsidR="00D257D2">
        <w:rPr>
          <w:noProof/>
          <w:lang w:eastAsia="zh-CN"/>
        </w:rPr>
        <w:t xml:space="preserve">the </w:t>
      </w:r>
      <w:r w:rsidR="00E553B6">
        <w:rPr>
          <w:noProof/>
          <w:lang w:eastAsia="zh-CN"/>
        </w:rPr>
        <w:t>results using ethernet</w:t>
      </w:r>
      <w:r w:rsidR="00D257D2">
        <w:rPr>
          <w:noProof/>
          <w:lang w:eastAsia="zh-CN"/>
        </w:rPr>
        <w:t>.</w:t>
      </w:r>
      <w:r w:rsidR="00E553B6">
        <w:rPr>
          <w:noProof/>
          <w:lang w:eastAsia="zh-CN"/>
        </w:rPr>
        <w:t xml:space="preserve"> </w:t>
      </w:r>
      <w:r w:rsidR="008861AE">
        <w:rPr>
          <w:noProof/>
          <w:lang w:eastAsia="zh-CN"/>
        </w:rPr>
        <w:t xml:space="preserve">The average </w:t>
      </w:r>
      <w:r w:rsidR="00C23954">
        <w:rPr>
          <w:noProof/>
          <w:lang w:eastAsia="zh-CN"/>
        </w:rPr>
        <w:t>speed</w:t>
      </w:r>
      <w:r w:rsidR="008861AE">
        <w:rPr>
          <w:noProof/>
          <w:lang w:eastAsia="zh-CN"/>
        </w:rPr>
        <w:t xml:space="preserve"> of </w:t>
      </w:r>
      <w:r w:rsidR="00D257D2">
        <w:rPr>
          <w:noProof/>
          <w:lang w:eastAsia="zh-CN"/>
        </w:rPr>
        <w:t xml:space="preserve">the </w:t>
      </w:r>
      <w:r w:rsidR="008861AE">
        <w:rPr>
          <w:noProof/>
          <w:lang w:eastAsia="zh-CN"/>
        </w:rPr>
        <w:t xml:space="preserve">Dryad Broadcast using 1Gbps and 20Gbps network </w:t>
      </w:r>
      <w:r w:rsidR="00D257D2">
        <w:rPr>
          <w:noProof/>
          <w:lang w:eastAsia="zh-CN"/>
        </w:rPr>
        <w:t>was</w:t>
      </w:r>
      <w:r w:rsidR="008861AE">
        <w:rPr>
          <w:noProof/>
          <w:lang w:eastAsia="zh-CN"/>
        </w:rPr>
        <w:t xml:space="preserve"> 108.3MB/sec and 114.7MB/sec</w:t>
      </w:r>
      <w:r w:rsidR="00D257D2">
        <w:rPr>
          <w:noProof/>
          <w:lang w:eastAsia="zh-CN"/>
        </w:rPr>
        <w:t>,</w:t>
      </w:r>
      <w:r w:rsidR="008861AE">
        <w:rPr>
          <w:noProof/>
          <w:lang w:eastAsia="zh-CN"/>
        </w:rPr>
        <w:t xml:space="preserve"> respectively. </w:t>
      </w:r>
      <w:r w:rsidR="00E553B6">
        <w:rPr>
          <w:noProof/>
          <w:lang w:eastAsia="zh-CN"/>
        </w:rPr>
        <w:t>This</w:t>
      </w:r>
      <w:r w:rsidR="00C23954">
        <w:rPr>
          <w:noProof/>
          <w:lang w:eastAsia="zh-CN"/>
        </w:rPr>
        <w:t xml:space="preserve"> minor difference</w:t>
      </w:r>
      <w:r w:rsidR="00C621D9">
        <w:rPr>
          <w:noProof/>
          <w:lang w:eastAsia="zh-CN"/>
        </w:rPr>
        <w:t xml:space="preserve"> </w:t>
      </w:r>
      <w:r w:rsidR="00D257D2">
        <w:rPr>
          <w:noProof/>
          <w:lang w:eastAsia="zh-CN"/>
        </w:rPr>
        <w:t>in</w:t>
      </w:r>
      <w:r w:rsidR="00C621D9">
        <w:rPr>
          <w:noProof/>
          <w:lang w:eastAsia="zh-CN"/>
        </w:rPr>
        <w:t xml:space="preserve"> broadcast performance</w:t>
      </w:r>
      <w:r w:rsidR="00C23954">
        <w:rPr>
          <w:noProof/>
          <w:lang w:eastAsia="zh-CN"/>
        </w:rPr>
        <w:t xml:space="preserve"> </w:t>
      </w:r>
      <w:r w:rsidR="00E553B6">
        <w:rPr>
          <w:noProof/>
          <w:lang w:eastAsia="zh-CN"/>
        </w:rPr>
        <w:t xml:space="preserve">is due to the bottleneck </w:t>
      </w:r>
      <w:r w:rsidR="00C23954">
        <w:rPr>
          <w:noProof/>
          <w:lang w:eastAsia="zh-CN"/>
        </w:rPr>
        <w:t>of</w:t>
      </w:r>
      <w:r w:rsidR="00E553B6">
        <w:rPr>
          <w:noProof/>
          <w:lang w:eastAsia="zh-CN"/>
        </w:rPr>
        <w:t xml:space="preserve"> transferring data via </w:t>
      </w:r>
      <w:r w:rsidR="00D257D2">
        <w:rPr>
          <w:noProof/>
          <w:lang w:eastAsia="zh-CN"/>
        </w:rPr>
        <w:t xml:space="preserve">the </w:t>
      </w:r>
      <w:r w:rsidR="00E553B6">
        <w:rPr>
          <w:noProof/>
          <w:lang w:eastAsia="zh-CN"/>
        </w:rPr>
        <w:t>file pipe in Dryad. Figure</w:t>
      </w:r>
      <w:r w:rsidR="00D257D2">
        <w:rPr>
          <w:noProof/>
          <w:lang w:eastAsia="zh-CN"/>
        </w:rPr>
        <w:t>s</w:t>
      </w:r>
      <w:r w:rsidR="00E553B6">
        <w:rPr>
          <w:noProof/>
          <w:lang w:eastAsia="zh-CN"/>
        </w:rPr>
        <w:t xml:space="preserve"> 2 </w:t>
      </w:r>
      <w:r w:rsidR="008861AE">
        <w:rPr>
          <w:noProof/>
          <w:lang w:eastAsia="zh-CN"/>
        </w:rPr>
        <w:t>(d)(e)</w:t>
      </w:r>
      <w:r w:rsidR="00D257D2">
        <w:rPr>
          <w:noProof/>
          <w:lang w:eastAsia="zh-CN"/>
        </w:rPr>
        <w:t xml:space="preserve"> and </w:t>
      </w:r>
      <w:r w:rsidR="008861AE">
        <w:rPr>
          <w:noProof/>
          <w:lang w:eastAsia="zh-CN"/>
        </w:rPr>
        <w:t>(f) plots the overhead of Dryad broadcasting using 2</w:t>
      </w:r>
      <w:r w:rsidR="00D257D2">
        <w:rPr>
          <w:noProof/>
          <w:lang w:eastAsia="zh-CN"/>
        </w:rPr>
        <w:t>~</w:t>
      </w:r>
      <w:r w:rsidR="008861AE">
        <w:rPr>
          <w:noProof/>
          <w:lang w:eastAsia="zh-CN"/>
        </w:rPr>
        <w:t xml:space="preserve">30 nodes on Tempest and Azure. </w:t>
      </w:r>
      <w:r w:rsidR="00D257D2">
        <w:rPr>
          <w:noProof/>
          <w:lang w:eastAsia="zh-CN"/>
        </w:rPr>
        <w:t>While w</w:t>
      </w:r>
      <w:r w:rsidR="008861AE">
        <w:rPr>
          <w:noProof/>
          <w:lang w:eastAsia="zh-CN"/>
        </w:rPr>
        <w:t>e str</w:t>
      </w:r>
      <w:r w:rsidR="00D257D2">
        <w:rPr>
          <w:noProof/>
          <w:lang w:eastAsia="zh-CN"/>
        </w:rPr>
        <w:t>o</w:t>
      </w:r>
      <w:r w:rsidR="008861AE">
        <w:rPr>
          <w:noProof/>
          <w:lang w:eastAsia="zh-CN"/>
        </w:rPr>
        <w:t xml:space="preserve">ve to find the turning points in </w:t>
      </w:r>
      <w:r w:rsidR="00C23954">
        <w:rPr>
          <w:noProof/>
          <w:lang w:eastAsia="zh-CN"/>
        </w:rPr>
        <w:t xml:space="preserve">performance study of </w:t>
      </w:r>
      <w:r w:rsidR="008861AE">
        <w:rPr>
          <w:noProof/>
          <w:lang w:eastAsia="zh-CN"/>
        </w:rPr>
        <w:t xml:space="preserve">MPI collective </w:t>
      </w:r>
      <w:r w:rsidR="00C23954">
        <w:rPr>
          <w:noProof/>
          <w:lang w:eastAsia="zh-CN"/>
        </w:rPr>
        <w:t>communication</w:t>
      </w:r>
      <w:r w:rsidR="008861AE">
        <w:rPr>
          <w:noProof/>
          <w:lang w:eastAsia="zh-CN"/>
        </w:rPr>
        <w:t xml:space="preserve"> caused by </w:t>
      </w:r>
      <w:r w:rsidR="00C23954">
        <w:rPr>
          <w:noProof/>
          <w:lang w:eastAsia="zh-CN"/>
        </w:rPr>
        <w:t xml:space="preserve">the </w:t>
      </w:r>
      <w:r w:rsidR="008861AE">
        <w:rPr>
          <w:noProof/>
          <w:lang w:eastAsia="zh-CN"/>
        </w:rPr>
        <w:t>network contention</w:t>
      </w:r>
      <w:r w:rsidR="00D257D2">
        <w:rPr>
          <w:noProof/>
          <w:lang w:eastAsia="zh-CN"/>
        </w:rPr>
        <w:t>,</w:t>
      </w:r>
      <w:r w:rsidR="008861AE">
        <w:rPr>
          <w:noProof/>
          <w:lang w:eastAsia="zh-CN"/>
        </w:rPr>
        <w:t xml:space="preserve"> we did not find this p</w:t>
      </w:r>
      <w:r w:rsidR="00D257D2">
        <w:rPr>
          <w:noProof/>
          <w:lang w:eastAsia="zh-CN"/>
        </w:rPr>
        <w:t>a</w:t>
      </w:r>
      <w:r w:rsidR="008861AE">
        <w:rPr>
          <w:noProof/>
          <w:lang w:eastAsia="zh-CN"/>
        </w:rPr>
        <w:t>ttern for Dryad broadcasting because Dryad use flat tree to broadcast message</w:t>
      </w:r>
      <w:r w:rsidR="00D257D2">
        <w:rPr>
          <w:noProof/>
          <w:lang w:eastAsia="zh-CN"/>
        </w:rPr>
        <w:t>s</w:t>
      </w:r>
      <w:r w:rsidR="008861AE">
        <w:rPr>
          <w:noProof/>
          <w:lang w:eastAsia="zh-CN"/>
        </w:rPr>
        <w:t xml:space="preserve"> to all</w:t>
      </w:r>
      <w:r w:rsidR="00D257D2">
        <w:rPr>
          <w:noProof/>
          <w:lang w:eastAsia="zh-CN"/>
        </w:rPr>
        <w:t xml:space="preserve"> of its</w:t>
      </w:r>
      <w:r w:rsidR="008861AE">
        <w:rPr>
          <w:noProof/>
          <w:lang w:eastAsia="zh-CN"/>
        </w:rPr>
        <w:t xml:space="preserve"> vertices and do</w:t>
      </w:r>
      <w:r w:rsidR="00D257D2">
        <w:rPr>
          <w:noProof/>
          <w:lang w:eastAsia="zh-CN"/>
        </w:rPr>
        <w:t>es</w:t>
      </w:r>
      <w:r w:rsidR="008861AE">
        <w:rPr>
          <w:noProof/>
          <w:lang w:eastAsia="zh-CN"/>
        </w:rPr>
        <w:t xml:space="preserve"> not explore the parallelism in </w:t>
      </w:r>
      <w:r w:rsidR="007E294E">
        <w:rPr>
          <w:noProof/>
          <w:lang w:eastAsia="zh-CN"/>
        </w:rPr>
        <w:t xml:space="preserve">collective </w:t>
      </w:r>
      <w:r w:rsidR="008861AE">
        <w:rPr>
          <w:noProof/>
          <w:lang w:eastAsia="zh-CN"/>
        </w:rPr>
        <w:t>communication</w:t>
      </w:r>
      <w:r w:rsidR="007E294E">
        <w:rPr>
          <w:noProof/>
          <w:lang w:eastAsia="zh-CN"/>
        </w:rPr>
        <w:t xml:space="preserve"> as MPI does</w:t>
      </w:r>
      <w:r w:rsidR="008861AE">
        <w:rPr>
          <w:noProof/>
          <w:lang w:eastAsia="zh-CN"/>
        </w:rPr>
        <w:t>. Thus</w:t>
      </w:r>
      <w:r w:rsidR="00D257D2">
        <w:rPr>
          <w:noProof/>
          <w:lang w:eastAsia="zh-CN"/>
        </w:rPr>
        <w:t>,</w:t>
      </w:r>
      <w:r w:rsidR="008861AE">
        <w:rPr>
          <w:noProof/>
          <w:lang w:eastAsia="zh-CN"/>
        </w:rPr>
        <w:t xml:space="preserve"> the results showed that </w:t>
      </w:r>
      <w:r w:rsidR="00D257D2">
        <w:rPr>
          <w:noProof/>
          <w:lang w:eastAsia="zh-CN"/>
        </w:rPr>
        <w:t xml:space="preserve">the </w:t>
      </w:r>
      <w:r w:rsidR="008861AE">
        <w:rPr>
          <w:noProof/>
          <w:lang w:eastAsia="zh-CN"/>
        </w:rPr>
        <w:lastRenderedPageBreak/>
        <w:t xml:space="preserve">overhead </w:t>
      </w:r>
      <w:r w:rsidR="00D257D2">
        <w:rPr>
          <w:noProof/>
          <w:lang w:eastAsia="zh-CN"/>
        </w:rPr>
        <w:t>for</w:t>
      </w:r>
      <w:r w:rsidR="008861AE">
        <w:rPr>
          <w:noProof/>
          <w:lang w:eastAsia="zh-CN"/>
        </w:rPr>
        <w:t xml:space="preserve"> </w:t>
      </w:r>
      <w:r w:rsidR="00D257D2">
        <w:rPr>
          <w:noProof/>
          <w:lang w:eastAsia="zh-CN"/>
        </w:rPr>
        <w:t xml:space="preserve">the </w:t>
      </w:r>
      <w:r w:rsidR="008861AE">
        <w:rPr>
          <w:noProof/>
          <w:lang w:eastAsia="zh-CN"/>
        </w:rPr>
        <w:t xml:space="preserve">Dryad broadcasting </w:t>
      </w:r>
      <w:r w:rsidR="00D257D2">
        <w:rPr>
          <w:noProof/>
          <w:lang w:eastAsia="zh-CN"/>
        </w:rPr>
        <w:t>wa</w:t>
      </w:r>
      <w:r w:rsidR="008861AE">
        <w:rPr>
          <w:noProof/>
          <w:lang w:eastAsia="zh-CN"/>
        </w:rPr>
        <w:t>s linear wi</w:t>
      </w:r>
      <w:r w:rsidR="005C66CE">
        <w:rPr>
          <w:noProof/>
          <w:lang w:eastAsia="zh-CN"/>
        </w:rPr>
        <w:t>th the number of compute</w:t>
      </w:r>
      <w:r w:rsidR="00D257D2">
        <w:rPr>
          <w:noProof/>
          <w:lang w:eastAsia="zh-CN"/>
        </w:rPr>
        <w:t>r</w:t>
      </w:r>
      <w:r w:rsidR="005C66CE">
        <w:rPr>
          <w:noProof/>
          <w:lang w:eastAsia="zh-CN"/>
        </w:rPr>
        <w:t xml:space="preserve"> nodes</w:t>
      </w:r>
      <w:r w:rsidR="00C23954">
        <w:rPr>
          <w:noProof/>
          <w:lang w:eastAsia="zh-CN"/>
        </w:rPr>
        <w:t xml:space="preserve">, which is not scalable behavior for </w:t>
      </w:r>
      <w:r w:rsidR="00C323D2">
        <w:rPr>
          <w:noProof/>
          <w:lang w:eastAsia="zh-CN"/>
        </w:rPr>
        <w:t>message intensive applications</w:t>
      </w:r>
      <w:r w:rsidR="005C66CE">
        <w:rPr>
          <w:noProof/>
          <w:lang w:eastAsia="zh-CN"/>
        </w:rPr>
        <w:t>.</w:t>
      </w:r>
    </w:p>
    <w:p w:rsidR="00AE7DCA" w:rsidRDefault="00AE7DCA" w:rsidP="005F7A25">
      <w:pPr>
        <w:pStyle w:val="Els-body-text"/>
        <w:spacing w:line="240" w:lineRule="auto"/>
        <w:ind w:firstLine="0"/>
        <w:rPr>
          <w:noProof/>
          <w:lang w:eastAsia="zh-CN"/>
        </w:rPr>
      </w:pPr>
    </w:p>
    <w:p w:rsidR="00AE7DCA" w:rsidRDefault="00AE7DCA" w:rsidP="00AE7DCA">
      <w:pPr>
        <w:pStyle w:val="Els-bulletlist"/>
        <w:keepNext w:val="0"/>
        <w:widowControl w:val="0"/>
        <w:numPr>
          <w:ilvl w:val="0"/>
          <w:numId w:val="8"/>
        </w:numPr>
        <w:jc w:val="both"/>
        <w:rPr>
          <w:b/>
        </w:rPr>
      </w:pPr>
      <w:r>
        <w:rPr>
          <w:b/>
        </w:rPr>
        <w:t>Analytical Timing Model</w:t>
      </w:r>
      <w:r w:rsidRPr="00EA2935">
        <w:rPr>
          <w:b/>
        </w:rPr>
        <w:t xml:space="preserve"> </w:t>
      </w:r>
      <w:r>
        <w:rPr>
          <w:b/>
        </w:rPr>
        <w:t xml:space="preserve">of </w:t>
      </w:r>
      <w:r w:rsidRPr="00EA2935">
        <w:rPr>
          <w:b/>
        </w:rPr>
        <w:t>Dryad</w:t>
      </w:r>
      <w:r>
        <w:rPr>
          <w:b/>
        </w:rPr>
        <w:t xml:space="preserve"> and MPI Implementations of Parallel Matrix Multiplication</w:t>
      </w:r>
      <w:r w:rsidRPr="00EA2935">
        <w:rPr>
          <w:b/>
        </w:rPr>
        <w:t xml:space="preserve"> </w:t>
      </w:r>
    </w:p>
    <w:p w:rsidR="00AE7DCA" w:rsidRPr="00EA2935" w:rsidRDefault="00AE7DCA" w:rsidP="00AE7DCA">
      <w:pPr>
        <w:pStyle w:val="Els-bulletlist"/>
        <w:keepNext w:val="0"/>
        <w:widowControl w:val="0"/>
        <w:numPr>
          <w:ilvl w:val="0"/>
          <w:numId w:val="0"/>
        </w:numPr>
        <w:ind w:left="360"/>
        <w:jc w:val="both"/>
        <w:rPr>
          <w:b/>
        </w:rPr>
      </w:pPr>
    </w:p>
    <w:p w:rsidR="004E097D" w:rsidRDefault="00D257D2" w:rsidP="00B0175A">
      <w:pPr>
        <w:pStyle w:val="Els-bulletlist"/>
        <w:keepNext w:val="0"/>
        <w:widowControl w:val="0"/>
        <w:numPr>
          <w:ilvl w:val="0"/>
          <w:numId w:val="0"/>
        </w:numPr>
        <w:jc w:val="both"/>
      </w:pPr>
      <w:r>
        <w:tab/>
      </w:r>
      <w:r w:rsidR="007F0764">
        <w:t xml:space="preserve">We chose </w:t>
      </w:r>
      <w:r w:rsidR="00DF3C2C">
        <w:t xml:space="preserve">the </w:t>
      </w:r>
      <w:r w:rsidR="00401EA6">
        <w:t xml:space="preserve">parallel </w:t>
      </w:r>
      <w:r w:rsidR="005C66CE">
        <w:t>matrix multiplication</w:t>
      </w:r>
      <w:r w:rsidR="007F0764">
        <w:t xml:space="preserve"> </w:t>
      </w:r>
      <w:r w:rsidR="00DF3C2C">
        <w:t xml:space="preserve">(PMM) </w:t>
      </w:r>
      <w:r w:rsidR="005C66CE">
        <w:t>application</w:t>
      </w:r>
      <w:r w:rsidR="007802E6">
        <w:t xml:space="preserve"> [1]</w:t>
      </w:r>
      <w:r w:rsidR="005C66CE">
        <w:t xml:space="preserve"> to evaluate perfo</w:t>
      </w:r>
      <w:r w:rsidR="00DF3C2C">
        <w:t>r</w:t>
      </w:r>
      <w:r w:rsidR="005C66CE">
        <w:t>m</w:t>
      </w:r>
      <w:r w:rsidR="00DF3C2C">
        <w:t>a</w:t>
      </w:r>
      <w:r w:rsidR="005C66CE">
        <w:t>nce</w:t>
      </w:r>
      <w:r w:rsidR="00DF3C2C">
        <w:t xml:space="preserve"> as PMM has well </w:t>
      </w:r>
      <w:r>
        <w:t xml:space="preserve">established </w:t>
      </w:r>
      <w:r w:rsidR="007F0764">
        <w:t>communication and computation pattern</w:t>
      </w:r>
      <w:r>
        <w:t>s</w:t>
      </w:r>
      <w:r w:rsidR="007F0764">
        <w:t>.</w:t>
      </w:r>
      <w:r w:rsidR="004E097D">
        <w:t xml:space="preserve"> Figure</w:t>
      </w:r>
      <w:r>
        <w:t>s</w:t>
      </w:r>
      <w:r w:rsidR="004E097D">
        <w:t xml:space="preserve"> </w:t>
      </w:r>
      <w:r w:rsidR="00E3650D">
        <w:t>3</w:t>
      </w:r>
      <w:r w:rsidR="004E097D">
        <w:t>(a</w:t>
      </w:r>
      <w:proofErr w:type="gramStart"/>
      <w:r w:rsidR="004E097D">
        <w:t>)(</w:t>
      </w:r>
      <w:proofErr w:type="gramEnd"/>
      <w:r w:rsidR="004E097D">
        <w:t>b)</w:t>
      </w:r>
      <w:r>
        <w:t xml:space="preserve"> and </w:t>
      </w:r>
      <w:r w:rsidR="004E097D">
        <w:t>(c) show the communication/computation pattern</w:t>
      </w:r>
      <w:r>
        <w:t>s</w:t>
      </w:r>
      <w:r w:rsidR="004E097D">
        <w:t xml:space="preserve"> of PMM using MS.MPI on Tempest and Azure. </w:t>
      </w:r>
      <w:r w:rsidR="00492198">
        <w:t>The horizontal lines are application run time</w:t>
      </w:r>
      <w:r>
        <w:t>s</w:t>
      </w:r>
      <w:r w:rsidR="00492198">
        <w:t xml:space="preserve"> and </w:t>
      </w:r>
      <w:r w:rsidR="00124FBD">
        <w:t xml:space="preserve">the </w:t>
      </w:r>
      <w:r w:rsidR="00492198">
        <w:t xml:space="preserve">red bar represents </w:t>
      </w:r>
      <w:r w:rsidR="00124FBD">
        <w:t xml:space="preserve">the </w:t>
      </w:r>
      <w:r w:rsidR="00492198">
        <w:t xml:space="preserve">collective communication operations while </w:t>
      </w:r>
      <w:r w:rsidR="00124FBD">
        <w:t xml:space="preserve">the </w:t>
      </w:r>
      <w:r w:rsidR="00492198">
        <w:t xml:space="preserve">green bar represents </w:t>
      </w:r>
      <w:r w:rsidR="00124FBD">
        <w:t xml:space="preserve">the </w:t>
      </w:r>
      <w:r w:rsidR="00492198">
        <w:t xml:space="preserve">computation operations. </w:t>
      </w:r>
      <w:r w:rsidR="00DF3C2C">
        <w:t>The</w:t>
      </w:r>
      <w:r w:rsidR="00492198">
        <w:t xml:space="preserve"> MS.MPI PMM </w:t>
      </w:r>
      <w:r w:rsidR="00D41439">
        <w:t xml:space="preserve">implementation has </w:t>
      </w:r>
      <w:r w:rsidR="00492198">
        <w:t>regular</w:t>
      </w:r>
      <w:r w:rsidR="00DF3C2C">
        <w:t xml:space="preserve"> communication and computation pattern</w:t>
      </w:r>
      <w:r w:rsidR="00124FBD">
        <w:t>s</w:t>
      </w:r>
      <w:r w:rsidR="00DF3C2C">
        <w:t xml:space="preserve"> on Tempest, while </w:t>
      </w:r>
      <w:r w:rsidR="00124FBD">
        <w:t xml:space="preserve">the </w:t>
      </w:r>
      <w:r w:rsidR="00DF3C2C">
        <w:t xml:space="preserve">Dryad implementation of PMM has </w:t>
      </w:r>
      <w:r w:rsidR="00124FBD">
        <w:t xml:space="preserve">a </w:t>
      </w:r>
      <w:r w:rsidR="00DF3C2C">
        <w:t>less regular pattern</w:t>
      </w:r>
      <w:r w:rsidR="00492198">
        <w:t xml:space="preserve">. </w:t>
      </w:r>
      <w:r w:rsidR="00D41439">
        <w:t xml:space="preserve">The results showed </w:t>
      </w:r>
      <w:r w:rsidR="00124FBD">
        <w:t xml:space="preserve">that the </w:t>
      </w:r>
      <w:r w:rsidR="00D41439">
        <w:t xml:space="preserve">broadcast overhead of Dryad </w:t>
      </w:r>
      <w:r w:rsidR="00124FBD">
        <w:t>is</w:t>
      </w:r>
      <w:r w:rsidR="00D41439">
        <w:t xml:space="preserve"> less sensitive than that of MPI in different network environments. </w:t>
      </w:r>
      <w:r w:rsidR="00DF3C2C">
        <w:t xml:space="preserve">As shown in </w:t>
      </w:r>
      <w:r w:rsidR="00124FBD">
        <w:t>F</w:t>
      </w:r>
      <w:r w:rsidR="00DF3C2C">
        <w:t>igure</w:t>
      </w:r>
      <w:r w:rsidR="00124FBD">
        <w:t>s</w:t>
      </w:r>
      <w:r w:rsidR="00DF3C2C">
        <w:t xml:space="preserve"> 3(c)</w:t>
      </w:r>
      <w:r w:rsidR="007802E6">
        <w:t xml:space="preserve"> </w:t>
      </w:r>
      <w:r w:rsidR="00124FBD">
        <w:t xml:space="preserve">and </w:t>
      </w:r>
      <w:r w:rsidR="00DF3C2C">
        <w:t>(f)</w:t>
      </w:r>
      <w:r w:rsidR="00124FBD">
        <w:t>,</w:t>
      </w:r>
      <w:r w:rsidR="00DF3C2C">
        <w:t xml:space="preserve"> both </w:t>
      </w:r>
      <w:r w:rsidR="00124FBD">
        <w:t xml:space="preserve">the </w:t>
      </w:r>
      <w:r w:rsidR="00492198">
        <w:t xml:space="preserve">Dryad </w:t>
      </w:r>
      <w:r w:rsidR="00DF3C2C">
        <w:t>and MPI implementation</w:t>
      </w:r>
      <w:r w:rsidR="007802E6">
        <w:t>s</w:t>
      </w:r>
      <w:r w:rsidR="00DF3C2C">
        <w:t xml:space="preserve"> of </w:t>
      </w:r>
      <w:r w:rsidR="00401EA6">
        <w:t xml:space="preserve">PMM </w:t>
      </w:r>
      <w:r w:rsidR="00492198">
        <w:t>ha</w:t>
      </w:r>
      <w:r w:rsidR="00124FBD">
        <w:t>ve</w:t>
      </w:r>
      <w:r w:rsidR="00492198">
        <w:t xml:space="preserve"> irregular </w:t>
      </w:r>
      <w:r w:rsidR="00401EA6">
        <w:t xml:space="preserve">communication </w:t>
      </w:r>
      <w:r w:rsidR="00DF3C2C">
        <w:t xml:space="preserve">and computation </w:t>
      </w:r>
      <w:r w:rsidR="00401EA6">
        <w:t>pattern</w:t>
      </w:r>
      <w:r w:rsidR="00124FBD">
        <w:t>s</w:t>
      </w:r>
      <w:r w:rsidR="00DF3C2C">
        <w:t xml:space="preserve"> on Azure due to </w:t>
      </w:r>
      <w:r w:rsidR="00124FBD">
        <w:t xml:space="preserve">the </w:t>
      </w:r>
      <w:r w:rsidR="00DF3C2C">
        <w:t xml:space="preserve">network jitter in </w:t>
      </w:r>
      <w:r w:rsidR="00124FBD">
        <w:t xml:space="preserve">the </w:t>
      </w:r>
      <w:r w:rsidR="00DF3C2C">
        <w:t>cloud.</w:t>
      </w:r>
      <w:r w:rsidR="00D41439">
        <w:t xml:space="preserve"> As compared </w:t>
      </w:r>
      <w:r w:rsidR="00124FBD">
        <w:t xml:space="preserve">to the </w:t>
      </w:r>
      <w:r w:rsidR="00D41439">
        <w:t>communication overhead,</w:t>
      </w:r>
      <w:r w:rsidR="00DF3C2C">
        <w:t xml:space="preserve"> </w:t>
      </w:r>
      <w:r w:rsidR="00124FBD">
        <w:t xml:space="preserve">the </w:t>
      </w:r>
      <w:r w:rsidR="00DF3C2C">
        <w:t xml:space="preserve">computation overhead </w:t>
      </w:r>
      <w:r w:rsidR="00D41439">
        <w:t>is</w:t>
      </w:r>
      <w:r w:rsidR="00DF3C2C">
        <w:t xml:space="preserve"> relatively consistent in Tempest and Azure. Thus</w:t>
      </w:r>
      <w:r w:rsidR="00124FBD">
        <w:t>,</w:t>
      </w:r>
      <w:r w:rsidR="00401EA6">
        <w:t xml:space="preserve"> we </w:t>
      </w:r>
      <w:r w:rsidR="00D41439">
        <w:t xml:space="preserve">need </w:t>
      </w:r>
      <w:r w:rsidR="00124FBD">
        <w:t xml:space="preserve">to </w:t>
      </w:r>
      <w:r w:rsidR="00D41439">
        <w:t xml:space="preserve">carefully consider </w:t>
      </w:r>
      <w:r w:rsidR="00124FBD">
        <w:t xml:space="preserve">the </w:t>
      </w:r>
      <w:r w:rsidR="00401EA6">
        <w:t>communication</w:t>
      </w:r>
      <w:r w:rsidR="00D41439">
        <w:t xml:space="preserve"> behavior</w:t>
      </w:r>
      <w:r w:rsidR="00401EA6">
        <w:t xml:space="preserve"> </w:t>
      </w:r>
      <w:r w:rsidR="00D41439">
        <w:t>in Dryad and MPI in order to</w:t>
      </w:r>
      <w:r w:rsidR="00401EA6">
        <w:t xml:space="preserve"> model application </w:t>
      </w:r>
      <w:r w:rsidR="00D41439">
        <w:t xml:space="preserve">performance </w:t>
      </w:r>
      <w:r w:rsidR="00401EA6">
        <w:t xml:space="preserve">accurately. </w:t>
      </w:r>
    </w:p>
    <w:p w:rsidR="0034175E" w:rsidRDefault="0034175E" w:rsidP="00EA2935">
      <w:pPr>
        <w:pStyle w:val="Els-bulletlist"/>
        <w:keepNext w:val="0"/>
        <w:widowControl w:val="0"/>
        <w:numPr>
          <w:ilvl w:val="0"/>
          <w:numId w:val="0"/>
        </w:numPr>
        <w:jc w:val="both"/>
        <w:rPr>
          <w:b/>
        </w:rPr>
      </w:pPr>
    </w:p>
    <w:p w:rsidR="000755BC" w:rsidRDefault="00944AE8" w:rsidP="003E3236">
      <w:pPr>
        <w:pStyle w:val="Els-bulletlist"/>
        <w:keepNext w:val="0"/>
        <w:widowControl w:val="0"/>
        <w:numPr>
          <w:ilvl w:val="0"/>
          <w:numId w:val="0"/>
        </w:numPr>
        <w:spacing w:line="240" w:lineRule="auto"/>
        <w:jc w:val="both"/>
        <w:rPr>
          <w:noProof/>
          <w:lang w:eastAsia="zh-CN"/>
        </w:rPr>
      </w:pPr>
      <w:r>
        <w:t xml:space="preserve"> </w:t>
      </w:r>
      <w:r w:rsidR="00F41747">
        <w:pict>
          <v:shape id="_x0000_i1037" type="#_x0000_t75" style="width:151.4pt;height:94.2pt">
            <v:imagedata r:id="rId20" o:title="FoxMPITempest"/>
            <o:lock v:ext="edit" aspectratio="f"/>
          </v:shape>
        </w:pict>
      </w:r>
      <w:r w:rsidR="00F41747">
        <w:pict>
          <v:shape id="_x0000_i1038" type="#_x0000_t75" style="width:150.75pt;height:94.2pt">
            <v:imagedata r:id="rId21" o:title="FoxMPI16nodes160001Gbps"/>
            <o:lock v:ext="edit" aspectratio="f"/>
          </v:shape>
        </w:pict>
      </w:r>
      <w:r w:rsidR="00F41747">
        <w:rPr>
          <w:noProof/>
          <w:lang w:eastAsia="zh-CN"/>
        </w:rPr>
        <w:pict>
          <v:shape id="_x0000_i1039" type="#_x0000_t75" style="width:151.4pt;height:94.2pt">
            <v:imagedata r:id="rId22" o:title="FoxMPIAzure16nodes16000"/>
            <o:lock v:ext="edit" aspectratio="f"/>
          </v:shape>
        </w:pict>
      </w:r>
    </w:p>
    <w:p w:rsidR="008637C9" w:rsidRDefault="008637C9" w:rsidP="008637C9">
      <w:pPr>
        <w:pStyle w:val="Els-bulletlist"/>
        <w:keepNext w:val="0"/>
        <w:widowControl w:val="0"/>
        <w:numPr>
          <w:ilvl w:val="0"/>
          <w:numId w:val="16"/>
        </w:numPr>
        <w:spacing w:line="240" w:lineRule="auto"/>
        <w:jc w:val="both"/>
        <w:rPr>
          <w:noProof/>
          <w:lang w:eastAsia="zh-CN"/>
        </w:rPr>
      </w:pPr>
      <w:r>
        <w:rPr>
          <w:noProof/>
          <w:lang w:eastAsia="zh-CN"/>
        </w:rPr>
        <w:t>MS.MPI Tempest 20Gbps       (b) MS.MPI Tempest 1Gbps              (c) MS.MPI Azure</w:t>
      </w:r>
      <w:r w:rsidR="007E294E">
        <w:rPr>
          <w:noProof/>
          <w:lang w:eastAsia="zh-CN"/>
        </w:rPr>
        <w:t xml:space="preserve"> 100 Mbps</w:t>
      </w:r>
    </w:p>
    <w:p w:rsidR="003E3236" w:rsidRDefault="00F41747" w:rsidP="003E3236">
      <w:pPr>
        <w:pStyle w:val="Els-bulletlist"/>
        <w:keepNext w:val="0"/>
        <w:widowControl w:val="0"/>
        <w:numPr>
          <w:ilvl w:val="0"/>
          <w:numId w:val="0"/>
        </w:numPr>
        <w:spacing w:line="240" w:lineRule="auto"/>
        <w:jc w:val="both"/>
        <w:rPr>
          <w:noProof/>
          <w:lang w:eastAsia="zh-CN"/>
        </w:rPr>
      </w:pPr>
      <w:r>
        <w:rPr>
          <w:noProof/>
          <w:lang w:eastAsia="zh-CN"/>
        </w:rPr>
        <w:pict>
          <v:shape id="_x0000_i1040"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">
            <v:imagedata r:id="rId23" o:title=""/>
            <o:lock v:ext="edit" aspectratio="f"/>
          </v:shape>
        </w:pict>
      </w:r>
      <w:r>
        <w:rPr>
          <w:noProof/>
          <w:lang w:eastAsia="zh-CN"/>
        </w:rPr>
        <w:pict>
          <v:shape id="_x0000_i1041"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">
            <v:imagedata r:id="rId24" o:title=""/>
            <o:lock v:ext="edit" aspectratio="f"/>
          </v:shape>
        </w:pict>
      </w:r>
      <w:r>
        <w:rPr>
          <w:noProof/>
          <w:lang w:eastAsia="zh-CN"/>
        </w:rPr>
        <w:pict>
          <v:shape id="_x0000_i1042" type="#_x0000_t75" style="width:151.4pt;height:9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">
            <v:imagedata r:id="rId25" o:title=""/>
            <o:lock v:ext="edit" aspectratio="f"/>
          </v:shape>
        </w:pict>
      </w:r>
    </w:p>
    <w:p w:rsidR="004E097D" w:rsidRDefault="008637C9" w:rsidP="008637C9">
      <w:pPr>
        <w:pStyle w:val="Els-bulletlist"/>
        <w:keepNext w:val="0"/>
        <w:widowControl w:val="0"/>
        <w:numPr>
          <w:ilvl w:val="0"/>
          <w:numId w:val="17"/>
        </w:numPr>
        <w:spacing w:line="240" w:lineRule="auto"/>
        <w:jc w:val="both"/>
      </w:pPr>
      <w:r>
        <w:rPr>
          <w:noProof/>
          <w:lang w:eastAsia="zh-CN"/>
        </w:rPr>
        <w:t>Dryad</w:t>
      </w:r>
      <w:r w:rsidR="004E097D">
        <w:rPr>
          <w:noProof/>
          <w:lang w:eastAsia="zh-CN"/>
        </w:rPr>
        <w:t>, Tempest</w:t>
      </w:r>
      <w:r>
        <w:rPr>
          <w:noProof/>
          <w:lang w:eastAsia="zh-CN"/>
        </w:rPr>
        <w:t>, 20Gbps</w:t>
      </w:r>
      <w:r w:rsidR="004E097D">
        <w:rPr>
          <w:noProof/>
          <w:lang w:eastAsia="zh-CN"/>
        </w:rPr>
        <w:t xml:space="preserve">        </w:t>
      </w:r>
      <w:r>
        <w:rPr>
          <w:noProof/>
          <w:lang w:eastAsia="zh-CN"/>
        </w:rPr>
        <w:t>(</w:t>
      </w:r>
      <w:r w:rsidR="00F044B1">
        <w:rPr>
          <w:noProof/>
          <w:lang w:eastAsia="zh-CN"/>
        </w:rPr>
        <w:t>e</w:t>
      </w:r>
      <w:r>
        <w:rPr>
          <w:noProof/>
          <w:lang w:eastAsia="zh-CN"/>
        </w:rPr>
        <w:t xml:space="preserve">)  Dryad, Tempest </w:t>
      </w:r>
      <w:r w:rsidR="004E097D">
        <w:rPr>
          <w:noProof/>
          <w:lang w:eastAsia="zh-CN"/>
        </w:rPr>
        <w:t xml:space="preserve">, </w:t>
      </w:r>
      <w:r>
        <w:rPr>
          <w:noProof/>
          <w:lang w:eastAsia="zh-CN"/>
        </w:rPr>
        <w:t>1Gbps</w:t>
      </w:r>
      <w:r w:rsidR="008C0CA8">
        <w:rPr>
          <w:noProof/>
          <w:lang w:eastAsia="zh-CN"/>
        </w:rPr>
        <w:t xml:space="preserve"> </w:t>
      </w:r>
      <w:r w:rsidR="004E097D">
        <w:rPr>
          <w:noProof/>
          <w:lang w:eastAsia="zh-CN"/>
        </w:rPr>
        <w:t xml:space="preserve">    </w:t>
      </w:r>
      <w:r w:rsidR="00637351">
        <w:rPr>
          <w:noProof/>
          <w:lang w:eastAsia="zh-CN"/>
        </w:rPr>
        <w:t xml:space="preserve">      </w:t>
      </w:r>
      <w:r w:rsidR="004E097D">
        <w:rPr>
          <w:noProof/>
          <w:lang w:eastAsia="zh-CN"/>
        </w:rPr>
        <w:t>(</w:t>
      </w:r>
      <w:r w:rsidR="00F044B1">
        <w:rPr>
          <w:noProof/>
          <w:lang w:eastAsia="zh-CN"/>
        </w:rPr>
        <w:t>f</w:t>
      </w:r>
      <w:r w:rsidR="004E097D">
        <w:rPr>
          <w:noProof/>
          <w:lang w:eastAsia="zh-CN"/>
        </w:rPr>
        <w:t xml:space="preserve">) Dryad, </w:t>
      </w:r>
      <w:r>
        <w:rPr>
          <w:noProof/>
          <w:lang w:eastAsia="zh-CN"/>
        </w:rPr>
        <w:t>Azure</w:t>
      </w:r>
      <w:r w:rsidR="00226D1F">
        <w:rPr>
          <w:noProof/>
          <w:lang w:eastAsia="zh-CN"/>
        </w:rPr>
        <w:t>, 100Mbps</w:t>
      </w:r>
      <w:r w:rsidR="007E294E">
        <w:rPr>
          <w:noProof/>
          <w:lang w:eastAsia="zh-CN"/>
        </w:rPr>
        <w:t>,</w:t>
      </w:r>
    </w:p>
    <w:p w:rsidR="008637C9" w:rsidRDefault="008637C9" w:rsidP="00F044B1">
      <w:pPr>
        <w:pStyle w:val="Els-bulletlist"/>
        <w:keepNext w:val="0"/>
        <w:widowControl w:val="0"/>
        <w:numPr>
          <w:ilvl w:val="0"/>
          <w:numId w:val="0"/>
        </w:numPr>
        <w:spacing w:line="240" w:lineRule="auto"/>
        <w:ind w:left="240" w:hanging="240"/>
        <w:jc w:val="both"/>
      </w:pPr>
      <w:r>
        <w:rPr>
          <w:noProof/>
          <w:lang w:eastAsia="zh-CN"/>
        </w:rPr>
        <w:t xml:space="preserve">Figure 3: communication and computation pattern of </w:t>
      </w:r>
      <w:r w:rsidR="00F044B1">
        <w:rPr>
          <w:noProof/>
          <w:lang w:eastAsia="zh-CN"/>
        </w:rPr>
        <w:t xml:space="preserve">16000x 16000 </w:t>
      </w:r>
      <w:r>
        <w:rPr>
          <w:noProof/>
          <w:lang w:eastAsia="zh-CN"/>
        </w:rPr>
        <w:t xml:space="preserve">PMM </w:t>
      </w:r>
      <w:r w:rsidR="00F044B1">
        <w:rPr>
          <w:noProof/>
          <w:lang w:eastAsia="zh-CN"/>
        </w:rPr>
        <w:t>jobs using different runtime environments</w:t>
      </w:r>
      <w:r>
        <w:rPr>
          <w:noProof/>
          <w:lang w:eastAsia="zh-CN"/>
        </w:rPr>
        <w:t>. (a)</w:t>
      </w:r>
      <w:r w:rsidR="00F044B1">
        <w:rPr>
          <w:noProof/>
          <w:lang w:eastAsia="zh-CN"/>
        </w:rPr>
        <w:t xml:space="preserve"> MS.MPI on 16nodes on Tempest</w:t>
      </w:r>
      <w:r w:rsidR="00D41439">
        <w:rPr>
          <w:noProof/>
          <w:lang w:eastAsia="zh-CN"/>
        </w:rPr>
        <w:t xml:space="preserve"> with 20Gbps network</w:t>
      </w:r>
      <w:r w:rsidR="00F044B1">
        <w:rPr>
          <w:noProof/>
          <w:lang w:eastAsia="zh-CN"/>
        </w:rPr>
        <w:t>. (b) MS.MPI on 16nodes on Tempest</w:t>
      </w:r>
      <w:r w:rsidR="00D41439">
        <w:rPr>
          <w:noProof/>
          <w:lang w:eastAsia="zh-CN"/>
        </w:rPr>
        <w:t xml:space="preserve"> with 1Gbps network</w:t>
      </w:r>
      <w:r w:rsidR="00F044B1">
        <w:rPr>
          <w:noProof/>
          <w:lang w:eastAsia="zh-CN"/>
        </w:rPr>
        <w:t xml:space="preserve">. (c) MS.MPI </w:t>
      </w:r>
      <w:r w:rsidR="00D41439">
        <w:rPr>
          <w:noProof/>
          <w:lang w:eastAsia="zh-CN"/>
        </w:rPr>
        <w:t>on 16 small instances on Azure with 100Mbps network</w:t>
      </w:r>
      <w:r w:rsidR="00F044B1">
        <w:rPr>
          <w:noProof/>
          <w:lang w:eastAsia="zh-CN"/>
        </w:rPr>
        <w:t>. (d) Dryad on 16nodes on Tempest</w:t>
      </w:r>
      <w:r w:rsidR="00D41439">
        <w:rPr>
          <w:noProof/>
          <w:lang w:eastAsia="zh-CN"/>
        </w:rPr>
        <w:t xml:space="preserve"> with 20Gbps network</w:t>
      </w:r>
      <w:r w:rsidR="00F044B1">
        <w:rPr>
          <w:noProof/>
          <w:lang w:eastAsia="zh-CN"/>
        </w:rPr>
        <w:t>. (e) Dryad on 16nodes on Tempest</w:t>
      </w:r>
      <w:r w:rsidR="00D41439">
        <w:rPr>
          <w:noProof/>
          <w:lang w:eastAsia="zh-CN"/>
        </w:rPr>
        <w:t xml:space="preserve"> with 1Gbps network</w:t>
      </w:r>
      <w:r w:rsidR="00F044B1">
        <w:rPr>
          <w:noProof/>
          <w:lang w:eastAsia="zh-CN"/>
        </w:rPr>
        <w:t xml:space="preserve">. (f) Dryad on </w:t>
      </w:r>
      <w:r w:rsidR="00B37D15">
        <w:rPr>
          <w:noProof/>
          <w:lang w:eastAsia="zh-CN"/>
        </w:rPr>
        <w:t>100</w:t>
      </w:r>
      <w:r w:rsidR="006A6D2B">
        <w:rPr>
          <w:noProof/>
          <w:lang w:eastAsia="zh-CN"/>
        </w:rPr>
        <w:t xml:space="preserve"> small instances on </w:t>
      </w:r>
      <w:r w:rsidR="00D41439">
        <w:rPr>
          <w:noProof/>
          <w:lang w:eastAsia="zh-CN"/>
        </w:rPr>
        <w:t xml:space="preserve">Azure with </w:t>
      </w:r>
      <w:r w:rsidR="009220C0">
        <w:rPr>
          <w:noProof/>
          <w:lang w:eastAsia="zh-CN"/>
        </w:rPr>
        <w:t xml:space="preserve">reserved </w:t>
      </w:r>
      <w:r w:rsidR="00D41439">
        <w:rPr>
          <w:noProof/>
          <w:lang w:eastAsia="zh-CN"/>
        </w:rPr>
        <w:t>100Mbps network</w:t>
      </w:r>
      <w:r w:rsidR="00F044B1">
        <w:rPr>
          <w:noProof/>
          <w:lang w:eastAsia="zh-CN"/>
        </w:rPr>
        <w:t>.</w:t>
      </w:r>
    </w:p>
    <w:p w:rsidR="00D00EAC" w:rsidRDefault="00D00EAC" w:rsidP="00D00EAC">
      <w:pPr>
        <w:pStyle w:val="Els-bulletlist"/>
        <w:keepNext w:val="0"/>
        <w:widowControl w:val="0"/>
        <w:numPr>
          <w:ilvl w:val="0"/>
          <w:numId w:val="0"/>
        </w:numPr>
        <w:spacing w:line="240" w:lineRule="auto"/>
        <w:jc w:val="both"/>
      </w:pPr>
    </w:p>
    <w:p w:rsidR="00401EA6" w:rsidRDefault="0034175E" w:rsidP="00401EA6">
      <w:pPr>
        <w:pStyle w:val="Els-bulletlist"/>
        <w:keepNext w:val="0"/>
        <w:widowControl w:val="0"/>
        <w:numPr>
          <w:ilvl w:val="0"/>
          <w:numId w:val="0"/>
        </w:numPr>
        <w:jc w:val="both"/>
      </w:pPr>
      <w:r>
        <w:tab/>
        <w:t>The m</w:t>
      </w:r>
      <w:r w:rsidRPr="009B005B">
        <w:t xml:space="preserve">atrix-matrix multiplication is a fundamental kernel </w:t>
      </w:r>
      <w:r>
        <w:t>whose problem model has been well</w:t>
      </w:r>
      <w:r w:rsidR="007E294E">
        <w:t xml:space="preserve"> studied for </w:t>
      </w:r>
      <w:r w:rsidR="00B0175A">
        <w:t>decades. T</w:t>
      </w:r>
      <w:r>
        <w:t>he computation overhead increases in terms of N cubic, wh</w:t>
      </w:r>
      <w:r w:rsidR="00B0175A">
        <w:t>ile</w:t>
      </w:r>
      <w:r>
        <w:t xml:space="preserve"> </w:t>
      </w:r>
      <w:r w:rsidR="004804A9">
        <w:t xml:space="preserve">the </w:t>
      </w:r>
      <w:r>
        <w:t xml:space="preserve">memory overhead increases in terms of N square. </w:t>
      </w:r>
      <w:r w:rsidRPr="009B005B">
        <w:t xml:space="preserve">The </w:t>
      </w:r>
      <w:r w:rsidR="004D5F2C">
        <w:t>workload</w:t>
      </w:r>
      <w:r w:rsidRPr="009B005B">
        <w:t xml:space="preserve"> </w:t>
      </w:r>
      <w:r>
        <w:t xml:space="preserve">of </w:t>
      </w:r>
      <w:r w:rsidR="004804A9">
        <w:t xml:space="preserve">the </w:t>
      </w:r>
      <w:r w:rsidR="004D5F2C">
        <w:t>DGEMM job</w:t>
      </w:r>
      <w:r>
        <w:t xml:space="preserve"> </w:t>
      </w:r>
      <w:r w:rsidRPr="009B005B">
        <w:t xml:space="preserve">can be partitioned into </w:t>
      </w:r>
      <w:r w:rsidR="009349C5">
        <w:t xml:space="preserve">homogeneous </w:t>
      </w:r>
      <w:r w:rsidRPr="009B005B">
        <w:t>subtasks</w:t>
      </w:r>
      <w:r>
        <w:t xml:space="preserve"> with </w:t>
      </w:r>
      <w:r w:rsidR="004804A9">
        <w:t xml:space="preserve">an </w:t>
      </w:r>
      <w:r>
        <w:t>even workload</w:t>
      </w:r>
      <w:r w:rsidRPr="009B005B">
        <w:t>,</w:t>
      </w:r>
      <w:r w:rsidR="004D5F2C">
        <w:t xml:space="preserve"> and run in parallel. </w:t>
      </w:r>
      <w:r w:rsidR="00B83B02">
        <w:t xml:space="preserve">The </w:t>
      </w:r>
      <w:r w:rsidR="009349C5">
        <w:t>regular computation and communication pattern</w:t>
      </w:r>
      <w:r w:rsidR="00B83B02">
        <w:t xml:space="preserve"> of </w:t>
      </w:r>
      <w:r w:rsidR="004804A9">
        <w:t xml:space="preserve">the </w:t>
      </w:r>
      <w:r w:rsidR="009349C5">
        <w:t xml:space="preserve">homogeneous </w:t>
      </w:r>
      <w:r w:rsidR="00B83B02">
        <w:t xml:space="preserve">PMM </w:t>
      </w:r>
      <w:r w:rsidR="009349C5">
        <w:t xml:space="preserve">tasks </w:t>
      </w:r>
      <w:r w:rsidRPr="009B005B">
        <w:t>makes it an ideal application</w:t>
      </w:r>
      <w:r w:rsidR="00B83B02">
        <w:t xml:space="preserve"> </w:t>
      </w:r>
      <w:r w:rsidR="00C323D2">
        <w:t>for</w:t>
      </w:r>
      <w:r w:rsidR="00B83B02">
        <w:t xml:space="preserve"> our </w:t>
      </w:r>
      <w:r w:rsidR="00633BA0">
        <w:t xml:space="preserve">performance </w:t>
      </w:r>
      <w:r w:rsidR="00B83B02">
        <w:t>study</w:t>
      </w:r>
      <w:r w:rsidR="00C323D2">
        <w:t xml:space="preserve"> of Dryad</w:t>
      </w:r>
      <w:r w:rsidRPr="009B005B">
        <w:t>.</w:t>
      </w:r>
      <w:r>
        <w:t xml:space="preserve"> </w:t>
      </w:r>
      <w:r w:rsidR="00CE6ED0">
        <w:t xml:space="preserve">We </w:t>
      </w:r>
      <w:r w:rsidR="004804A9">
        <w:t xml:space="preserve">have </w:t>
      </w:r>
      <w:r w:rsidR="00CE6ED0">
        <w:t>already illustrated the PMM algorithm</w:t>
      </w:r>
      <w:r w:rsidR="00C323D2">
        <w:t xml:space="preserve"> and implementation</w:t>
      </w:r>
      <w:r w:rsidR="00CE6ED0">
        <w:t xml:space="preserve"> in </w:t>
      </w:r>
      <w:r w:rsidR="007E294E">
        <w:t xml:space="preserve">detail in </w:t>
      </w:r>
      <w:r w:rsidR="004804A9">
        <w:t xml:space="preserve">an </w:t>
      </w:r>
      <w:r w:rsidR="00CE6ED0">
        <w:t xml:space="preserve">earlier publication </w:t>
      </w:r>
      <w:r w:rsidR="00C323D2">
        <w:t>and technical report</w:t>
      </w:r>
      <w:r w:rsidR="006D336A">
        <w:t xml:space="preserve"> </w:t>
      </w:r>
      <w:r w:rsidR="00CE6ED0">
        <w:t>[</w:t>
      </w:r>
      <w:r w:rsidR="007802E6">
        <w:t>4</w:t>
      </w:r>
      <w:r w:rsidR="00CE6ED0">
        <w:t>]. In this paper, w</w:t>
      </w:r>
      <w:r w:rsidR="00633BA0">
        <w:t xml:space="preserve">e </w:t>
      </w:r>
      <w:r w:rsidR="0093006D">
        <w:t>propose</w:t>
      </w:r>
      <w:r w:rsidR="007802E6">
        <w:t>d</w:t>
      </w:r>
      <w:r w:rsidR="0093006D">
        <w:t xml:space="preserve"> </w:t>
      </w:r>
      <w:r w:rsidR="00633BA0">
        <w:t>a more</w:t>
      </w:r>
      <w:r w:rsidR="007E294E">
        <w:t xml:space="preserve"> accurate</w:t>
      </w:r>
      <w:r w:rsidR="00633BA0">
        <w:t xml:space="preserve"> </w:t>
      </w:r>
      <w:r w:rsidR="0093006D">
        <w:t>analytic</w:t>
      </w:r>
      <w:r w:rsidR="004804A9">
        <w:t>al</w:t>
      </w:r>
      <w:r w:rsidR="0093006D">
        <w:t xml:space="preserve"> </w:t>
      </w:r>
      <w:r w:rsidR="00401EA6">
        <w:t>timing model</w:t>
      </w:r>
      <w:r w:rsidR="006D336A">
        <w:t xml:space="preserve"> of PMM using Dryad and MPI</w:t>
      </w:r>
      <w:r w:rsidR="00401EA6">
        <w:t xml:space="preserve">, which </w:t>
      </w:r>
      <w:r w:rsidR="00633BA0">
        <w:t xml:space="preserve">is different from </w:t>
      </w:r>
      <w:r w:rsidR="00401EA6">
        <w:t xml:space="preserve">the </w:t>
      </w:r>
      <w:r w:rsidR="007802E6">
        <w:t xml:space="preserve">analytical </w:t>
      </w:r>
      <w:r w:rsidR="004804A9">
        <w:t>model</w:t>
      </w:r>
      <w:r w:rsidR="00401EA6">
        <w:t xml:space="preserve"> proposed by Geoffrey Fox in 1987</w:t>
      </w:r>
      <w:r w:rsidR="007802E6">
        <w:t xml:space="preserve"> [1]</w:t>
      </w:r>
      <w:r w:rsidR="00401EA6">
        <w:t>.</w:t>
      </w:r>
    </w:p>
    <w:p w:rsidR="0032371F" w:rsidRDefault="0034175E" w:rsidP="00CE6ED0">
      <w:pPr>
        <w:pStyle w:val="Els-bulletlist"/>
        <w:keepNext w:val="0"/>
        <w:widowControl w:val="0"/>
        <w:numPr>
          <w:ilvl w:val="0"/>
          <w:numId w:val="0"/>
        </w:numPr>
        <w:spacing w:line="240" w:lineRule="auto"/>
        <w:jc w:val="both"/>
      </w:pPr>
      <w:r>
        <w:tab/>
      </w:r>
      <w:r w:rsidR="00FA5DB9">
        <w:t>In</w:t>
      </w:r>
      <w:r w:rsidR="006D336A">
        <w:t xml:space="preserve"> order to simpl</w:t>
      </w:r>
      <w:r w:rsidR="00633BA0">
        <w:t>if</w:t>
      </w:r>
      <w:r w:rsidR="006D336A">
        <w:t>y the analytic</w:t>
      </w:r>
      <w:r w:rsidR="004804A9">
        <w:t>al</w:t>
      </w:r>
      <w:r w:rsidR="00FA5DB9">
        <w:t xml:space="preserve"> model, w</w:t>
      </w:r>
      <w:r>
        <w:t xml:space="preserve">e assume </w:t>
      </w:r>
      <w:r w:rsidR="004804A9">
        <w:t xml:space="preserve">that </w:t>
      </w:r>
      <w:r>
        <w:t xml:space="preserve">the input sub-matrices A and B already reside in </w:t>
      </w:r>
      <w:r w:rsidR="004804A9">
        <w:t xml:space="preserve">the </w:t>
      </w:r>
      <w:r>
        <w:t xml:space="preserve">compute nodes that have been decomposed in the two-dimensional fashion. </w:t>
      </w:r>
      <w:r w:rsidR="00251A89">
        <w:t xml:space="preserve">We </w:t>
      </w:r>
      <w:r w:rsidR="006D336A">
        <w:t xml:space="preserve">also </w:t>
      </w:r>
      <w:r>
        <w:t xml:space="preserve">assume </w:t>
      </w:r>
      <w:r w:rsidR="004804A9">
        <w:t xml:space="preserve">that the </w:t>
      </w:r>
      <w:r>
        <w:t>output sub-matri</w:t>
      </w:r>
      <w:r w:rsidR="004804A9">
        <w:t>x</w:t>
      </w:r>
      <w:r>
        <w:t xml:space="preserve"> C will end up decomposed in the same way. Thus, our timings did not consider </w:t>
      </w:r>
      <w:r w:rsidR="004804A9">
        <w:t xml:space="preserve">the </w:t>
      </w:r>
      <w:r>
        <w:t>overhead of loading sub-</w:t>
      </w:r>
      <w:r>
        <w:lastRenderedPageBreak/>
        <w:t>matrices A, B and C.</w:t>
      </w:r>
      <w:r w:rsidR="00FA5DB9">
        <w:t xml:space="preserve"> We a</w:t>
      </w:r>
      <w:r w:rsidR="002064DE" w:rsidRPr="00E133A6">
        <w:t>ssume</w:t>
      </w:r>
      <w:r w:rsidR="00D8237B">
        <w:t>d</w:t>
      </w:r>
      <w:r w:rsidR="002064DE" w:rsidRPr="00E133A6">
        <w:t xml:space="preserve"> </w:t>
      </w:r>
      <w:r w:rsidR="004804A9">
        <w:t xml:space="preserve">that </w:t>
      </w:r>
      <w:r w:rsidR="002064DE" w:rsidRPr="00E133A6">
        <w:t xml:space="preserve">the M*M matrix multiplication jobs are partitioned and run on a mesh of √N*√N compute nodes. The size of the sub-matrices in each node is m*m, where m=M/√N. </w:t>
      </w:r>
      <w:r w:rsidR="00027A60">
        <w:t xml:space="preserve">In </w:t>
      </w:r>
      <w:r w:rsidR="00251A89">
        <w:t xml:space="preserve">Dryad </w:t>
      </w:r>
      <w:r w:rsidR="004804A9">
        <w:t xml:space="preserve">for the </w:t>
      </w:r>
      <w:r w:rsidR="00027A60">
        <w:t>implementation</w:t>
      </w:r>
      <w:r w:rsidR="006D336A">
        <w:t xml:space="preserve"> of PMM</w:t>
      </w:r>
      <w:r w:rsidR="00027A60">
        <w:t xml:space="preserve">, we used </w:t>
      </w:r>
      <w:r w:rsidR="004804A9">
        <w:t xml:space="preserve">the </w:t>
      </w:r>
      <w:r w:rsidR="00027A60">
        <w:t xml:space="preserve">Select operator to spawn </w:t>
      </w:r>
      <w:r w:rsidR="00027A60" w:rsidRPr="00E133A6">
        <w:t xml:space="preserve">√N*√N </w:t>
      </w:r>
      <w:r w:rsidR="00027A60">
        <w:t xml:space="preserve">Dryad tasks, each of which </w:t>
      </w:r>
      <w:r w:rsidR="00B6660C">
        <w:t xml:space="preserve">runs the </w:t>
      </w:r>
      <w:r w:rsidR="00027A60">
        <w:t>“broadcast-multiply-rollup” cycle on every iteration</w:t>
      </w:r>
      <w:r w:rsidR="00633BA0">
        <w:t xml:space="preserve"> of </w:t>
      </w:r>
      <w:r w:rsidR="004804A9">
        <w:t xml:space="preserve">the </w:t>
      </w:r>
      <w:r w:rsidR="00633BA0">
        <w:t>PMM algorithm</w:t>
      </w:r>
      <w:r w:rsidR="00027A60">
        <w:t xml:space="preserve">. The </w:t>
      </w:r>
      <w:r w:rsidR="00BC68A7">
        <w:t xml:space="preserve">overhead of Dryad Select, which equals </w:t>
      </w:r>
      <w:r w:rsidR="00633BA0">
        <w:t xml:space="preserve">the </w:t>
      </w:r>
      <w:r w:rsidR="00027A60">
        <w:t xml:space="preserve">time taken to </w:t>
      </w:r>
      <w:r w:rsidR="00775001">
        <w:t>schedule</w:t>
      </w:r>
      <w:r w:rsidR="00027A60">
        <w:t xml:space="preserve"> </w:t>
      </w:r>
      <w:r w:rsidR="00027A60" w:rsidRPr="00E133A6">
        <w:t>√N*</w:t>
      </w:r>
      <w:proofErr w:type="gramStart"/>
      <w:r w:rsidR="00775001" w:rsidRPr="00E133A6">
        <w:t xml:space="preserve">√N </w:t>
      </w:r>
      <w:r w:rsidR="00B6660C">
        <w:t>Dryad tasks o</w:t>
      </w:r>
      <w:r w:rsidR="00775001">
        <w:t>n each iteration is</w:t>
      </w:r>
      <w:proofErr w:type="gramEnd"/>
      <w:r w:rsidR="00027A60">
        <w:t>:</w:t>
      </w:r>
      <w:r w:rsidR="00775001">
        <w:t xml:space="preserve"> </w:t>
      </w:r>
    </w:p>
    <w:p w:rsidR="00027A60" w:rsidRPr="00F46A7B" w:rsidRDefault="00F46A7B" w:rsidP="00775001">
      <w:pPr>
        <w:ind w:left="2160" w:firstLine="720"/>
        <w:jc w:val="both"/>
        <w:rPr>
          <w:vertAlign w:val="subscript"/>
        </w:rPr>
      </w:pPr>
      <w:r w:rsidRPr="00F46A7B">
        <w:rPr>
          <w:sz w:val="24"/>
        </w:rPr>
        <w:t>N*</w:t>
      </w:r>
      <w:proofErr w:type="spellStart"/>
      <w:r w:rsidRPr="00F46A7B">
        <w:rPr>
          <w:sz w:val="24"/>
        </w:rPr>
        <w:t>T</w:t>
      </w:r>
      <w:r w:rsidRPr="00F46A7B">
        <w:rPr>
          <w:sz w:val="24"/>
          <w:vertAlign w:val="subscript"/>
        </w:rPr>
        <w:t>scheduling</w:t>
      </w:r>
      <w:proofErr w:type="spellEnd"/>
    </w:p>
    <w:p w:rsidR="002064DE" w:rsidRDefault="00775001" w:rsidP="00251A89">
      <w:pPr>
        <w:jc w:val="both"/>
      </w:pPr>
      <w:proofErr w:type="spellStart"/>
      <w:r>
        <w:t>Tscheduling</w:t>
      </w:r>
      <w:proofErr w:type="spellEnd"/>
      <w:r>
        <w:t xml:space="preserve"> is the average overhead </w:t>
      </w:r>
      <w:r w:rsidR="00633BA0">
        <w:t>of</w:t>
      </w:r>
      <w:r>
        <w:t xml:space="preserve"> scheduling one Dryad task at a time. </w:t>
      </w:r>
      <w:r w:rsidR="00251A89">
        <w:t xml:space="preserve">It </w:t>
      </w:r>
      <w:r w:rsidR="00CE6ED0">
        <w:t>includes</w:t>
      </w:r>
      <w:r w:rsidR="00251A89">
        <w:t xml:space="preserve"> the overhead that </w:t>
      </w:r>
      <w:r w:rsidR="004804A9">
        <w:t xml:space="preserve">the </w:t>
      </w:r>
      <w:r w:rsidR="00251A89">
        <w:t>Dryad job manager interact</w:t>
      </w:r>
      <w:r w:rsidR="004804A9">
        <w:t>s</w:t>
      </w:r>
      <w:r w:rsidR="00251A89">
        <w:t xml:space="preserve"> with </w:t>
      </w:r>
      <w:r w:rsidR="004804A9">
        <w:t xml:space="preserve">the </w:t>
      </w:r>
      <w:r w:rsidR="00B6660C">
        <w:t xml:space="preserve">Windows </w:t>
      </w:r>
      <w:r>
        <w:t xml:space="preserve">HPC </w:t>
      </w:r>
      <w:r w:rsidR="00B6660C">
        <w:t xml:space="preserve">cluster </w:t>
      </w:r>
      <w:r>
        <w:t>scheduler</w:t>
      </w:r>
      <w:r w:rsidR="00251A89">
        <w:t xml:space="preserve"> via COM</w:t>
      </w:r>
      <w:r>
        <w:t xml:space="preserve">, and </w:t>
      </w:r>
      <w:r w:rsidR="00251A89">
        <w:t xml:space="preserve">with </w:t>
      </w:r>
      <w:r w:rsidR="004804A9">
        <w:t xml:space="preserve">the </w:t>
      </w:r>
      <w:r>
        <w:t xml:space="preserve">Dryad vertices via </w:t>
      </w:r>
      <w:r w:rsidR="004804A9">
        <w:t xml:space="preserve">the </w:t>
      </w:r>
      <w:r>
        <w:t xml:space="preserve">file pipe. After </w:t>
      </w:r>
      <w:r w:rsidR="004804A9">
        <w:t xml:space="preserve">the </w:t>
      </w:r>
      <w:r w:rsidR="00944AE8" w:rsidRPr="00E133A6">
        <w:t>√N*√N</w:t>
      </w:r>
      <w:r w:rsidR="00944AE8">
        <w:t xml:space="preserve"> </w:t>
      </w:r>
      <w:r>
        <w:t xml:space="preserve">Dryad tasks </w:t>
      </w:r>
      <w:r w:rsidR="00944AE8">
        <w:t xml:space="preserve">start running, </w:t>
      </w:r>
      <w:r>
        <w:t xml:space="preserve">they will </w:t>
      </w:r>
      <w:r w:rsidR="00B6660C">
        <w:t>run</w:t>
      </w:r>
      <w:r>
        <w:t xml:space="preserve"> t</w:t>
      </w:r>
      <w:r w:rsidR="002064DE" w:rsidRPr="00E133A6">
        <w:t>he “broadcast-multiply-roll” cycle</w:t>
      </w:r>
      <w:r w:rsidR="00633BA0">
        <w:t>s</w:t>
      </w:r>
      <w:r w:rsidR="002064DE" w:rsidRPr="00E133A6">
        <w:t xml:space="preserve"> of the algorithm.</w:t>
      </w:r>
      <w:r w:rsidR="00944AE8">
        <w:t xml:space="preserve"> </w:t>
      </w:r>
      <w:r w:rsidR="00633BA0">
        <w:t xml:space="preserve">In the broadcast stage, the </w:t>
      </w:r>
      <w:r w:rsidR="00633BA0" w:rsidRPr="00E133A6">
        <w:t>√N</w:t>
      </w:r>
      <w:r w:rsidR="00633BA0">
        <w:t>*</w:t>
      </w:r>
      <w:r w:rsidR="00633BA0" w:rsidRPr="00E133A6">
        <w:t>√N</w:t>
      </w:r>
      <w:r w:rsidR="00633BA0">
        <w:t xml:space="preserve"> tasks are split into </w:t>
      </w:r>
      <w:r w:rsidR="00633BA0" w:rsidRPr="00E133A6">
        <w:t>√N</w:t>
      </w:r>
      <w:r w:rsidR="00633BA0">
        <w:t xml:space="preserve"> </w:t>
      </w:r>
      <w:r w:rsidR="00EE0C8F">
        <w:t xml:space="preserve">row </w:t>
      </w:r>
      <w:r w:rsidR="00944AE8">
        <w:t>broadcast</w:t>
      </w:r>
      <w:r w:rsidR="00EE0C8F">
        <w:t xml:space="preserve"> sub</w:t>
      </w:r>
      <w:r w:rsidR="00944AE8">
        <w:t>group</w:t>
      </w:r>
      <w:r w:rsidR="004804A9">
        <w:t>s</w:t>
      </w:r>
      <w:r w:rsidR="00944AE8">
        <w:t xml:space="preserve"> </w:t>
      </w:r>
      <w:r w:rsidR="00633BA0">
        <w:t xml:space="preserve">each </w:t>
      </w:r>
      <w:r w:rsidR="00EE0C8F">
        <w:t xml:space="preserve">of which </w:t>
      </w:r>
      <w:r w:rsidR="00944AE8">
        <w:t xml:space="preserve">consist of </w:t>
      </w:r>
      <w:r w:rsidR="00944AE8" w:rsidRPr="00E133A6">
        <w:t>√N</w:t>
      </w:r>
      <w:r w:rsidR="00EE0C8F">
        <w:t xml:space="preserve"> tasks. As Dryad uses </w:t>
      </w:r>
      <w:r w:rsidR="004804A9">
        <w:t xml:space="preserve">a </w:t>
      </w:r>
      <w:r w:rsidR="00EE0C8F">
        <w:t>flat tree</w:t>
      </w:r>
      <w:r w:rsidR="007E294E">
        <w:t xml:space="preserve"> algorithm for</w:t>
      </w:r>
      <w:r w:rsidR="00EE0C8F">
        <w:t xml:space="preserve"> broadcasting, i</w:t>
      </w:r>
      <w:r w:rsidR="00944AE8">
        <w:t xml:space="preserve">t </w:t>
      </w:r>
      <w:r w:rsidR="00F50DDF">
        <w:t>take</w:t>
      </w:r>
      <w:r w:rsidR="00944AE8">
        <w:t>s</w:t>
      </w:r>
      <w:r w:rsidR="00F50DDF">
        <w:t xml:space="preserve"> (</w:t>
      </w:r>
      <w:r w:rsidR="00F50DDF" w:rsidRPr="00E133A6">
        <w:t>√N</w:t>
      </w:r>
      <w:r w:rsidR="00F50DDF">
        <w:t xml:space="preserve">-1) sequential steps to broadcast m*m data </w:t>
      </w:r>
      <w:r w:rsidR="004665DC">
        <w:t xml:space="preserve">from one task </w:t>
      </w:r>
      <w:r w:rsidR="00F50DDF">
        <w:t xml:space="preserve">to the </w:t>
      </w:r>
      <w:r w:rsidR="004665DC">
        <w:t xml:space="preserve">other </w:t>
      </w:r>
      <w:r w:rsidR="00F50DDF" w:rsidRPr="00E133A6">
        <w:t>√N</w:t>
      </w:r>
      <w:r w:rsidR="00F50DDF">
        <w:t>-1 tasks</w:t>
      </w:r>
      <w:r w:rsidR="00944AE8">
        <w:t xml:space="preserve"> </w:t>
      </w:r>
      <w:r w:rsidR="00EE0C8F">
        <w:t>withi</w:t>
      </w:r>
      <w:r w:rsidR="007E294E">
        <w:t>n the same</w:t>
      </w:r>
      <w:r w:rsidR="00944AE8">
        <w:t xml:space="preserve"> </w:t>
      </w:r>
      <w:r w:rsidR="00EE0C8F">
        <w:t>row broadcast subgroup</w:t>
      </w:r>
      <w:r w:rsidR="00F50DDF">
        <w:t xml:space="preserve">. </w:t>
      </w:r>
      <w:r w:rsidR="00F551AE">
        <w:t xml:space="preserve">Based on the latency and bandwidth </w:t>
      </w:r>
      <w:r w:rsidR="00EE0C8F">
        <w:t>(</w:t>
      </w:r>
      <w:proofErr w:type="spellStart"/>
      <w:r w:rsidR="00EE0C8F">
        <w:t>Hockney</w:t>
      </w:r>
      <w:proofErr w:type="spellEnd"/>
      <w:r w:rsidR="00EE0C8F">
        <w:t xml:space="preserve">) </w:t>
      </w:r>
      <w:r w:rsidR="00F551AE">
        <w:t>model,</w:t>
      </w:r>
      <w:r w:rsidR="002064DE" w:rsidRPr="00E133A6">
        <w:t xml:space="preserve"> the time taken to broadcast one sub-matrix A </w:t>
      </w:r>
      <w:r w:rsidR="00F551AE">
        <w:t xml:space="preserve">for </w:t>
      </w:r>
      <w:r w:rsidR="00F551AE" w:rsidRPr="00E133A6">
        <w:t xml:space="preserve">√N </w:t>
      </w:r>
      <w:r w:rsidR="00F551AE">
        <w:t>Dryad tasks within</w:t>
      </w:r>
      <w:r w:rsidR="007E294E">
        <w:t xml:space="preserve"> one</w:t>
      </w:r>
      <w:r w:rsidR="00F551AE" w:rsidRPr="00E133A6">
        <w:t xml:space="preserve"> cycle </w:t>
      </w:r>
      <w:r w:rsidR="002064DE" w:rsidRPr="00E133A6">
        <w:t>is:</w:t>
      </w:r>
      <w:r w:rsidR="002064DE" w:rsidRPr="00E133A6">
        <w:tab/>
      </w:r>
      <w:r w:rsidR="002064DE" w:rsidRPr="002064DE">
        <w:fldChar w:fldCharType="begin"/>
      </w:r>
      <w:r w:rsidR="002064DE" w:rsidRPr="002064DE">
        <w:instrText xml:space="preserve"> QUOTE </w:instrText>
      </w:r>
      <w:r w:rsidR="00F41747">
        <w:rPr>
          <w:position w:val="-8"/>
        </w:rPr>
        <w:pict>
          <v:shape id="_x0000_i1043" type="#_x0000_t75" style="width:172.9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0DD&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860DD&quot; wsp:rsidP=&quot;00C860DD&quot;&gt;&lt;m:oMathPara&gt;&lt;m:oMath&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002064DE" w:rsidRPr="002064DE">
        <w:instrText xml:space="preserve"> </w:instrText>
      </w:r>
      <w:r w:rsidR="002064DE" w:rsidRPr="002064DE">
        <w:fldChar w:fldCharType="end"/>
      </w:r>
      <w:r w:rsidRPr="00775001">
        <w:fldChar w:fldCharType="begin"/>
      </w:r>
      <w:r w:rsidRPr="00775001">
        <w:instrText xml:space="preserve"> QUOTE </w:instrText>
      </w:r>
      <w:r w:rsidR="00F41747">
        <w:rPr>
          <w:position w:val="-8"/>
        </w:rPr>
        <w:pict>
          <v:shape id="_x0000_i1044" type="#_x0000_t75" style="width:172.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27A60&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43&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5001&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551343&quot; wsp:rsidP=&quot;00551343&quot;&gt;&lt;m:oMathPara&gt;&lt;m:oMath&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775001">
        <w:instrText xml:space="preserve"> </w:instrText>
      </w:r>
      <w:r w:rsidRPr="00775001">
        <w:fldChar w:fldCharType="separate"/>
      </w:r>
      <w:r w:rsidR="00FD6190" w:rsidRPr="00FE0274">
        <w:rPr>
          <w:rFonts w:ascii="Cambria Math" w:hAnsi="Cambria Math"/>
        </w:rPr>
        <w:br/>
      </w:r>
      <w:r w:rsidR="00FD6190">
        <w:t xml:space="preserve">                                             </w:t>
      </w:r>
      <w:r w:rsidR="00FD6190" w:rsidRPr="00FD6190">
        <w:fldChar w:fldCharType="begin"/>
      </w:r>
      <w:r w:rsidR="00FD6190" w:rsidRPr="00FD6190">
        <w:instrText xml:space="preserve"> QUOTE </w:instrText>
      </w:r>
      <w:r w:rsidR="00F41747">
        <w:rPr>
          <w:position w:val="-8"/>
        </w:rPr>
        <w:pict>
          <v:shape id="_x0000_i1045" type="#_x0000_t75" style="width:222.7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21B5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121B5A&quot; wsp:rsidP=&quot;00121B5A&quot;&gt;&lt;m:oMathPara&gt;&lt;m:oMath&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00FD6190" w:rsidRPr="00FD6190">
        <w:instrText xml:space="preserve"> </w:instrText>
      </w:r>
      <w:r w:rsidR="00FD6190" w:rsidRPr="00FD6190">
        <w:fldChar w:fldCharType="separate"/>
      </w:r>
      <w:r w:rsidR="00F41747">
        <w:rPr>
          <w:position w:val="-8"/>
        </w:rPr>
        <w:pict>
          <v:shape id="_x0000_i1046" type="#_x0000_t75" style="width:230.8pt;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21B5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121B5A&quot; wsp:rsidP=&quot;00121B5A&quot;&gt;&lt;m:oMathPara&gt;&lt;m:oMath&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00FD6190" w:rsidRPr="00FD6190">
        <w:fldChar w:fldCharType="end"/>
      </w:r>
      <w:r w:rsidRPr="00775001">
        <w:fldChar w:fldCharType="end"/>
      </w:r>
      <w:r w:rsidR="00BD0B14" w:rsidRPr="00BD0B14">
        <w:fldChar w:fldCharType="begin"/>
      </w:r>
      <w:r w:rsidR="00BD0B14" w:rsidRPr="00BD0B14">
        <w:instrText xml:space="preserve"> QUOTE </w:instrText>
      </w:r>
      <w:r w:rsidR="00F41747">
        <w:rPr>
          <w:position w:val="-8"/>
        </w:rPr>
        <w:pict>
          <v:shape id="_x0000_i1047" type="#_x0000_t75" style="width:146.7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660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CC6607&quot; wsp:rsidP=&quot;00CC6607&quot;&gt;&lt;m:oMathPara&gt;&lt;m:oMath&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00BD0B14" w:rsidRPr="00BD0B14">
        <w:instrText xml:space="preserve"> </w:instrText>
      </w:r>
      <w:r w:rsidR="00BD0B14" w:rsidRPr="00BD0B14">
        <w:fldChar w:fldCharType="end"/>
      </w:r>
    </w:p>
    <w:p w:rsidR="00C41953" w:rsidRDefault="00F551AE" w:rsidP="00A5363C">
      <w:pPr>
        <w:jc w:val="both"/>
      </w:pPr>
      <w:proofErr w:type="spellStart"/>
      <w:r w:rsidRPr="00E133A6">
        <w:t>Tstartup</w:t>
      </w:r>
      <w:proofErr w:type="spellEnd"/>
      <w:r w:rsidRPr="00E133A6">
        <w:t xml:space="preserve"> is </w:t>
      </w:r>
      <w:r w:rsidR="004804A9">
        <w:t xml:space="preserve">the </w:t>
      </w:r>
      <w:r>
        <w:t xml:space="preserve">start-up time </w:t>
      </w:r>
      <w:r w:rsidR="004804A9">
        <w:t xml:space="preserve">for the </w:t>
      </w:r>
      <w:r>
        <w:t xml:space="preserve">communication. </w:t>
      </w:r>
      <w:r w:rsidRPr="00E133A6">
        <w:t>(</w:t>
      </w:r>
      <w:proofErr w:type="spellStart"/>
      <w:r w:rsidR="009F1903">
        <w:t>T</w:t>
      </w:r>
      <w:r w:rsidR="009F1903">
        <w:rPr>
          <w:vertAlign w:val="subscript"/>
        </w:rPr>
        <w:t>io</w:t>
      </w:r>
      <w:r w:rsidR="009F1903">
        <w:t>+T</w:t>
      </w:r>
      <w:r w:rsidR="009F1903">
        <w:rPr>
          <w:vertAlign w:val="subscript"/>
        </w:rPr>
        <w:t>comm</w:t>
      </w:r>
      <w:proofErr w:type="spellEnd"/>
      <w:r w:rsidRPr="00E133A6">
        <w:t xml:space="preserve">) is the time cost to </w:t>
      </w:r>
      <w:r>
        <w:t xml:space="preserve">transfer one matrix element </w:t>
      </w:r>
      <w:r w:rsidR="00BC68A7">
        <w:t>between two Dryad vertices</w:t>
      </w:r>
      <w:r w:rsidR="007E294E">
        <w:t xml:space="preserve"> via </w:t>
      </w:r>
      <w:r w:rsidR="004804A9">
        <w:t xml:space="preserve">the </w:t>
      </w:r>
      <w:r w:rsidR="007E294E">
        <w:t>file pipe</w:t>
      </w:r>
      <w:r w:rsidRPr="00E133A6">
        <w:t xml:space="preserve">. We take Tio into account because Dryad usually uses </w:t>
      </w:r>
      <w:r w:rsidR="004804A9">
        <w:t xml:space="preserve">the </w:t>
      </w:r>
      <w:r w:rsidRPr="00E133A6">
        <w:t>file pipe (NTFS</w:t>
      </w:r>
      <w:r>
        <w:t xml:space="preserve"> temporary file</w:t>
      </w:r>
      <w:r w:rsidRPr="00E133A6">
        <w:t xml:space="preserve">) to transfer </w:t>
      </w:r>
      <w:r w:rsidR="004804A9">
        <w:t xml:space="preserve">the </w:t>
      </w:r>
      <w:r w:rsidRPr="00E133A6">
        <w:t xml:space="preserve">intermediate data over </w:t>
      </w:r>
      <w:r w:rsidR="004804A9">
        <w:t xml:space="preserve">the </w:t>
      </w:r>
      <w:r w:rsidRPr="00E133A6">
        <w:t>HPC cluster. Our experiment results show that the IO overhead makes up 40% of the overall overhead</w:t>
      </w:r>
      <w:r w:rsidR="004804A9">
        <w:t xml:space="preserve"> of point to point communication</w:t>
      </w:r>
      <w:r w:rsidR="00D8237B">
        <w:t xml:space="preserve"> operation within</w:t>
      </w:r>
      <w:r w:rsidR="004804A9">
        <w:t xml:space="preserve"> Dryad</w:t>
      </w:r>
      <w:r w:rsidRPr="00E133A6">
        <w:t>.</w:t>
      </w:r>
      <w:r>
        <w:t xml:space="preserve"> </w:t>
      </w:r>
    </w:p>
    <w:p w:rsidR="005E73D0" w:rsidRDefault="00C41953" w:rsidP="00A5363C">
      <w:pPr>
        <w:jc w:val="both"/>
      </w:pPr>
      <w:r>
        <w:t xml:space="preserve">     In order to build accurate analytical model, we need further determine the overlap between communication and computation of the PMM application. </w:t>
      </w:r>
      <w:r w:rsidR="004665DC">
        <w:t>In</w:t>
      </w:r>
      <w:r w:rsidR="007E294E">
        <w:t xml:space="preserve"> </w:t>
      </w:r>
      <w:r w:rsidR="0020640B">
        <w:t xml:space="preserve">the </w:t>
      </w:r>
      <w:r w:rsidR="007E294E">
        <w:t>multiplication stage</w:t>
      </w:r>
      <w:r w:rsidR="004665DC">
        <w:t>,</w:t>
      </w:r>
      <w:r w:rsidR="005C56EC">
        <w:t xml:space="preserve"> </w:t>
      </w:r>
      <w:r w:rsidR="005E73D0">
        <w:t xml:space="preserve">the </w:t>
      </w:r>
      <w:r w:rsidR="00E31CBA">
        <w:t xml:space="preserve">MKL BLAS </w:t>
      </w:r>
      <w:r w:rsidR="00EE0C8F">
        <w:t xml:space="preserve">program </w:t>
      </w:r>
      <w:r w:rsidR="00FD6190">
        <w:t>with</w:t>
      </w:r>
      <w:r w:rsidR="00251A89">
        <w:t>in</w:t>
      </w:r>
      <w:r w:rsidR="00FD6190">
        <w:t xml:space="preserve"> </w:t>
      </w:r>
      <w:r w:rsidR="0020640B">
        <w:t xml:space="preserve">the </w:t>
      </w:r>
      <w:r w:rsidR="00FD6190">
        <w:t xml:space="preserve">user-defined function </w:t>
      </w:r>
      <w:r w:rsidR="005E73D0">
        <w:t xml:space="preserve">can </w:t>
      </w:r>
      <w:r w:rsidR="00E31CBA">
        <w:t>be invoked</w:t>
      </w:r>
      <w:r w:rsidR="005E73D0">
        <w:t xml:space="preserve"> immediately </w:t>
      </w:r>
      <w:r w:rsidR="00FD6190">
        <w:t>after getting</w:t>
      </w:r>
      <w:r w:rsidR="005E73D0">
        <w:t xml:space="preserve"> </w:t>
      </w:r>
      <w:r w:rsidR="004665DC">
        <w:t>the</w:t>
      </w:r>
      <w:r w:rsidR="00F551AE">
        <w:t xml:space="preserve"> input</w:t>
      </w:r>
      <w:r w:rsidR="00E31CBA">
        <w:t xml:space="preserve"> data, and there is no need to wait </w:t>
      </w:r>
      <w:r w:rsidR="0020640B">
        <w:t xml:space="preserve">for </w:t>
      </w:r>
      <w:r w:rsidR="00E31CBA">
        <w:t>the</w:t>
      </w:r>
      <w:r w:rsidR="00BD1ACA">
        <w:t xml:space="preserve"> whole</w:t>
      </w:r>
      <w:r w:rsidR="00E31CBA">
        <w:t xml:space="preserve"> broadcasting process</w:t>
      </w:r>
      <w:r w:rsidR="0020640B">
        <w:t xml:space="preserve"> to be</w:t>
      </w:r>
      <w:r w:rsidR="00E31CBA">
        <w:t xml:space="preserve"> finished.</w:t>
      </w:r>
      <w:r w:rsidR="005E73D0">
        <w:t xml:space="preserve"> </w:t>
      </w:r>
      <w:r w:rsidR="00FD6190">
        <w:t xml:space="preserve">As shown in </w:t>
      </w:r>
      <w:r w:rsidR="0020640B">
        <w:t>F</w:t>
      </w:r>
      <w:r w:rsidR="00FD6190">
        <w:t xml:space="preserve">igure </w:t>
      </w:r>
      <w:r w:rsidR="0020640B">
        <w:t>3</w:t>
      </w:r>
      <w:r w:rsidR="00FD6190">
        <w:t xml:space="preserve">, some </w:t>
      </w:r>
      <w:r w:rsidR="005E73D0">
        <w:t xml:space="preserve">communication </w:t>
      </w:r>
      <w:r w:rsidR="00FD6190">
        <w:t xml:space="preserve">of one process </w:t>
      </w:r>
      <w:r w:rsidR="00E31CBA">
        <w:t>is overlapped with the</w:t>
      </w:r>
      <w:r w:rsidR="005E73D0">
        <w:t xml:space="preserve"> computation</w:t>
      </w:r>
      <w:r w:rsidR="00FD6190">
        <w:t xml:space="preserve"> of other processes</w:t>
      </w:r>
      <w:r w:rsidR="005E73D0">
        <w:t>.</w:t>
      </w:r>
      <w:r w:rsidR="00BD1ACA">
        <w:t xml:space="preserve"> In </w:t>
      </w:r>
      <w:r w:rsidR="0020640B">
        <w:t xml:space="preserve">the </w:t>
      </w:r>
      <w:r w:rsidR="00BD1ACA">
        <w:t>idea execution flow,</w:t>
      </w:r>
      <w:r w:rsidR="008D0266">
        <w:t xml:space="preserve"> due to </w:t>
      </w:r>
      <w:r w:rsidR="0020640B">
        <w:t xml:space="preserve">the </w:t>
      </w:r>
      <w:r w:rsidR="008D0266">
        <w:t xml:space="preserve">symmetry of </w:t>
      </w:r>
      <w:r w:rsidR="0020640B">
        <w:t xml:space="preserve">the </w:t>
      </w:r>
      <w:r w:rsidR="008D0266">
        <w:t>PMM algorithm,</w:t>
      </w:r>
      <w:r w:rsidR="00BD1ACA">
        <w:t xml:space="preserve"> the communication overhead of one process over </w:t>
      </w:r>
      <w:r w:rsidR="00BD1ACA" w:rsidRPr="00E133A6">
        <w:t>√N</w:t>
      </w:r>
      <w:r w:rsidR="00BD1ACA">
        <w:t xml:space="preserve"> iterations are</w:t>
      </w:r>
      <w:r w:rsidR="008D0266">
        <w:t xml:space="preserve"> </w:t>
      </w:r>
      <w:r w:rsidR="008D0266" w:rsidRPr="008D0266">
        <w:t>successively</w:t>
      </w:r>
      <w:r w:rsidR="00BD1ACA">
        <w:t>:</w:t>
      </w:r>
      <w:r w:rsidR="007E294E">
        <w:t xml:space="preserve"> 0,</w:t>
      </w:r>
      <w:r w:rsidR="00BD1ACA">
        <w:t xml:space="preserve"> m</w:t>
      </w:r>
      <w:r w:rsidR="009F1903">
        <w:rPr>
          <w:vertAlign w:val="superscript"/>
        </w:rPr>
        <w:t>2</w:t>
      </w:r>
      <w:r w:rsidR="00BD1ACA">
        <w:t>*(</w:t>
      </w:r>
      <w:proofErr w:type="spellStart"/>
      <w:r w:rsidR="009F1903">
        <w:t>T</w:t>
      </w:r>
      <w:r w:rsidR="009F1903">
        <w:rPr>
          <w:vertAlign w:val="subscript"/>
        </w:rPr>
        <w:t>io</w:t>
      </w:r>
      <w:r w:rsidR="00BD1ACA">
        <w:t>+</w:t>
      </w:r>
      <w:r w:rsidR="009F1903">
        <w:t>T</w:t>
      </w:r>
      <w:r w:rsidR="009F1903">
        <w:rPr>
          <w:vertAlign w:val="subscript"/>
        </w:rPr>
        <w:t>comm</w:t>
      </w:r>
      <w:proofErr w:type="spellEnd"/>
      <w:r w:rsidR="00BD1ACA">
        <w:t>),</w:t>
      </w:r>
      <w:r w:rsidR="008D0266">
        <w:t xml:space="preserve"> </w:t>
      </w:r>
      <w:r w:rsidR="00BD1ACA">
        <w:t>2*m</w:t>
      </w:r>
      <w:r w:rsidR="009F1903">
        <w:rPr>
          <w:vertAlign w:val="superscript"/>
        </w:rPr>
        <w:t>2</w:t>
      </w:r>
      <w:r w:rsidR="00BD1ACA">
        <w:t>*(</w:t>
      </w:r>
      <w:proofErr w:type="spellStart"/>
      <w:r w:rsidR="009F1903">
        <w:t>T</w:t>
      </w:r>
      <w:r w:rsidR="009F1903">
        <w:rPr>
          <w:vertAlign w:val="subscript"/>
        </w:rPr>
        <w:t>io</w:t>
      </w:r>
      <w:r w:rsidR="009F1903">
        <w:t>+T</w:t>
      </w:r>
      <w:r w:rsidR="009F1903">
        <w:rPr>
          <w:vertAlign w:val="subscript"/>
        </w:rPr>
        <w:t>comm</w:t>
      </w:r>
      <w:proofErr w:type="spellEnd"/>
      <w:proofErr w:type="gramStart"/>
      <w:r w:rsidR="00BD1ACA">
        <w:t>),</w:t>
      </w:r>
      <w:r w:rsidR="008D0266">
        <w:t xml:space="preserve"> .</w:t>
      </w:r>
      <w:r w:rsidR="00BD1ACA">
        <w:t>..</w:t>
      </w:r>
      <w:proofErr w:type="gramEnd"/>
      <w:r w:rsidR="00BD1ACA" w:rsidRPr="00BD1ACA">
        <w:t xml:space="preserve"> </w:t>
      </w:r>
      <w:r w:rsidR="007E294E">
        <w:t>(</w:t>
      </w:r>
      <w:r w:rsidR="00BD1ACA" w:rsidRPr="00E133A6">
        <w:t>√N</w:t>
      </w:r>
      <w:r w:rsidR="00BD1ACA">
        <w:t>-1)*m</w:t>
      </w:r>
      <w:r w:rsidR="009F1903">
        <w:rPr>
          <w:vertAlign w:val="superscript"/>
        </w:rPr>
        <w:t>2</w:t>
      </w:r>
      <w:r w:rsidR="00BD1ACA">
        <w:t>*(</w:t>
      </w:r>
      <w:proofErr w:type="spellStart"/>
      <w:r w:rsidR="009F1903">
        <w:t>T</w:t>
      </w:r>
      <w:r w:rsidR="009F1903">
        <w:rPr>
          <w:vertAlign w:val="subscript"/>
        </w:rPr>
        <w:t>io</w:t>
      </w:r>
      <w:r w:rsidR="009F1903">
        <w:t>+T</w:t>
      </w:r>
      <w:r w:rsidR="009F1903">
        <w:rPr>
          <w:vertAlign w:val="subscript"/>
        </w:rPr>
        <w:t>comm</w:t>
      </w:r>
      <w:proofErr w:type="spellEnd"/>
      <w:r w:rsidR="00BD1ACA">
        <w:t>)</w:t>
      </w:r>
      <w:r w:rsidR="00437432">
        <w:t xml:space="preserve">. Given these factors, </w:t>
      </w:r>
      <w:r w:rsidR="005E73D0">
        <w:t xml:space="preserve">we defined the </w:t>
      </w:r>
      <w:r w:rsidR="00662104">
        <w:t xml:space="preserve">average </w:t>
      </w:r>
      <w:r w:rsidR="005E73D0">
        <w:t xml:space="preserve">long term overhead of </w:t>
      </w:r>
      <w:r w:rsidR="00662104">
        <w:t xml:space="preserve">broadcasting </w:t>
      </w:r>
      <w:r w:rsidR="005E73D0">
        <w:t xml:space="preserve">one sub-matrix A </w:t>
      </w:r>
      <w:r w:rsidR="00437432">
        <w:t>of</w:t>
      </w:r>
      <w:r w:rsidR="008D0266">
        <w:t xml:space="preserve"> one process </w:t>
      </w:r>
      <w:r w:rsidR="005E73D0">
        <w:t>as:</w:t>
      </w:r>
      <w:r w:rsidR="005E73D0" w:rsidRPr="002064DE">
        <w:fldChar w:fldCharType="begin"/>
      </w:r>
      <w:r w:rsidR="005E73D0" w:rsidRPr="002064DE">
        <w:instrText xml:space="preserve"> QUOTE </w:instrText>
      </w:r>
      <w:r w:rsidR="00F41747">
        <w:rPr>
          <w:position w:val="-8"/>
        </w:rPr>
        <w:pict>
          <v:shape id="_x0000_i1048" type="#_x0000_t75" style="width:172.9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0DD&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860DD&quot; wsp:rsidP=&quot;00C860DD&quot;&gt;&lt;m:oMathPara&gt;&lt;m:oMath&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005E73D0" w:rsidRPr="002064DE">
        <w:instrText xml:space="preserve"> </w:instrText>
      </w:r>
      <w:r w:rsidR="005E73D0" w:rsidRPr="002064DE">
        <w:fldChar w:fldCharType="end"/>
      </w:r>
      <w:r w:rsidR="00F40E83" w:rsidRPr="00F40E83">
        <w:fldChar w:fldCharType="begin"/>
      </w:r>
      <w:r w:rsidR="00F40E83" w:rsidRPr="00F40E83">
        <w:instrText xml:space="preserve"> QUOTE </w:instrText>
      </w:r>
      <w:r w:rsidR="00F41747">
        <w:pict>
          <v:shape id="_x0000_i1049" type="#_x0000_t75" style="width:135.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3DF1&quot;/&gt;&lt;wsp:rsid wsp:val=&quot;000649D7&quot;/&gt;&lt;wsp:rsid wsp:val=&quot;000650AA&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4EE0&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24FBD&quot;/&gt;&lt;wsp:rsid wsp:val=&quot;00130D8B&quot;/&gt;&lt;wsp:rsid wsp:val=&quot;001312BB&quot;/&gt;&lt;wsp:rsid wsp:val=&quot;001320F4&quot;/&gt;&lt;wsp:rsid wsp:val=&quot;00136E16&quot;/&gt;&lt;wsp:rsid wsp:val=&quot;00141FB0&quot;/&gt;&lt;wsp:rsid wsp:val=&quot;00142BC6&quot;/&gt;&lt;wsp:rsid wsp:val=&quot;00145E1F&quot;/&gt;&lt;wsp:rsid wsp:val=&quot;001575C9&quot;/&gt;&lt;wsp:rsid wsp:val=&quot;00163DC1&quot;/&gt;&lt;wsp:rsid wsp:val=&quot;00170B09&quot;/&gt;&lt;wsp:rsid wsp:val=&quot;00180A46&quot;/&gt;&lt;wsp:rsid wsp:val=&quot;00182275&quot;/&gt;&lt;wsp:rsid wsp:val=&quot;00197B1C&quot;/&gt;&lt;wsp:rsid wsp:val=&quot;001A019D&quot;/&gt;&lt;wsp:rsid wsp:val=&quot;001A3F39&quot;/&gt;&lt;wsp:rsid wsp:val=&quot;001A55F0&quot;/&gt;&lt;wsp:rsid wsp:val=&quot;001B0BCC&quot;/&gt;&lt;wsp:rsid wsp:val=&quot;001B6160&quot;/&gt;&lt;wsp:rsid wsp:val=&quot;001B70E0&quot;/&gt;&lt;wsp:rsid wsp:val=&quot;001C202E&quot;/&gt;&lt;wsp:rsid wsp:val=&quot;001D3DDC&quot;/&gt;&lt;wsp:rsid wsp:val=&quot;001D4797&quot;/&gt;&lt;wsp:rsid wsp:val=&quot;001E17C8&quot;/&gt;&lt;wsp:rsid wsp:val=&quot;001E4CA5&quot;/&gt;&lt;wsp:rsid wsp:val=&quot;001E57C4&quot;/&gt;&lt;wsp:rsid wsp:val=&quot;001E598B&quot;/&gt;&lt;wsp:rsid wsp:val=&quot;001E60AA&quot;/&gt;&lt;wsp:rsid wsp:val=&quot;001F1930&quot;/&gt;&lt;wsp:rsid wsp:val=&quot;0020152F&quot;/&gt;&lt;wsp:rsid wsp:val=&quot;002017AF&quot;/&gt;&lt;wsp:rsid wsp:val=&quot;00203F47&quot;/&gt;&lt;wsp:rsid wsp:val=&quot;0020483F&quot;/&gt;&lt;wsp:rsid wsp:val=&quot;0020640B&quot;/&gt;&lt;wsp:rsid wsp:val=&quot;002064DE&quot;/&gt;&lt;wsp:rsid wsp:val=&quot;00212F3C&quot;/&gt;&lt;wsp:rsid wsp:val=&quot;0021526F&quot;/&gt;&lt;wsp:rsid wsp:val=&quot;00226D1F&quot;/&gt;&lt;wsp:rsid wsp:val=&quot;00227F74&quot;/&gt;&lt;wsp:rsid wsp:val=&quot;002336D1&quot;/&gt;&lt;wsp:rsid wsp:val=&quot;00233C65&quot;/&gt;&lt;wsp:rsid wsp:val=&quot;00240077&quot;/&gt;&lt;wsp:rsid wsp:val=&quot;00243BEA&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C052B&quot;/&gt;&lt;wsp:rsid wsp:val=&quot;002C3997&quot;/&gt;&lt;wsp:rsid wsp:val=&quot;002D099C&quot;/&gt;&lt;wsp:rsid wsp:val=&quot;002D11B6&quot;/&gt;&lt;wsp:rsid wsp:val=&quot;002E180C&quot;/&gt;&lt;wsp:rsid wsp:val=&quot;002E6C0F&quot;/&gt;&lt;wsp:rsid wsp:val=&quot;002E7F32&quot;/&gt;&lt;wsp:rsid wsp:val=&quot;002F52C6&quot;/&gt;&lt;wsp:rsid wsp:val=&quot;002F7E88&quot;/&gt;&lt;wsp:rsid wsp:val=&quot;00302A25&quot;/&gt;&lt;wsp:rsid wsp:val=&quot;0030539F&quot;/&gt;&lt;wsp:rsid wsp:val=&quot;00306E6D&quot;/&gt;&lt;wsp:rsid wsp:val=&quot;003072E2&quot;/&gt;&lt;wsp:rsid wsp:val=&quot;00307788&quot;/&gt;&lt;wsp:rsid wsp:val=&quot;0031129A&quot;/&gt;&lt;wsp:rsid wsp:val=&quot;00313AAB&quot;/&gt;&lt;wsp:rsid wsp:val=&quot;0032118A&quot;/&gt;&lt;wsp:rsid wsp:val=&quot;00321D74&quot;/&gt;&lt;wsp:rsid wsp:val=&quot;0032371F&quot;/&gt;&lt;wsp:rsid wsp:val=&quot;003246C2&quot;/&gt;&lt;wsp:rsid wsp:val=&quot;0032488A&quot;/&gt;&lt;wsp:rsid wsp:val=&quot;003267AF&quot;/&gt;&lt;wsp:rsid wsp:val=&quot;00327F47&quot;/&gt;&lt;wsp:rsid wsp:val=&quot;0033764C&quot;/&gt;&lt;wsp:rsid wsp:val=&quot;0034175E&quot;/&gt;&lt;wsp:rsid wsp:val=&quot;00342241&quot;/&gt;&lt;wsp:rsid wsp:val=&quot;00344A75&quot;/&gt;&lt;wsp:rsid wsp:val=&quot;00351885&quot;/&gt;&lt;wsp:rsid wsp:val=&quot;003531F6&quot;/&gt;&lt;wsp:rsid wsp:val=&quot;00356F7E&quot;/&gt;&lt;wsp:rsid wsp:val=&quot;00357E8C&quot;/&gt;&lt;wsp:rsid wsp:val=&quot;0036180D&quot;/&gt;&lt;wsp:rsid wsp:val=&quot;0036523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C70E2&quot;/&gt;&lt;wsp:rsid wsp:val=&quot;003D0E48&quot;/&gt;&lt;wsp:rsid wsp:val=&quot;003D594C&quot;/&gt;&lt;wsp:rsid wsp:val=&quot;003D68F1&quot;/&gt;&lt;wsp:rsid wsp:val=&quot;003D6C51&quot;/&gt;&lt;wsp:rsid wsp:val=&quot;003E3236&quot;/&gt;&lt;wsp:rsid wsp:val=&quot;003E3485&quot;/&gt;&lt;wsp:rsid wsp:val=&quot;003F159F&quot;/&gt;&lt;wsp:rsid wsp:val=&quot;003F2850&quot;/&gt;&lt;wsp:rsid wsp:val=&quot;003F741E&quot;/&gt;&lt;wsp:rsid wsp:val=&quot;004001E6&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354F&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04A9&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1BFD&quot;/&gt;&lt;wsp:rsid wsp:val=&quot;004D38E8&quot;/&gt;&lt;wsp:rsid wsp:val=&quot;004D5F2C&quot;/&gt;&lt;wsp:rsid wsp:val=&quot;004D6367&quot;/&gt;&lt;wsp:rsid wsp:val=&quot;004E097D&quot;/&gt;&lt;wsp:rsid wsp:val=&quot;004E13C2&quot;/&gt;&lt;wsp:rsid wsp:val=&quot;004E13F0&quot;/&gt;&lt;wsp:rsid wsp:val=&quot;004E3133&quot;/&gt;&lt;wsp:rsid wsp:val=&quot;004E3465&quot;/&gt;&lt;wsp:rsid wsp:val=&quot;004E42C1&quot;/&gt;&lt;wsp:rsid wsp:val=&quot;004E655E&quot;/&gt;&lt;wsp:rsid wsp:val=&quot;004F2C72&quot;/&gt;&lt;wsp:rsid wsp:val=&quot;004F7402&quot;/&gt;&lt;wsp:rsid wsp:val=&quot;00501260&quot;/&gt;&lt;wsp:rsid wsp:val=&quot;00505AD8&quot;/&gt;&lt;wsp:rsid wsp:val=&quot;00507E97&quot;/&gt;&lt;wsp:rsid wsp:val=&quot;00514F96&quot;/&gt;&lt;wsp:rsid wsp:val=&quot;0051790F&quot;/&gt;&lt;wsp:rsid wsp:val=&quot;00520B9C&quot;/&gt;&lt;wsp:rsid wsp:val=&quot;00523367&quot;/&gt;&lt;wsp:rsid wsp:val=&quot;00523C52&quot;/&gt;&lt;wsp:rsid wsp:val=&quot;00531364&quot;/&gt;&lt;wsp:rsid wsp:val=&quot;005513E7&quot;/&gt;&lt;wsp:rsid wsp:val=&quot;005805EF&quot;/&gt;&lt;wsp:rsid wsp:val=&quot;005928CF&quot;/&gt;&lt;wsp:rsid wsp:val=&quot;00592BE6&quot;/&gt;&lt;wsp:rsid wsp:val=&quot;005A665E&quot;/&gt;&lt;wsp:rsid wsp:val=&quot;005A710D&quot;/&gt;&lt;wsp:rsid wsp:val=&quot;005B1BEC&quot;/&gt;&lt;wsp:rsid wsp:val=&quot;005B31B7&quot;/&gt;&lt;wsp:rsid wsp:val=&quot;005B611A&quot;/&gt;&lt;wsp:rsid wsp:val=&quot;005B7988&quot;/&gt;&lt;wsp:rsid wsp:val=&quot;005C56EC&quot;/&gt;&lt;wsp:rsid wsp:val=&quot;005C66CE&quot;/&gt;&lt;wsp:rsid wsp:val=&quot;005D172F&quot;/&gt;&lt;wsp:rsid wsp:val=&quot;005D1E0B&quot;/&gt;&lt;wsp:rsid wsp:val=&quot;005D40CE&quot;/&gt;&lt;wsp:rsid wsp:val=&quot;005D461E&quot;/&gt;&lt;wsp:rsid wsp:val=&quot;005D7E89&quot;/&gt;&lt;wsp:rsid wsp:val=&quot;005E12D7&quot;/&gt;&lt;wsp:rsid wsp:val=&quot;005E268B&quot;/&gt;&lt;wsp:rsid wsp:val=&quot;005E6A7F&quot;/&gt;&lt;wsp:rsid wsp:val=&quot;005E6E48&quot;/&gt;&lt;wsp:rsid wsp:val=&quot;005E73D0&quot;/&gt;&lt;wsp:rsid wsp:val=&quot;005F34B6&quot;/&gt;&lt;wsp:rsid wsp:val=&quot;005F4855&quot;/&gt;&lt;wsp:rsid wsp:val=&quot;005F7A25&quot;/&gt;&lt;wsp:rsid wsp:val=&quot;006030EB&quot;/&gt;&lt;wsp:rsid wsp:val=&quot;0061055B&quot;/&gt;&lt;wsp:rsid wsp:val=&quot;006112DE&quot;/&gt;&lt;wsp:rsid wsp:val=&quot;00614498&quot;/&gt;&lt;wsp:rsid wsp:val=&quot;00617380&quot;/&gt;&lt;wsp:rsid wsp:val=&quot;0062309B&quot;/&gt;&lt;wsp:rsid wsp:val=&quot;00630EF3&quot;/&gt;&lt;wsp:rsid wsp:val=&quot;00633BA0&quot;/&gt;&lt;wsp:rsid wsp:val=&quot;006344E3&quot;/&gt;&lt;wsp:rsid wsp:val=&quot;00637351&quot;/&gt;&lt;wsp:rsid wsp:val=&quot;00640B15&quot;/&gt;&lt;wsp:rsid wsp:val=&quot;00641659&quot;/&gt;&lt;wsp:rsid wsp:val=&quot;006429DC&quot;/&gt;&lt;wsp:rsid wsp:val=&quot;006434D6&quot;/&gt;&lt;wsp:rsid wsp:val=&quot;00646D76&quot;/&gt;&lt;wsp:rsid wsp:val=&quot;0065476D&quot;/&gt;&lt;wsp:rsid wsp:val=&quot;0066063D&quot;/&gt;&lt;wsp:rsid wsp:val=&quot;00662104&quot;/&gt;&lt;wsp:rsid wsp:val=&quot;006650ED&quot;/&gt;&lt;wsp:rsid wsp:val=&quot;00666902&quot;/&gt;&lt;wsp:rsid wsp:val=&quot;0067118F&quot;/&gt;&lt;wsp:rsid wsp:val=&quot;00671551&quot;/&gt;&lt;wsp:rsid wsp:val=&quot;0067249D&quot;/&gt;&lt;wsp:rsid wsp:val=&quot;00672D79&quot;/&gt;&lt;wsp:rsid wsp:val=&quot;00673F49&quot;/&gt;&lt;wsp:rsid wsp:val=&quot;00683890&quot;/&gt;&lt;wsp:rsid wsp:val=&quot;006845DD&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36EE&quot;/&gt;&lt;wsp:rsid wsp:val=&quot;006E6B3E&quot;/&gt;&lt;wsp:rsid wsp:val=&quot;00701A20&quot;/&gt;&lt;wsp:rsid wsp:val=&quot;00702704&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64951&quot;/&gt;&lt;wsp:rsid wsp:val=&quot;007733CE&quot;/&gt;&lt;wsp:rsid wsp:val=&quot;00775001&quot;/&gt;&lt;wsp:rsid wsp:val=&quot;00776B26&quot;/&gt;&lt;wsp:rsid wsp:val=&quot;007775AA&quot;/&gt;&lt;wsp:rsid wsp:val=&quot;00784659&quot;/&gt;&lt;wsp:rsid wsp:val=&quot;00786FA8&quot;/&gt;&lt;wsp:rsid wsp:val=&quot;00795410&quot;/&gt;&lt;wsp:rsid wsp:val=&quot;007A2117&quot;/&gt;&lt;wsp:rsid wsp:val=&quot;007A64D9&quot;/&gt;&lt;wsp:rsid wsp:val=&quot;007B080D&quot;/&gt;&lt;wsp:rsid wsp:val=&quot;007C1D57&quot;/&gt;&lt;wsp:rsid wsp:val=&quot;007C47ED&quot;/&gt;&lt;wsp:rsid wsp:val=&quot;007C4E23&quot;/&gt;&lt;wsp:rsid wsp:val=&quot;007C65DA&quot;/&gt;&lt;wsp:rsid wsp:val=&quot;007C7250&quot;/&gt;&lt;wsp:rsid wsp:val=&quot;007D186B&quot;/&gt;&lt;wsp:rsid wsp:val=&quot;007D48F5&quot;/&gt;&lt;wsp:rsid wsp:val=&quot;007D6B9B&quot;/&gt;&lt;wsp:rsid wsp:val=&quot;007D7281&quot;/&gt;&lt;wsp:rsid wsp:val=&quot;007E294E&quot;/&gt;&lt;wsp:rsid wsp:val=&quot;007E66AF&quot;/&gt;&lt;wsp:rsid wsp:val=&quot;007F0764&quot;/&gt;&lt;wsp:rsid wsp:val=&quot;007F2AF4&quot;/&gt;&lt;wsp:rsid wsp:val=&quot;00807E95&quot;/&gt;&lt;wsp:rsid wsp:val=&quot;00811167&quot;/&gt;&lt;wsp:rsid wsp:val=&quot;00811344&quot;/&gt;&lt;wsp:rsid wsp:val=&quot;0081547A&quot;/&gt;&lt;wsp:rsid wsp:val=&quot;0082269B&quot;/&gt;&lt;wsp:rsid wsp:val=&quot;00824B9B&quot;/&gt;&lt;wsp:rsid wsp:val=&quot;00841BA9&quot;/&gt;&lt;wsp:rsid wsp:val=&quot;00850D52&quot;/&gt;&lt;wsp:rsid wsp:val=&quot;00851193&quot;/&gt;&lt;wsp:rsid wsp:val=&quot;00857E10&quot;/&gt;&lt;wsp:rsid wsp:val=&quot;00861807&quot;/&gt;&lt;wsp:rsid wsp:val=&quot;0086199C&quot;/&gt;&lt;wsp:rsid wsp:val=&quot;008637C9&quot;/&gt;&lt;wsp:rsid wsp:val=&quot;00864AD4&quot;/&gt;&lt;wsp:rsid wsp:val=&quot;00864C91&quot;/&gt;&lt;wsp:rsid wsp:val=&quot;00867320&quot;/&gt;&lt;wsp:rsid wsp:val=&quot;008861AE&quot;/&gt;&lt;wsp:rsid wsp:val=&quot;0088628A&quot;/&gt;&lt;wsp:rsid wsp:val=&quot;00890734&quot;/&gt;&lt;wsp:rsid wsp:val=&quot;0089145C&quot;/&gt;&lt;wsp:rsid wsp:val=&quot;0089405F&quot;/&gt;&lt;wsp:rsid wsp:val=&quot;008A06B0&quot;/&gt;&lt;wsp:rsid wsp:val=&quot;008B6AF4&quot;/&gt;&lt;wsp:rsid wsp:val=&quot;008C0CA8&quot;/&gt;&lt;wsp:rsid wsp:val=&quot;008C3C08&quot;/&gt;&lt;wsp:rsid wsp:val=&quot;008C735C&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E6E33&quot;/&gt;&lt;wsp:rsid wsp:val=&quot;008F1E37&quot;/&gt;&lt;wsp:rsid wsp:val=&quot;008F27EF&quot;/&gt;&lt;wsp:rsid wsp:val=&quot;00904A0E&quot;/&gt;&lt;wsp:rsid wsp:val=&quot;00906631&quot;/&gt;&lt;wsp:rsid wsp:val=&quot;009076EB&quot;/&gt;&lt;wsp:rsid wsp:val=&quot;00907CBE&quot;/&gt;&lt;wsp:rsid wsp:val=&quot;00910728&quot;/&gt;&lt;wsp:rsid wsp:val=&quot;009160F4&quot;/&gt;&lt;wsp:rsid wsp:val=&quot;00917560&quot;/&gt;&lt;wsp:rsid wsp:val=&quot;009220C0&quot;/&gt;&lt;wsp:rsid wsp:val=&quot;0092509A&quot;/&gt;&lt;wsp:rsid wsp:val=&quot;0093006D&quot;/&gt;&lt;wsp:rsid wsp:val=&quot;009342EB&quot;/&gt;&lt;wsp:rsid wsp:val=&quot;009349C5&quot;/&gt;&lt;wsp:rsid wsp:val=&quot;00934A70&quot;/&gt;&lt;wsp:rsid wsp:val=&quot;00936B09&quot;/&gt;&lt;wsp:rsid wsp:val=&quot;00942BE8&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129E&quot;/&gt;&lt;wsp:rsid wsp:val=&quot;009631A3&quot;/&gt;&lt;wsp:rsid wsp:val=&quot;00963301&quot;/&gt;&lt;wsp:rsid wsp:val=&quot;009651CB&quot;/&gt;&lt;wsp:rsid wsp:val=&quot;00970F03&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0CE&quot;/&gt;&lt;wsp:rsid wsp:val=&quot;009947E0&quot;/&gt;&lt;wsp:rsid wsp:val=&quot;0099755E&quot;/&gt;&lt;wsp:rsid wsp:val=&quot;009A5D45&quot;/&gt;&lt;wsp:rsid wsp:val=&quot;009A7964&quot;/&gt;&lt;wsp:rsid wsp:val=&quot;009B0E09&quot;/&gt;&lt;wsp:rsid wsp:val=&quot;009B3BF5&quot;/&gt;&lt;wsp:rsid wsp:val=&quot;009C2BBA&quot;/&gt;&lt;wsp:rsid wsp:val=&quot;009D136F&quot;/&gt;&lt;wsp:rsid wsp:val=&quot;009D4218&quot;/&gt;&lt;wsp:rsid wsp:val=&quot;009D62D0&quot;/&gt;&lt;wsp:rsid wsp:val=&quot;009E1829&quot;/&gt;&lt;wsp:rsid wsp:val=&quot;009E5DAE&quot;/&gt;&lt;wsp:rsid wsp:val=&quot;009F1903&quot;/&gt;&lt;wsp:rsid wsp:val=&quot;009F2A02&quot;/&gt;&lt;wsp:rsid wsp:val=&quot;009F35C3&quot;/&gt;&lt;wsp:rsid wsp:val=&quot;009F62C6&quot;/&gt;&lt;wsp:rsid wsp:val=&quot;009F7199&quot;/&gt;&lt;wsp:rsid wsp:val=&quot;00A12714&quot;/&gt;&lt;wsp:rsid wsp:val=&quot;00A15412&quot;/&gt;&lt;wsp:rsid wsp:val=&quot;00A17BF9&quot;/&gt;&lt;wsp:rsid wsp:val=&quot;00A230DA&quot;/&gt;&lt;wsp:rsid wsp:val=&quot;00A23AB7&quot;/&gt;&lt;wsp:rsid wsp:val=&quot;00A303E9&quot;/&gt;&lt;wsp:rsid wsp:val=&quot;00A347D1&quot;/&gt;&lt;wsp:rsid wsp:val=&quot;00A35913&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113F&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889&quot;/&gt;&lt;wsp:rsid wsp:val=&quot;00B20C1F&quot;/&gt;&lt;wsp:rsid wsp:val=&quot;00B246D2&quot;/&gt;&lt;wsp:rsid wsp:val=&quot;00B25732&quot;/&gt;&lt;wsp:rsid wsp:val=&quot;00B278F2&quot;/&gt;&lt;wsp:rsid wsp:val=&quot;00B32F4C&quot;/&gt;&lt;wsp:rsid wsp:val=&quot;00B33BAA&quot;/&gt;&lt;wsp:rsid wsp:val=&quot;00B347DD&quot;/&gt;&lt;wsp:rsid wsp:val=&quot;00B37604&quot;/&gt;&lt;wsp:rsid wsp:val=&quot;00B37D15&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444&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74B&quot;/&gt;&lt;wsp:rsid wsp:val=&quot;00C33D61&quot;/&gt;&lt;wsp:rsid wsp:val=&quot;00C4448E&quot;/&gt;&lt;wsp:rsid wsp:val=&quot;00C45945&quot;/&gt;&lt;wsp:rsid wsp:val=&quot;00C5198C&quot;/&gt;&lt;wsp:rsid wsp:val=&quot;00C523A7&quot;/&gt;&lt;wsp:rsid wsp:val=&quot;00C52C53&quot;/&gt;&lt;wsp:rsid wsp:val=&quot;00C533E6&quot;/&gt;&lt;wsp:rsid wsp:val=&quot;00C56718&quot;/&gt;&lt;wsp:rsid wsp:val=&quot;00C6090C&quot;/&gt;&lt;wsp:rsid wsp:val=&quot;00C6171F&quot;/&gt;&lt;wsp:rsid wsp:val=&quot;00C621D9&quot;/&gt;&lt;wsp:rsid wsp:val=&quot;00C73DDB&quot;/&gt;&lt;wsp:rsid wsp:val=&quot;00C74553&quot;/&gt;&lt;wsp:rsid wsp:val=&quot;00C75CB9&quot;/&gt;&lt;wsp:rsid wsp:val=&quot;00C76F70&quot;/&gt;&lt;wsp:rsid wsp:val=&quot;00C77F0E&quot;/&gt;&lt;wsp:rsid wsp:val=&quot;00C83F2F&quot;/&gt;&lt;wsp:rsid wsp:val=&quot;00C86286&quot;/&gt;&lt;wsp:rsid wsp:val=&quot;00CA184F&quot;/&gt;&lt;wsp:rsid wsp:val=&quot;00CB7E17&quot;/&gt;&lt;wsp:rsid wsp:val=&quot;00CC76B1&quot;/&gt;&lt;wsp:rsid wsp:val=&quot;00CD1FA1&quot;/&gt;&lt;wsp:rsid wsp:val=&quot;00CD2E83&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257D2&quot;/&gt;&lt;wsp:rsid wsp:val=&quot;00D25848&quot;/&gt;&lt;wsp:rsid wsp:val=&quot;00D25861&quot;/&gt;&lt;wsp:rsid wsp:val=&quot;00D311E6&quot;/&gt;&lt;wsp:rsid wsp:val=&quot;00D31726&quot;/&gt;&lt;wsp:rsid wsp:val=&quot;00D3320E&quot;/&gt;&lt;wsp:rsid wsp:val=&quot;00D336DA&quot;/&gt;&lt;wsp:rsid wsp:val=&quot;00D3554C&quot;/&gt;&lt;wsp:rsid wsp:val=&quot;00D36761&quot;/&gt;&lt;wsp:rsid wsp:val=&quot;00D41439&quot;/&gt;&lt;wsp:rsid wsp:val=&quot;00D43A6B&quot;/&gt;&lt;wsp:rsid wsp:val=&quot;00D6491D&quot;/&gt;&lt;wsp:rsid wsp:val=&quot;00D64C86&quot;/&gt;&lt;wsp:rsid wsp:val=&quot;00D779C8&quot;/&gt;&lt;wsp:rsid wsp:val=&quot;00D80AA1&quot;/&gt;&lt;wsp:rsid wsp:val=&quot;00D8184D&quot;/&gt;&lt;wsp:rsid wsp:val=&quot;00D9024F&quot;/&gt;&lt;wsp:rsid wsp:val=&quot;00D905A8&quot;/&gt;&lt;wsp:rsid wsp:val=&quot;00D91C4B&quot;/&gt;&lt;wsp:rsid wsp:val=&quot;00D9558A&quot;/&gt;&lt;wsp:rsid wsp:val=&quot;00DA111B&quot;/&gt;&lt;wsp:rsid wsp:val=&quot;00DB798D&quot;/&gt;&lt;wsp:rsid wsp:val=&quot;00DC0422&quot;/&gt;&lt;wsp:rsid wsp:val=&quot;00DC101F&quot;/&gt;&lt;wsp:rsid wsp:val=&quot;00DC2F0A&quot;/&gt;&lt;wsp:rsid wsp:val=&quot;00DC5D51&quot;/&gt;&lt;wsp:rsid wsp:val=&quot;00DC719F&quot;/&gt;&lt;wsp:rsid wsp:val=&quot;00DC7B74&quot;/&gt;&lt;wsp:rsid wsp:val=&quot;00DE4D46&quot;/&gt;&lt;wsp:rsid wsp:val=&quot;00DF2AAD&quot;/&gt;&lt;wsp:rsid wsp:val=&quot;00DF3741&quot;/&gt;&lt;wsp:rsid wsp:val=&quot;00DF3C2C&quot;/&gt;&lt;wsp:rsid wsp:val=&quot;00DF4C6E&quot;/&gt;&lt;wsp:rsid wsp:val=&quot;00DF4E30&quot;/&gt;&lt;wsp:rsid wsp:val=&quot;00DF7144&quot;/&gt;&lt;wsp:rsid wsp:val=&quot;00DF7FA4&quot;/&gt;&lt;wsp:rsid wsp:val=&quot;00E113C3&quot;/&gt;&lt;wsp:rsid wsp:val=&quot;00E17188&quot;/&gt;&lt;wsp:rsid wsp:val=&quot;00E20ED1&quot;/&gt;&lt;wsp:rsid wsp:val=&quot;00E228B8&quot;/&gt;&lt;wsp:rsid wsp:val=&quot;00E2421A&quot;/&gt;&lt;wsp:rsid wsp:val=&quot;00E307A2&quot;/&gt;&lt;wsp:rsid wsp:val=&quot;00E307D6&quot;/&gt;&lt;wsp:rsid wsp:val=&quot;00E31CBA&quot;/&gt;&lt;wsp:rsid wsp:val=&quot;00E348C4&quot;/&gt;&lt;wsp:rsid wsp:val=&quot;00E357A3&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8477D&quot;/&gt;&lt;wsp:rsid wsp:val=&quot;00E91BF2&quot;/&gt;&lt;wsp:rsid wsp:val=&quot;00EA2935&quot;/&gt;&lt;wsp:rsid wsp:val=&quot;00EA690F&quot;/&gt;&lt;wsp:rsid wsp:val=&quot;00EA77DD&quot;/&gt;&lt;wsp:rsid wsp:val=&quot;00EB3330&quot;/&gt;&lt;wsp:rsid wsp:val=&quot;00EB45A4&quot;/&gt;&lt;wsp:rsid wsp:val=&quot;00EC66B8&quot;/&gt;&lt;wsp:rsid wsp:val=&quot;00EC6F51&quot;/&gt;&lt;wsp:rsid wsp:val=&quot;00ED0973&quot;/&gt;&lt;wsp:rsid wsp:val=&quot;00ED256E&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0E83&quot;/&gt;&lt;wsp:rsid wsp:val=&quot;00F44A6D&quot;/&gt;&lt;wsp:rsid wsp:val=&quot;00F46A7B&quot;/&gt;&lt;wsp:rsid wsp:val=&quot;00F50DDF&quot;/&gt;&lt;wsp:rsid wsp:val=&quot;00F5154A&quot;/&gt;&lt;wsp:rsid wsp:val=&quot;00F51A3C&quot;/&gt;&lt;wsp:rsid wsp:val=&quot;00F54BC5&quot;/&gt;&lt;wsp:rsid wsp:val=&quot;00F551AE&quot;/&gt;&lt;wsp:rsid wsp:val=&quot;00F56C92&quot;/&gt;&lt;wsp:rsid wsp:val=&quot;00F6086C&quot;/&gt;&lt;wsp:rsid wsp:val=&quot;00F735A7&quot;/&gt;&lt;wsp:rsid wsp:val=&quot;00F760F1&quot;/&gt;&lt;wsp:rsid wsp:val=&quot;00F76393&quot;/&gt;&lt;wsp:rsid wsp:val=&quot;00F77CE7&quot;/&gt;&lt;wsp:rsid wsp:val=&quot;00F83B7B&quot;/&gt;&lt;wsp:rsid wsp:val=&quot;00F87279&quot;/&gt;&lt;wsp:rsid wsp:val=&quot;00F87C5A&quot;/&gt;&lt;wsp:rsid wsp:val=&quot;00F97532&quot;/&gt;&lt;wsp:rsid wsp:val=&quot;00F97AD5&quot;/&gt;&lt;wsp:rsid wsp:val=&quot;00FA5DB9&quot;/&gt;&lt;wsp:rsid wsp:val=&quot;00FB4466&quot;/&gt;&lt;wsp:rsid wsp:val=&quot;00FC774C&quot;/&gt;&lt;wsp:rsid wsp:val=&quot;00FD6190&quot;/&gt;&lt;wsp:rsid wsp:val=&quot;00FE0274&quot;/&gt;&lt;wsp:rsid wsp:val=&quot;00FE2D19&quot;/&gt;&lt;wsp:rsid wsp:val=&quot;00FE3C0F&quot;/&gt;&lt;wsp:rsid wsp:val=&quot;00FF468E&quot;/&gt;&lt;wsp:rsid wsp:val=&quot;00FF6FA1&quot;/&gt;&lt;/wsp:rsids&gt;&lt;/w:docPr&gt;&lt;w:body&gt;&lt;wx:sect&gt;&lt;w:p wsp:rsidR=&quot;00000000&quot; wsp:rsidRDefault=&quot;00B32F4C&quot; wsp:rsidP=&quot;00B32F4C&quot;&gt;&lt;m:oMathPara&gt;&lt;m:oMath&gt;&lt;m:sSup&gt;&lt;m:sSup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lt;m:&lt;/m:sSupPr&gt;&lt;m:e&gt;&lt;m:d&gt;&lt;m:dPr&gt;&lt;m:ctrlPr&gt;&lt;w:rPr&gt;&lt;w:rFonts w:ascii=&quot;Cambria Math&quot; w:fareast=&quot;瀹嬩綋&quot; w:h-ansi=&quot;Cambria Math&quot; w:cs=&quot;Times New Roman&quot;/&gt;&lt;wx:font wx:val=&quot;Cambria Math&quot;/&gt;&lt;w:sz w:val=&quot;22&quot;/&gt;&lt;w:sz-cs w:val=&quot;22&quot;/&gt;&lt;w:lang w:val=&quot;EN-US&quot; w:fareast=&quot;ZH-&lt;m:CN&quot;&lt;m:/&gt;&lt;/w:rPr&gt;&lt;/m:ctrlPr&gt;&lt;/m:dPr&gt;&lt;m:e&gt;&lt;m:r&gt;&lt;w:rPr&gt;&lt;w:rFonts w:ascii=&quot;Cambria Math&quot; w:fareast=&quot;瀹嬩綋&quot; w:h-ansi=&quot;Cambria Math&quot; w:cs=&quot;Times New Roman&quot;/&gt;&lt;wx:font wx:val=&quot;Cambria Math&quot;/&gt;&lt;w:i/&gt;&lt;w:sz w:val=&quot;22&quot;/&gt;&lt;w:sz-cs w:val=&quot;22&quot;/&gt;&lt;w:lang w:val=&quot;EN-US&quot; w:fa&lt;m:reast=&lt;m:&quot;ZH-CN&quot;/&gt;&lt;/w:rPr&gt;&lt;m:t&gt;x+a&lt;/m:t&gt;&lt;/m:r&gt;&lt;/m:e&gt;&lt;/m:d&gt;&lt;/m:e&gt;&lt;m:sup&gt;&lt;m:r&gt;&lt;w:rPr&gt;&lt;w:rFonts w:ascii=&quot;Cambria Math&quot; w:fareast=&quot;瀹嬩綋&quot; w:h-ansi=&quot;Cambria Math&quot; w:cs=&quot;Times New Roman&quot;/&gt;&lt;wx:font wx:val=&quot;Cambria Math&quot;/&gt;&lt;w:i/&gt;&lt;w:sz w:val=&quot;22&quot;/&gt;&lt;w:sz-cs w:val=&quot;&lt;m:22&quot;/&gt;&lt;w:l&lt;m:ang w:val=&quot;EN-US&quot; w:fareast=&quot;ZH-CN&quot;/&gt;&lt;/w:rPr&gt;&lt;m:t&gt;n&lt;/m:t&gt;&lt;/m:r&gt;&lt;/m:sup&gt;&lt;/m:s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lt;/m:t&gt;&lt;/m:r&gt;&lt;m:nary&gt;&lt;m:naryPr&gt;&lt;m:chr m:val=&quot;鈭?/&gt;&lt;m:grow m:val=&quot;1&quot;/&gt;&lt;m:ctrlPr&gt;&lt;w:rPr&gt;&lt;w:rFonts w:ascii=&quot;Cambria Math&quot; w:fareast=&quot;瀹嬩綋&quot; w:h-ansi=&quot;Cambria Math&quot; w:cs=&quot;Timew:vas New Roman&gt;&lt;w:s&quot;/&gt;&lt;wx:font wx:val=&quot;Cambria Math&quot;/&gt;&lt;w:sz w:val=&quot;22&quot;/&gt;&lt;w:sz-cs w:val=&quot;22&quot;/&gt;&lt;w:lang w:val=&quot;EN-US&quot; w:fareast=&quot;ZH-CN&quot;/&gt;&lt;/w:rPr&gt;&lt;/m:ctrlPr&gt;&lt;/m:naryPr&gt;&lt;m:sub&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0&lt;/m:t&gt;&lt;/m:r&gt;&lt;/m:sub&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n&lt;/m:t&gt;&lt;/m:r&gt;&lt;/m:sup&gt;&lt;m:e&gt;&lt;m:d&gt;&lt;m:d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dPr&gt;&lt;m:e&gt;&lt;m:f&gt;&lt;m:fPr&gt;&lt;m:type m:val=&quot;noBa=&quot;Cr&quot;/&gt;&lt;m:ctrlPr&gt;&lt;ww:f:rPr&gt;&lt;w:rFonts w:ascii=&quot;Cambria Math&quot; w:fareast=&quot;瀹嬩綋&quot; w:h-ansi=&quot;Cambria Math&quot; w:cs=&quot;Times New Roman&quot;/&gt;&lt;wx:font wx:val=&quot;Cambria Math&quot;/&gt;&lt;w:sz w:val=&quot;22&quot;/&gt;&lt;w:sz-cs w:val=&quot;22&quot;/&gt;&lt;w:lang w:val=&quot;EN-US&quot; w:fareast=&quot;ZH-CN&quot;/&gt;&lt;/w:rPr&gt;&lt;/m:ctrlPr&gt;=&quot;C&lt;/m:fPr&gt;&lt;m:num&gt;&lt;m:rw:f&gt;&lt;w:rPr&gt;&lt;w:rFonts w:ascii=&quot;Cambria Math&quot; w:fareast=&quot;Cambria Math&quot; w:h-ansi=&quot;Cambria Math&quot; w:cs=&quot;Cambria Math&quot;/&gt;&lt;wx:font wx:val=&quot;Cambria Math&quot;/&gt;&lt;w:i/&gt;&lt;w:sz w:val=&quot;22&quot;/&gt;&lt;w:sz-cs w:val=&quot;22&quot;/&gt;&lt;w:lang w:val=&quot;EN-US&quot; w:fareast=&quot;ZH-CN&quot;/&gt;&lt;/w:rPr&gt;&lt;m:t&gt;n&lt;/m:t&gt;&lt;/m:r&gt;&lt;/m:num&gt;&lt;m:den&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lt;/m:t&gt;&lt;/m:r&gt;&lt;/m:den&gt;&lt;/m:f&gt;&lt;/m:e&gt;&lt;/m:d&gt;&lt;m:sSup&gt;&lt;m:sSupPr&gt;&lt;m:ctrlPr&gt;&lt;w:rPr&gt;&lt;w:rFonts w:ascii=&quot;Cambria Math&quot; w:fareast=&quot;瀹嬩綋&quot; w:h-ansi=&quot;Cambria Math&quot; w:cs=&quot;Times New Roman&quot;/&gt;&lt;wx:font wx:val=&quot;Cambria Math&quot;/&gt;&lt;w:sz w:val=&quot;22&quot;/&gt;&lt;w::fasz-cs w:val=&quot;22&quot;/&gt;&lt;w:lrPrang w:val=&quot;EN-US&quot; w:fareast=&quot;ZH-CN&quot;/&gt;&lt;/w:rPr&gt;&lt;/m:ctrlPr&gt;&lt;/m:sSupPr&gt;&lt;m:e&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x&lt;/m:t&gt;&lt;/m:r&gt;&lt;/m:e&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k&lt;/m:t&gt;&lt;/m:r&gt;&lt;/m:sup&gt;&lt;/m:sSup&gt;&lt;m:sSup&gt;&lt;m:sSupPr&gt;&lt;m:ctrlPr&gt;&lt;w:rPr&gt;&lt;w:rFonts w:ascii=&quot;Cambria Math&quot; w:fareast=&quot;瀹嬩綋&quot; w:h-ansi=&quot;Cambria Math&quot; w:cs=&quot;Tima Mes New Roman&quot;/&gt;&lt;wx:font wl=&quot;x:val=&quot;Cambria Math&quot;/&gt;&lt;w:sz w:val=&quot;22&quot;/&gt;&lt;w:sz-cs w:val=&quot;22&quot;/&gt;&lt;w:lang w:val=&quot;EN-US&quot; w:fareast=&quot;ZH-CN&quot;/&gt;&lt;/w:rPr&gt;&lt;/m:ctrlPr&gt;&lt;/m:sSupPr&gt;&lt;m:e&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a&lt;/m:t&gt;&lt;/m:r&gt;&lt;/m:e&gt;&lt;m:sup&gt;&lt;m:r&gt;&lt;w:rPr&gt;&lt;w:rFonts w:ascii=&quot;Cambria Math&quot; w:fareast=&quot;Cambria Math&quot; w:h-ansi=&quot;Cambria Math&quot; w:cs=&quot;Cambria Math&quot;/&gt;&lt;wx:font wx:val=&quot;Cambria Math&quot;/&gt;&lt;w:i/&gt;&lt;w:sz w:val=&quot;22&quot;/&gt;&lt;w:sz-cs w:val=&quot;22&quot;/&gt;&lt;w:lang w:val=&quot;EN-US&quot; w:fareast=&quot;ZH-CN&quot;/&gt;&lt;/w:rPr&gt;&lt;m:t&gt;n-k&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sidR="00F40E83" w:rsidRPr="00F40E83">
        <w:instrText xml:space="preserve"> </w:instrText>
      </w:r>
      <w:r w:rsidR="00F40E83" w:rsidRPr="00F40E83">
        <w:fldChar w:fldCharType="end"/>
      </w:r>
      <w:r w:rsidR="00F40E83" w:rsidRPr="00F40E83">
        <w:fldChar w:fldCharType="begin"/>
      </w:r>
      <w:r w:rsidR="00F40E83" w:rsidRPr="00F40E83">
        <w:instrText xml:space="preserve"> QUOTE </w:instrText>
      </w:r>
      <w:r w:rsidR="00F41747">
        <w:rPr>
          <w:position w:val="-18"/>
        </w:rPr>
        <w:pict>
          <v:shape id="_x0000_i1050" type="#_x0000_t75" style="width:121.8pt;height:2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3DF1&quot;/&gt;&lt;wsp:rsid wsp:val=&quot;000649D7&quot;/&gt;&lt;wsp:rsid wsp:val=&quot;000650AA&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4EE0&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24FBD&quot;/&gt;&lt;wsp:rsid wsp:val=&quot;00130D8B&quot;/&gt;&lt;wsp:rsid wsp:val=&quot;001312BB&quot;/&gt;&lt;wsp:rsid wsp:val=&quot;001320F4&quot;/&gt;&lt;wsp:rsid wsp:val=&quot;00136E16&quot;/&gt;&lt;wsp:rsid wsp:val=&quot;00141FB0&quot;/&gt;&lt;wsp:rsid wsp:val=&quot;00142BC6&quot;/&gt;&lt;wsp:rsid wsp:val=&quot;00145E1F&quot;/&gt;&lt;wsp:rsid wsp:val=&quot;001575C9&quot;/&gt;&lt;wsp:rsid wsp:val=&quot;00163DC1&quot;/&gt;&lt;wsp:rsid wsp:val=&quot;00170B09&quot;/&gt;&lt;wsp:rsid wsp:val=&quot;00180A46&quot;/&gt;&lt;wsp:rsid wsp:val=&quot;00182275&quot;/&gt;&lt;wsp:rsid wsp:val=&quot;00197B1C&quot;/&gt;&lt;wsp:rsid wsp:val=&quot;001A019D&quot;/&gt;&lt;wsp:rsid wsp:val=&quot;001A3F39&quot;/&gt;&lt;wsp:rsid wsp:val=&quot;001A55F0&quot;/&gt;&lt;wsp:rsid wsp:val=&quot;001B0BCC&quot;/&gt;&lt;wsp:rsid wsp:val=&quot;001B6160&quot;/&gt;&lt;wsp:rsid wsp:val=&quot;001B70E0&quot;/&gt;&lt;wsp:rsid wsp:val=&quot;001C202E&quot;/&gt;&lt;wsp:rsid wsp:val=&quot;001D3DDC&quot;/&gt;&lt;wsp:rsid wsp:val=&quot;001D4797&quot;/&gt;&lt;wsp:rsid wsp:val=&quot;001E17C8&quot;/&gt;&lt;wsp:rsid wsp:val=&quot;001E4CA5&quot;/&gt;&lt;wsp:rsid wsp:val=&quot;001E57C4&quot;/&gt;&lt;wsp:rsid wsp:val=&quot;001E598B&quot;/&gt;&lt;wsp:rsid wsp:val=&quot;001E60AA&quot;/&gt;&lt;wsp:rsid wsp:val=&quot;001F1930&quot;/&gt;&lt;wsp:rsid wsp:val=&quot;0020152F&quot;/&gt;&lt;wsp:rsid wsp:val=&quot;002017AF&quot;/&gt;&lt;wsp:rsid wsp:val=&quot;00203F47&quot;/&gt;&lt;wsp:rsid wsp:val=&quot;0020483F&quot;/&gt;&lt;wsp:rsid wsp:val=&quot;0020640B&quot;/&gt;&lt;wsp:rsid wsp:val=&quot;002064DE&quot;/&gt;&lt;wsp:rsid wsp:val=&quot;00212F3C&quot;/&gt;&lt;wsp:rsid wsp:val=&quot;0021526F&quot;/&gt;&lt;wsp:rsid wsp:val=&quot;00226D1F&quot;/&gt;&lt;wsp:rsid wsp:val=&quot;00227F74&quot;/&gt;&lt;wsp:rsid wsp:val=&quot;002336D1&quot;/&gt;&lt;wsp:rsid wsp:val=&quot;00233C65&quot;/&gt;&lt;wsp:rsid wsp:val=&quot;00240077&quot;/&gt;&lt;wsp:rsid wsp:val=&quot;00243BEA&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C052B&quot;/&gt;&lt;wsp:rsid wsp:val=&quot;002C3997&quot;/&gt;&lt;wsp:rsid wsp:val=&quot;002D099C&quot;/&gt;&lt;wsp:rsid wsp:val=&quot;002D11B6&quot;/&gt;&lt;wsp:rsid wsp:val=&quot;002E180C&quot;/&gt;&lt;wsp:rsid wsp:val=&quot;002E6C0F&quot;/&gt;&lt;wsp:rsid wsp:val=&quot;002E7F32&quot;/&gt;&lt;wsp:rsid wsp:val=&quot;002F52C6&quot;/&gt;&lt;wsp:rsid wsp:val=&quot;002F7E88&quot;/&gt;&lt;wsp:rsid wsp:val=&quot;00302A25&quot;/&gt;&lt;wsp:rsid wsp:val=&quot;0030539F&quot;/&gt;&lt;wsp:rsid wsp:val=&quot;00306E6D&quot;/&gt;&lt;wsp:rsid wsp:val=&quot;003072E2&quot;/&gt;&lt;wsp:rsid wsp:val=&quot;00307788&quot;/&gt;&lt;wsp:rsid wsp:val=&quot;0031129A&quot;/&gt;&lt;wsp:rsid wsp:val=&quot;00313AAB&quot;/&gt;&lt;wsp:rsid wsp:val=&quot;0032118A&quot;/&gt;&lt;wsp:rsid wsp:val=&quot;00321D74&quot;/&gt;&lt;wsp:rsid wsp:val=&quot;0032371F&quot;/&gt;&lt;wsp:rsid wsp:val=&quot;003246C2&quot;/&gt;&lt;wsp:rsid wsp:val=&quot;0032488A&quot;/&gt;&lt;wsp:rsid wsp:val=&quot;003267AF&quot;/&gt;&lt;wsp:rsid wsp:val=&quot;00327F47&quot;/&gt;&lt;wsp:rsid wsp:val=&quot;0033764C&quot;/&gt;&lt;wsp:rsid wsp:val=&quot;0034175E&quot;/&gt;&lt;wsp:rsid wsp:val=&quot;00342241&quot;/&gt;&lt;wsp:rsid wsp:val=&quot;00344A75&quot;/&gt;&lt;wsp:rsid wsp:val=&quot;00351885&quot;/&gt;&lt;wsp:rsid wsp:val=&quot;003531F6&quot;/&gt;&lt;wsp:rsid wsp:val=&quot;00356F7E&quot;/&gt;&lt;wsp:rsid wsp:val=&quot;00357E8C&quot;/&gt;&lt;wsp:rsid wsp:val=&quot;0036180D&quot;/&gt;&lt;wsp:rsid wsp:val=&quot;0036523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C70E2&quot;/&gt;&lt;wsp:rsid wsp:val=&quot;003D0E48&quot;/&gt;&lt;wsp:rsid wsp:val=&quot;003D594C&quot;/&gt;&lt;wsp:rsid wsp:val=&quot;003D68F1&quot;/&gt;&lt;wsp:rsid wsp:val=&quot;003D6C51&quot;/&gt;&lt;wsp:rsid wsp:val=&quot;003E3236&quot;/&gt;&lt;wsp:rsid wsp:val=&quot;003E3485&quot;/&gt;&lt;wsp:rsid wsp:val=&quot;003F159F&quot;/&gt;&lt;wsp:rsid wsp:val=&quot;003F2850&quot;/&gt;&lt;wsp:rsid wsp:val=&quot;003F741E&quot;/&gt;&lt;wsp:rsid wsp:val=&quot;004001E6&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354F&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04A9&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1BFD&quot;/&gt;&lt;wsp:rsid wsp:val=&quot;004D38E8&quot;/&gt;&lt;wsp:rsid wsp:val=&quot;004D5F2C&quot;/&gt;&lt;wsp:rsid wsp:val=&quot;004D6367&quot;/&gt;&lt;wsp:rsid wsp:val=&quot;004E097D&quot;/&gt;&lt;wsp:rsid wsp:val=&quot;004E13C2&quot;/&gt;&lt;wsp:rsid wsp:val=&quot;004E13F0&quot;/&gt;&lt;wsp:rsid wsp:val=&quot;004E3133&quot;/&gt;&lt;wsp:rsid wsp:val=&quot;004E3465&quot;/&gt;&lt;wsp:rsid wsp:val=&quot;004E42C1&quot;/&gt;&lt;wsp:rsid wsp:val=&quot;004E655E&quot;/&gt;&lt;wsp:rsid wsp:val=&quot;004F2C72&quot;/&gt;&lt;wsp:rsid wsp:val=&quot;004F7402&quot;/&gt;&lt;wsp:rsid wsp:val=&quot;00501260&quot;/&gt;&lt;wsp:rsid wsp:val=&quot;00505AD8&quot;/&gt;&lt;wsp:rsid wsp:val=&quot;00507E97&quot;/&gt;&lt;wsp:rsid wsp:val=&quot;00514F96&quot;/&gt;&lt;wsp:rsid wsp:val=&quot;0051790F&quot;/&gt;&lt;wsp:rsid wsp:val=&quot;00520B9C&quot;/&gt;&lt;wsp:rsid wsp:val=&quot;00523367&quot;/&gt;&lt;wsp:rsid wsp:val=&quot;00523C52&quot;/&gt;&lt;wsp:rsid wsp:val=&quot;00531364&quot;/&gt;&lt;wsp:rsid wsp:val=&quot;005513E7&quot;/&gt;&lt;wsp:rsid wsp:val=&quot;005805EF&quot;/&gt;&lt;wsp:rsid wsp:val=&quot;005928CF&quot;/&gt;&lt;wsp:rsid wsp:val=&quot;00592BE6&quot;/&gt;&lt;wsp:rsid wsp:val=&quot;005A665E&quot;/&gt;&lt;wsp:rsid wsp:val=&quot;005A710D&quot;/&gt;&lt;wsp:rsid wsp:val=&quot;005B1BEC&quot;/&gt;&lt;wsp:rsid wsp:val=&quot;005B31B7&quot;/&gt;&lt;wsp:rsid wsp:val=&quot;005B611A&quot;/&gt;&lt;wsp:rsid wsp:val=&quot;005B7988&quot;/&gt;&lt;wsp:rsid wsp:val=&quot;005C56EC&quot;/&gt;&lt;wsp:rsid wsp:val=&quot;005C66CE&quot;/&gt;&lt;wsp:rsid wsp:val=&quot;005D172F&quot;/&gt;&lt;wsp:rsid wsp:val=&quot;005D1E0B&quot;/&gt;&lt;wsp:rsid wsp:val=&quot;005D40CE&quot;/&gt;&lt;wsp:rsid wsp:val=&quot;005D461E&quot;/&gt;&lt;wsp:rsid wsp:val=&quot;005D7E89&quot;/&gt;&lt;wsp:rsid wsp:val=&quot;005E12D7&quot;/&gt;&lt;wsp:rsid wsp:val=&quot;005E268B&quot;/&gt;&lt;wsp:rsid wsp:val=&quot;005E6A7F&quot;/&gt;&lt;wsp:rsid wsp:val=&quot;005E6E48&quot;/&gt;&lt;wsp:rsid wsp:val=&quot;005E73D0&quot;/&gt;&lt;wsp:rsid wsp:val=&quot;005F34B6&quot;/&gt;&lt;wsp:rsid wsp:val=&quot;005F4855&quot;/&gt;&lt;wsp:rsid wsp:val=&quot;005F7A25&quot;/&gt;&lt;wsp:rsid wsp:val=&quot;006030EB&quot;/&gt;&lt;wsp:rsid wsp:val=&quot;0061055B&quot;/&gt;&lt;wsp:rsid wsp:val=&quot;006112DE&quot;/&gt;&lt;wsp:rsid wsp:val=&quot;00614498&quot;/&gt;&lt;wsp:rsid wsp:val=&quot;00617380&quot;/&gt;&lt;wsp:rsid wsp:val=&quot;0062309B&quot;/&gt;&lt;wsp:rsid wsp:val=&quot;00630EF3&quot;/&gt;&lt;wsp:rsid wsp:val=&quot;00633BA0&quot;/&gt;&lt;wsp:rsid wsp:val=&quot;006344E3&quot;/&gt;&lt;wsp:rsid wsp:val=&quot;00637351&quot;/&gt;&lt;wsp:rsid wsp:val=&quot;00640B15&quot;/&gt;&lt;wsp:rsid wsp:val=&quot;00641659&quot;/&gt;&lt;wsp:rsid wsp:val=&quot;006429DC&quot;/&gt;&lt;wsp:rsid wsp:val=&quot;006434D6&quot;/&gt;&lt;wsp:rsid wsp:val=&quot;00646D76&quot;/&gt;&lt;wsp:rsid wsp:val=&quot;0065476D&quot;/&gt;&lt;wsp:rsid wsp:val=&quot;0066063D&quot;/&gt;&lt;wsp:rsid wsp:val=&quot;00662104&quot;/&gt;&lt;wsp:rsid wsp:val=&quot;006650ED&quot;/&gt;&lt;wsp:rsid wsp:val=&quot;00666902&quot;/&gt;&lt;wsp:rsid wsp:val=&quot;0067118F&quot;/&gt;&lt;wsp:rsid wsp:val=&quot;00671551&quot;/&gt;&lt;wsp:rsid wsp:val=&quot;0067249D&quot;/&gt;&lt;wsp:rsid wsp:val=&quot;00672D79&quot;/&gt;&lt;wsp:rsid wsp:val=&quot;00673F49&quot;/&gt;&lt;wsp:rsid wsp:val=&quot;00683890&quot;/&gt;&lt;wsp:rsid wsp:val=&quot;006845DD&quot;/&gt;&lt;wsp:rsid wsp:val=&quot;0068705D&quot;/&gt;&lt;wsp:rsid wsp:val=&quot;006934D6&quot;/&gt;&lt;wsp:rsid wsp:val=&quot;00696999&quot;/&gt;&lt;wsp:rsid wsp:val=&quot;0069705F&quot;/&gt;&lt;wsp:rsid wsp:val=&quot;006A1789&quot;/&gt;&lt;wsp:rsid wsp:val=&quot;006A37FB&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36EE&quot;/&gt;&lt;wsp:rsid wsp:val=&quot;006E6B3E&quot;/&gt;&lt;wsp:rsid wsp:val=&quot;00701A20&quot;/&gt;&lt;wsp:rsid wsp:val=&quot;00702704&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64951&quot;/&gt;&lt;wsp:rsid wsp:val=&quot;007733CE&quot;/&gt;&lt;wsp:rsid wsp:val=&quot;00775001&quot;/&gt;&lt;wsp:rsid wsp:val=&quot;00776B26&quot;/&gt;&lt;wsp:rsid wsp:val=&quot;007775AA&quot;/&gt;&lt;wsp:rsid wsp:val=&quot;00784659&quot;/&gt;&lt;wsp:rsid wsp:val=&quot;00786FA8&quot;/&gt;&lt;wsp:rsid wsp:val=&quot;00795410&quot;/&gt;&lt;wsp:rsid wsp:val=&quot;007A2117&quot;/&gt;&lt;wsp:rsid wsp:val=&quot;007A64D9&quot;/&gt;&lt;wsp:rsid wsp:val=&quot;007B080D&quot;/&gt;&lt;wsp:rsid wsp:val=&quot;007C1D57&quot;/&gt;&lt;wsp:rsid wsp:val=&quot;007C47ED&quot;/&gt;&lt;wsp:rsid wsp:val=&quot;007C4E23&quot;/&gt;&lt;wsp:rsid wsp:val=&quot;007C65DA&quot;/&gt;&lt;wsp:rsid wsp:val=&quot;007C7250&quot;/&gt;&lt;wsp:rsid wsp:val=&quot;007D186B&quot;/&gt;&lt;wsp:rsid wsp:val=&quot;007D48F5&quot;/&gt;&lt;wsp:rsid wsp:val=&quot;007D6B9B&quot;/&gt;&lt;wsp:rsid wsp:val=&quot;007D7281&quot;/&gt;&lt;wsp:rsid wsp:val=&quot;007E294E&quot;/&gt;&lt;wsp:rsid wsp:val=&quot;007E66AF&quot;/&gt;&lt;wsp:rsid wsp:val=&quot;007F0764&quot;/&gt;&lt;wsp:rsid wsp:val=&quot;007F2AF4&quot;/&gt;&lt;wsp:rsid wsp:val=&quot;00807E95&quot;/&gt;&lt;wsp:rsid wsp:val=&quot;00811167&quot;/&gt;&lt;wsp:rsid wsp:val=&quot;00811344&quot;/&gt;&lt;wsp:rsid wsp:val=&quot;0081547A&quot;/&gt;&lt;wsp:rsid wsp:val=&quot;0082269B&quot;/&gt;&lt;wsp:rsid wsp:val=&quot;00824B9B&quot;/&gt;&lt;wsp:rsid wsp:val=&quot;00841BA9&quot;/&gt;&lt;wsp:rsid wsp:val=&quot;00850D52&quot;/&gt;&lt;wsp:rsid wsp:val=&quot;00851193&quot;/&gt;&lt;wsp:rsid wsp:val=&quot;00857E10&quot;/&gt;&lt;wsp:rsid wsp:val=&quot;00861807&quot;/&gt;&lt;wsp:rsid wsp:val=&quot;0086199C&quot;/&gt;&lt;wsp:rsid wsp:val=&quot;008637C9&quot;/&gt;&lt;wsp:rsid wsp:val=&quot;00864AD4&quot;/&gt;&lt;wsp:rsid wsp:val=&quot;00864C91&quot;/&gt;&lt;wsp:rsid wsp:val=&quot;00867320&quot;/&gt;&lt;wsp:rsid wsp:val=&quot;008861AE&quot;/&gt;&lt;wsp:rsid wsp:val=&quot;0088628A&quot;/&gt;&lt;wsp:rsid wsp:val=&quot;00890734&quot;/&gt;&lt;wsp:rsid wsp:val=&quot;0089145C&quot;/&gt;&lt;wsp:rsid wsp:val=&quot;0089405F&quot;/&gt;&lt;wsp:rsid wsp:val=&quot;008A06B0&quot;/&gt;&lt;wsp:rsid wsp:val=&quot;008B6AF4&quot;/&gt;&lt;wsp:rsid wsp:val=&quot;008C0CA8&quot;/&gt;&lt;wsp:rsid wsp:val=&quot;008C3C08&quot;/&gt;&lt;wsp:rsid wsp:val=&quot;008C735C&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E6E33&quot;/&gt;&lt;wsp:rsid wsp:val=&quot;008F1E37&quot;/&gt;&lt;wsp:rsid wsp:val=&quot;008F27EF&quot;/&gt;&lt;wsp:rsid wsp:val=&quot;00904A0E&quot;/&gt;&lt;wsp:rsid wsp:val=&quot;00906631&quot;/&gt;&lt;wsp:rsid wsp:val=&quot;009076EB&quot;/&gt;&lt;wsp:rsid wsp:val=&quot;00907CBE&quot;/&gt;&lt;wsp:rsid wsp:val=&quot;00910728&quot;/&gt;&lt;wsp:rsid wsp:val=&quot;009160F4&quot;/&gt;&lt;wsp:rsid wsp:val=&quot;00917560&quot;/&gt;&lt;wsp:rsid wsp:val=&quot;009220C0&quot;/&gt;&lt;wsp:rsid wsp:val=&quot;0092509A&quot;/&gt;&lt;wsp:rsid wsp:val=&quot;0093006D&quot;/&gt;&lt;wsp:rsid wsp:val=&quot;009342EB&quot;/&gt;&lt;wsp:rsid wsp:val=&quot;009349C5&quot;/&gt;&lt;wsp:rsid wsp:val=&quot;00934A70&quot;/&gt;&lt;wsp:rsid wsp:val=&quot;00936B09&quot;/&gt;&lt;wsp:rsid wsp:val=&quot;00942BE8&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129E&quot;/&gt;&lt;wsp:rsid wsp:val=&quot;009631A3&quot;/&gt;&lt;wsp:rsid wsp:val=&quot;00963301&quot;/&gt;&lt;wsp:rsid wsp:val=&quot;009651CB&quot;/&gt;&lt;wsp:rsid wsp:val=&quot;00970F03&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0CE&quot;/&gt;&lt;wsp:rsid wsp:val=&quot;009947E0&quot;/&gt;&lt;wsp:rsid wsp:val=&quot;0099755E&quot;/&gt;&lt;wsp:rsid wsp:val=&quot;009A5D45&quot;/&gt;&lt;wsp:rsid wsp:val=&quot;009A7964&quot;/&gt;&lt;wsp:rsid wsp:val=&quot;009B0E09&quot;/&gt;&lt;wsp:rsid wsp:val=&quot;009B3BF5&quot;/&gt;&lt;wsp:rsid wsp:val=&quot;009C2BBA&quot;/&gt;&lt;wsp:rsid wsp:val=&quot;009D136F&quot;/&gt;&lt;wsp:rsid wsp:val=&quot;009D4218&quot;/&gt;&lt;wsp:rsid wsp:val=&quot;009D62D0&quot;/&gt;&lt;wsp:rsid wsp:val=&quot;009E1829&quot;/&gt;&lt;wsp:rsid wsp:val=&quot;009E5DAE&quot;/&gt;&lt;wsp:rsid wsp:val=&quot;009F1903&quot;/&gt;&lt;wsp:rsid wsp:val=&quot;009F2A02&quot;/&gt;&lt;wsp:rsid wsp:val=&quot;009F35C3&quot;/&gt;&lt;wsp:rsid wsp:val=&quot;009F62C6&quot;/&gt;&lt;wsp:rsid wsp:val=&quot;009F7199&quot;/&gt;&lt;wsp:rsid wsp:val=&quot;00A12714&quot;/&gt;&lt;wsp:rsid wsp:val=&quot;00A15412&quot;/&gt;&lt;wsp:rsid wsp:val=&quot;00A17BF9&quot;/&gt;&lt;wsp:rsid wsp:val=&quot;00A230DA&quot;/&gt;&lt;wsp:rsid wsp:val=&quot;00A23AB7&quot;/&gt;&lt;wsp:rsid wsp:val=&quot;00A303E9&quot;/&gt;&lt;wsp:rsid wsp:val=&quot;00A347D1&quot;/&gt;&lt;wsp:rsid wsp:val=&quot;00A35913&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113F&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889&quot;/&gt;&lt;wsp:rsid wsp:val=&quot;00B20C1F&quot;/&gt;&lt;wsp:rsid wsp:val=&quot;00B246D2&quot;/&gt;&lt;wsp:rsid wsp:val=&quot;00B25732&quot;/&gt;&lt;wsp:rsid wsp:val=&quot;00B278F2&quot;/&gt;&lt;wsp:rsid wsp:val=&quot;00B33BAA&quot;/&gt;&lt;wsp:rsid wsp:val=&quot;00B347DD&quot;/&gt;&lt;wsp:rsid wsp:val=&quot;00B37604&quot;/&gt;&lt;wsp:rsid wsp:val=&quot;00B37D15&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444&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74B&quot;/&gt;&lt;wsp:rsid wsp:val=&quot;00C33D61&quot;/&gt;&lt;wsp:rsid wsp:val=&quot;00C4448E&quot;/&gt;&lt;wsp:rsid wsp:val=&quot;00C45945&quot;/&gt;&lt;wsp:rsid wsp:val=&quot;00C5198C&quot;/&gt;&lt;wsp:rsid wsp:val=&quot;00C523A7&quot;/&gt;&lt;wsp:rsid wsp:val=&quot;00C52C53&quot;/&gt;&lt;wsp:rsid wsp:val=&quot;00C533E6&quot;/&gt;&lt;wsp:rsid wsp:val=&quot;00C56718&quot;/&gt;&lt;wsp:rsid wsp:val=&quot;00C6090C&quot;/&gt;&lt;wsp:rsid wsp:val=&quot;00C6171F&quot;/&gt;&lt;wsp:rsid wsp:val=&quot;00C621D9&quot;/&gt;&lt;wsp:rsid wsp:val=&quot;00C73DDB&quot;/&gt;&lt;wsp:rsid wsp:val=&quot;00C74553&quot;/&gt;&lt;wsp:rsid wsp:val=&quot;00C75CB9&quot;/&gt;&lt;wsp:rsid wsp:val=&quot;00C76F70&quot;/&gt;&lt;wsp:rsid wsp:val=&quot;00C77F0E&quot;/&gt;&lt;wsp:rsid wsp:val=&quot;00C83F2F&quot;/&gt;&lt;wsp:rsid wsp:val=&quot;00C86286&quot;/&gt;&lt;wsp:rsid wsp:val=&quot;00CA184F&quot;/&gt;&lt;wsp:rsid wsp:val=&quot;00CB7E17&quot;/&gt;&lt;wsp:rsid wsp:val=&quot;00CC76B1&quot;/&gt;&lt;wsp:rsid wsp:val=&quot;00CD1FA1&quot;/&gt;&lt;wsp:rsid wsp:val=&quot;00CD2E83&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257D2&quot;/&gt;&lt;wsp:rsid wsp:val=&quot;00D25848&quot;/&gt;&lt;wsp:rsid wsp:val=&quot;00D25861&quot;/&gt;&lt;wsp:rsid wsp:val=&quot;00D311E6&quot;/&gt;&lt;wsp:rsid wsp:val=&quot;00D31726&quot;/&gt;&lt;wsp:rsid wsp:val=&quot;00D3320E&quot;/&gt;&lt;wsp:rsid wsp:val=&quot;00D336DA&quot;/&gt;&lt;wsp:rsid wsp:val=&quot;00D3554C&quot;/&gt;&lt;wsp:rsid wsp:val=&quot;00D36761&quot;/&gt;&lt;wsp:rsid wsp:val=&quot;00D41439&quot;/&gt;&lt;wsp:rsid wsp:val=&quot;00D43A6B&quot;/&gt;&lt;wsp:rsid wsp:val=&quot;00D6491D&quot;/&gt;&lt;wsp:rsid wsp:val=&quot;00D64C86&quot;/&gt;&lt;wsp:rsid wsp:val=&quot;00D779C8&quot;/&gt;&lt;wsp:rsid wsp:val=&quot;00D80AA1&quot;/&gt;&lt;wsp:rsid wsp:val=&quot;00D8184D&quot;/&gt;&lt;wsp:rsid wsp:val=&quot;00D9024F&quot;/&gt;&lt;wsp:rsid wsp:val=&quot;00D905A8&quot;/&gt;&lt;wsp:rsid wsp:val=&quot;00D91C4B&quot;/&gt;&lt;wsp:rsid wsp:val=&quot;00D9558A&quot;/&gt;&lt;wsp:rsid wsp:val=&quot;00DA111B&quot;/&gt;&lt;wsp:rsid wsp:val=&quot;00DB798D&quot;/&gt;&lt;wsp:rsid wsp:val=&quot;00DC0422&quot;/&gt;&lt;wsp:rsid wsp:val=&quot;00DC101F&quot;/&gt;&lt;wsp:rsid wsp:val=&quot;00DC2F0A&quot;/&gt;&lt;wsp:rsid wsp:val=&quot;00DC5D51&quot;/&gt;&lt;wsp:rsid wsp:val=&quot;00DC719F&quot;/&gt;&lt;wsp:rsid wsp:val=&quot;00DC7B74&quot;/&gt;&lt;wsp:rsid wsp:val=&quot;00DE4D46&quot;/&gt;&lt;wsp:rsid wsp:val=&quot;00DF2AAD&quot;/&gt;&lt;wsp:rsid wsp:val=&quot;00DF3741&quot;/&gt;&lt;wsp:rsid wsp:val=&quot;00DF3C2C&quot;/&gt;&lt;wsp:rsid wsp:val=&quot;00DF4C6E&quot;/&gt;&lt;wsp:rsid wsp:val=&quot;00DF4E30&quot;/&gt;&lt;wsp:rsid wsp:val=&quot;00DF7144&quot;/&gt;&lt;wsp:rsid wsp:val=&quot;00DF7FA4&quot;/&gt;&lt;wsp:rsid wsp:val=&quot;00E113C3&quot;/&gt;&lt;wsp:rsid wsp:val=&quot;00E17188&quot;/&gt;&lt;wsp:rsid wsp:val=&quot;00E20ED1&quot;/&gt;&lt;wsp:rsid wsp:val=&quot;00E228B8&quot;/&gt;&lt;wsp:rsid wsp:val=&quot;00E2421A&quot;/&gt;&lt;wsp:rsid wsp:val=&quot;00E307A2&quot;/&gt;&lt;wsp:rsid wsp:val=&quot;00E307D6&quot;/&gt;&lt;wsp:rsid wsp:val=&quot;00E31CBA&quot;/&gt;&lt;wsp:rsid wsp:val=&quot;00E348C4&quot;/&gt;&lt;wsp:rsid wsp:val=&quot;00E357A3&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8477D&quot;/&gt;&lt;wsp:rsid wsp:val=&quot;00E91BF2&quot;/&gt;&lt;wsp:rsid wsp:val=&quot;00EA2935&quot;/&gt;&lt;wsp:rsid wsp:val=&quot;00EA690F&quot;/&gt;&lt;wsp:rsid wsp:val=&quot;00EA77DD&quot;/&gt;&lt;wsp:rsid wsp:val=&quot;00EB3330&quot;/&gt;&lt;wsp:rsid wsp:val=&quot;00EB45A4&quot;/&gt;&lt;wsp:rsid wsp:val=&quot;00EC66B8&quot;/&gt;&lt;wsp:rsid wsp:val=&quot;00EC6F51&quot;/&gt;&lt;wsp:rsid wsp:val=&quot;00ED0973&quot;/&gt;&lt;wsp:rsid wsp:val=&quot;00ED256E&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0E83&quot;/&gt;&lt;wsp:rsid wsp:val=&quot;00F44A6D&quot;/&gt;&lt;wsp:rsid wsp:val=&quot;00F46A7B&quot;/&gt;&lt;wsp:rsid wsp:val=&quot;00F50DDF&quot;/&gt;&lt;wsp:rsid wsp:val=&quot;00F5154A&quot;/&gt;&lt;wsp:rsid wsp:val=&quot;00F51A3C&quot;/&gt;&lt;wsp:rsid wsp:val=&quot;00F54BC5&quot;/&gt;&lt;wsp:rsid wsp:val=&quot;00F551AE&quot;/&gt;&lt;wsp:rsid wsp:val=&quot;00F56C92&quot;/&gt;&lt;wsp:rsid wsp:val=&quot;00F6086C&quot;/&gt;&lt;wsp:rsid wsp:val=&quot;00F735A7&quot;/&gt;&lt;wsp:rsid wsp:val=&quot;00F760F1&quot;/&gt;&lt;wsp:rsid wsp:val=&quot;00F76393&quot;/&gt;&lt;wsp:rsid wsp:val=&quot;00F77CE7&quot;/&gt;&lt;wsp:rsid wsp:val=&quot;00F83B7B&quot;/&gt;&lt;wsp:rsid wsp:val=&quot;00F87279&quot;/&gt;&lt;wsp:rsid wsp:val=&quot;00F87C5A&quot;/&gt;&lt;wsp:rsid wsp:val=&quot;00F97532&quot;/&gt;&lt;wsp:rsid wsp:val=&quot;00F97AD5&quot;/&gt;&lt;wsp:rsid wsp:val=&quot;00FA5DB9&quot;/&gt;&lt;wsp:rsid wsp:val=&quot;00FB4466&quot;/&gt;&lt;wsp:rsid wsp:val=&quot;00FC774C&quot;/&gt;&lt;wsp:rsid wsp:val=&quot;00FD6190&quot;/&gt;&lt;wsp:rsid wsp:val=&quot;00FE0274&quot;/&gt;&lt;wsp:rsid wsp:val=&quot;00FE2D19&quot;/&gt;&lt;wsp:rsid wsp:val=&quot;00FE3C0F&quot;/&gt;&lt;wsp:rsid wsp:val=&quot;00FF468E&quot;/&gt;&lt;wsp:rsid wsp:val=&quot;00FF6FA1&quot;/&gt;&lt;/wsp:rsids&gt;&lt;/w:docPr&gt;&lt;w:body&gt;&lt;wx:sect&gt;&lt;w:p wsp:rsidR=&quot;00000000&quot; wsp:rsidRDefault=&quot;006A37FB&quot; wsp:rsidP=&quot;006A37FB&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a&lt;/m:t&gt;&lt;/m:r&gt;&lt;/m:e&gt;&lt;/m:d&gt;&lt;/m:e&gt;&lt;m:sup&gt;&lt;m:r&gt;&lt;w:rPr&gt;&lt;w:rFonts w:ascii=&quot;Cambria Math&quot; w:h-ansi=&quot;Cambria Math&quot;/&gt;&lt;wx:font wx:val=&quot;Cambria Math&quot;/&gt;&lt;w:i/&gt;&lt;/w:rPr&gt;&lt;m:t&gt;n&lt;/m:t&gt;&lt;/m:r&gt;&lt;/m:sup&gt;&lt;/m:sSup&gt;&lt;m:r&gt;&lt;w:rPr&gt;&lt;w:rFonts w:ascii=&quot;Cambria Math&quot; w:fareast=&quot;Cambria Math&quot; w:h-ansi=&quot;Cambria Math&quot; w:cs=&quot;Cambria Math&quot;/&gt;&lt;wx:font wx:val=&quot;Cambria Math&quot;/&gt;&lt;w:i/&gt;&lt;/w:rPr&gt;&lt;m:t&gt;=&lt;/m:t&gt;&lt;/m:r&gt;&lt;m:nary&gt;&lt;m:naryPr&gt;&lt;m:chr m:val=&quot;鈭?/&gt;&lt;m:grow m:val=&quot;1&quot;/&gt;&lt;m:ctrlPr&gt;&lt;w:rPr&gt;&lt;w:rFonts w:ascii=&quot;Cambria Math&quot; w:h-ansi=&quot;Cambria Math&quot;/&gt;&lt;wx:font wx:val=&quot;Cambria Math&quot;/&gt;&lt;/w:rPr&gt;&lt;/m:ctrlPr&gt;&lt;/m:naryPr&gt;&lt;m:sub&gt;&lt;m:r&gt;&lt;w:rPr&gt;&lt;w:rFonts w:asci/&gt;&gt;i=&quot;Cambria Math&quot; w:fareast=&quot;Cambria Math&quot; w:h-ansi=&quot;Cambria Math&quot; w:cs=&quot;Cambria Math&quot;/&gt;&lt;wx:font wx:val=&quot;Cambria Math&quot;/&gt;&lt;w:i/&gt;&lt;/w:rPr&gt;&lt;m:t&gt;k=0&lt;/m:t&gt;&lt;/m:r&gt;&lt;/m:sub&gt;&lt;m:sup&gt;&lt;m:r&gt;&lt;w:rPr&gt;&lt;w:rFonts w:ascii=&quot;Cambria Math&quot; w:fareast=&quot;Cambria Math&quot; w:h-ansi=&quot;Cambria Math&quot; w:cs=&quot;Cambria Math&quot;/&gt;&lt;wx:font wx:val=&quot;Cambria Math&quot;/&gt;&lt;w:i/&gt;&lt;/w:rPr&gt;&lt;m:t&gt;n&lt;/m:t&gt;&lt;/m:r&gt;&lt;/m:sup&gt;&lt;m:e&gt;&lt;m:d&gt;&lt;m:dPr&gt;&lt;m:ctrlPr&gt;&lt;w:rPr&gt;&lt;w:rFonts w:ascii=&quot;Cambria Math&quot; w:h-ansi=&quot;Cambria Math&quot;/&gt;&lt;wx:font wx:val=&quot;Cambria Math&quot;/&gt;&lt;/w:rPr&gt;&lt;/m:ctrlPr&gt;&lt;/m:dPr&gt;&lt;m:e&gt;&lt;m:f&gt;&lt;m:fPr&gt;&lt;m:type m:val=&quot;noBar&quot;/&gt;&lt;m:ctrlPr&gt;&lt;w:rPr&gt;&lt;w:rFonts w:ascii=&quot;Cambria Math&quot; w:h-ansi=&quot;Cambria Math&quot;/&gt;&lt;wx:font wx:val=&quot;Cambria Math&quot;/&gt;&lt;/w:rPr&gt;&lt;/m:ctrlPr&gt;&lt;/m:fPr&gt;&lt;m:num&gt;&lt;m:r&gt;&lt;w:rPr&gt;&lt;w:rFonts w:ascii=&quot;Cambria Math&quot; w:fareast=&quot;Cambria Math&quot; w:h-ansi=&quot;Cambria Math&quot; w:cs=&quot;Cambria Math&quot;/&gt;&lt;wx:font wx:val=&quot;Cambria Math&quot;/&gt;&lt;w:i/&gt;&lt;/w:rPr&gt;&lt;m:t&gt;n&lt;/m:t&gt;&lt;/m:r&gt;&lt;/m:num&gt;&lt;m:den&gt;&lt;m:r&gt;&lt;w:rPr&gt;&lt;w:rFonts w:ascii=&quot;Cambria Math&quot; w:fareast=&quot;Cambria Math&quot; w:h-ansi=&quot;Cambria Math&quot; w:cs=&quot;Cambria Math&quot;/&gt;&lt;wx:font wx:val=&quot;Cambria Math&quot;/&gt;&lt;w:i/&gt;&lt;/w:rPr&gt;&lt;m:t&gt;k&lt;/m:t&gt;&lt;/m:r&gt;&lt;/m:den&gt;&lt;/m:f&gt;&lt;/m:e&gt;&lt;/m:d&gt;&lt;m:sSup&gt;&lt;m:sSupPr&gt;&lt;m:ctrlPr&gt;&lt;w:rPr&gt;&lt;w:rFonts w:ascii=&quot;Cambria Math&quot; w:h-ansi=&quot;Cambria Math&quot;/&gt;&lt;wx:font wx:val=&quot;Cambria Math&quot;/&gt;&lt;/w:rPr&gt;&lt;/m:ctrlPr&gt;&lt;/m:sSupPr&gt;&lt;m:e&gt;&lt;m:r&gt;&lt;w:rPr&gt;&lt;w:rFonts w:ascii=&quot;Cambria Math&quot; w:fareast=&quot;Cambria Math&quot; w:h-ansi=&quot;Cambria Math&quot; w:cs=&quot;Cambria Math&quot;/&gt;&lt;wx:font wx:val=&quot;Cambria Math&quot;/&gt;&lt;w:i/&gt;&lt;/w:rPr&gt;&lt;m:t&gt;x&lt;/m:t&gt;&lt;/m:r&gt;&lt;/m:e&gt;&lt;m:sup&gt;&lt;m:r&gt;&lt;w:rPr&gt;&lt;w:rFonts w:ascii=&quot;Cambria Math&quot; w:fareast=&quot;Cambria Math&quot; w:h-ansi=&quot;Cambria Math&quot; w:cs=&quot;Cambria Math&quot;/&gt;&lt;wx:font wx:val=&quot;Cambria Math&quot;/&gt;&lt;w:i/&gt;&lt;/w:rPr&gt;&lt;m:t&gt;k&lt;/m:t&gt;&lt;/m:r&gt;&lt;/m:sup&gt;&lt;/m:sSup&gt;&lt;m:sSup&gt;&lt;m:sSupPr&gt;&lt;m:ctrlPr&gt;&lt;w:rPr&gt;&lt;w:rFonts w:ascii=&quot;Cambria Math&quot; w:h-ansi=&quot;Cambria Math&quot;/&gt;&lt;wx:font wx:val=&quot;Cambria Math&quot;/&gt;&lt;/w:rPr&gt;&lt;/m:ctrlPr&gt;&lt;/m:sSupPr&gt;&lt;m:e&gt;&lt;m:r&gt;&lt;w:rPr&gt;&lt;w:rFonts w:ascii=&quot;Cambria Math&quot; w:fareast=&quot;Cambria Math&quot; w:h-ansi=&quot;Cambria Math&quot; w:cs=&quot;Cambria Math&quot;/&gt;&lt;wx:font wx:val=&quot;Cambria Math&quot;/&gt;&lt;w:i/&gt;&lt;/w:rPr&gt;&lt;m:t&gt;a&lt;/m:t&gt;&lt;/m:r&gt;&lt;/m:e&gt;&lt;m:sup&gt;&lt;m:r&gt;&lt;w:rPr&gt;&lt;w:rFonts w:ascii=&quot;Cambria Math&quot; w:fareast=&quot;Cambria Math&quot; w:h-ansi=&quot;Cambria Math&quot; w:cs=&quot;Cambria Math&quot;/&gt;&lt;wx:font wx:val=&quot;Cambria Math&quot;/&gt;&lt;w:i/&gt;&lt;/w:rPr&gt;&lt;m:t&gt;n-k&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00F40E83" w:rsidRPr="00F40E83">
        <w:instrText xml:space="preserve"> </w:instrText>
      </w:r>
      <w:r w:rsidR="00F40E83" w:rsidRPr="00F40E83">
        <w:fldChar w:fldCharType="end"/>
      </w:r>
      <w:r w:rsidR="005E73D0" w:rsidRPr="00775001">
        <w:fldChar w:fldCharType="begin"/>
      </w:r>
      <w:r w:rsidR="005E73D0" w:rsidRPr="00775001">
        <w:instrText xml:space="preserve"> QUOTE </w:instrText>
      </w:r>
      <w:r w:rsidR="00F41747">
        <w:rPr>
          <w:position w:val="-8"/>
        </w:rPr>
        <w:pict>
          <v:shape id="_x0000_i1051" type="#_x0000_t75" style="width:172.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27A60&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43&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5001&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551343&quot; wsp:rsidP=&quot;00551343&quot;&gt;&lt;m:oMathPara&gt;&lt;m:oMath&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005E73D0" w:rsidRPr="00775001">
        <w:instrText xml:space="preserve"> </w:instrText>
      </w:r>
      <w:r w:rsidR="005E73D0" w:rsidRPr="00775001">
        <w:fldChar w:fldCharType="separate"/>
      </w:r>
      <w:r w:rsidR="00A5363C" w:rsidRPr="00A5363C">
        <w:fldChar w:fldCharType="begin"/>
      </w:r>
      <w:r w:rsidR="00A5363C" w:rsidRPr="00A5363C">
        <w:instrText xml:space="preserve"> QUOTE </w:instrText>
      </w:r>
      <w:r w:rsidR="00F41747">
        <w:rPr>
          <w:position w:val="-12"/>
        </w:rPr>
        <w:pict>
          <v:shape id="_x0000_i1052" type="#_x0000_t75" style="width:168.9pt;height:2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1E&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68701E&quot; wsp:rsidP=&quot;0068701E&quot;&gt;&lt;m:oMathPara&gt;&lt;m:oMath&gt;&lt;m:f&gt;&lt;m:fPr&gt;&lt;m:ctrlPr&gt;&lt;w:rPr&gt;&lt;w:rFonts w:ascii=&quot;Cambria Math&quot; w:fareast=&quot;瀹嬩綋&quot; w:h-ansi=&quot;Cambria Math&quot; w:cs=&quot;Times New Roman&quot;/&gt;&lt;wx:font wx:val=&quot;Cambria Math&quot;/&gt;&lt;w:i/&gt;&lt;w:sz w:v&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00A5363C" w:rsidRPr="00A5363C">
        <w:instrText xml:space="preserve"> </w:instrText>
      </w:r>
      <w:r w:rsidR="00A5363C" w:rsidRPr="00A5363C">
        <w:fldChar w:fldCharType="separate"/>
      </w:r>
      <w:r w:rsidR="001320F4" w:rsidRPr="00BC390B">
        <w:rPr>
          <w:rFonts w:ascii="Cambria Math" w:eastAsia="宋体" w:hAnsi="Cambria Math"/>
          <w:sz w:val="22"/>
          <w:szCs w:val="22"/>
          <w:lang w:val="en-US" w:eastAsia="zh-CN"/>
        </w:rPr>
        <w:br/>
      </w:r>
      <w:r w:rsidR="001320F4">
        <w:t xml:space="preserve">                                                      </w:t>
      </w:r>
      <w:r w:rsidR="001320F4" w:rsidRPr="001320F4">
        <w:fldChar w:fldCharType="begin"/>
      </w:r>
      <w:r w:rsidR="001320F4" w:rsidRPr="001320F4">
        <w:instrText xml:space="preserve"> QUOTE </w:instrText>
      </w:r>
      <w:r w:rsidR="00F41747">
        <w:rPr>
          <w:position w:val="-12"/>
        </w:rPr>
        <w:pict>
          <v:shape id="_x0000_i1053" type="#_x0000_t75" style="width:168.2pt;height:2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36FF8&quot;/&gt;&lt;wsp:rsid wsp:val=&quot;00450852&quot;/&gt;&lt;wsp:rsid wsp:val=&quot;004540C4&quot;/&gt;&lt;wsp:rsid wsp:val=&quot;004665DC&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A1903&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8A1903&quot; wsp:rsidP=&quot;008A1903&quot;&gt;&lt;m:oMathPara&gt;&lt;m:oMath&gt;&lt;m:f&gt;&lt;m:fPr&gt;&lt;m:ctrlPr&gt;&lt;w:rPr&gt;&lt;w:rFonts w:ascii=&quot;Cambria Math&quot; w:fareast=&quot;瀹嬩綋&quot; w:h-ansi=&quot;Cambria Math&quot; w:cs=&quot;Times New Roman&quot;/&gt;&lt;wx:font wx:val=&quot;Cambria Math&quot;/&gt;&lt;w:i/&gt;&lt;w:sz w:v&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001320F4" w:rsidRPr="001320F4">
        <w:instrText xml:space="preserve"> </w:instrText>
      </w:r>
      <w:r w:rsidR="001320F4" w:rsidRPr="001320F4">
        <w:fldChar w:fldCharType="separate"/>
      </w:r>
      <w:r w:rsidR="00F41747">
        <w:rPr>
          <w:position w:val="-12"/>
        </w:rPr>
        <w:pict>
          <v:shape id="_x0000_i1054" type="#_x0000_t75" style="width:172.9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36FF8&quot;/&gt;&lt;wsp:rsid wsp:val=&quot;00450852&quot;/&gt;&lt;wsp:rsid wsp:val=&quot;004540C4&quot;/&gt;&lt;wsp:rsid wsp:val=&quot;004665DC&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A1903&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8A1903&quot; wsp:rsidP=&quot;008A1903&quot;&gt;&lt;m:oMathPara&gt;&lt;m:oMath&gt;&lt;m:f&gt;&lt;m:fPr&gt;&lt;m:ctrlPr&gt;&lt;w:rPr&gt;&lt;w:rFonts w:ascii=&quot;Cambria Math&quot; w:fareast=&quot;瀹嬩綋&quot; w:h-ansi=&quot;Cambria Math&quot; w:cs=&quot;Times New Roman&quot;/&gt;&lt;wx:font wx:val=&quot;Cambria Math&quot;/&gt;&lt;w:i/&gt;&lt;w:sz w:v&quot;00&quot;00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001320F4" w:rsidRPr="001320F4">
        <w:fldChar w:fldCharType="end"/>
      </w:r>
      <w:r w:rsidR="00A5363C" w:rsidRPr="00A5363C">
        <w:fldChar w:fldCharType="end"/>
      </w:r>
      <w:r w:rsidR="005E73D0" w:rsidRPr="00775001">
        <w:fldChar w:fldCharType="end"/>
      </w:r>
      <w:r w:rsidR="00ED7270">
        <w:tab/>
      </w:r>
      <w:r w:rsidR="00ED7270">
        <w:tab/>
      </w:r>
      <w:r w:rsidR="00ED7270">
        <w:tab/>
      </w:r>
      <w:r w:rsidR="00ED7270">
        <w:tab/>
        <w:t>(</w:t>
      </w:r>
      <w:r w:rsidR="00097D34">
        <w:t>1</w:t>
      </w:r>
      <w:r w:rsidR="00ED7270">
        <w:t>)</w:t>
      </w:r>
      <w:r w:rsidR="005E73D0" w:rsidRPr="00BD0B14">
        <w:fldChar w:fldCharType="begin"/>
      </w:r>
      <w:r w:rsidR="005E73D0" w:rsidRPr="00BD0B14">
        <w:instrText xml:space="preserve"> QUOTE </w:instrText>
      </w:r>
      <w:r w:rsidR="00F41747">
        <w:rPr>
          <w:position w:val="-8"/>
        </w:rPr>
        <w:pict>
          <v:shape id="_x0000_i1055" type="#_x0000_t75" style="width:146.7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47DE9&quot;/&gt;&lt;wsp:rsid wsp:val=&quot;00052E47&quot;/&gt;&lt;wsp:rsid wsp:val=&quot;00054C47&quot;/&gt;&lt;wsp:rsid wsp:val=&quot;00067B3C&quot;/&gt;&lt;wsp:rsid wsp:val=&quot;000C4890&quot;/&gt;&lt;wsp:rsid wsp:val=&quot;000D78ED&quot;/&gt;&lt;wsp:rsid wsp:val=&quot;00107D45&quot;/&gt;&lt;wsp:rsid wsp:val=&quot;001312BB&quot;/&gt;&lt;wsp:rsid wsp:val=&quot;00145E1F&quot;/&gt;&lt;wsp:rsid wsp:val=&quot;00163DC1&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5788C&quot;/&gt;&lt;wsp:rsid wsp:val=&quot;00277D25&quot;/&gt;&lt;wsp:rsid wsp:val=&quot;002A43FD&quot;/&gt;&lt;wsp:rsid wsp:val=&quot;002B0703&quot;/&gt;&lt;wsp:rsid wsp:val=&quot;002B2E98&quot;/&gt;&lt;wsp:rsid wsp:val=&quot;002B6290&quot;/&gt;&lt;wsp:rsid wsp:val=&quot;00321D74&quot;/&gt;&lt;wsp:rsid wsp:val=&quot;003267AF&quot;/&gt;&lt;wsp:rsid wsp:val=&quot;0033764C&quot;/&gt;&lt;wsp:rsid wsp:val=&quot;0036180D&quot;/&gt;&lt;wsp:rsid wsp:val=&quot;00381804&quot;/&gt;&lt;wsp:rsid wsp:val=&quot;003D0E48&quot;/&gt;&lt;wsp:rsid wsp:val=&quot;003D68F1&quot;/&gt;&lt;wsp:rsid wsp:val=&quot;003D6C51&quot;/&gt;&lt;wsp:rsid wsp:val=&quot;003F159F&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40B15&quot;/&gt;&lt;wsp:rsid wsp:val=&quot;006429DC&quot;/&gt;&lt;wsp:rsid wsp:val=&quot;00666902&quot;/&gt;&lt;wsp:rsid wsp:val=&quot;00671551&quot;/&gt;&lt;wsp:rsid wsp:val=&quot;00673F49&quot;/&gt;&lt;wsp:rsid wsp:val=&quot;0068705D&quot;/&gt;&lt;wsp:rsid wsp:val=&quot;006A4C17&quot;/&gt;&lt;wsp:rsid wsp:val=&quot;006C10C6&quot;/&gt;&lt;wsp:rsid wsp:val=&quot;00701A20&quot;/&gt;&lt;wsp:rsid wsp:val=&quot;00702CE8&quot;/&gt;&lt;wsp:rsid wsp:val=&quot;00714795&quot;/&gt;&lt;wsp:rsid wsp:val=&quot;0075075A&quot;/&gt;&lt;wsp:rsid wsp:val=&quot;00760F80&quot;/&gt;&lt;wsp:rsid wsp:val=&quot;007733CE&quot;/&gt;&lt;wsp:rsid wsp:val=&quot;00776B26&quot;/&gt;&lt;wsp:rsid wsp:val=&quot;00795410&quot;/&gt;&lt;wsp:rsid wsp:val=&quot;007C47ED&quot;/&gt;&lt;wsp:rsid wsp:val=&quot;007C7250&quot;/&gt;&lt;wsp:rsid wsp:val=&quot;007D186B&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2224&quot;/&gt;&lt;wsp:rsid wsp:val=&quot;00975C39&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D536D&quot;/&gt;&lt;wsp:rsid wsp:val=&quot;00AF1DD7&quot;/&gt;&lt;wsp:rsid wsp:val=&quot;00AF4892&quot;/&gt;&lt;wsp:rsid wsp:val=&quot;00AF49B6&quot;/&gt;&lt;wsp:rsid wsp:val=&quot;00AF741B&quot;/&gt;&lt;wsp:rsid wsp:val=&quot;00B03743&quot;/&gt;&lt;wsp:rsid wsp:val=&quot;00B2007D&quot;/&gt;&lt;wsp:rsid wsp:val=&quot;00B25732&quot;/&gt;&lt;wsp:rsid wsp:val=&quot;00B37604&quot;/&gt;&lt;wsp:rsid wsp:val=&quot;00B40E22&quot;/&gt;&lt;wsp:rsid wsp:val=&quot;00B4189F&quot;/&gt;&lt;wsp:rsid wsp:val=&quot;00B67772&quot;/&gt;&lt;wsp:rsid wsp:val=&quot;00B7016F&quot;/&gt;&lt;wsp:rsid wsp:val=&quot;00B7491F&quot;/&gt;&lt;wsp:rsid wsp:val=&quot;00B81012&quot;/&gt;&lt;wsp:rsid wsp:val=&quot;00BD0B14&quot;/&gt;&lt;wsp:rsid wsp:val=&quot;00BE166E&quot;/&gt;&lt;wsp:rsid wsp:val=&quot;00BE2C84&quot;/&gt;&lt;wsp:rsid wsp:val=&quot;00BE68E8&quot;/&gt;&lt;wsp:rsid wsp:val=&quot;00C217B5&quot;/&gt;&lt;wsp:rsid wsp:val=&quot;00C24720&quot;/&gt;&lt;wsp:rsid wsp:val=&quot;00C335A9&quot;/&gt;&lt;wsp:rsid wsp:val=&quot;00C523A7&quot;/&gt;&lt;wsp:rsid wsp:val=&quot;00C533E6&quot;/&gt;&lt;wsp:rsid wsp:val=&quot;00C6090C&quot;/&gt;&lt;wsp:rsid wsp:val=&quot;00C6171F&quot;/&gt;&lt;wsp:rsid wsp:val=&quot;00C74553&quot;/&gt;&lt;wsp:rsid wsp:val=&quot;00C86286&quot;/&gt;&lt;wsp:rsid wsp:val=&quot;00CB7E17&quot;/&gt;&lt;wsp:rsid wsp:val=&quot;00CC6607&quot;/&gt;&lt;wsp:rsid wsp:val=&quot;00CC76B1&quot;/&gt;&lt;wsp:rsid wsp:val=&quot;00D3320E&quot;/&gt;&lt;wsp:rsid wsp:val=&quot;00D8184D&quot;/&gt;&lt;wsp:rsid wsp:val=&quot;00D905A8&quot;/&gt;&lt;wsp:rsid wsp:val=&quot;00D9558A&quot;/&gt;&lt;wsp:rsid wsp:val=&quot;00DC719F&quot;/&gt;&lt;wsp:rsid wsp:val=&quot;00DF4C6E&quot;/&gt;&lt;wsp:rsid wsp:val=&quot;00E2421A&quot;/&gt;&lt;wsp:rsid wsp:val=&quot;00E540B3&quot;/&gt;&lt;wsp:rsid wsp:val=&quot;00E60A62&quot;/&gt;&lt;wsp:rsid wsp:val=&quot;00E64848&quot;/&gt;&lt;wsp:rsid wsp:val=&quot;00E80F4E&quot;/&gt;&lt;wsp:rsid wsp:val=&quot;00EA2935&quot;/&gt;&lt;wsp:rsid wsp:val=&quot;00EB45A4&quot;/&gt;&lt;wsp:rsid wsp:val=&quot;00EC66B8&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83B7B&quot;/&gt;&lt;wsp:rsid wsp:val=&quot;00F87C5A&quot;/&gt;&lt;/wsp:rsids&gt;&lt;/w:docPr&gt;&lt;w:body&gt;&lt;wx:sect&gt;&lt;w:p wsp:rsidR=&quot;00000000&quot; wsp:rsidRDefault=&quot;00CC6607&quot; wsp:rsidP=&quot;00CC6607&quot;&gt;&lt;m:oMathPara&gt;&lt;m:oMath&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005E73D0" w:rsidRPr="00BD0B14">
        <w:instrText xml:space="preserve"> </w:instrText>
      </w:r>
      <w:r w:rsidR="005E73D0" w:rsidRPr="00BD0B14">
        <w:fldChar w:fldCharType="end"/>
      </w:r>
    </w:p>
    <w:p w:rsidR="002064DE" w:rsidRDefault="001320F4" w:rsidP="001320F4">
      <w:pPr>
        <w:jc w:val="both"/>
      </w:pPr>
      <w:r>
        <w:t>T</w:t>
      </w:r>
      <w:r w:rsidR="002064DE" w:rsidRPr="00E133A6">
        <w:t xml:space="preserve">he process to “roll” sub-matrix B can be done in parallel </w:t>
      </w:r>
      <w:r w:rsidR="0020640B">
        <w:t>with</w:t>
      </w:r>
      <w:r>
        <w:t xml:space="preserve"> Dryad tasks </w:t>
      </w:r>
      <w:r w:rsidR="002064DE" w:rsidRPr="00E133A6">
        <w:t xml:space="preserve">as long as </w:t>
      </w:r>
      <w:r w:rsidR="0020640B">
        <w:t xml:space="preserve">the </w:t>
      </w:r>
      <w:r w:rsidR="002064DE" w:rsidRPr="00E133A6">
        <w:t xml:space="preserve">aggregated requirement of </w:t>
      </w:r>
      <w:r w:rsidR="0020640B">
        <w:t xml:space="preserve">the </w:t>
      </w:r>
      <w:r w:rsidR="002064DE" w:rsidRPr="00E133A6">
        <w:t>network bandwidth is satisfied by the switch</w:t>
      </w:r>
      <w:r>
        <w:t>.</w:t>
      </w:r>
      <w:r w:rsidR="002064DE" w:rsidRPr="00E133A6">
        <w:t xml:space="preserve"> </w:t>
      </w:r>
      <w:r>
        <w:t>The</w:t>
      </w:r>
      <w:r w:rsidR="002064DE" w:rsidRPr="00E133A6">
        <w:t xml:space="preserve"> overhead </w:t>
      </w:r>
      <w:r>
        <w:t xml:space="preserve">of this step </w:t>
      </w:r>
      <w:r w:rsidR="002064DE" w:rsidRPr="00E133A6">
        <w:t>is:</w:t>
      </w:r>
    </w:p>
    <w:p w:rsidR="002064DE" w:rsidRPr="00E133A6" w:rsidRDefault="008D0266" w:rsidP="00775001">
      <w:pPr>
        <w:ind w:left="2160" w:firstLine="720"/>
        <w:jc w:val="both"/>
      </w:pPr>
      <w:r>
        <w:t xml:space="preserve">          </w:t>
      </w:r>
      <w:r w:rsidR="00F41747">
        <w:pict>
          <v:shape id="_x0000_i1056" type="#_x0000_t75" style="width:2in;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33C65&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8F1&quot;/&gt;&lt;wsp:rsid wsp:val=&quot;003D6C51&quot;/&gt;&lt;wsp:rsid wsp:val=&quot;004130A2&quot;/&gt;&lt;wsp:rsid wsp:val=&quot;004225B9&quot;/&gt;&lt;wsp:rsid wsp:val=&quot;0042356E&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3D4D&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085E&quot;/&gt;&lt;wsp:rsid wsp:val=&quot;008E6977&quot;/&gt;&lt;wsp:rsid wsp:val=&quot;00906631&quot;/&gt;&lt;wsp:rsid wsp:val=&quot;009076EB&quot;/&gt;&lt;wsp:rsid wsp:val=&quot;00910728&quot;/&gt;&lt;wsp:rsid wsp:val=&quot;009160F4&quot;/&gt;&lt;wsp:rsid wsp:val=&quot;0092509A&quot;/&gt;&lt;wsp:rsid wsp:val=&quot;009551BE&quot;/&gt;&lt;wsp:rsid wsp:val=&quot;00960572&quot;/&gt;&lt;wsp:rsid wsp:val=&quot;009631A3&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08AC&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81012&quot;/&gt;&lt;wsp:rsid wsp:val=&quot;00BE166E&quot;/&gt;&lt;wsp:rsid wsp:val=&quot;00BE68E8&quot;/&gt;&lt;wsp:rsid wsp:val=&quot;00C217B5&quot;/&gt;&lt;wsp:rsid wsp:val=&quot;00C523A7&quot;/&gt;&lt;wsp:rsid wsp:val=&quot;00C533E6&quot;/&gt;&lt;wsp:rsid wsp:val=&quot;00C6090C&quot;/&gt;&lt;wsp:rsid wsp:val=&quot;00C6171F&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A2935&quot;/&gt;&lt;wsp:rsid wsp:val=&quot;00EB45A4&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Pr=&quot;00683D4D&quot; wsp:rsidRDefault=&quot;00683D4D&quot; wsp:rsidP=&quot;00683D4D&quot;&gt;&lt;m:oMathPara&gt;&lt;m:oMath&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lt;/m:t&gt;&lt;/m:r&gt;&lt;/m:oMath&gt;&lt;/m:oMathPara&gt;&lt;/w:p&gt;&lt;w:sectPr wsp:rsidR=&quot;00000000&quot; wsp:rsidRPr=&quot;00683D4D&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00097D34">
        <w:tab/>
      </w:r>
      <w:r w:rsidR="00097D34">
        <w:tab/>
      </w:r>
      <w:r w:rsidR="00097D34">
        <w:tab/>
      </w:r>
      <w:r w:rsidR="00097D34">
        <w:tab/>
        <w:t>(2)</w:t>
      </w:r>
    </w:p>
    <w:p w:rsidR="002064DE" w:rsidRPr="00E133A6" w:rsidRDefault="008D0266" w:rsidP="002064DE">
      <w:r>
        <w:t>T</w:t>
      </w:r>
      <w:r w:rsidR="002064DE" w:rsidRPr="00E133A6">
        <w:t>he time taken to compute the sub-matrix product (including multiplication and addition) is:</w:t>
      </w:r>
    </w:p>
    <w:p w:rsidR="002064DE" w:rsidRPr="00E133A6" w:rsidRDefault="00F41747" w:rsidP="00097D34">
      <w:pPr>
        <w:ind w:left="2880" w:firstLine="720"/>
        <w:jc w:val="both"/>
      </w:pPr>
      <w:r>
        <w:pict>
          <v:shape id="_x0000_i1057" type="#_x0000_t75" style="width:1in;height:1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6227C&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Pr=&quot;00D6227C&quot; wsp:rsidRDefault=&quot;00D6227C&quot; wsp:rsidP=&quot;00D6227C&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m&lt;/m:t&gt;&lt;/m:r&gt;&lt;/m:e&gt;&lt;m:sup&gt;&lt;m:r&gt;&lt;w:rPr&gt;&lt;w:rFonts w:ascii=&quot;Cambria Math&quot; w:h-ansi=&quot;Cambria Math&quot;/&gt;&lt;wx:font wx:val=&quot;Cambria Math&quot;/&gt;&lt;w:i/&gt;&lt;/w:rPr&gt;&lt;m:t&gt;3&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 wsp:rsidRPr=&quot;00D6227C&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 o:title="" chromakey="white"/>
          </v:shape>
        </w:pict>
      </w:r>
      <w:r w:rsidR="00097D34">
        <w:tab/>
      </w:r>
      <w:r w:rsidR="00097D34">
        <w:tab/>
      </w:r>
      <w:r w:rsidR="00097D34">
        <w:tab/>
      </w:r>
      <w:r w:rsidR="00097D34">
        <w:tab/>
      </w:r>
      <w:r w:rsidR="00097D34">
        <w:tab/>
      </w:r>
      <w:r w:rsidR="00097D34">
        <w:tab/>
        <w:t>(3)</w:t>
      </w:r>
    </w:p>
    <w:p w:rsidR="002064DE" w:rsidRPr="00E133A6" w:rsidRDefault="001320F4" w:rsidP="00807E95">
      <w:pPr>
        <w:jc w:val="both"/>
      </w:pPr>
      <w:r>
        <w:t xml:space="preserve">Before summing up </w:t>
      </w:r>
      <w:r w:rsidR="008D0266">
        <w:t>the</w:t>
      </w:r>
      <w:r w:rsidR="00775001">
        <w:t xml:space="preserve"> overhead list above</w:t>
      </w:r>
      <w:r>
        <w:t xml:space="preserve"> to calculate </w:t>
      </w:r>
      <w:r w:rsidR="0020640B">
        <w:t xml:space="preserve">the </w:t>
      </w:r>
      <w:r>
        <w:t>overall job turnaround time,</w:t>
      </w:r>
      <w:r w:rsidR="00775001">
        <w:t xml:space="preserve"> </w:t>
      </w:r>
      <w:r>
        <w:t>we</w:t>
      </w:r>
      <w:r w:rsidR="00775001">
        <w:t xml:space="preserve"> noticed that the</w:t>
      </w:r>
      <w:r w:rsidR="00BC68A7">
        <w:t xml:space="preserve"> average</w:t>
      </w:r>
      <w:r w:rsidR="00775001">
        <w:t xml:space="preserve"> scheduling overhead, </w:t>
      </w:r>
      <w:r w:rsidR="00BC68A7">
        <w:t>(</w:t>
      </w:r>
      <w:r w:rsidR="00A5363C">
        <w:t>N</w:t>
      </w:r>
      <w:r w:rsidR="00BC68A7">
        <w:t>+1)/2</w:t>
      </w:r>
      <w:r w:rsidR="00A5363C">
        <w:t>*</w:t>
      </w:r>
      <w:proofErr w:type="spellStart"/>
      <w:r w:rsidR="00775001">
        <w:t>Tscheduling</w:t>
      </w:r>
      <w:proofErr w:type="spellEnd"/>
      <w:r w:rsidR="000D3E5E">
        <w:t>,</w:t>
      </w:r>
      <w:r w:rsidR="00A5363C">
        <w:t xml:space="preserve"> </w:t>
      </w:r>
      <w:r w:rsidR="0020640B">
        <w:t>was</w:t>
      </w:r>
      <w:r w:rsidR="00A5363C">
        <w:t xml:space="preserve"> much larger than </w:t>
      </w:r>
      <w:r w:rsidR="0020640B">
        <w:t xml:space="preserve">the </w:t>
      </w:r>
      <w:r w:rsidR="00A5363C">
        <w:t>communication start-up overhead</w:t>
      </w:r>
      <w:proofErr w:type="gramStart"/>
      <w:r w:rsidR="00A5363C">
        <w:t>,</w:t>
      </w:r>
      <w:r w:rsidR="008D0266">
        <w:t xml:space="preserve"> </w:t>
      </w:r>
      <w:proofErr w:type="gramEnd"/>
      <w:r w:rsidR="00A5363C" w:rsidRPr="00A5363C">
        <w:fldChar w:fldCharType="begin"/>
      </w:r>
      <w:r w:rsidR="00A5363C" w:rsidRPr="00A5363C">
        <w:instrText xml:space="preserve"> QUOTE </w:instrText>
      </w:r>
      <w:r w:rsidR="00F41747">
        <w:rPr>
          <w:position w:val="-11"/>
        </w:rPr>
        <w:pict>
          <v:shape id="_x0000_i1058" type="#_x0000_t75" style="width:67.9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84C80&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D84C80&quot; wsp:rsidP=&quot;00D84C80&quot;&gt;&lt;m:oMathPara&gt;&lt;m:oMath&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gt;&lt;m:radPr&gt;&lt;m:degw:aw:a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00A5363C" w:rsidRPr="00A5363C">
        <w:instrText xml:space="preserve"> </w:instrText>
      </w:r>
      <w:r w:rsidR="00A5363C" w:rsidRPr="00A5363C">
        <w:fldChar w:fldCharType="separate"/>
      </w:r>
      <w:r w:rsidR="00F41747">
        <w:rPr>
          <w:position w:val="-11"/>
        </w:rPr>
        <w:pict>
          <v:shape id="_x0000_i1059" type="#_x0000_t75" style="width:67.9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84C80&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D84C80&quot; wsp:rsidP=&quot;00D84C80&quot;&gt;&lt;m:oMathPara&gt;&lt;m:oMath&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gt;&lt;m:radPr&gt;&lt;m:degw:aw:a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00A5363C" w:rsidRPr="00A5363C">
        <w:fldChar w:fldCharType="end"/>
      </w:r>
      <w:r w:rsidR="00A5363C">
        <w:t>,</w:t>
      </w:r>
      <w:r w:rsidR="008D0266">
        <w:t xml:space="preserve"> </w:t>
      </w:r>
      <w:r w:rsidR="00A5363C">
        <w:t xml:space="preserve">which </w:t>
      </w:r>
      <w:r>
        <w:t>can be</w:t>
      </w:r>
      <w:r w:rsidR="00A5363C">
        <w:t xml:space="preserve"> eliminated in </w:t>
      </w:r>
      <w:r>
        <w:t xml:space="preserve">the </w:t>
      </w:r>
      <w:r w:rsidR="00A5363C">
        <w:t xml:space="preserve">model. </w:t>
      </w:r>
      <w:r w:rsidR="008D0266">
        <w:t>Finally, w</w:t>
      </w:r>
      <w:r w:rsidR="00775001">
        <w:t xml:space="preserve">e </w:t>
      </w:r>
      <w:r w:rsidR="00807E95">
        <w:t>define</w:t>
      </w:r>
      <w:r w:rsidR="0020640B">
        <w:t>d</w:t>
      </w:r>
      <w:r w:rsidR="00807E95">
        <w:t xml:space="preserve"> the </w:t>
      </w:r>
      <w:r w:rsidR="008D0266">
        <w:t>analytic</w:t>
      </w:r>
      <w:r w:rsidR="0020640B">
        <w:t>al</w:t>
      </w:r>
      <w:r w:rsidR="008D0266">
        <w:t xml:space="preserve"> </w:t>
      </w:r>
      <w:r w:rsidR="00807E95">
        <w:t xml:space="preserve">timing model of </w:t>
      </w:r>
      <w:r w:rsidR="0020640B">
        <w:t xml:space="preserve">the </w:t>
      </w:r>
      <w:r>
        <w:t>Dryad</w:t>
      </w:r>
      <w:r w:rsidR="008D0266">
        <w:t xml:space="preserve"> implementation of</w:t>
      </w:r>
      <w:r>
        <w:t xml:space="preserve"> </w:t>
      </w:r>
      <w:r w:rsidR="0020640B">
        <w:t xml:space="preserve">the </w:t>
      </w:r>
      <w:r w:rsidR="00807E95">
        <w:t xml:space="preserve">PMM as the following formula. </w:t>
      </w:r>
    </w:p>
    <w:p w:rsidR="002064DE" w:rsidRPr="00E133A6" w:rsidRDefault="002064DE" w:rsidP="002064DE">
      <w:r w:rsidRPr="002064DE">
        <w:fldChar w:fldCharType="begin"/>
      </w:r>
      <w:r w:rsidRPr="002064DE">
        <w:instrText xml:space="preserve"> QUOTE </w:instrText>
      </w:r>
      <w:r w:rsidR="00F41747">
        <w:rPr>
          <w:position w:val="-8"/>
        </w:rPr>
        <w:pict>
          <v:shape id="_x0000_i1060" type="#_x0000_t75" style="width:306.8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D179A&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AD179A&quot; wsp:rsidP=&quot;00AD179A&quot;&gt;&lt;m:oMathPara&gt;&lt;m:oMath&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N*&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2064DE">
        <w:instrText xml:space="preserve"> </w:instrText>
      </w:r>
      <w:r w:rsidRPr="002064DE">
        <w:fldChar w:fldCharType="separate"/>
      </w:r>
      <w:r w:rsidR="00A5363C" w:rsidRPr="00A5363C">
        <w:fldChar w:fldCharType="begin"/>
      </w:r>
      <w:r w:rsidR="00A5363C" w:rsidRPr="00A5363C">
        <w:instrText xml:space="preserve"> QUOTE </w:instrText>
      </w:r>
      <w:r w:rsidR="00F41747">
        <w:rPr>
          <w:position w:val="-11"/>
        </w:rPr>
        <w:pict>
          <v:shape id="_x0000_i1061" type="#_x0000_t75" style="width:309.5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7772E&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67772E&quot; wsp:rsidP=&quot;0067772E&quot;&gt;&lt;m:oMathPara&gt;&lt;m:oMath&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i/&gt;&lt;w:sz w:val=&quot;22&quot;/&gt;&lt;w:sz-cs w:val=&quot;22&quot;/&gt;&lt;w:lang w:a Ma M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 o:title="" chromakey="white"/>
          </v:shape>
        </w:pict>
      </w:r>
      <w:r w:rsidR="00A5363C" w:rsidRPr="00A5363C">
        <w:instrText xml:space="preserve"> </w:instrText>
      </w:r>
      <w:r w:rsidR="00A5363C" w:rsidRPr="00A5363C">
        <w:fldChar w:fldCharType="separate"/>
      </w:r>
      <w:r w:rsidR="00A5363C" w:rsidRPr="00A5363C">
        <w:fldChar w:fldCharType="begin"/>
      </w:r>
      <w:r w:rsidR="00A5363C" w:rsidRPr="00A5363C">
        <w:instrText xml:space="preserve"> QUOTE </w:instrText>
      </w:r>
      <w:r w:rsidR="00F41747">
        <w:rPr>
          <w:position w:val="-11"/>
        </w:rPr>
        <w:pict>
          <v:shape id="_x0000_i1062" type="#_x0000_t75" style="width:344.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2F1697&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2F1697&quot; wsp:rsidP=&quot;002F1697&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gt;&lt;w&gt;&lt;wont wx:val=&quot;Cambria Math&quot;/&gt;&lt;w: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9" o:title="" chromakey="white"/>
          </v:shape>
        </w:pict>
      </w:r>
      <w:r w:rsidR="00A5363C" w:rsidRPr="00A5363C">
        <w:instrText xml:space="preserve"> </w:instrText>
      </w:r>
      <w:r w:rsidR="00A5363C" w:rsidRPr="00A5363C">
        <w:fldChar w:fldCharType="separate"/>
      </w:r>
      <w:r w:rsidR="00FE0274" w:rsidRPr="00FE0274">
        <w:fldChar w:fldCharType="begin"/>
      </w:r>
      <w:r w:rsidR="00FE0274" w:rsidRPr="00FE0274">
        <w:instrText xml:space="preserve"> QUOTE </w:instrText>
      </w:r>
      <w:r w:rsidR="00F41747">
        <w:rPr>
          <w:position w:val="-5"/>
        </w:rPr>
        <w:pict>
          <v:shape id="_x0000_i1063"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919ED&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3919ED&quot; wsp:rsidP=&quot;003919ED&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FE0274" w:rsidRPr="00FE0274">
        <w:instrText xml:space="preserve"> </w:instrText>
      </w:r>
      <w:r w:rsidR="00FE0274" w:rsidRPr="00FE0274">
        <w:fldChar w:fldCharType="end"/>
      </w:r>
      <w:r w:rsidR="00FE0274" w:rsidRPr="00FE0274">
        <w:fldChar w:fldCharType="begin"/>
      </w:r>
      <w:r w:rsidR="00FE0274" w:rsidRPr="00FE0274">
        <w:instrText xml:space="preserve"> QUOTE </w:instrText>
      </w:r>
      <w:r w:rsidR="00F41747">
        <w:rPr>
          <w:position w:val="-11"/>
        </w:rPr>
        <w:pict>
          <v:shape id="_x0000_i1064" type="#_x0000_t75" style="width:344.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25F5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425F5E&quot; wsp:rsidP=&quot;00425F5E&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lt;m:&lt;m: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1" o:title="" chromakey="white"/>
          </v:shape>
        </w:pict>
      </w:r>
      <w:r w:rsidR="00FE0274" w:rsidRPr="00FE0274">
        <w:instrText xml:space="preserve"> </w:instrText>
      </w:r>
      <w:r w:rsidR="00FE0274" w:rsidRPr="00FE0274">
        <w:fldChar w:fldCharType="separate"/>
      </w:r>
      <w:r w:rsidR="00BC390B" w:rsidRPr="00BC390B">
        <w:fldChar w:fldCharType="begin"/>
      </w:r>
      <w:r w:rsidR="00BC390B" w:rsidRPr="00BC390B">
        <w:instrText xml:space="preserve"> QUOTE </w:instrText>
      </w:r>
      <w:r w:rsidR="00F41747">
        <w:rPr>
          <w:position w:val="-5"/>
        </w:rPr>
        <w:pict>
          <v:shape id="_x0000_i1065"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1822&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Default=&quot;00461822&quot; wsp:rsidP=&quot;0046182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BC390B" w:rsidRPr="00BC390B">
        <w:instrText xml:space="preserve"> </w:instrText>
      </w:r>
      <w:r w:rsidR="00BC390B" w:rsidRPr="00BC390B">
        <w:fldChar w:fldCharType="separate"/>
      </w:r>
      <w:r w:rsidR="00F41747">
        <w:rPr>
          <w:position w:val="-5"/>
        </w:rPr>
        <w:pict>
          <v:shape id="_x0000_i1066" type="#_x0000_t75" style="width:2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1822&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Default=&quot;00461822&quot; wsp:rsidP=&quot;0046182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00BC390B" w:rsidRPr="00BC390B">
        <w:fldChar w:fldCharType="end"/>
      </w:r>
      <w:r w:rsidR="00BC68A7" w:rsidRPr="00BC68A7">
        <w:fldChar w:fldCharType="begin"/>
      </w:r>
      <w:r w:rsidR="00BC68A7" w:rsidRPr="00BC68A7">
        <w:instrText xml:space="preserve"> QUOTE </w:instrText>
      </w:r>
      <w:r w:rsidR="00F41747">
        <w:rPr>
          <w:position w:val="-11"/>
        </w:rPr>
        <w:pict>
          <v:shape id="_x0000_i1067" type="#_x0000_t75" style="width:339.1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D3C46&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DD3C46&quot; wsp:rsidP=&quot;00DD3C46&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th&quot;th&quot;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00BC68A7" w:rsidRPr="00BC68A7">
        <w:instrText xml:space="preserve"> </w:instrText>
      </w:r>
      <w:r w:rsidR="00BC68A7" w:rsidRPr="00BC68A7">
        <w:fldChar w:fldCharType="separate"/>
      </w:r>
      <w:r w:rsidR="00F41747">
        <w:rPr>
          <w:position w:val="-11"/>
        </w:rPr>
        <w:pict>
          <v:shape id="_x0000_i1068" type="#_x0000_t75" style="width:352.6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D3C46&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DD3C46&quot; wsp:rsidP=&quot;00DD3C46&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gt;&lt;m:fPr&gt;&lt;m:ctrlPr&gt;&lt;w:rPr&gt;&lt;w:rFonts w:ascii=&quot;Cambria Math&quot; w:fareast=&quot;瀹嬩綋&quot; w:h-ansi=&quot;Cambria Math&quot; w:cs=&quot;Times New Roman&quot;/&gt;&lt;wx:font wx:val=&quot;Cambria Math&quot;/&gt;&lt;w:th&quot;th&quot;i/&gt;&lt;w:sz w:val=&quot;22&quot;/&gt;&lt;w:sz-cs w:val=&quot;22&quot;/&gt;&lt;w:lang w:val=&quot;EN-US&quot; w:fareast=&quot;ZH-CN&quot;/&gt;&lt;/w:rPr&gt;&lt;/m:ctrlPr&gt;&lt;/m:fPr&gt;&lt;m:num&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lt;/m:t&gt;&lt;/m:r&gt;&lt;m:r&gt;&lt;w:rPr&gt;&lt;w:rFonts w:ascii=&quot;Cambria Math&quot; w:h-ansi=&quot;Cambria Math&quot;/&gt;&lt;wx:font wx:val=&quot;Cambria Math&quot;/&gt;&lt;w:i/&gt;&lt;/w:rPr&gt;&lt;m:t&gt;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e&gt;&lt;/m:d&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00BC68A7" w:rsidRPr="00BC68A7">
        <w:fldChar w:fldCharType="end"/>
      </w:r>
      <w:r w:rsidR="00FE0274" w:rsidRPr="00FE0274">
        <w:fldChar w:fldCharType="end"/>
      </w:r>
      <w:r w:rsidR="00A5363C" w:rsidRPr="00A5363C">
        <w:fldChar w:fldCharType="end"/>
      </w:r>
      <w:r w:rsidR="00A5363C" w:rsidRPr="00A5363C">
        <w:fldChar w:fldCharType="end"/>
      </w:r>
      <w:r w:rsidRPr="002064DE">
        <w:fldChar w:fldCharType="end"/>
      </w:r>
      <w:r w:rsidRPr="00E133A6">
        <w:t xml:space="preserve"> </w:t>
      </w:r>
      <w:r w:rsidRPr="00E133A6">
        <w:tab/>
      </w:r>
      <w:r w:rsidRPr="00E133A6">
        <w:tab/>
      </w:r>
      <w:r w:rsidRPr="00E133A6">
        <w:tab/>
        <w:t>(</w:t>
      </w:r>
      <w:r w:rsidR="00382014">
        <w:t>4</w:t>
      </w:r>
      <w:r w:rsidRPr="00E133A6">
        <w:t>)</w:t>
      </w:r>
    </w:p>
    <w:p w:rsidR="002064DE" w:rsidRPr="00E133A6" w:rsidRDefault="002064DE" w:rsidP="002064DE">
      <w:r w:rsidRPr="002064DE">
        <w:fldChar w:fldCharType="begin"/>
      </w:r>
      <w:r w:rsidRPr="002064DE">
        <w:instrText xml:space="preserve"> QUOTE </w:instrText>
      </w:r>
      <w:r w:rsidR="00F41747">
        <w:rPr>
          <w:position w:val="-8"/>
        </w:rPr>
        <w:pict>
          <v:shape id="_x0000_i1069" type="#_x0000_t75" style="width:342.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0F03A1&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0F03A1&quot; wsp:rsidP=&quot;000F03A1&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3" o:title="" chromakey="white"/>
          </v:shape>
        </w:pict>
      </w:r>
      <w:r w:rsidRPr="002064DE">
        <w:instrText xml:space="preserve"> </w:instrText>
      </w:r>
      <w:r w:rsidRPr="002064DE">
        <w:fldChar w:fldCharType="separate"/>
      </w:r>
      <w:r w:rsidR="00FE0274" w:rsidRPr="00FE0274">
        <w:fldChar w:fldCharType="begin"/>
      </w:r>
      <w:r w:rsidR="00FE0274" w:rsidRPr="00FE0274">
        <w:instrText xml:space="preserve"> QUOTE </w:instrText>
      </w:r>
      <w:r w:rsidR="00F41747">
        <w:rPr>
          <w:position w:val="-12"/>
        </w:rPr>
        <w:pict>
          <v:shape id="_x0000_i1070" type="#_x0000_t75" style="width:330.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92AF9&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292AF9&quot; wsp:rsidP=&quot;00292AF9&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gt;&lt;w&gt;&lt;w=&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MatS&quot; h&quot;/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4" o:title="" chromakey="white"/>
          </v:shape>
        </w:pict>
      </w:r>
      <w:r w:rsidR="00FE0274" w:rsidRPr="00FE0274">
        <w:instrText xml:space="preserve"> </w:instrText>
      </w:r>
      <w:r w:rsidR="00FE0274" w:rsidRPr="00FE0274">
        <w:fldChar w:fldCharType="separate"/>
      </w:r>
      <w:r w:rsidR="00FE0274" w:rsidRPr="00FE0274">
        <w:fldChar w:fldCharType="begin"/>
      </w:r>
      <w:r w:rsidR="00FE0274" w:rsidRPr="00FE0274">
        <w:instrText xml:space="preserve"> QUOTE </w:instrText>
      </w:r>
      <w:r w:rsidR="00F41747">
        <w:rPr>
          <w:position w:val="-12"/>
        </w:rPr>
        <w:pict>
          <v:shape id="_x0000_i1071" type="#_x0000_t75" style="width:330.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148F&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42148F&quot; wsp:rsidP=&quot;0042148F&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gt;&lt;w&gt;&lt;w=&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MatS&quot; h&quot;/w:fareast=&quot;ZH-CN&quot;/&gt;&lt;/w:rPr&gt;&lt;/m: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rsidR="00FE0274" w:rsidRPr="00FE0274">
        <w:instrText xml:space="preserve"> </w:instrText>
      </w:r>
      <w:r w:rsidR="00FE0274" w:rsidRPr="00FE0274">
        <w:fldChar w:fldCharType="separate"/>
      </w:r>
      <w:r w:rsidR="00BC68A7" w:rsidRPr="00BC68A7">
        <w:fldChar w:fldCharType="begin"/>
      </w:r>
      <w:r w:rsidR="00BC68A7" w:rsidRPr="00BC68A7">
        <w:instrText xml:space="preserve"> QUOTE </w:instrText>
      </w:r>
      <w:r w:rsidR="00F41747">
        <w:rPr>
          <w:position w:val="-12"/>
        </w:rPr>
        <w:pict>
          <v:shape id="_x0000_i1072" type="#_x0000_t75" style="width:325.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C4802&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9C4802&quot; wsp:rsidP=&quot;009C4802&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quot;/&gt;&quot;/&gt;an&quot;/&gt;&lt;wx:font wx:val=&quot;Cambria Math&quot;/&gt;&lt;w:i/&gt;&lt;w:sz w:val=&quot;22&quot;/&gt;&lt;w:sz-cs w:val=&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ZH-CN&quot;/&gt;&lt;/w:rPr&gt;&lt;r&gt;&lt;/m:m:f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rsidR="00BC68A7" w:rsidRPr="00BC68A7">
        <w:instrText xml:space="preserve"> </w:instrText>
      </w:r>
      <w:r w:rsidR="00BC68A7" w:rsidRPr="00BC68A7">
        <w:fldChar w:fldCharType="separate"/>
      </w:r>
      <w:r w:rsidR="00F41747">
        <w:rPr>
          <w:position w:val="-12"/>
        </w:rPr>
        <w:pict>
          <v:shape id="_x0000_i1073" type="#_x0000_t75" style="width:331.05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D3DDC&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A43FD&quot;/&gt;&lt;wsp:rsid wsp:val=&quot;002B0703&quot;/&gt;&lt;wsp:rsid wsp:val=&quot;002B2E98&quot;/&gt;&lt;wsp:rsid wsp:val=&quot;002B6290&quot;/&gt;&lt;wsp:rsid wsp:val=&quot;002B6C43&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C4802&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D6190&quot;/&gt;&lt;wsp:rsid wsp:val=&quot;00FE0274&quot;/&gt;&lt;wsp:rsid wsp:val=&quot;00FE2D19&quot;/&gt;&lt;wsp:rsid wsp:val=&quot;00FF468E&quot;/&gt;&lt;wsp:rsid wsp:val=&quot;00FF6FA1&quot;/&gt;&lt;/wsp:rsids&gt;&lt;/w:docPr&gt;&lt;w:body&gt;&lt;wx:sect&gt;&lt;w:p wsp:rsidR=&quot;00000000&quot; wsp:rsidRDefault=&quot;009C4802&quot; wsp:rsidP=&quot;009C4802&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quot;/&gt;&quot;/&gt;an&quot;/&gt;&lt;wx:font wx:val=&quot;Cambria Math&quot;/&gt;&lt;w:i/&gt;&lt;w:sz w:val=&quot;22&quot;/&gt;&lt;w:sz-cs w:val=&quot;22&quot;/&gt;&lt;w:lang w:val=&quot;EN-US&quot; w:fareast=&quot;ZH-CN&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N+1&lt;/m:t&gt;&lt;/m:r&gt;&lt;m:ctrlPr&gt;&lt;w:rPr&gt;&lt;w:rFonts w:ascii=&quot;Cambria Math&quot; w:h-ansi=&quot;Cambria Math&quot;/&gt;&lt;wx:font wx:val=&quot;Cambria Math&quot;/&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i/&gt;&lt;w:sz w:val=&quot;22&quot;/&gt;&lt;w:sz-cs w:val=&quot;22&quot;/&gt;&lt;w:lang w:val=&quot;EN-US&quot; w:fareast=&quot;ZH-CN&quot;/&gt;&lt;/w:rPr&gt;&lt;r&gt;&lt;/m:m:fctrlPr&gt;&lt;/m:fPr&gt;&lt;m:num&gt;&lt;m:d&gt;&lt;m:dPr&gt;&lt;m:ctrlPr&gt;&lt;w:rPr&gt;&lt;w:rFonts w:ascii=&quot;Cambria Math&quot; w:h-ansi=&quot;Cambria Math&quot;/&gt;&lt;wx:font wx:val=&quot;Cambria Math&quot;/&gt;&lt;w:i/&gt;&lt;/w:rPr&gt;&lt;/m:ctrlPr&gt;&lt;/m:dPr&gt;&lt;m:e&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N&lt;/m:t&gt;&lt;/m:r&gt;&lt;/m:e&gt;&lt;/m:rad&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 o:title="" chromakey="white"/>
          </v:shape>
        </w:pict>
      </w:r>
      <w:r w:rsidR="00BC68A7" w:rsidRPr="00BC68A7">
        <w:fldChar w:fldCharType="end"/>
      </w:r>
      <w:r w:rsidR="00FE0274" w:rsidRPr="00FE0274">
        <w:fldChar w:fldCharType="end"/>
      </w:r>
      <w:r w:rsidR="00FE0274" w:rsidRPr="00FE0274">
        <w:fldChar w:fldCharType="end"/>
      </w:r>
      <w:r w:rsidRPr="002064DE">
        <w:fldChar w:fldCharType="end"/>
      </w:r>
      <w:r w:rsidR="004540C4">
        <w:tab/>
      </w:r>
      <w:r w:rsidR="00FE0274">
        <w:tab/>
        <w:t xml:space="preserve">              (5) </w:t>
      </w:r>
    </w:p>
    <w:p w:rsidR="002064DE" w:rsidRPr="00E133A6" w:rsidRDefault="00807E95" w:rsidP="002064DE">
      <w:pPr>
        <w:jc w:val="both"/>
      </w:pPr>
      <w:r>
        <w:t>In addition, w</w:t>
      </w:r>
      <w:r w:rsidR="002064DE" w:rsidRPr="00E133A6">
        <w:t>e define</w:t>
      </w:r>
      <w:r w:rsidR="0020640B">
        <w:t>d</w:t>
      </w:r>
      <w:r w:rsidR="002064DE" w:rsidRPr="00E133A6">
        <w:t xml:space="preserve"> parallel efficiency </w:t>
      </w:r>
      <w:r w:rsidR="002064DE" w:rsidRPr="002064DE">
        <w:fldChar w:fldCharType="begin"/>
      </w:r>
      <w:r w:rsidR="002064DE" w:rsidRPr="002064DE">
        <w:instrText xml:space="preserve"> QUOTE </w:instrText>
      </w:r>
      <w:r w:rsidR="00F41747">
        <w:rPr>
          <w:position w:val="-5"/>
        </w:rPr>
        <w:pict>
          <v:shape id="_x0000_i1074" type="#_x0000_t75" style="width:4.7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354BA&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5354BA&quot; wsp:rsidP=&quot;005354BA&quot;&gt;&lt;m:oMathPara&gt;&lt;m:oMath&gt;&lt;m:r&gt;&lt;w:rPr&gt;&lt;w:rFonts w:ascii=&quot;Cambria Math&quot; w:h-ansi=&quot;Cambria Math&quot;/&gt;&lt;wx:font wx:val=&quot;Cambria Math&quot;/&gt;&lt;w:i/&gt;&lt;/w:rPr&gt;&lt;m:t&gt;蔚&lt;/m:t&gt;&lt;/m:r&gt;&lt;/m:oMath&gt;&lt;/m:oMathPara&gt;&lt;/w:p&gt;&lt;w:sectPr wsp:rsidR=&quot;00000000&quot;&gt;&lt;w:pgSz w:w=&quot;12240&quot; w:h=&quot;15840&quot;/&gt;&lt;w:pgMar w:top=&quot;1440&quot; w:right=&quot;1800&quot; w:bottom=&quot;1440&quot; w:left=&quot;1800&quot; w:header=&quot;720&quot; CCw:footer=&quot;720&quot; w:gutter=&quot;0&quot;/&gt;&lt;w:cols w:space=&quot;720&quot;/&gt;&lt;/w:sectPr&gt;&lt;/wx:sect&gt;&lt;/w:body&gt;&lt;/w:wordDocument&gt;">
            <v:imagedata r:id="rId47" o:title="" chromakey="white"/>
          </v:shape>
        </w:pict>
      </w:r>
      <w:r w:rsidR="002064DE" w:rsidRPr="002064DE">
        <w:instrText xml:space="preserve"> </w:instrText>
      </w:r>
      <w:r w:rsidR="002064DE" w:rsidRPr="002064DE">
        <w:fldChar w:fldCharType="separate"/>
      </w:r>
      <w:r w:rsidR="00F41747">
        <w:rPr>
          <w:position w:val="-5"/>
        </w:rPr>
        <w:pict>
          <v:shape id="_x0000_i1075" type="#_x0000_t75" style="width:4.7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354BA&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5354BA&quot; wsp:rsidP=&quot;005354BA&quot;&gt;&lt;m:oMathPara&gt;&lt;m:oMath&gt;&lt;m:r&gt;&lt;w:rPr&gt;&lt;w:rFonts w:ascii=&quot;Cambria Math&quot; w:h-ansi=&quot;Cambria Math&quot;/&gt;&lt;wx:font wx:val=&quot;Cambria Math&quot;/&gt;&lt;w:i/&gt;&lt;/w:rPr&gt;&lt;m:t&gt;蔚&lt;/m:t&gt;&lt;/m:r&gt;&lt;/m:oMath&gt;&lt;/m:oMathPara&gt;&lt;/w:p&gt;&lt;w:sectPr wsp:rsidR=&quot;00000000&quot;&gt;&lt;w:pgSz w:w=&quot;12240&quot; w:h=&quot;15840&quot;/&gt;&lt;w:pgMar w:top=&quot;1440&quot; w:right=&quot;1800&quot; w:bottom=&quot;1440&quot; w:left=&quot;1800&quot; w:header=&quot;720&quot; CCw:footer=&quot;720&quot; w:gutter=&quot;0&quot;/&gt;&lt;w:cols w:space=&quot;720&quot;/&gt;&lt;/w:sectPr&gt;&lt;/wx:sect&gt;&lt;/w:body&gt;&lt;/w:wordDocument&gt;">
            <v:imagedata r:id="rId47" o:title="" chromakey="white"/>
          </v:shape>
        </w:pict>
      </w:r>
      <w:r w:rsidR="002064DE" w:rsidRPr="002064DE">
        <w:fldChar w:fldCharType="end"/>
      </w:r>
      <w:r w:rsidR="002064DE" w:rsidRPr="00E133A6">
        <w:t xml:space="preserve"> and parallel overhead </w:t>
      </w:r>
      <w:r w:rsidR="002064DE" w:rsidRPr="002064DE">
        <w:fldChar w:fldCharType="begin"/>
      </w:r>
      <w:r w:rsidR="002064DE" w:rsidRPr="002064DE">
        <w:instrText xml:space="preserve"> QUOTE </w:instrText>
      </w:r>
      <w:r w:rsidR="00F41747">
        <w:rPr>
          <w:position w:val="-5"/>
        </w:rPr>
        <w:pict>
          <v:shape id="_x0000_i1076"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D4984&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9D4984&quot; wsp:rsidP=&quot;009D4984&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instrText xml:space="preserve"> </w:instrText>
      </w:r>
      <w:r w:rsidR="002064DE" w:rsidRPr="002064DE">
        <w:fldChar w:fldCharType="separate"/>
      </w:r>
      <w:r w:rsidR="00F41747">
        <w:rPr>
          <w:position w:val="-5"/>
        </w:rPr>
        <w:pict>
          <v:shape id="_x0000_i1077"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D4984&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9D4984&quot; wsp:rsidP=&quot;009D4984&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fldChar w:fldCharType="end"/>
      </w:r>
      <w:r w:rsidR="002064DE" w:rsidRPr="00E133A6">
        <w:t xml:space="preserve"> as in </w:t>
      </w:r>
      <w:r w:rsidR="0020640B">
        <w:t>E</w:t>
      </w:r>
      <w:r w:rsidR="002064DE" w:rsidRPr="00E133A6">
        <w:t>quation</w:t>
      </w:r>
      <w:r w:rsidR="0020640B">
        <w:t>s</w:t>
      </w:r>
      <w:r w:rsidR="002064DE" w:rsidRPr="00E133A6">
        <w:t xml:space="preserve"> </w:t>
      </w:r>
      <w:r w:rsidR="00FE0274">
        <w:t>6</w:t>
      </w:r>
      <w:r w:rsidR="002064DE" w:rsidRPr="00E133A6">
        <w:t xml:space="preserve">) and </w:t>
      </w:r>
      <w:r w:rsidR="00FE0274">
        <w:t>7</w:t>
      </w:r>
      <w:r w:rsidR="002064DE" w:rsidRPr="00E133A6">
        <w:t xml:space="preserve">). </w:t>
      </w:r>
      <w:r w:rsidR="00FE0274">
        <w:t xml:space="preserve">The deduction of </w:t>
      </w:r>
      <w:r w:rsidR="002064DE" w:rsidRPr="00E133A6">
        <w:t xml:space="preserve">Equation </w:t>
      </w:r>
      <w:r w:rsidR="00FE0274">
        <w:t>6</w:t>
      </w:r>
      <w:r w:rsidR="002064DE" w:rsidRPr="00E133A6">
        <w:t>) is based on the hypothesis</w:t>
      </w:r>
      <w:r w:rsidR="00FE0274">
        <w:t xml:space="preserve"> </w:t>
      </w:r>
      <w:r w:rsidR="00FE0274" w:rsidRPr="00FE0274">
        <w:fldChar w:fldCharType="begin"/>
      </w:r>
      <w:r w:rsidR="00FE0274" w:rsidRPr="00FE0274">
        <w:instrText xml:space="preserve"> QUOTE </w:instrText>
      </w:r>
      <w:r w:rsidR="00F41747">
        <w:rPr>
          <w:position w:val="-11"/>
        </w:rPr>
        <w:pict>
          <v:shape id="_x0000_i1078" type="#_x0000_t75" style="width:126.5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374AE&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7374AE&quot; wsp:rsidP=&quot;007374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2M&lt;/m:t&gt;&lt;/m:r&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flops&lt;/m:t&gt;&lt;/m:r&gt;&lt;m:r&gt;&lt;m:rPr&gt;&lt;m:sty m:val=&quot;p&quot;/&gt;&lt;/m:rPr&gt;&lt;w:rPr&gt;&lt;w:rFonts w:ascii=&quot;Cambria Math&quot; w:h-ansi=&quot;Cambria Math&quot;/&gt;&lt;wx:font wx:val=&quot;Cambria Math&quot;/&gt;&lt;/w:rPr&gt;&lt;m:t&gt;鈮?/m:t&gt;&lt;/m:r&gt;&lt;m:r&gt;&lt;w:rPr&gt;&lt;w:rFoMaants w:ascii=&quot;Cambria Math&quot; w:h-ansi=&quot;Cambria Math&quot;/&gt;&lt;wx:font wx:val=&quot;Cambria Math&quot;/&gt;&lt;w:i/&gt;&lt;/w:rPr&gt;&lt;m:t&gt;Tflop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00FE0274" w:rsidRPr="00FE0274">
        <w:instrText xml:space="preserve"> </w:instrText>
      </w:r>
      <w:r w:rsidR="00FE0274" w:rsidRPr="00FE0274">
        <w:fldChar w:fldCharType="separate"/>
      </w:r>
      <w:r w:rsidR="00F41747">
        <w:rPr>
          <w:position w:val="-11"/>
        </w:rPr>
        <w:pict>
          <v:shape id="_x0000_i1079" type="#_x0000_t75" style="width:108.3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374AE&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7374AE&quot; wsp:rsidP=&quot;007374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2M&lt;/m:t&gt;&lt;/m:r&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flops&lt;/m:t&gt;&lt;/m:r&gt;&lt;m:r&gt;&lt;m:rPr&gt;&lt;m:sty m:val=&quot;p&quot;/&gt;&lt;/m:rPr&gt;&lt;w:rPr&gt;&lt;w:rFonts w:ascii=&quot;Cambria Math&quot; w:h-ansi=&quot;Cambria Math&quot;/&gt;&lt;wx:font wx:val=&quot;Cambria Math&quot;/&gt;&lt;/w:rPr&gt;&lt;m:t&gt;鈮?/m:t&gt;&lt;/m:r&gt;&lt;m:r&gt;&lt;w:rPr&gt;&lt;w:rFoMaants w:ascii=&quot;Cambria Math&quot; w:h-ansi=&quot;Cambria Math&quot;/&gt;&lt;wx:font wx:val=&quot;Cambria Math&quot;/&gt;&lt;w:i/&gt;&lt;/w:rPr&gt;&lt;m:t&gt;Tflop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00FE0274" w:rsidRPr="00FE0274">
        <w:fldChar w:fldCharType="end"/>
      </w:r>
      <w:r w:rsidR="002064DE" w:rsidRPr="00E133A6">
        <w:t xml:space="preserve"> for </w:t>
      </w:r>
      <w:r w:rsidR="0020640B">
        <w:t xml:space="preserve">the </w:t>
      </w:r>
      <w:r w:rsidR="002064DE" w:rsidRPr="00E133A6">
        <w:t xml:space="preserve">large matrices. </w:t>
      </w:r>
      <w:r w:rsidR="00382014">
        <w:t xml:space="preserve">Equation </w:t>
      </w:r>
      <w:r w:rsidR="00FE0274">
        <w:t>7</w:t>
      </w:r>
      <w:r w:rsidR="00382014">
        <w:t>) show</w:t>
      </w:r>
      <w:r w:rsidR="0020640B">
        <w:t>s</w:t>
      </w:r>
      <w:r w:rsidR="00382014">
        <w:t xml:space="preserve"> that t</w:t>
      </w:r>
      <w:r w:rsidR="002064DE" w:rsidRPr="00E133A6">
        <w:t xml:space="preserve">he parallel overhead </w:t>
      </w:r>
      <w:r w:rsidR="002064DE" w:rsidRPr="002064DE">
        <w:fldChar w:fldCharType="begin"/>
      </w:r>
      <w:r w:rsidR="002064DE" w:rsidRPr="002064DE">
        <w:instrText xml:space="preserve"> QUOTE </w:instrText>
      </w:r>
      <w:r w:rsidR="00F41747">
        <w:rPr>
          <w:position w:val="-5"/>
        </w:rPr>
        <w:pict>
          <v:shape id="_x0000_i1080"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instrText xml:space="preserve"> </w:instrText>
      </w:r>
      <w:r w:rsidR="002064DE" w:rsidRPr="002064DE">
        <w:fldChar w:fldCharType="separate"/>
      </w:r>
      <w:r w:rsidR="00F41747">
        <w:rPr>
          <w:position w:val="-5"/>
        </w:rPr>
        <w:pict>
          <v:shape id="_x0000_i1081"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2064DE" w:rsidRPr="002064DE">
        <w:fldChar w:fldCharType="end"/>
      </w:r>
      <w:r w:rsidR="002064DE" w:rsidRPr="00E133A6">
        <w:t xml:space="preserve"> is linear </w:t>
      </w:r>
      <w:proofErr w:type="gramStart"/>
      <w:r w:rsidR="002064DE" w:rsidRPr="00E133A6">
        <w:t xml:space="preserve">in </w:t>
      </w:r>
      <w:proofErr w:type="gramEnd"/>
      <w:r w:rsidR="002064DE" w:rsidRPr="002064DE">
        <w:fldChar w:fldCharType="begin"/>
      </w:r>
      <w:r w:rsidR="002064DE" w:rsidRPr="002064DE">
        <w:instrText xml:space="preserve"> QUOTE </w:instrText>
      </w:r>
      <w:r w:rsidR="00F41747">
        <w:rPr>
          <w:position w:val="-15"/>
        </w:rPr>
        <w:pict>
          <v:shape id="_x0000_i1082" type="#_x0000_t75" style="width:24.2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2667&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CB2667&quot; wsp:rsidP=&quot;00CB266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N&lt;/m:t&gt;&lt;/m:r&gt;&lt;/m:e&gt;&lt;/m:ra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002064DE" w:rsidRPr="002064DE">
        <w:instrText xml:space="preserve"> </w:instrText>
      </w:r>
      <w:r w:rsidR="002064DE" w:rsidRPr="002064DE">
        <w:fldChar w:fldCharType="separate"/>
      </w:r>
      <w:r w:rsidR="00FE0274" w:rsidRPr="00FE0274">
        <w:fldChar w:fldCharType="begin"/>
      </w:r>
      <w:r w:rsidR="00FE0274" w:rsidRPr="00FE0274">
        <w:instrText xml:space="preserve"> QUOTE </w:instrText>
      </w:r>
      <w:r w:rsidR="00F41747">
        <w:rPr>
          <w:position w:val="-11"/>
        </w:rPr>
        <w:pict>
          <v:shape id="_x0000_i1083" type="#_x0000_t75" style="width:38.3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007&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BE2007&quot; wsp:rsidP=&quot;00BE2007&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00FE0274" w:rsidRPr="00FE0274">
        <w:instrText xml:space="preserve"> </w:instrText>
      </w:r>
      <w:r w:rsidR="00FE0274" w:rsidRPr="00FE0274">
        <w:fldChar w:fldCharType="separate"/>
      </w:r>
      <w:r w:rsidR="00F41747">
        <w:rPr>
          <w:position w:val="-11"/>
        </w:rPr>
        <w:pict>
          <v:shape id="_x0000_i1084" type="#_x0000_t75" style="width:38.35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007&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BE2007&quot; wsp:rsidP=&quot;00BE2007&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00FE0274" w:rsidRPr="00FE0274">
        <w:fldChar w:fldCharType="end"/>
      </w:r>
      <w:r w:rsidR="002064DE" w:rsidRPr="002064DE">
        <w:fldChar w:fldCharType="end"/>
      </w:r>
      <w:r w:rsidR="00FE0274">
        <w:t xml:space="preserve">, as </w:t>
      </w:r>
      <w:r w:rsidR="00FE0274" w:rsidRPr="00FE0274">
        <w:fldChar w:fldCharType="begin"/>
      </w:r>
      <w:r w:rsidR="00FE0274" w:rsidRPr="00FE0274">
        <w:instrText xml:space="preserve"> QUOTE </w:instrText>
      </w:r>
      <w:r w:rsidR="00F41747">
        <w:rPr>
          <w:position w:val="-14"/>
        </w:rPr>
        <w:pict>
          <v:shape id="_x0000_i1085" type="#_x0000_t75" style="width:41.0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17E95&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617E95&quot; wsp:rsidP=&quot;00617E9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sidR="00FE0274" w:rsidRPr="00FE0274">
        <w:instrText xml:space="preserve"> </w:instrText>
      </w:r>
      <w:r w:rsidR="00FE0274" w:rsidRPr="00FE0274">
        <w:fldChar w:fldCharType="separate"/>
      </w:r>
      <w:r w:rsidR="00F41747">
        <w:rPr>
          <w:position w:val="-14"/>
        </w:rPr>
        <w:pict>
          <v:shape id="_x0000_i1086" type="#_x0000_t75" style="width:41.0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0852&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4F7402&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17E95&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CF23EE&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0274&quot;/&gt;&lt;wsp:rsid wsp:val=&quot;00FE2D19&quot;/&gt;&lt;wsp:rsid wsp:val=&quot;00FF6FA1&quot;/&gt;&lt;/wsp:rsids&gt;&lt;/w:docPr&gt;&lt;w:body&gt;&lt;wx:sect&gt;&lt;w:p wsp:rsidR=&quot;00000000&quot; wsp:rsidRDefault=&quot;00617E95&quot; wsp:rsidP=&quot;00617E9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r w:rsidR="00FE0274" w:rsidRPr="00FE0274">
        <w:fldChar w:fldCharType="end"/>
      </w:r>
      <w:r w:rsidR="00FE0274">
        <w:t xml:space="preserve"> can be considered </w:t>
      </w:r>
      <w:r w:rsidR="00BA7EA7">
        <w:t>consistent</w:t>
      </w:r>
      <w:r w:rsidR="00C75CB9">
        <w:t xml:space="preserve"> for different N and M</w:t>
      </w:r>
      <w:r w:rsidR="00FE0274">
        <w:t>.</w:t>
      </w:r>
    </w:p>
    <w:p w:rsidR="002064DE" w:rsidRPr="00E133A6" w:rsidRDefault="002064DE" w:rsidP="002064DE">
      <w:r w:rsidRPr="002064DE">
        <w:fldChar w:fldCharType="begin"/>
      </w:r>
      <w:r w:rsidRPr="002064DE">
        <w:instrText xml:space="preserve"> QUOTE </w:instrText>
      </w:r>
      <w:r w:rsidR="00F41747">
        <w:rPr>
          <w:position w:val="-39"/>
        </w:rPr>
        <w:pict>
          <v:shape id="_x0000_i1087" type="#_x0000_t75" style="width:134.6pt;height:3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06A15&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A06A15&quot; wsp:rsidP=&quot;00A06A15&quot;&gt;&lt;m:oMathPara&gt;&lt;m:oMath&gt;&lt;m:r&gt;&lt;w:rPr&gt;&lt;w:rFonts w:ascii=&quot;Cambria Math&quot; w:h-ansi=&quot;Cambria Math&quot;/&gt;&lt;wx:font wx:val=&quot;Cambria Math&quot;/&gt;&lt;w:i/&gt;&lt;/w:rPr&gt;&lt;m:t&gt;蔚&lt;/m:t&gt;&lt;/m:r&gt;&lt;m:r&gt;&lt;m:rPr&gt;&lt;m:sty m:val=&quot;p&quot;/&gt;&lt;/m:rPr&gt;&lt;w:rPr&gt;&lt;w:rFonts w:ascii=&quot;Cambria Math&quot; w:h-ansi=&quot;Cambria Math&quot;/&gt;&lt;wx:font wx:val=&quot;Cambria Math&quot;/&gt;&lt;/w:rPr&gt;&lt;m:t&gt;=&lt;/m:t&gt;&lt;/m:r&gt;&lt;m:f&gt;&lt;m:fPr&gt;&lt;m:CC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Cambria Math&quot; w:h-ansi=&quot;Cambria Math&quot;/&gt;&lt;wx:font wx:val=&quot;Cambria Math&quot;/&gt;&lt;/w:rPr&gt;&lt;/m:ctrlPr&gt;&lt;/m:fPr&gt;&lt;m:num&gt;&lt;m:r&gt;&lt;m:rPr&gt;&lt;m:sty m:val=&quot;p&quot;/&gt;&lt;/bbr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Pr="002064DE">
        <w:instrText xml:space="preserve"> </w:instrText>
      </w:r>
      <w:r w:rsidRPr="002064DE">
        <w:fldChar w:fldCharType="end"/>
      </w:r>
      <w:r w:rsidR="00A5363C" w:rsidRPr="00A5363C">
        <w:fldChar w:fldCharType="begin"/>
      </w:r>
      <w:r w:rsidR="00A5363C" w:rsidRPr="00A5363C">
        <w:instrText xml:space="preserve"> QUOTE </w:instrText>
      </w:r>
      <w:r w:rsidR="00F41747">
        <w:rPr>
          <w:position w:val="-26"/>
        </w:rPr>
        <w:pict>
          <v:shape id="_x0000_i1088" type="#_x0000_t75" style="width:145.3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77AD4&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077AD4&quot; wsp:rsidP=&quot;00077AD4&quot;&gt;&lt;m:oMathPara&gt;&lt;m:oMath&gt;&lt;m:r&gt;&lt;w:rPr&gt;&lt;w:rFonts w:ascii=&quot;Cambria Math&quot; w:h-ansi=&quot;Cambria Math&quot;/&gt;&lt;wx:font wx:val=&quot;Cambria Math&quot;/&gt;&lt;w:i/&gt;&lt;/w:rPr&gt;&lt;m:t&gt;蔚&lt;/m:t&gt;&lt;/m:r&gt;&lt;m:r&gt;&lt;m:rPr&gt;&lt;m:sty m:val=&quot;p&quot;/&gt;&lt;/m:rPr&gt;&lt;w: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C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instrText xml:space="preserve"> </w:instrText>
      </w:r>
      <w:r w:rsidR="00A5363C" w:rsidRPr="00A5363C">
        <w:fldChar w:fldCharType="separate"/>
      </w:r>
      <w:r w:rsidR="00F41747">
        <w:rPr>
          <w:position w:val="-26"/>
        </w:rPr>
        <w:pict>
          <v:shape id="_x0000_i1089" type="#_x0000_t75" style="width:172.95pt;height:29.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77AD4&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077AD4&quot; wsp:rsidP=&quot;00077AD4&quot;&gt;&lt;m:oMathPara&gt;&lt;m:oMath&gt;&lt;m:r&gt;&lt;w:rPr&gt;&lt;w:rFonts w:ascii=&quot;Cambria Math&quot; w:h-ansi=&quot;Cambria Math&quot;/&gt;&lt;wx:font wx:val=&quot;Cambria Math&quot;/&gt;&lt;w:i/&gt;&lt;/w:rPr&gt;&lt;m:t&gt;蔚&lt;/m:t&gt;&lt;/m:r&gt;&lt;m:r&gt;&lt;m:rPr&gt;&lt;m:sty m:val=&quot;p&quot;/&gt;&lt;/m:rPr&gt;&lt;w: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C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fldChar w:fldCharType="end"/>
      </w:r>
      <w:r w:rsidRPr="00E133A6">
        <w:tab/>
      </w:r>
      <w:r>
        <w:tab/>
      </w:r>
      <w:r w:rsidR="00A5363C">
        <w:tab/>
      </w:r>
      <w:r w:rsidR="00A5363C">
        <w:tab/>
      </w:r>
      <w:r w:rsidR="00A5363C">
        <w:tab/>
      </w:r>
      <w:r w:rsidR="00FE0274">
        <w:tab/>
      </w:r>
      <w:r w:rsidR="00FE0274">
        <w:tab/>
      </w:r>
      <w:r w:rsidR="00097D34">
        <w:tab/>
      </w:r>
      <w:r w:rsidRPr="00E133A6">
        <w:t>(</w:t>
      </w:r>
      <w:r w:rsidR="00FE0274">
        <w:t>6</w:t>
      </w:r>
      <w:r w:rsidRPr="00E133A6">
        <w:t>)</w:t>
      </w:r>
    </w:p>
    <w:p w:rsidR="002064DE" w:rsidRDefault="002064DE" w:rsidP="002064DE">
      <w:r w:rsidRPr="002064DE">
        <w:fldChar w:fldCharType="begin"/>
      </w:r>
      <w:r w:rsidRPr="002064DE">
        <w:instrText xml:space="preserve"> QUOTE </w:instrText>
      </w:r>
      <w:r w:rsidR="00F41747">
        <w:rPr>
          <w:position w:val="-15"/>
        </w:rPr>
        <w:pict>
          <v:shape id="_x0000_i1090" type="#_x0000_t75" style="width:127.2pt;height:18.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519A&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68519A&quot; wsp:rsidP=&quot;0068519A&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ll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2064DE">
        <w:instrText xml:space="preserve"> </w:instrText>
      </w:r>
      <w:r w:rsidRPr="002064DE">
        <w:fldChar w:fldCharType="separate"/>
      </w:r>
      <w:r w:rsidR="00A5363C" w:rsidRPr="00A5363C">
        <w:fldChar w:fldCharType="begin"/>
      </w:r>
      <w:r w:rsidR="00A5363C" w:rsidRPr="00A5363C">
        <w:instrText xml:space="preserve"> QUOTE </w:instrText>
      </w:r>
      <w:r w:rsidR="00F41747">
        <w:rPr>
          <w:position w:val="-26"/>
        </w:rPr>
        <w:pict>
          <v:shape id="_x0000_i1091" type="#_x0000_t75" style="width:145.35pt;height:2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0C1A&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5E0C1A&quot; wsp:rsidP=&quot;005E0C1A&quot;&gt;&lt;m:oMathPara&gt;&lt;m:oMath&gt;&lt;m:r&gt;&lt;w:rPr&gt;&lt;w:rFonts w:ascii=&quot;Cambria Math&quot; w:h-ansi=&quot;Cambria Math&quot;/&gt;&lt;wx:font wx:val=&quot;Cambria Math&quot;/&gt;&lt;w:i/&gt;&lt;/w:rPr&gt;&lt;m:t&gt;蔚&lt;/m:t&gt;&lt;/m:r&gt;&lt;m:r&gt;&lt;m:rPr&gt;&lt;m:sty m:val=&quot;p&quot;/&gt;&lt;/m:rPr&gt;&lt;w:00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N&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den&gt;&lt;/m:f&gt;&lt;m:r&gt;&lt;m:rPr&gt;&lt;m:sty m:val=&quot;p&quot;/&gt;&lt;/m:rPr&gt;&lt;w:rPr&gt;&lt;w:rFonts w:ascii=&quot;Cambria Math&quot; w:h-ansi=&quot;Cambria Math&quot;/&gt;&lt;wx:font wx:val=&quot;Cambria Math&quot;/&gt;&lt;/w:rPr&gt;&lt;m:t&gt;鈮?/m:t&gt;&lt;/m:r&gt;&lt;m:f&gt;&lt;m:fPr&gt;&lt;m:ctrlPr&gt;&lt;w:rPr&gt;&lt;w:rFonts w:ascii=&quot;Cahh&quot;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00A5363C" w:rsidRPr="00A5363C">
        <w:instrText xml:space="preserve"> </w:instrText>
      </w:r>
      <w:r w:rsidR="00A5363C" w:rsidRPr="00A5363C">
        <w:fldChar w:fldCharType="separate"/>
      </w:r>
      <w:r w:rsidR="00A5363C" w:rsidRPr="00A5363C">
        <w:fldChar w:fldCharType="begin"/>
      </w:r>
      <w:r w:rsidR="00A5363C" w:rsidRPr="00A5363C">
        <w:instrText xml:space="preserve"> QUOTE </w:instrText>
      </w:r>
      <w:r w:rsidR="00F41747">
        <w:rPr>
          <w:position w:val="-14"/>
        </w:rPr>
        <w:pict>
          <v:shape id="_x0000_i1092" type="#_x0000_t75" style="width:142pt;height:20.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3F1902&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3F1902&quot; wsp:rsidP=&quot;003F1902&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aa&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00A5363C" w:rsidRPr="00A5363C">
        <w:instrText xml:space="preserve"> </w:instrText>
      </w:r>
      <w:r w:rsidR="00A5363C" w:rsidRPr="00A5363C">
        <w:fldChar w:fldCharType="separate"/>
      </w:r>
      <w:r w:rsidR="00F41747">
        <w:rPr>
          <w:position w:val="-14"/>
        </w:rPr>
        <w:pict>
          <v:shape id="_x0000_i1093" type="#_x0000_t75" style="width:158.15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47DE9&quot;/&gt;&lt;wsp:rsid wsp:val=&quot;00052E47&quot;/&gt;&lt;wsp:rsid wsp:val=&quot;00054C4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45E1F&quot;/&gt;&lt;wsp:rsid wsp:val=&quot;00163DC1&quot;/&gt;&lt;wsp:rsid wsp:val=&quot;00197B1C&quot;/&gt;&lt;wsp:rsid wsp:val=&quot;001B0BCC&quot;/&gt;&lt;wsp:rsid wsp:val=&quot;001B6160&quot;/&gt;&lt;wsp:rsid wsp:val=&quot;001E17C8&quot;/&gt;&lt;wsp:rsid wsp:val=&quot;001E4CA5&quot;/&gt;&lt;wsp:rsid wsp:val=&quot;001E57C4&quot;/&gt;&lt;wsp:rsid wsp:val=&quot;001E598B&quot;/&gt;&lt;wsp:rsid wsp:val=&quot;001F1930&quot;/&gt;&lt;wsp:rsid wsp:val=&quot;00203F47&quot;/&gt;&lt;wsp:rsid wsp:val=&quot;002064DE&quot;/&gt;&lt;wsp:rsid wsp:val=&quot;00212F3C&quot;/&gt;&lt;wsp:rsid wsp:val=&quot;00233C65&quot;/&gt;&lt;wsp:rsid wsp:val=&quot;00240077&quot;/&gt;&lt;wsp:rsid wsp:val=&quot;0024547D&quot;/&gt;&lt;wsp:rsid wsp:val=&quot;0025788C&quot;/&gt;&lt;wsp:rsid wsp:val=&quot;00277D25&quot;/&gt;&lt;wsp:rsid wsp:val=&quot;002A43FD&quot;/&gt;&lt;wsp:rsid wsp:val=&quot;002B0703&quot;/&gt;&lt;wsp:rsid wsp:val=&quot;002B2E98&quot;/&gt;&lt;wsp:rsid wsp:val=&quot;002B6290&quot;/&gt;&lt;wsp:rsid wsp:val=&quot;0030539F&quot;/&gt;&lt;wsp:rsid wsp:val=&quot;00306E6D&quot;/&gt;&lt;wsp:rsid wsp:val=&quot;0032118A&quot;/&gt;&lt;wsp:rsid wsp:val=&quot;00321D74&quot;/&gt;&lt;wsp:rsid wsp:val=&quot;003267AF&quot;/&gt;&lt;wsp:rsid wsp:val=&quot;0033764C&quot;/&gt;&lt;wsp:rsid wsp:val=&quot;00356F7E&quot;/&gt;&lt;wsp:rsid wsp:val=&quot;0036180D&quot;/&gt;&lt;wsp:rsid wsp:val=&quot;00381804&quot;/&gt;&lt;wsp:rsid wsp:val=&quot;00382014&quot;/&gt;&lt;wsp:rsid wsp:val=&quot;003A275D&quot;/&gt;&lt;wsp:rsid wsp:val=&quot;003B3A06&quot;/&gt;&lt;wsp:rsid wsp:val=&quot;003D0E48&quot;/&gt;&lt;wsp:rsid wsp:val=&quot;003D68F1&quot;/&gt;&lt;wsp:rsid wsp:val=&quot;003D6C51&quot;/&gt;&lt;wsp:rsid wsp:val=&quot;003E3236&quot;/&gt;&lt;wsp:rsid wsp:val=&quot;003F159F&quot;/&gt;&lt;wsp:rsid wsp:val=&quot;003F1902&quot;/&gt;&lt;wsp:rsid wsp:val=&quot;0040077E&quot;/&gt;&lt;wsp:rsid wsp:val=&quot;00403BC9&quot;/&gt;&lt;wsp:rsid wsp:val=&quot;004130A2&quot;/&gt;&lt;wsp:rsid wsp:val=&quot;004225B9&quot;/&gt;&lt;wsp:rsid wsp:val=&quot;0042356E&quot;/&gt;&lt;wsp:rsid wsp:val=&quot;00436578&quot;/&gt;&lt;wsp:rsid wsp:val=&quot;004540C4&quot;/&gt;&lt;wsp:rsid wsp:val=&quot;00471A74&quot;/&gt;&lt;wsp:rsid wsp:val=&quot;00482054&quot;/&gt;&lt;wsp:rsid wsp:val=&quot;00494DEA&quot;/&gt;&lt;wsp:rsid wsp:val=&quot;004B5811&quot;/&gt;&lt;wsp:rsid wsp:val=&quot;004B67B7&quot;/&gt;&lt;wsp:rsid wsp:val=&quot;004C265D&quot;/&gt;&lt;wsp:rsid wsp:val=&quot;004E13F0&quot;/&gt;&lt;wsp:rsid wsp:val=&quot;004E42C1&quot;/&gt;&lt;wsp:rsid wsp:val=&quot;004E655E&quot;/&gt;&lt;wsp:rsid wsp:val=&quot;00505AD8&quot;/&gt;&lt;wsp:rsid wsp:val=&quot;00514F96&quot;/&gt;&lt;wsp:rsid wsp:val=&quot;00520B9C&quot;/&gt;&lt;wsp:rsid wsp:val=&quot;005513E7&quot;/&gt;&lt;wsp:rsid wsp:val=&quot;00592BE6&quot;/&gt;&lt;wsp:rsid wsp:val=&quot;005B7988&quot;/&gt;&lt;wsp:rsid wsp:val=&quot;005C56EC&quot;/&gt;&lt;wsp:rsid wsp:val=&quot;005D461E&quot;/&gt;&lt;wsp:rsid wsp:val=&quot;005E268B&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62104&quot;/&gt;&lt;wsp:rsid wsp:val=&quot;00666902&quot;/&gt;&lt;wsp:rsid wsp:val=&quot;00671551&quot;/&gt;&lt;wsp:rsid wsp:val=&quot;00673F49&quot;/&gt;&lt;wsp:rsid wsp:val=&quot;0068705D&quot;/&gt;&lt;wsp:rsid wsp:val=&quot;0069705F&quot;/&gt;&lt;wsp:rsid wsp:val=&quot;006A4C17&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406F2&quot;/&gt;&lt;wsp:rsid wsp:val=&quot;0075075A&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E66AF&quot;/&gt;&lt;wsp:rsid wsp:val=&quot;00807E95&quot;/&gt;&lt;wsp:rsid wsp:val=&quot;00824B9B&quot;/&gt;&lt;wsp:rsid wsp:val=&quot;00861807&quot;/&gt;&lt;wsp:rsid wsp:val=&quot;00864AD4&quot;/&gt;&lt;wsp:rsid wsp:val=&quot;00867320&quot;/&gt;&lt;wsp:rsid wsp:val=&quot;0089145C&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BE1&quot;/&gt;&lt;wsp:rsid wsp:val=&quot;00A6573D&quot;/&gt;&lt;wsp:rsid wsp:val=&quot;00A658EF&quot;/&gt;&lt;wsp:rsid wsp:val=&quot;00A93C27&quot;/&gt;&lt;wsp:rsid wsp:val=&quot;00AA6AD4&quot;/&gt;&lt;wsp:rsid wsp:val=&quot;00AB3CD1&quot;/&gt;&lt;wsp:rsid wsp:val=&quot;00AD08AC&quot;/&gt;&lt;wsp:rsid wsp:val=&quot;00AD536D&quot;/&gt;&lt;wsp:rsid wsp:val=&quot;00AD5D24&quot;/&gt;&lt;wsp:rsid wsp:val=&quot;00AE36AE&quot;/&gt;&lt;wsp:rsid wsp:val=&quot;00AF1DD7&quot;/&gt;&lt;wsp:rsid wsp:val=&quot;00AF4892&quot;/&gt;&lt;wsp:rsid wsp:val=&quot;00AF49B6&quot;/&gt;&lt;wsp:rsid wsp:val=&quot;00AF741B&quot;/&gt;&lt;wsp:rsid wsp:val=&quot;00B02182&quot;/&gt;&lt;wsp:rsid wsp:val=&quot;00B03743&quot;/&gt;&lt;wsp:rsid wsp:val=&quot;00B2007D&quot;/&gt;&lt;wsp:rsid wsp:val=&quot;00B20C1F&quot;/&gt;&lt;wsp:rsid wsp:val=&quot;00B246D2&quot;/&gt;&lt;wsp:rsid wsp:val=&quot;00B25732&quot;/&gt;&lt;wsp:rsid wsp:val=&quot;00B37604&quot;/&gt;&lt;wsp:rsid wsp:val=&quot;00B40E22&quot;/&gt;&lt;wsp:rsid wsp:val=&quot;00B4189F&quot;/&gt;&lt;wsp:rsid wsp:val=&quot;00B6660C&quot;/&gt;&lt;wsp:rsid wsp:val=&quot;00B67772&quot;/&gt;&lt;wsp:rsid wsp:val=&quot;00B7016F&quot;/&gt;&lt;wsp:rsid wsp:val=&quot;00B7491F&quot;/&gt;&lt;wsp:rsid wsp:val=&quot;00B81012&quot;/&gt;&lt;wsp:rsid wsp:val=&quot;00BB7360&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5A9&quot;/&gt;&lt;wsp:rsid wsp:val=&quot;00C45945&quot;/&gt;&lt;wsp:rsid wsp:val=&quot;00C5198C&quot;/&gt;&lt;wsp:rsid wsp:val=&quot;00C523A7&quot;/&gt;&lt;wsp:rsid wsp:val=&quot;00C533E6&quot;/&gt;&lt;wsp:rsid wsp:val=&quot;00C6090C&quot;/&gt;&lt;wsp:rsid wsp:val=&quot;00C6171F&quot;/&gt;&lt;wsp:rsid wsp:val=&quot;00C74553&quot;/&gt;&lt;wsp:rsid wsp:val=&quot;00C86286&quot;/&gt;&lt;wsp:rsid wsp:val=&quot;00CB7E17&quot;/&gt;&lt;wsp:rsid wsp:val=&quot;00CC76B1&quot;/&gt;&lt;wsp:rsid wsp:val=&quot;00D00EAC&quot;/&gt;&lt;wsp:rsid wsp:val=&quot;00D14477&quot;/&gt;&lt;wsp:rsid wsp:val=&quot;00D3320E&quot;/&gt;&lt;wsp:rsid wsp:val=&quot;00D8184D&quot;/&gt;&lt;wsp:rsid wsp:val=&quot;00D905A8&quot;/&gt;&lt;wsp:rsid wsp:val=&quot;00D9558A&quot;/&gt;&lt;wsp:rsid wsp:val=&quot;00DA111B&quot;/&gt;&lt;wsp:rsid wsp:val=&quot;00DB798D&quot;/&gt;&lt;wsp:rsid wsp:val=&quot;00DC719F&quot;/&gt;&lt;wsp:rsid wsp:val=&quot;00DE4D46&quot;/&gt;&lt;wsp:rsid wsp:val=&quot;00DF4C6E&quot;/&gt;&lt;wsp:rsid wsp:val=&quot;00DF7144&quot;/&gt;&lt;wsp:rsid wsp:val=&quot;00DF7FA4&quot;/&gt;&lt;wsp:rsid wsp:val=&quot;00E2421A&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154A&quot;/&gt;&lt;wsp:rsid wsp:val=&quot;00F51A3C&quot;/&gt;&lt;wsp:rsid wsp:val=&quot;00F56C92&quot;/&gt;&lt;wsp:rsid wsp:val=&quot;00F735A7&quot;/&gt;&lt;wsp:rsid wsp:val=&quot;00F77CE7&quot;/&gt;&lt;wsp:rsid wsp:val=&quot;00F83B7B&quot;/&gt;&lt;wsp:rsid wsp:val=&quot;00F87279&quot;/&gt;&lt;wsp:rsid wsp:val=&quot;00F87C5A&quot;/&gt;&lt;wsp:rsid wsp:val=&quot;00FD6190&quot;/&gt;&lt;wsp:rsid wsp:val=&quot;00FE2D19&quot;/&gt;&lt;wsp:rsid wsp:val=&quot;00FF6FA1&quot;/&gt;&lt;/wsp:rsids&gt;&lt;/w:docPr&gt;&lt;w:body&gt;&lt;wx:sect&gt;&lt;w:p wsp:rsidR=&quot;00000000&quot; wsp:rsidRDefault=&quot;003F1902&quot; wsp:rsidP=&quot;003F1902&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aa&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o&lt;/m:t&gt;&lt;/m:r&gt;&lt;/m:sub&gt;&lt;/m:sSub&gt;&lt;/m:num&gt;&lt;m:den&gt;&lt;m:r&gt;&lt;w:rPr&gt;&lt;w:rFonts w:ascii=&quot;Cambria Math&quot; w:h-ansi=&quot;Cambria Math&quot;/&gt;&lt;wx:font wx:val=&quot;Cambria Math&quot;/&gt;&lt;w:i/&gt;&lt;/w:rPr&gt;&lt;m:t&gt;Tflops&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00A5363C" w:rsidRPr="00A5363C">
        <w:fldChar w:fldCharType="end"/>
      </w:r>
      <w:r w:rsidR="00A5363C" w:rsidRPr="00A5363C">
        <w:fldChar w:fldCharType="end"/>
      </w:r>
      <w:r w:rsidRPr="002064DE">
        <w:fldChar w:fldCharType="end"/>
      </w:r>
      <w:r w:rsidRPr="00E133A6">
        <w:tab/>
      </w:r>
      <w:r w:rsidRPr="00E133A6">
        <w:tab/>
      </w:r>
      <w:r w:rsidRPr="00E133A6">
        <w:tab/>
      </w:r>
      <w:r w:rsidRPr="00E133A6">
        <w:tab/>
      </w:r>
      <w:r w:rsidRPr="00E133A6">
        <w:tab/>
      </w:r>
      <w:r w:rsidR="00A5363C">
        <w:tab/>
      </w:r>
      <w:r w:rsidR="00FE0274">
        <w:tab/>
      </w:r>
      <w:r w:rsidR="00FE0274">
        <w:tab/>
      </w:r>
      <w:r w:rsidRPr="00E133A6">
        <w:t>(</w:t>
      </w:r>
      <w:r w:rsidR="00FE0274">
        <w:t>7</w:t>
      </w:r>
      <w:r w:rsidRPr="00E133A6">
        <w:t>)</w:t>
      </w:r>
    </w:p>
    <w:p w:rsidR="007A2117" w:rsidRDefault="007A2117" w:rsidP="007A2117">
      <w:pPr>
        <w:jc w:val="both"/>
      </w:pPr>
      <w:r>
        <w:t>We also implemented PMM with MS.MPI and proposed the corresponding analytic</w:t>
      </w:r>
      <w:r w:rsidR="0020640B">
        <w:t>al</w:t>
      </w:r>
      <w:r>
        <w:t xml:space="preserve"> model. </w:t>
      </w:r>
      <w:r w:rsidR="009F1903">
        <w:t>The main difference between t</w:t>
      </w:r>
      <w:r>
        <w:t>he MS.MPI</w:t>
      </w:r>
      <w:r w:rsidR="009F1903">
        <w:t xml:space="preserve"> and Dryad</w:t>
      </w:r>
      <w:r>
        <w:t xml:space="preserve"> implementation</w:t>
      </w:r>
      <w:r w:rsidR="007E294E">
        <w:t>s</w:t>
      </w:r>
      <w:r>
        <w:t xml:space="preserve"> </w:t>
      </w:r>
      <w:r w:rsidR="009F1903">
        <w:t>lie</w:t>
      </w:r>
      <w:r w:rsidR="0020640B">
        <w:t>s</w:t>
      </w:r>
      <w:r w:rsidR="009F1903">
        <w:t xml:space="preserve"> in the step to broadcast sub-matrix A among </w:t>
      </w:r>
      <w:r w:rsidR="0020640B">
        <w:t xml:space="preserve">the </w:t>
      </w:r>
      <w:r w:rsidR="009F1903" w:rsidRPr="00E133A6">
        <w:t>√N</w:t>
      </w:r>
      <w:r w:rsidR="009F1903">
        <w:t xml:space="preserve"> tasks. MS.MPI utilizes the </w:t>
      </w:r>
      <w:r>
        <w:t>binomial tree algorithm</w:t>
      </w:r>
      <w:r w:rsidR="009F1903">
        <w:t xml:space="preserve"> </w:t>
      </w:r>
      <w:r w:rsidR="0020640B">
        <w:t xml:space="preserve">in order </w:t>
      </w:r>
      <w:r w:rsidR="009F1903">
        <w:t xml:space="preserve">to implement </w:t>
      </w:r>
      <w:r w:rsidR="0020640B">
        <w:t xml:space="preserve">the </w:t>
      </w:r>
      <w:r w:rsidR="009F1903">
        <w:t>broadcast operation</w:t>
      </w:r>
      <w:r>
        <w:t xml:space="preserve">, the total number of </w:t>
      </w:r>
      <w:r>
        <w:lastRenderedPageBreak/>
        <w:t>messages that the root sends is log</w:t>
      </w:r>
      <w:r w:rsidR="009F1903">
        <w:rPr>
          <w:vertAlign w:val="subscript"/>
        </w:rPr>
        <w:t>2</w:t>
      </w:r>
      <w:r w:rsidR="009F1903">
        <w:rPr>
          <w:vertAlign w:val="superscript"/>
        </w:rPr>
        <w:t>N</w:t>
      </w:r>
      <w:r w:rsidR="009F1903">
        <w:t>, where N is the number of processes.</w:t>
      </w:r>
      <w:r>
        <w:t xml:space="preserve"> </w:t>
      </w:r>
      <w:r w:rsidR="00D64C86">
        <w:t xml:space="preserve">According to </w:t>
      </w:r>
      <w:r w:rsidR="0020640B">
        <w:t xml:space="preserve">the </w:t>
      </w:r>
      <w:proofErr w:type="spellStart"/>
      <w:r w:rsidR="00D64C86">
        <w:t>Hockney</w:t>
      </w:r>
      <w:proofErr w:type="spellEnd"/>
      <w:r w:rsidR="00D64C86">
        <w:t xml:space="preserve"> model,</w:t>
      </w:r>
      <w:r>
        <w:t xml:space="preserve"> the </w:t>
      </w:r>
      <w:r w:rsidR="009F1903">
        <w:t xml:space="preserve">communication overhead of </w:t>
      </w:r>
      <w:r w:rsidR="0020640B">
        <w:t xml:space="preserve">the </w:t>
      </w:r>
      <w:r w:rsidR="009F1903">
        <w:t>MS.MPI broadcasting</w:t>
      </w:r>
      <w:r>
        <w:t xml:space="preserve"> is </w:t>
      </w:r>
      <w:proofErr w:type="spellStart"/>
      <w:r w:rsidR="00D64C86">
        <w:t>T</w:t>
      </w:r>
      <w:r w:rsidR="00D64C86" w:rsidRPr="00D64C86">
        <w:rPr>
          <w:sz w:val="18"/>
          <w:vertAlign w:val="subscript"/>
        </w:rPr>
        <w:t>star</w:t>
      </w:r>
      <w:r w:rsidR="00D64C86">
        <w:rPr>
          <w:sz w:val="18"/>
          <w:vertAlign w:val="subscript"/>
        </w:rPr>
        <w:t>t</w:t>
      </w:r>
      <w:proofErr w:type="spellEnd"/>
      <w:r w:rsidR="00D64C86">
        <w:rPr>
          <w:sz w:val="18"/>
          <w:vertAlign w:val="subscript"/>
        </w:rPr>
        <w:t>-</w:t>
      </w:r>
      <w:r w:rsidR="00D64C86" w:rsidRPr="00D64C86">
        <w:rPr>
          <w:sz w:val="18"/>
          <w:vertAlign w:val="subscript"/>
        </w:rPr>
        <w:t>up</w:t>
      </w:r>
      <w:r w:rsidR="00D64C86">
        <w:t xml:space="preserve"> +</w:t>
      </w:r>
      <w:r w:rsidR="009F1903">
        <w:t>log</w:t>
      </w:r>
      <w:r w:rsidR="009F1903">
        <w:rPr>
          <w:vertAlign w:val="subscript"/>
        </w:rPr>
        <w:t>2</w:t>
      </w:r>
      <w:r w:rsidR="009F1903">
        <w:rPr>
          <w:vertAlign w:val="superscript"/>
        </w:rPr>
        <w:t>N</w:t>
      </w:r>
      <w:r w:rsidR="009F1903">
        <w:t xml:space="preserve"> </w:t>
      </w:r>
      <w:r>
        <w:t>*</w:t>
      </w:r>
      <w:r w:rsidR="009F1903">
        <w:t>m</w:t>
      </w:r>
      <w:r w:rsidR="009F1903">
        <w:rPr>
          <w:vertAlign w:val="superscript"/>
        </w:rPr>
        <w:t>2*</w:t>
      </w:r>
      <w:proofErr w:type="spellStart"/>
      <w:r w:rsidR="009F1903">
        <w:t>T</w:t>
      </w:r>
      <w:r w:rsidR="009F1903">
        <w:rPr>
          <w:vertAlign w:val="subscript"/>
        </w:rPr>
        <w:t>comm</w:t>
      </w:r>
      <w:proofErr w:type="spellEnd"/>
      <w:r>
        <w:t>.</w:t>
      </w:r>
      <w:r w:rsidR="002B6E40">
        <w:t xml:space="preserve"> The average long</w:t>
      </w:r>
      <w:r w:rsidR="005B611A">
        <w:t>-</w:t>
      </w:r>
      <w:r w:rsidR="002B6E40">
        <w:t>term</w:t>
      </w:r>
      <w:r w:rsidR="005B611A">
        <w:t xml:space="preserve"> </w:t>
      </w:r>
      <w:r w:rsidR="002B6E40">
        <w:t xml:space="preserve">overhead of broadcasting one sub-matrix A </w:t>
      </w:r>
      <w:r w:rsidR="00D64C86">
        <w:t xml:space="preserve">of </w:t>
      </w:r>
      <w:r w:rsidR="005B611A">
        <w:t xml:space="preserve">the </w:t>
      </w:r>
      <w:r w:rsidR="00D64C86">
        <w:t>MS.MPI implementation of</w:t>
      </w:r>
      <w:r w:rsidR="005B611A">
        <w:t xml:space="preserve"> the</w:t>
      </w:r>
      <w:r w:rsidR="00D64C86">
        <w:t xml:space="preserve"> PMM </w:t>
      </w:r>
      <w:r w:rsidR="00097D34">
        <w:t>is defined as</w:t>
      </w:r>
      <w:r w:rsidR="005B611A">
        <w:t xml:space="preserve"> the</w:t>
      </w:r>
      <w:r w:rsidR="00097D34">
        <w:t xml:space="preserve"> </w:t>
      </w:r>
      <w:r w:rsidR="005B611A">
        <w:t>E</w:t>
      </w:r>
      <w:r w:rsidR="00097D34">
        <w:t>quation (8)</w:t>
      </w:r>
      <w:r w:rsidR="00B802B6">
        <w:t xml:space="preserve">. The job turnaround time of </w:t>
      </w:r>
      <w:r w:rsidR="005B611A">
        <w:t xml:space="preserve">the </w:t>
      </w:r>
      <w:r w:rsidR="00B802B6">
        <w:t xml:space="preserve">MS.MPI implementation of </w:t>
      </w:r>
      <w:r w:rsidR="005B611A">
        <w:t xml:space="preserve">the </w:t>
      </w:r>
      <w:r w:rsidR="00B802B6">
        <w:t xml:space="preserve">PMM </w:t>
      </w:r>
      <w:r w:rsidR="00097D34">
        <w:t xml:space="preserve">and </w:t>
      </w:r>
      <w:r w:rsidR="00D64C86">
        <w:t xml:space="preserve">corresponding </w:t>
      </w:r>
      <w:r w:rsidR="00097D34">
        <w:t xml:space="preserve">parallel overhead </w:t>
      </w:r>
      <w:r w:rsidR="00F41747">
        <w:rPr>
          <w:position w:val="-5"/>
        </w:rPr>
        <w:pict>
          <v:shape id="_x0000_i1094"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7D203A&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7D203A&quot; wsp:rsidP=&quot;007D203A&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00097D34">
        <w:rPr>
          <w:position w:val="-5"/>
        </w:rPr>
        <w:t xml:space="preserve"> is defined as </w:t>
      </w:r>
      <w:r w:rsidR="005B611A">
        <w:rPr>
          <w:position w:val="-5"/>
        </w:rPr>
        <w:t>E</w:t>
      </w:r>
      <w:r w:rsidR="00097D34">
        <w:rPr>
          <w:position w:val="-5"/>
        </w:rPr>
        <w:t xml:space="preserve">quation </w:t>
      </w:r>
      <w:r w:rsidR="00B802B6">
        <w:rPr>
          <w:position w:val="-5"/>
        </w:rPr>
        <w:t>(9)</w:t>
      </w:r>
      <w:r w:rsidR="005B611A">
        <w:rPr>
          <w:position w:val="-5"/>
        </w:rPr>
        <w:t xml:space="preserve"> and </w:t>
      </w:r>
      <w:r w:rsidR="00097D34">
        <w:rPr>
          <w:position w:val="-5"/>
        </w:rPr>
        <w:t>(</w:t>
      </w:r>
      <w:r w:rsidR="00B802B6">
        <w:rPr>
          <w:position w:val="-5"/>
        </w:rPr>
        <w:t>10</w:t>
      </w:r>
      <w:r w:rsidR="00097D34">
        <w:rPr>
          <w:position w:val="-5"/>
        </w:rPr>
        <w:t>).</w:t>
      </w:r>
      <w:r w:rsidR="00D64C86">
        <w:rPr>
          <w:position w:val="-5"/>
        </w:rPr>
        <w:t xml:space="preserve">The deduction process is similar with that of </w:t>
      </w:r>
      <w:r w:rsidR="005B611A">
        <w:rPr>
          <w:position w:val="-5"/>
        </w:rPr>
        <w:t xml:space="preserve">the </w:t>
      </w:r>
      <w:r w:rsidR="00D64C86">
        <w:rPr>
          <w:position w:val="-5"/>
        </w:rPr>
        <w:t xml:space="preserve">Dryad implementation of PMM. </w:t>
      </w:r>
      <w:r w:rsidR="00431D16">
        <w:rPr>
          <w:position w:val="-5"/>
        </w:rPr>
        <w:t xml:space="preserve">Table 2 summarizes </w:t>
      </w:r>
      <w:r w:rsidR="005B611A">
        <w:rPr>
          <w:position w:val="-5"/>
        </w:rPr>
        <w:t xml:space="preserve">the </w:t>
      </w:r>
      <w:r w:rsidR="00431D16">
        <w:rPr>
          <w:position w:val="-5"/>
        </w:rPr>
        <w:t xml:space="preserve">performance equations of </w:t>
      </w:r>
      <w:r w:rsidR="005B611A">
        <w:rPr>
          <w:position w:val="-5"/>
        </w:rPr>
        <w:t xml:space="preserve">the </w:t>
      </w:r>
      <w:r w:rsidR="00431D16">
        <w:rPr>
          <w:position w:val="-5"/>
        </w:rPr>
        <w:t xml:space="preserve">broadcast algorithms of </w:t>
      </w:r>
      <w:r w:rsidR="005B611A">
        <w:rPr>
          <w:position w:val="-5"/>
        </w:rPr>
        <w:t xml:space="preserve">the </w:t>
      </w:r>
      <w:r w:rsidR="00431D16">
        <w:rPr>
          <w:position w:val="-5"/>
        </w:rPr>
        <w:t>three different implementations. In order to make a comprehensive comparison, we also include</w:t>
      </w:r>
      <w:r w:rsidR="005B611A">
        <w:rPr>
          <w:position w:val="-5"/>
        </w:rPr>
        <w:t>d an</w:t>
      </w:r>
      <w:r w:rsidR="00431D16">
        <w:rPr>
          <w:position w:val="-5"/>
        </w:rPr>
        <w:t xml:space="preserve"> analysis for Geoffrey Fox’s implementation in 1987.</w:t>
      </w:r>
    </w:p>
    <w:p w:rsidR="00097D34" w:rsidRDefault="00F41747" w:rsidP="007A2117">
      <w:pPr>
        <w:jc w:val="both"/>
      </w:pPr>
      <w:r>
        <w:pict>
          <v:shape id="_x0000_i1095" type="#_x0000_t75" style="width:151.4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1A8F&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C08&quot;/&gt;&lt;wsp:rsid wsp:val=&quot;008C77B9&quot;/&gt;&lt;wsp:rsid wsp:val=&quot;008D0266&quot;/&gt;&lt;wsp:rsid wsp:val=&quot;008D3A97&quot;/&gt;&lt;wsp:rsid wsp:val=&quot;008E085E&quot;/&gt;&lt;wsp:rsid wsp:val=&quot;008E0998&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41439&quot;/&gt;&lt;wsp:rsid wsp:val=&quot;00D6491D&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0A1A8F&quot; wsp:rsidRDefault=&quot;000A1A8F&quot; wsp:rsidP=&quot;000A1A8F&quot;&gt;&lt;m:oMathPara&gt;&lt;m:oMath&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ctrlPr&gt;&lt;w:rPr&gt;&lt;w:rFonts w:ascii=&quot;Cambria Math&quot; w:h-ansi=&quot;Cambria Math&quot;/&gt;&lt;wx:font wx:val=&quot;Cambria Math&quot;/&gt;&lt;w:i/&gt;&lt;/w:rPr&gt;&lt;/m:ctrlPr&gt;&lt;/m:e&gt;&lt;/m:d&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tartup&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fareast=&quot;瀹嬩綋&quot; w:h-ansi=&quot;Cambria Math&quot; w:cs=&quot;Times New Roman&quot;/&gt;&lt;wx:font wx:val=&quot;Cambria Math&quot;/&gt;&lt;w:i/&gt;&lt;w:sz-cs w:val=&quot;22&quot;/&gt;&lt;w::va:valang w:val=&quot;EN-US&quot; w:fareast=&quot;ZH-CN&quot;/&gt;&lt;/w:rPr&gt;&lt;/m:ctrlPr&gt;&lt;/m:sSubSupPr&gt;&lt;m:e&gt;&lt;m:r&gt;&lt;w:rPr&gt;&lt;w:rFonts w:ascii=&quot;Cambria Math&quot; w:h-ansi=&quot;Cambria Math&quot;/&gt;&lt;wx:font wx:val=&quot;Cambria Math&quot;/&gt;&lt;w:i/&gt;&lt;/w:rPr&gt;&lt;m:t&gt;log&lt;/m:t&gt;&lt;/m:r&gt;&lt;/m:e&gt;&lt;m:sub&gt;&lt;m:r&gt;&lt;w:rPr&gt;&lt;w:rFonts w:ascii=&quot;Cambria Math&quot; w:h-ansi=&quot;Cambria Math&quot;/&gt;&lt;wx:font wx:val=&quot;Cambria Math&quot;/&gt;&lt;w:i/&gt;&lt;/w:rPr&gt;&lt;m:t&gt;2&lt;/m:t&gt;&lt;/m:r&gt;&lt;/m:sub&gt;&lt;m:sup&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sup&gt;&lt;/m:sSubSup&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oMath&gt;&lt;/m:oMathPara&gt;&lt;/w:p&gt;&lt;w:sectPr wsp:rsidR=&quot;00000000&quot; wsp:rsidRPr=&quot;000A1A8F&quot;&gt;&lt;w:pgSz w:w=&quot;12240&quot; w:h=&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00097D34">
        <w:tab/>
      </w:r>
      <w:r w:rsidR="00097D34">
        <w:tab/>
      </w:r>
      <w:r w:rsidR="00097D34">
        <w:tab/>
      </w:r>
      <w:r w:rsidR="00097D34">
        <w:tab/>
      </w:r>
      <w:r w:rsidR="00097D34">
        <w:tab/>
      </w:r>
      <w:r w:rsidR="00097D34">
        <w:tab/>
      </w:r>
      <w:r w:rsidR="00097D34">
        <w:tab/>
      </w:r>
      <w:r w:rsidR="00097D34">
        <w:tab/>
        <w:t>(8)</w:t>
      </w:r>
    </w:p>
    <w:p w:rsidR="00B802B6" w:rsidRDefault="00F41747" w:rsidP="007A2117">
      <w:pPr>
        <w:jc w:val="both"/>
      </w:pPr>
      <w:r>
        <w:pict>
          <v:shape id="_x0000_i1096" type="#_x0000_t75" style="width:280.6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6C2&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845C5&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23367&quot;/&gt;&lt;wsp:rsid wsp:val=&quot;00523C52&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0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64B&quot;/&gt;&lt;wsp:rsid wsp:val=&quot;008C3C08&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02B6&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36761&quot;/&gt;&lt;wsp:rsid wsp:val=&quot;00D41439&quot;/&gt;&lt;wsp:rsid wsp:val=&quot;00D6491D&quot;/&gt;&lt;wsp:rsid wsp:val=&quot;00D64C86&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8C364B&quot; wsp:rsidRDefault=&quot;008C364B&quot; wsp:rsidP=&quot;008C364B&quot;&gt;&lt;m:oMathPara&gt;&lt;m:oMath&gt;&lt;m:r&gt;&lt;w:rPr&gt;&lt;w:rFonts w:ascii=&quot;Cambria Math&quot; w:h-ansi=&quot;Cambria Math&quot;/&gt;&lt;wx:font wx:val=&quot;Cambria Math&quot;/&gt;&lt;w:i/&gt;&lt;/w:rPr&gt;&lt;m:t&gt;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N&lt;/m:t&gt;&lt;/m:r&gt;&lt;/m:e&gt;&lt;/m:d&gt;&lt;m:r&gt;&lt;m:rPr&gt;&lt;m:sty m:val=&quot;p&quot;/&gt;&lt;/m:rPr&gt;&lt;w:rPr&gt;&lt;w:rFonts w:ascii=&quot;Cambria Math&quot; w:h-ansi=&quot;Cambria Math&quot;/&gt;&lt;wx:font wx:val=&quot;Cambria Math&quot;/&gt;&lt;/w:rPr&gt;&lt;m:t&gt;=&lt;/m:t&gt;&lt;/m:r&gt;&lt;m:f&gt;&lt;m:fPr&gt;&lt;m:ctrlPr&gt;&lt;w:rPr&gt;&lt;w:rFonts w:ascii=&quot;Cambria Math&quot; w:fareast=&quot;瀹嬩綋&quot; w:h-ansi=&quot;Cambria Math&quot; w:cs=&quot;Times New Roman&quot;/&gt;&lt;wx:font wx:val=&quot;Cambria Math&quot;/&gt;&lt;w:sz w:val=&quot;22&quot;/&gt;&lt;w:sz-cs w:val=&quot;22&quot;/&gt;&lt;w:lang w:val=&quot;EN-US&quot; w:fareast=&quot;ZH-CN&quot;/&gt;&lt;/w:rPr&gt;&lt;/m:ctrlPr&gt;&lt;/m:fPr&gt;&lt;m:num&gt;&lt;m:radw:rw:r&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N+1)&lt;/m:t&gt;&lt;/m:r&gt;&lt;/m:num&gt;&lt;m:den&gt;&lt;m:r&gt;&lt;w:rPr&gt;&lt;w:rFonts w:ascii=&quot;Cambria Math&quot; w:h-ansi=&quot;Cambria Math&quot;/&gt;&lt;wx:font wx:val=&quot;Cambria Math&quot;/&gt;&lt;w:i/&gt;&lt;/w:rPr&gt;&lt;m:t&gt;2&lt;/m:t&gt;&lt;/m:r&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cheduling&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sSubSup&gt;&lt;m:sSubSupPr&gt;&lt;m:ctrlPr&gt;&lt;w:rPr&gt;&lt;w:rFonts w:ascii=&quot;Cambria Math&quot; w:fareast=&quot;瀹嬩綋&quot; w:h-ansi=&quot;Cambria Math&quot; w:cs=&quot;Times New Roman&quot;/&gt;&lt;wx:font wx:val=&quot;Cambria Math&quot;/&gt;&lt;w:i/&gt;&lt;w:sz-cs w:val=&quot;22&quot;/&gt;&lt;w:lang w:val=&quot;EN-Uth&quot;S&quot; /&gt;&lt;w:fareast=&quot;ZH-CN&quot;/&gt;&lt;/w:rPr&gt;&lt;/m:ctrlPr&gt;&lt;/m:sSubSupPr&gt;&lt;m:e&gt;&lt;m:r&gt;&lt;w:rPr&gt;&lt;w:rFonts w:ascii=&quot;Cambria Math&quot; w:h-ansi=&quot;Cambria Math&quot;/&gt;&lt;wx:font wx:val=&quot;Cambria Math&quot;/&gt;&lt;w:i/&gt;&lt;/w:rPr&gt;&lt;m:t&gt;log&lt;/m:t&gt;&lt;/m:r&gt;&lt;/m:e&gt;&lt;m:sub&gt;&lt;m:r&gt;&lt;w:rPr&gt;&lt;w:rFonts w:ascii=&quot;Cambria Math&quot; w:h-ansi=&quot;Cambria Math&quot;/&gt;&lt;wx:font wx:val=&quot;Cambria Math&quot;/&gt;&lt;w:i/&gt;&lt;/w:rPr&gt;&lt;m:t&gt;2&lt;/m:t&gt;&lt;/m:r&gt;&lt;/m:sub&gt;&lt;m:sup&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sup&gt;&lt;/m:sSubSup&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2&lt;/m:t&gt;&lt;/m:r&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comm&lt;/m:t&gt;&lt;/m:r&gt;&lt;/m:sub&gt;&lt;/m:sSub&gt;&lt;m:r&gt;&lt;m:rPr&gt;&lt;m:sty m:val=&quot;p&quot;/&gt;&lt;/m:rPr&gt;&lt;w:rPr&gt;&lt;w:rFonts w:ascii=&quot;Cambria Math&quot; w:h-ansi=&quot;Cambria Math&quot;/&gt;&lt;wx:font wx:val=&quot;Cambria Math&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flops&lt;/m:t&gt;&lt;/m:r&gt;&lt;/m:sub&gt;&lt;/m:sSub&gt;&lt;/m:oMath&gt;&lt;/m:oMathPara&gt;&lt;/w:p&gt;&lt;w:sectPr wsp:rsidR=&quot;00000000&quot; wsp:rsidRPr=&quot;008C364B&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00B802B6">
        <w:tab/>
      </w:r>
      <w:r w:rsidR="00B802B6">
        <w:tab/>
      </w:r>
      <w:r w:rsidR="00B802B6">
        <w:tab/>
      </w:r>
      <w:r w:rsidR="00B802B6">
        <w:tab/>
      </w:r>
      <w:r w:rsidR="00B802B6">
        <w:tab/>
        <w:t>(9)</w:t>
      </w:r>
    </w:p>
    <w:p w:rsidR="00867320" w:rsidRDefault="00F41747" w:rsidP="00097D34">
      <w:pPr>
        <w:jc w:val="both"/>
      </w:pPr>
      <w:r>
        <w:pict>
          <v:shape id="_x0000_i1097" type="#_x0000_t75" style="width:151.4pt;height:2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3A17&quot;/&gt;&lt;wsp:rsid wsp:val=&quot;00FD6190&quot;/&gt;&lt;wsp:rsid wsp:val=&quot;00FE0274&quot;/&gt;&lt;wsp:rsid wsp:val=&quot;00FE2D19&quot;/&gt;&lt;wsp:rsid wsp:val=&quot;00FF468E&quot;/&gt;&lt;wsp:rsid wsp:val=&quot;00FF6FA1&quot;/&gt;&lt;/wsp:rsids&gt;&lt;/w:docPr&gt;&lt;w:body&gt;&lt;wx:sect&gt;&lt;w:p wsp:rsidR=&quot;00000000&quot; wsp:rsidRPr=&quot;00FD3A17&quot; wsp:rsidRDefault=&quot;00FD3A17&quot; wsp:rsidP=&quot;00FD3A17&quot;&gt;&lt;m:oMathPara&gt;&lt;m:oMath&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w:rPr&gt;&lt;w:rFonts w:ascii=&quot;Cambria Math&quot; w:h-ansi=&quot;Cambria Math&quot;/&gt;&lt;wx:font wx:val=&quot;Cambria Math&quot;/&gt;&lt;w:i/&gt;&lt;/w:rPr&gt;&lt;m:t&gt;蔚&lt;/m:t&gt;&lt;/m:r&gt;&lt;/m:den&gt;&lt;/m:f&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func&gt;&lt;m:funcPr&gt;&lt;m:ctrlPr&gt;&lt;w:rPr&gt;&lt;w:rFonts w:ascii=&quot;Cambria Math&quot; w:fareast=&quot;瀹嬩綋&quot; w:h-ansi=&quot;Cambria Mat&gt;&lt;/h&lt;/m&quot; w:cs=&quot;Times New Roman&quot;/&gt;&lt;wx:font wx:val=&quot;Cambria Math&quot;/&gt;&lt;w:i/&gt;&lt;w:sz w:val=&quot;22&quot;/&gt;&lt;w:sz-cs w:val=&quot;22&quot;/&gt;&lt;w:lang w:val=&quot;EN-US&quot; w:fareast=&quot;ZH-CN&quot;/&gt;&lt;/w:rPr&gt;&lt;/m:ctrlPr&gt;&lt;/m:funcPr&gt;&lt;m:fName&gt;&lt;m:sSub&gt;&lt;m:sSubPr&gt;&lt;m:ctrlPr&gt;&lt;w:rPr&gt;&lt;w:rFonts w:ascii=&quot;Cambria Math&quot; w:fareast=&quot;瀹嬩綋&quot; w:h-ansi=&quot;Cambria Math&quot; w:cs=&quot;Times New Roman&quot;/&gt;&lt;wx:font wx:val=&quot;Cambria Math&quot;/&gt;&lt;w:i/&gt;&lt;w:sz w:val=&quot;22&quot;/&gt;&lt;w:sz-cs w:val=&quot;22&quot;/&gt;&lt;w:lang w:val=&quot;EN-US&quot; w:fareast=&quot;ZH-CN&quot;/&gt;&lt;/w:rPr&gt;&lt;/m:ctrlPr&gt;&lt;/m:sSubPr&gt;&lt;m:e&gt;&lt;m:r&gt;&lt;m:rPr&gt;&lt;m:sty m:val=&quot;p&quot;/&gt;&lt;/m:rh&quot; Pr&gt;&lt;:faw:rPr&gt;&lt;w:rFonts w:ascii=&quot;Cambria Math&quot; w:h-ansi=&quot;Cambria Math&quot;/&gt;&lt;wx:font wx:val=&quot;Cambria Math&quot;/&gt;&lt;/w:rPr&gt;&lt;m:t&gt;1+&lt;/m:t&gt;&lt;/m:r&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e&gt;&lt;/m:func&gt;&lt;m:r&gt;&lt;w:rPr&gt;&lt;w:rFonts w:ascii=&quot;Cambria Math&quot; w:h-ansi=&quot;Cambria Math&quot;/&gt;&lt;wx:font wx:val=&quot;Cambria Math&quot;/&gt;&lt;w:i/&gt;&lt;/w:rPr&gt;&lt;m:t&gt;)&lt;/m:t&gt;&lt;/m:r&gt;&lt;/m:num&gt;&lt;m:den&gt;&lt;m:r&gt;&lt;w:rPr&gt;&lt;w:rFonts w:ascii=&quot;Cambria Math&quot; w:h-ansi=&quot;Cambria Math&quot;/&gt;&lt;wx:font wx:val=&quot;Cambria Math&quot;/&gt;&lt;w:i/&gt;&lt;/w:rPr&gt;&lt;m:t&gt;4*M&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comm&lt;/m:t&gt;&lt;/m:r&gt;&lt;/m:num&gt;&lt;m:den&gt;&lt;m:r&gt;&lt;w:rPr&gt;&lt;w:rFonts w:ascii=&quot;Cambria Math&quot; w:h-ansi=&quot;Cambria Math&quot;/&gt;&lt;wx:font wx:val=&quot;Cambria Math&quot;/&gt;&lt;w:i/&gt;&lt;/w:rPr&gt;&lt;m:t&gt;Tflops&lt;/m:t&gt;&lt;/m:r&gt;&lt;/m:den&gt;&lt;/m:f&gt;&lt;/m:oMath&gt;&lt;/m:oMathPara&gt;&lt;/w:p&gt;&lt;w:sectPr wsp:rsidR=&quot;00000000&quot; wsp:rsidRPr=&quot;00FD3A17&quot;&gt;&lt;w:pgSz w:w=&quot;12240&quot; w:h=&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sidR="007A2117">
        <w:tab/>
      </w:r>
      <w:r w:rsidR="007A2117">
        <w:tab/>
      </w:r>
      <w:r w:rsidR="007A2117">
        <w:tab/>
      </w:r>
      <w:r w:rsidR="007A2117">
        <w:tab/>
      </w:r>
      <w:r w:rsidR="007A2117">
        <w:tab/>
      </w:r>
      <w:r w:rsidR="00097D34">
        <w:tab/>
      </w:r>
      <w:r w:rsidR="00097D34">
        <w:tab/>
      </w:r>
      <w:r w:rsidR="00097D34">
        <w:tab/>
      </w:r>
      <w:r w:rsidR="007A2117">
        <w:t>(</w:t>
      </w:r>
      <w:r w:rsidR="00B802B6">
        <w:t>10</w:t>
      </w:r>
      <w:r w:rsidR="007A2117">
        <w:t>)</w:t>
      </w:r>
    </w:p>
    <w:p w:rsidR="00F3570A" w:rsidRDefault="00F3570A" w:rsidP="00097D3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46"/>
        <w:gridCol w:w="1927"/>
        <w:gridCol w:w="2388"/>
      </w:tblGrid>
      <w:tr w:rsidR="00C24B36" w:rsidRPr="009349C5" w:rsidTr="00C24B36">
        <w:trPr>
          <w:jc w:val="center"/>
        </w:trPr>
        <w:tc>
          <w:tcPr>
            <w:tcW w:w="1483" w:type="dxa"/>
            <w:shd w:val="clear" w:color="auto" w:fill="auto"/>
          </w:tcPr>
          <w:p w:rsidR="00C24B36" w:rsidRPr="009349C5" w:rsidRDefault="00C24B36" w:rsidP="00A35913">
            <w:r>
              <w:t>Implementation</w:t>
            </w:r>
          </w:p>
        </w:tc>
        <w:tc>
          <w:tcPr>
            <w:tcW w:w="1846" w:type="dxa"/>
            <w:shd w:val="clear" w:color="auto" w:fill="auto"/>
          </w:tcPr>
          <w:p w:rsidR="00C24B36" w:rsidRPr="009349C5" w:rsidRDefault="00C24B36" w:rsidP="00A35913">
            <w:r w:rsidRPr="009349C5">
              <w:t>Broadcast</w:t>
            </w:r>
            <w:r>
              <w:t xml:space="preserve"> algorithm</w:t>
            </w:r>
          </w:p>
        </w:tc>
        <w:tc>
          <w:tcPr>
            <w:tcW w:w="1927" w:type="dxa"/>
            <w:shd w:val="clear" w:color="auto" w:fill="auto"/>
          </w:tcPr>
          <w:p w:rsidR="00C24B36" w:rsidRPr="009349C5" w:rsidRDefault="00C24B36" w:rsidP="008E33CA">
            <w:r w:rsidRPr="009349C5">
              <w:t xml:space="preserve">Broadcast </w:t>
            </w:r>
            <w:r>
              <w:t>o</w:t>
            </w:r>
            <w:r w:rsidRPr="009349C5">
              <w:t>verhead</w:t>
            </w:r>
            <w:r>
              <w:t xml:space="preserve"> of N processes</w:t>
            </w:r>
          </w:p>
        </w:tc>
        <w:tc>
          <w:tcPr>
            <w:tcW w:w="2388" w:type="dxa"/>
            <w:shd w:val="clear" w:color="auto" w:fill="auto"/>
          </w:tcPr>
          <w:p w:rsidR="00C24B36" w:rsidRPr="009349C5" w:rsidRDefault="00531364" w:rsidP="00531364">
            <w:r>
              <w:t xml:space="preserve">Converge rate of </w:t>
            </w:r>
            <w:r w:rsidR="007D6B9B">
              <w:t>parallel overhead</w:t>
            </w:r>
          </w:p>
        </w:tc>
      </w:tr>
      <w:tr w:rsidR="00C24B36" w:rsidRPr="009349C5" w:rsidTr="007E294E">
        <w:trPr>
          <w:trHeight w:val="288"/>
          <w:jc w:val="center"/>
        </w:trPr>
        <w:tc>
          <w:tcPr>
            <w:tcW w:w="1483" w:type="dxa"/>
            <w:shd w:val="clear" w:color="auto" w:fill="auto"/>
          </w:tcPr>
          <w:p w:rsidR="00C24B36" w:rsidRPr="009349C5" w:rsidRDefault="00C24B36" w:rsidP="00431D16">
            <w:pPr>
              <w:jc w:val="center"/>
            </w:pPr>
            <w:r w:rsidRPr="009349C5">
              <w:t>Fox</w:t>
            </w:r>
          </w:p>
        </w:tc>
        <w:tc>
          <w:tcPr>
            <w:tcW w:w="1846" w:type="dxa"/>
            <w:shd w:val="clear" w:color="auto" w:fill="auto"/>
          </w:tcPr>
          <w:p w:rsidR="00C24B36" w:rsidRPr="009349C5" w:rsidRDefault="00C24B36" w:rsidP="00431D16">
            <w:pPr>
              <w:jc w:val="center"/>
            </w:pPr>
            <w:r w:rsidRPr="009349C5">
              <w:t xml:space="preserve">Pipeline </w:t>
            </w:r>
            <w:r>
              <w:t>T</w:t>
            </w:r>
            <w:r w:rsidRPr="009349C5">
              <w:t>ree</w:t>
            </w:r>
          </w:p>
        </w:tc>
        <w:tc>
          <w:tcPr>
            <w:tcW w:w="1927" w:type="dxa"/>
            <w:shd w:val="clear" w:color="auto" w:fill="auto"/>
          </w:tcPr>
          <w:p w:rsidR="00C24B36" w:rsidRPr="009349C5" w:rsidRDefault="00531364" w:rsidP="00A35913">
            <w:r>
              <w:t>M</w:t>
            </w:r>
            <w:r w:rsidR="00C24B36">
              <w:rPr>
                <w:vertAlign w:val="superscript"/>
              </w:rPr>
              <w:t>2*</w:t>
            </w:r>
            <w:proofErr w:type="spellStart"/>
            <w:r w:rsidR="00C24B36">
              <w:t>T</w:t>
            </w:r>
            <w:r w:rsidR="00C24B36">
              <w:rPr>
                <w:vertAlign w:val="subscript"/>
              </w:rPr>
              <w:t>comm</w:t>
            </w:r>
            <w:proofErr w:type="spellEnd"/>
          </w:p>
        </w:tc>
        <w:tc>
          <w:tcPr>
            <w:tcW w:w="2388" w:type="dxa"/>
            <w:shd w:val="clear" w:color="auto" w:fill="auto"/>
          </w:tcPr>
          <w:p w:rsidR="00C24B36" w:rsidRPr="009349C5" w:rsidRDefault="00F41747" w:rsidP="00431D16">
            <w:pPr>
              <w:jc w:val="center"/>
            </w:pPr>
            <w:r>
              <w:pict>
                <v:shape id="_x0000_i1098" type="#_x0000_t75" style="width:16.1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5676&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755BC&quot;/&gt;&lt;wsp:rsid wsp:val=&quot;000863C9&quot;/&gt;&lt;wsp:rsid wsp:val=&quot;00097D34&quot;/&gt;&lt;wsp:rsid wsp:val=&quot;000A62D4&quot;/&gt;&lt;wsp:rsid wsp:val=&quot;000B2A97&quot;/&gt;&lt;wsp:rsid wsp:val=&quot;000B44C8&quot;/&gt;&lt;wsp:rsid wsp:val=&quot;000C4890&quot;/&gt;&lt;wsp:rsid wsp:val=&quot;000D3E5E&quot;/&gt;&lt;wsp:rsid wsp:val=&quot;000D78ED&quot;/&gt;&lt;wsp:rsid wsp:val=&quot;000E5FCB&quot;/&gt;&lt;wsp:rsid wsp:val=&quot;000E68A5&quot;/&gt;&lt;wsp:rsid wsp:val=&quot;00100D47&quot;/&gt;&lt;wsp:rsid wsp:val=&quot;00104883&quot;/&gt;&lt;wsp:rsid wsp:val=&quot;00107D45&quot;/&gt;&lt;wsp:rsid wsp:val=&quot;00110385&quot;/&gt;&lt;wsp:rsid wsp:val=&quot;00120125&quot;/&gt;&lt;wsp:rsid wsp:val=&quot;001213EA&quot;/&gt;&lt;wsp:rsid wsp:val=&quot;001312BB&quot;/&gt;&lt;wsp:rsid wsp:val=&quot;001320F4&quot;/&gt;&lt;wsp:rsid wsp:val=&quot;00136E16&quot;/&gt;&lt;wsp:rsid wsp:val=&quot;00145E1F&quot;/&gt;&lt;wsp:rsid wsp:val=&quot;001575C9&quot;/&gt;&lt;wsp:rsid wsp:val=&quot;00163DC1&quot;/&gt;&lt;wsp:rsid wsp:val=&quot;00170B09&quot;/&gt;&lt;wsp:rsid wsp:val=&quot;00197B1C&quot;/&gt;&lt;wsp:rsid wsp:val=&quot;001A019D&quot;/&gt;&lt;wsp:rsid wsp:val=&quot;001A3F39&quot;/&gt;&lt;wsp:rsid wsp:val=&quot;001A55F0&quot;/&gt;&lt;wsp:rsid wsp:val=&quot;001B0BCC&quot;/&gt;&lt;wsp:rsid wsp:val=&quot;001B6160&quot;/&gt;&lt;wsp:rsid wsp:val=&quot;001B70E0&quot;/&gt;&lt;wsp:rsid wsp:val=&quot;001D3DDC&quot;/&gt;&lt;wsp:rsid wsp:val=&quot;001D4797&quot;/&gt;&lt;wsp:rsid wsp:val=&quot;001E17C8&quot;/&gt;&lt;wsp:rsid wsp:val=&quot;001E4CA5&quot;/&gt;&lt;wsp:rsid wsp:val=&quot;001E57C4&quot;/&gt;&lt;wsp:rsid wsp:val=&quot;001E598B&quot;/&gt;&lt;wsp:rsid wsp:val=&quot;001F1930&quot;/&gt;&lt;wsp:rsid wsp:val=&quot;0020152F&quot;/&gt;&lt;wsp:rsid wsp:val=&quot;00203F47&quot;/&gt;&lt;wsp:rsid wsp:val=&quot;0020483F&quot;/&gt;&lt;wsp:rsid wsp:val=&quot;002064DE&quot;/&gt;&lt;wsp:rsid wsp:val=&quot;00212F3C&quot;/&gt;&lt;wsp:rsid wsp:val=&quot;00226D1F&quot;/&gt;&lt;wsp:rsid wsp:val=&quot;002336D1&quot;/&gt;&lt;wsp:rsid wsp:val=&quot;00233C65&quot;/&gt;&lt;wsp:rsid wsp:val=&quot;00240077&quot;/&gt;&lt;wsp:rsid wsp:val=&quot;0024547D&quot;/&gt;&lt;wsp:rsid wsp:val=&quot;00245DBB&quot;/&gt;&lt;wsp:rsid wsp:val=&quot;002469A2&quot;/&gt;&lt;wsp:rsid wsp:val=&quot;00251A89&quot;/&gt;&lt;wsp:rsid wsp:val=&quot;0025788C&quot;/&gt;&lt;wsp:rsid wsp:val=&quot;00271032&quot;/&gt;&lt;wsp:rsid wsp:val=&quot;00277D25&quot;/&gt;&lt;wsp:rsid wsp:val=&quot;00293F50&quot;/&gt;&lt;wsp:rsid wsp:val=&quot;002A43FD&quot;/&gt;&lt;wsp:rsid wsp:val=&quot;002B0703&quot;/&gt;&lt;wsp:rsid wsp:val=&quot;002B11DC&quot;/&gt;&lt;wsp:rsid wsp:val=&quot;002B2E98&quot;/&gt;&lt;wsp:rsid wsp:val=&quot;002B6290&quot;/&gt;&lt;wsp:rsid wsp:val=&quot;002B6C43&quot;/&gt;&lt;wsp:rsid wsp:val=&quot;002B6E40&quot;/&gt;&lt;wsp:rsid wsp:val=&quot;002D099C&quot;/&gt;&lt;wsp:rsid wsp:val=&quot;002E180C&quot;/&gt;&lt;wsp:rsid wsp:val=&quot;002F7E88&quot;/&gt;&lt;wsp:rsid wsp:val=&quot;00302A25&quot;/&gt;&lt;wsp:rsid wsp:val=&quot;0030539F&quot;/&gt;&lt;wsp:rsid wsp:val=&quot;00306E6D&quot;/&gt;&lt;wsp:rsid wsp:val=&quot;00307788&quot;/&gt;&lt;wsp:rsid wsp:val=&quot;00313AAB&quot;/&gt;&lt;wsp:rsid wsp:val=&quot;0032118A&quot;/&gt;&lt;wsp:rsid wsp:val=&quot;00321D74&quot;/&gt;&lt;wsp:rsid wsp:val=&quot;0032371F&quot;/&gt;&lt;wsp:rsid wsp:val=&quot;003246C2&quot;/&gt;&lt;wsp:rsid wsp:val=&quot;0032488A&quot;/&gt;&lt;wsp:rsid wsp:val=&quot;003267AF&quot;/&gt;&lt;wsp:rsid wsp:val=&quot;0033764C&quot;/&gt;&lt;wsp:rsid wsp:val=&quot;0034175E&quot;/&gt;&lt;wsp:rsid wsp:val=&quot;00342241&quot;/&gt;&lt;wsp:rsid wsp:val=&quot;00344A75&quot;/&gt;&lt;wsp:rsid wsp:val=&quot;00356F7E&quot;/&gt;&lt;wsp:rsid wsp:val=&quot;0036180D&quot;/&gt;&lt;wsp:rsid wsp:val=&quot;00381804&quot;/&gt;&lt;wsp:rsid wsp:val=&quot;00382014&quot;/&gt;&lt;wsp:rsid wsp:val=&quot;0038404D&quot;/&gt;&lt;wsp:rsid wsp:val=&quot;00385560&quot;/&gt;&lt;wsp:rsid wsp:val=&quot;0039499C&quot;/&gt;&lt;wsp:rsid wsp:val=&quot;003A275D&quot;/&gt;&lt;wsp:rsid wsp:val=&quot;003A5532&quot;/&gt;&lt;wsp:rsid wsp:val=&quot;003B3A06&quot;/&gt;&lt;wsp:rsid wsp:val=&quot;003C2D04&quot;/&gt;&lt;wsp:rsid wsp:val=&quot;003C5A2A&quot;/&gt;&lt;wsp:rsid wsp:val=&quot;003D0E48&quot;/&gt;&lt;wsp:rsid wsp:val=&quot;003D594C&quot;/&gt;&lt;wsp:rsid wsp:val=&quot;003D68F1&quot;/&gt;&lt;wsp:rsid wsp:val=&quot;003D6C51&quot;/&gt;&lt;wsp:rsid wsp:val=&quot;003E3236&quot;/&gt;&lt;wsp:rsid wsp:val=&quot;003F159F&quot;/&gt;&lt;wsp:rsid wsp:val=&quot;003F2850&quot;/&gt;&lt;wsp:rsid wsp:val=&quot;0040077E&quot;/&gt;&lt;wsp:rsid wsp:val=&quot;00401EA6&quot;/&gt;&lt;wsp:rsid wsp:val=&quot;00403BC9&quot;/&gt;&lt;wsp:rsid wsp:val=&quot;00407508&quot;/&gt;&lt;wsp:rsid wsp:val=&quot;004130A2&quot;/&gt;&lt;wsp:rsid wsp:val=&quot;004225B9&quot;/&gt;&lt;wsp:rsid wsp:val=&quot;0042356E&quot;/&gt;&lt;wsp:rsid wsp:val=&quot;00431D16&quot;/&gt;&lt;wsp:rsid wsp:val=&quot;0043463A&quot;/&gt;&lt;wsp:rsid wsp:val=&quot;00436578&quot;/&gt;&lt;wsp:rsid wsp:val=&quot;00436FF8&quot;/&gt;&lt;wsp:rsid wsp:val=&quot;004371CA&quot;/&gt;&lt;wsp:rsid wsp:val=&quot;00444DE6&quot;/&gt;&lt;wsp:rsid wsp:val=&quot;00450852&quot;/&gt;&lt;wsp:rsid wsp:val=&quot;004540C4&quot;/&gt;&lt;wsp:rsid wsp:val=&quot;00454BA4&quot;/&gt;&lt;wsp:rsid wsp:val=&quot;00463AD4&quot;/&gt;&lt;wsp:rsid wsp:val=&quot;00465826&quot;/&gt;&lt;wsp:rsid wsp:val=&quot;004665DC&quot;/&gt;&lt;wsp:rsid wsp:val=&quot;00466D24&quot;/&gt;&lt;wsp:rsid wsp:val=&quot;00471A74&quot;/&gt;&lt;wsp:rsid wsp:val=&quot;00482054&quot;/&gt;&lt;wsp:rsid wsp:val=&quot;00492198&quot;/&gt;&lt;wsp:rsid wsp:val=&quot;00493706&quot;/&gt;&lt;wsp:rsid wsp:val=&quot;00494DEA&quot;/&gt;&lt;wsp:rsid wsp:val=&quot;00496971&quot;/&gt;&lt;wsp:rsid wsp:val=&quot;004A0E0A&quot;/&gt;&lt;wsp:rsid wsp:val=&quot;004A36A4&quot;/&gt;&lt;wsp:rsid wsp:val=&quot;004B3F11&quot;/&gt;&lt;wsp:rsid wsp:val=&quot;004B5811&quot;/&gt;&lt;wsp:rsid wsp:val=&quot;004B67B7&quot;/&gt;&lt;wsp:rsid wsp:val=&quot;004C265D&quot;/&gt;&lt;wsp:rsid wsp:val=&quot;004D10A4&quot;/&gt;&lt;wsp:rsid wsp:val=&quot;004D5F2C&quot;/&gt;&lt;wsp:rsid wsp:val=&quot;004D6367&quot;/&gt;&lt;wsp:rsid wsp:val=&quot;004E097D&quot;/&gt;&lt;wsp:rsid wsp:val=&quot;004E13C2&quot;/&gt;&lt;wsp:rsid wsp:val=&quot;004E13F0&quot;/&gt;&lt;wsp:rsid wsp:val=&quot;004E3133&quot;/&gt;&lt;wsp:rsid wsp:val=&quot;004E42C1&quot;/&gt;&lt;wsp:rsid wsp:val=&quot;004E655E&quot;/&gt;&lt;wsp:rsid wsp:val=&quot;004F7402&quot;/&gt;&lt;wsp:rsid wsp:val=&quot;00501260&quot;/&gt;&lt;wsp:rsid wsp:val=&quot;00505AD8&quot;/&gt;&lt;wsp:rsid wsp:val=&quot;00514F96&quot;/&gt;&lt;wsp:rsid wsp:val=&quot;00520B9C&quot;/&gt;&lt;wsp:rsid wsp:val=&quot;00523C52&quot;/&gt;&lt;wsp:rsid wsp:val=&quot;005513E7&quot;/&gt;&lt;wsp:rsid wsp:val=&quot;005805EF&quot;/&gt;&lt;wsp:rsid wsp:val=&quot;00592BE6&quot;/&gt;&lt;wsp:rsid wsp:val=&quot;005A665E&quot;/&gt;&lt;wsp:rsid wsp:val=&quot;005B31B7&quot;/&gt;&lt;wsp:rsid wsp:val=&quot;005B7988&quot;/&gt;&lt;wsp:rsid wsp:val=&quot;005C56EC&quot;/&gt;&lt;wsp:rsid wsp:val=&quot;005C66CE&quot;/&gt;&lt;wsp:rsid wsp:val=&quot;005D461E&quot;/&gt;&lt;wsp:rsid wsp:val=&quot;005D7E89&quot;/&gt;&lt;wsp:rsid wsp:val=&quot;005E12D7&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2309B&quot;/&gt;&lt;wsp:rsid wsp:val=&quot;00633BA0&quot;/&gt;&lt;wsp:rsid wsp:val=&quot;006344E3&quot;/&gt;&lt;wsp:rsid wsp:val=&quot;00637351&quot;/&gt;&lt;wsp:rsid wsp:val=&quot;00640B15&quot;/&gt;&lt;wsp:rsid wsp:val=&quot;006429DC&quot;/&gt;&lt;wsp:rsid wsp:val=&quot;0065476D&quot;/&gt;&lt;wsp:rsid wsp:val=&quot;00662104&quot;/&gt;&lt;wsp:rsid wsp:val=&quot;006650ED&quot;/&gt;&lt;wsp:rsid wsp:val=&quot;00666902&quot;/&gt;&lt;wsp:rsid wsp:val=&quot;00671551&quot;/&gt;&lt;wsp:rsid wsp:val=&quot;0067249D&quot;/&gt;&lt;wsp:rsid wsp:val=&quot;00673F49&quot;/&gt;&lt;wsp:rsid wsp:val=&quot;0068705D&quot;/&gt;&lt;wsp:rsid wsp:val=&quot;006934D6&quot;/&gt;&lt;wsp:rsid wsp:val=&quot;00696999&quot;/&gt;&lt;wsp:rsid wsp:val=&quot;0069705F&quot;/&gt;&lt;wsp:rsid wsp:val=&quot;006A1789&quot;/&gt;&lt;wsp:rsid wsp:val=&quot;006A4C17&quot;/&gt;&lt;wsp:rsid wsp:val=&quot;006A6D2B&quot;/&gt;&lt;wsp:rsid wsp:val=&quot;006B52DC&quot;/&gt;&lt;wsp:rsid wsp:val=&quot;006C10C6&quot;/&gt;&lt;wsp:rsid wsp:val=&quot;006C395A&quot;/&gt;&lt;wsp:rsid wsp:val=&quot;006D0351&quot;/&gt;&lt;wsp:rsid wsp:val=&quot;006D03B2&quot;/&gt;&lt;wsp:rsid wsp:val=&quot;006D336A&quot;/&gt;&lt;wsp:rsid wsp:val=&quot;006E6B3E&quot;/&gt;&lt;wsp:rsid wsp:val=&quot;00701A20&quot;/&gt;&lt;wsp:rsid wsp:val=&quot;00702CE8&quot;/&gt;&lt;wsp:rsid wsp:val=&quot;0070373D&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5701C&quot;/&gt;&lt;wsp:rsid wsp:val=&quot;00760F80&quot;/&gt;&lt;wsp:rsid wsp:val=&quot;00761B36&quot;/&gt;&lt;wsp:rsid wsp:val=&quot;007733CE&quot;/&gt;&lt;wsp:rsid wsp:val=&quot;00775001&quot;/&gt;&lt;wsp:rsid wsp:val=&quot;00776B26&quot;/&gt;&lt;wsp:rsid wsp:val=&quot;00784659&quot;/&gt;&lt;wsp:rsid wsp:val=&quot;00786FA8&quot;/&gt;&lt;wsp:rsid wsp:val=&quot;00795410&quot;/&gt;&lt;wsp:rsid wsp:val=&quot;007A2117&quot;/&gt;&lt;wsp:rsid wsp:val=&quot;007C47ED&quot;/&gt;&lt;wsp:rsid wsp:val=&quot;007C65DA&quot;/&gt;&lt;wsp:rsid wsp:val=&quot;007C7250&quot;/&gt;&lt;wsp:rsid wsp:val=&quot;007D186B&quot;/&gt;&lt;wsp:rsid wsp:val=&quot;007D7281&quot;/&gt;&lt;wsp:rsid wsp:val=&quot;007E66AF&quot;/&gt;&lt;wsp:rsid wsp:val=&quot;007F0764&quot;/&gt;&lt;wsp:rsid wsp:val=&quot;00807E95&quot;/&gt;&lt;wsp:rsid wsp:val=&quot;00811167&quot;/&gt;&lt;wsp:rsid wsp:val=&quot;00824B9B&quot;/&gt;&lt;wsp:rsid wsp:val=&quot;00850D52&quot;/&gt;&lt;wsp:rsid wsp:val=&quot;00851193&quot;/&gt;&lt;wsp:rsid wsp:val=&quot;00861807&quot;/&gt;&lt;wsp:rsid wsp:val=&quot;0086199C&quot;/&gt;&lt;wsp:rsid wsp:val=&quot;008637C9&quot;/&gt;&lt;wsp:rsid wsp:val=&quot;00864AD4&quot;/&gt;&lt;wsp:rsid wsp:val=&quot;00864C91&quot;/&gt;&lt;wsp:rsid wsp:val=&quot;00867320&quot;/&gt;&lt;wsp:rsid wsp:val=&quot;008861AE&quot;/&gt;&lt;wsp:rsid wsp:val=&quot;0089145C&quot;/&gt;&lt;wsp:rsid wsp:val=&quot;008A06B0&quot;/&gt;&lt;wsp:rsid wsp:val=&quot;008B6AF4&quot;/&gt;&lt;wsp:rsid wsp:val=&quot;008C0CA8&quot;/&gt;&lt;wsp:rsid wsp:val=&quot;008C3C08&quot;/&gt;&lt;wsp:rsid wsp:val=&quot;008C77B9&quot;/&gt;&lt;wsp:rsid wsp:val=&quot;008D0266&quot;/&gt;&lt;wsp:rsid wsp:val=&quot;008D3A97&quot;/&gt;&lt;wsp:rsid wsp:val=&quot;008E085E&quot;/&gt;&lt;wsp:rsid wsp:val=&quot;008E0998&quot;/&gt;&lt;wsp:rsid wsp:val=&quot;008E33CA&quot;/&gt;&lt;wsp:rsid wsp:val=&quot;008E3EB0&quot;/&gt;&lt;wsp:rsid wsp:val=&quot;008E6977&quot;/&gt;&lt;wsp:rsid wsp:val=&quot;008F27EF&quot;/&gt;&lt;wsp:rsid wsp:val=&quot;00906631&quot;/&gt;&lt;wsp:rsid wsp:val=&quot;009076EB&quot;/&gt;&lt;wsp:rsid wsp:val=&quot;00910728&quot;/&gt;&lt;wsp:rsid wsp:val=&quot;009160F4&quot;/&gt;&lt;wsp:rsid wsp:val=&quot;0092509A&quot;/&gt;&lt;wsp:rsid wsp:val=&quot;0093006D&quot;/&gt;&lt;wsp:rsid wsp:val=&quot;009342EB&quot;/&gt;&lt;wsp:rsid wsp:val=&quot;009349C5&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0AE6&quot;/&gt;&lt;wsp:rsid wsp:val=&quot;009631A3&quot;/&gt;&lt;wsp:rsid wsp:val=&quot;00963301&quot;/&gt;&lt;wsp:rsid wsp:val=&quot;00970F12&quot;/&gt;&lt;wsp:rsid wsp:val=&quot;00972224&quot;/&gt;&lt;wsp:rsid wsp:val=&quot;00975C39&quot;/&gt;&lt;wsp:rsid wsp:val=&quot;009776C6&quot;/&gt;&lt;wsp:rsid wsp:val=&quot;00977C58&quot;/&gt;&lt;wsp:rsid wsp:val=&quot;00986B86&quot;/&gt;&lt;wsp:rsid wsp:val=&quot;00990C56&quot;/&gt;&lt;wsp:rsid wsp:val=&quot;00990E26&quot;/&gt;&lt;wsp:rsid wsp:val=&quot;009919A8&quot;/&gt;&lt;wsp:rsid wsp:val=&quot;00991A1F&quot;/&gt;&lt;wsp:rsid wsp:val=&quot;009947E0&quot;/&gt;&lt;wsp:rsid wsp:val=&quot;0099755E&quot;/&gt;&lt;wsp:rsid wsp:val=&quot;009A5D45&quot;/&gt;&lt;wsp:rsid wsp:val=&quot;009C2BBA&quot;/&gt;&lt;wsp:rsid wsp:val=&quot;009D136F&quot;/&gt;&lt;wsp:rsid wsp:val=&quot;009E1829&quot;/&gt;&lt;wsp:rsid wsp:val=&quot;009F1903&quot;/&gt;&lt;wsp:rsid wsp:val=&quot;009F2A02&quot;/&gt;&lt;wsp:rsid wsp:val=&quot;009F62C6&quot;/&gt;&lt;wsp:rsid wsp:val=&quot;009F7199&quot;/&gt;&lt;wsp:rsid wsp:val=&quot;00A12714&quot;/&gt;&lt;wsp:rsid wsp:val=&quot;00A15412&quot;/&gt;&lt;wsp:rsid wsp:val=&quot;00A230DA&quot;/&gt;&lt;wsp:rsid wsp:val=&quot;00A23AB7&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75296&quot;/&gt;&lt;wsp:rsid wsp:val=&quot;00A8286D&quot;/&gt;&lt;wsp:rsid wsp:val=&quot;00A93C27&quot;/&gt;&lt;wsp:rsid wsp:val=&quot;00AA2349&quot;/&gt;&lt;wsp:rsid wsp:val=&quot;00AA6AD4&quot;/&gt;&lt;wsp:rsid wsp:val=&quot;00AB3CD1&quot;/&gt;&lt;wsp:rsid wsp:val=&quot;00AB430A&quot;/&gt;&lt;wsp:rsid wsp:val=&quot;00AB44DD&quot;/&gt;&lt;wsp:rsid wsp:val=&quot;00AD08AC&quot;/&gt;&lt;wsp:rsid wsp:val=&quot;00AD500F&quot;/&gt;&lt;wsp:rsid wsp:val=&quot;00AD536D&quot;/&gt;&lt;wsp:rsid wsp:val=&quot;00AD5D24&quot;/&gt;&lt;wsp:rsid wsp:val=&quot;00AE1140&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553BA&quot;/&gt;&lt;wsp:rsid wsp:val=&quot;00B5592A&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4526&quot;/&gt;&lt;wsp:rsid wsp:val=&quot;00BA7EA7&quot;/&gt;&lt;wsp:rsid wsp:val=&quot;00BB7360&quot;/&gt;&lt;wsp:rsid wsp:val=&quot;00BC0B2C&quot;/&gt;&lt;wsp:rsid wsp:val=&quot;00BC0B97&quot;/&gt;&lt;wsp:rsid wsp:val=&quot;00BC2C51&quot;/&gt;&lt;wsp:rsid wsp:val=&quot;00BC390B&quot;/&gt;&lt;wsp:rsid wsp:val=&quot;00BC68A7&quot;/&gt;&lt;wsp:rsid wsp:val=&quot;00BD0B14&quot;/&gt;&lt;wsp:rsid wsp:val=&quot;00BD1ACA&quot;/&gt;&lt;wsp:rsid wsp:val=&quot;00BD2870&quot;/&gt;&lt;wsp:rsid wsp:val=&quot;00BD32BF&quot;/&gt;&lt;wsp:rsid wsp:val=&quot;00BE166E&quot;/&gt;&lt;wsp:rsid wsp:val=&quot;00BE2C84&quot;/&gt;&lt;wsp:rsid wsp:val=&quot;00BE3C89&quot;/&gt;&lt;wsp:rsid wsp:val=&quot;00BE68E8&quot;/&gt;&lt;wsp:rsid wsp:val=&quot;00BF4215&quot;/&gt;&lt;wsp:rsid wsp:val=&quot;00C004FA&quot;/&gt;&lt;wsp:rsid wsp:val=&quot;00C06C5A&quot;/&gt;&lt;wsp:rsid wsp:val=&quot;00C217B5&quot;/&gt;&lt;wsp:rsid wsp:val=&quot;00C23954&quot;/&gt;&lt;wsp:rsid wsp:val=&quot;00C24720&quot;/&gt;&lt;wsp:rsid wsp:val=&quot;00C24B36&quot;/&gt;&lt;wsp:rsid wsp:val=&quot;00C323D2&quot;/&gt;&lt;wsp:rsid wsp:val=&quot;00C3334F&quot;/&gt;&lt;wsp:rsid wsp:val=&quot;00C335A9&quot;/&gt;&lt;wsp:rsid wsp:val=&quot;00C33D61&quot;/&gt;&lt;wsp:rsid wsp:val=&quot;00C45945&quot;/&gt;&lt;wsp:rsid wsp:val=&quot;00C5198C&quot;/&gt;&lt;wsp:rsid wsp:val=&quot;00C523A7&quot;/&gt;&lt;wsp:rsid wsp:val=&quot;00C533E6&quot;/&gt;&lt;wsp:rsid wsp:val=&quot;00C56718&quot;/&gt;&lt;wsp:rsid wsp:val=&quot;00C6090C&quot;/&gt;&lt;wsp:rsid wsp:val=&quot;00C6171F&quot;/&gt;&lt;wsp:rsid wsp:val=&quot;00C73DDB&quot;/&gt;&lt;wsp:rsid wsp:val=&quot;00C74553&quot;/&gt;&lt;wsp:rsid wsp:val=&quot;00C75CB9&quot;/&gt;&lt;wsp:rsid wsp:val=&quot;00C76F70&quot;/&gt;&lt;wsp:rsid wsp:val=&quot;00C77F0E&quot;/&gt;&lt;wsp:rsid wsp:val=&quot;00C86286&quot;/&gt;&lt;wsp:rsid wsp:val=&quot;00CA184F&quot;/&gt;&lt;wsp:rsid wsp:val=&quot;00CB7E17&quot;/&gt;&lt;wsp:rsid wsp:val=&quot;00CC76B1&quot;/&gt;&lt;wsp:rsid wsp:val=&quot;00CD572C&quot;/&gt;&lt;wsp:rsid wsp:val=&quot;00CE6ED0&quot;/&gt;&lt;wsp:rsid wsp:val=&quot;00CF23EE&quot;/&gt;&lt;wsp:rsid wsp:val=&quot;00CF74E3&quot;/&gt;&lt;wsp:rsid wsp:val=&quot;00D00EAC&quot;/&gt;&lt;wsp:rsid wsp:val=&quot;00D0261B&quot;/&gt;&lt;wsp:rsid wsp:val=&quot;00D06159&quot;/&gt;&lt;wsp:rsid wsp:val=&quot;00D14477&quot;/&gt;&lt;wsp:rsid wsp:val=&quot;00D311E6&quot;/&gt;&lt;wsp:rsid wsp:val=&quot;00D3320E&quot;/&gt;&lt;wsp:rsid wsp:val=&quot;00D336DA&quot;/&gt;&lt;wsp:rsid wsp:val=&quot;00D3554C&quot;/&gt;&lt;wsp:rsid wsp:val=&quot;00D41439&quot;/&gt;&lt;wsp:rsid wsp:val=&quot;00D6491D&quot;/&gt;&lt;wsp:rsid wsp:val=&quot;00D64C86&quot;/&gt;&lt;wsp:rsid wsp:val=&quot;00D779C8&quot;/&gt;&lt;wsp:rsid wsp:val=&quot;00D80AA1&quot;/&gt;&lt;wsp:rsid wsp:val=&quot;00D8184D&quot;/&gt;&lt;wsp:rsid wsp:val=&quot;00D9024F&quot;/&gt;&lt;wsp:rsid wsp:val=&quot;00D905A8&quot;/&gt;&lt;wsp:rsid wsp:val=&quot;00D9558A&quot;/&gt;&lt;wsp:rsid wsp:val=&quot;00DA111B&quot;/&gt;&lt;wsp:rsid wsp:val=&quot;00DB798D&quot;/&gt;&lt;wsp:rsid wsp:val=&quot;00DC0422&quot;/&gt;&lt;wsp:rsid wsp:val=&quot;00DC2F0A&quot;/&gt;&lt;wsp:rsid wsp:val=&quot;00DC719F&quot;/&gt;&lt;wsp:rsid wsp:val=&quot;00DC7B74&quot;/&gt;&lt;wsp:rsid wsp:val=&quot;00DE4D46&quot;/&gt;&lt;wsp:rsid wsp:val=&quot;00DF2AAD&quot;/&gt;&lt;wsp:rsid wsp:val=&quot;00DF3C2C&quot;/&gt;&lt;wsp:rsid wsp:val=&quot;00DF4C6E&quot;/&gt;&lt;wsp:rsid wsp:val=&quot;00DF7144&quot;/&gt;&lt;wsp:rsid wsp:val=&quot;00DF7FA4&quot;/&gt;&lt;wsp:rsid wsp:val=&quot;00E113C3&quot;/&gt;&lt;wsp:rsid wsp:val=&quot;00E17188&quot;/&gt;&lt;wsp:rsid wsp:val=&quot;00E20ED1&quot;/&gt;&lt;wsp:rsid wsp:val=&quot;00E2421A&quot;/&gt;&lt;wsp:rsid wsp:val=&quot;00E307D6&quot;/&gt;&lt;wsp:rsid wsp:val=&quot;00E31CBA&quot;/&gt;&lt;wsp:rsid wsp:val=&quot;00E3650D&quot;/&gt;&lt;wsp:rsid wsp:val=&quot;00E45B4F&quot;/&gt;&lt;wsp:rsid wsp:val=&quot;00E540B3&quot;/&gt;&lt;wsp:rsid wsp:val=&quot;00E553B6&quot;/&gt;&lt;wsp:rsid wsp:val=&quot;00E60A62&quot;/&gt;&lt;wsp:rsid wsp:val=&quot;00E64848&quot;/&gt;&lt;wsp:rsid wsp:val=&quot;00E65FA0&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C6F51&quot;/&gt;&lt;wsp:rsid wsp:val=&quot;00ED0973&quot;/&gt;&lt;wsp:rsid wsp:val=&quot;00ED3FAD&quot;/&gt;&lt;wsp:rsid wsp:val=&quot;00ED7270&quot;/&gt;&lt;wsp:rsid wsp:val=&quot;00EE0C8F&quot;/&gt;&lt;wsp:rsid wsp:val=&quot;00EE4869&quot;/&gt;&lt;wsp:rsid wsp:val=&quot;00EE525B&quot;/&gt;&lt;wsp:rsid wsp:val=&quot;00F044B1&quot;/&gt;&lt;wsp:rsid wsp:val=&quot;00F16AB0&quot;/&gt;&lt;wsp:rsid wsp:val=&quot;00F24268&quot;/&gt;&lt;wsp:rsid wsp:val=&quot;00F35A74&quot;/&gt;&lt;wsp:rsid wsp:val=&quot;00F44A6D&quot;/&gt;&lt;wsp:rsid wsp:val=&quot;00F50DDF&quot;/&gt;&lt;wsp:rsid wsp:val=&quot;00F5154A&quot;/&gt;&lt;wsp:rsid wsp:val=&quot;00F51A3C&quot;/&gt;&lt;wsp:rsid wsp:val=&quot;00F551AE&quot;/&gt;&lt;wsp:rsid wsp:val=&quot;00F56C92&quot;/&gt;&lt;wsp:rsid wsp:val=&quot;00F6086C&quot;/&gt;&lt;wsp:rsid wsp:val=&quot;00F735A7&quot;/&gt;&lt;wsp:rsid wsp:val=&quot;00F760F1&quot;/&gt;&lt;wsp:rsid wsp:val=&quot;00F77CE7&quot;/&gt;&lt;wsp:rsid wsp:val=&quot;00F83B7B&quot;/&gt;&lt;wsp:rsid wsp:val=&quot;00F87279&quot;/&gt;&lt;wsp:rsid wsp:val=&quot;00F87C5A&quot;/&gt;&lt;wsp:rsid wsp:val=&quot;00F97532&quot;/&gt;&lt;wsp:rsid wsp:val=&quot;00FA5DB9&quot;/&gt;&lt;wsp:rsid wsp:val=&quot;00FB4466&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990C56&quot; wsp:rsidRDefault=&quot;00990C56&quot; wsp:rsidP=&quot;00990C56&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num&gt;&lt;m:den&gt;&lt;m:r&gt;&lt;w:rPr&gt;&lt;w:rFonts w:ascii=&quot;Cambria Math&quot; w:h-ansi=&quot;Cambria Math&quot;/&gt;&lt;wx:font wx:val=&quot;Cambria Math&quot;/&gt;&lt;w:i/&gt;&lt;/w:rPr&gt;&lt;m:t&gt;M&lt;/m:t&gt;&lt;/m:r&gt;&lt;/m:den&gt;&lt;/m:f&gt;&lt;/m:oMath&gt;&lt;/m:oMathPara&gt;&lt;/w:p&gt;&lt;w:sectPr wsp:rsidR=&quot;00000000&quot; wsp:rsidRPr=&quot;00990C56&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p>
        </w:tc>
      </w:tr>
      <w:tr w:rsidR="00531364" w:rsidRPr="009349C5" w:rsidTr="007E294E">
        <w:trPr>
          <w:trHeight w:val="288"/>
          <w:jc w:val="center"/>
        </w:trPr>
        <w:tc>
          <w:tcPr>
            <w:tcW w:w="1483" w:type="dxa"/>
            <w:shd w:val="clear" w:color="auto" w:fill="auto"/>
          </w:tcPr>
          <w:p w:rsidR="00531364" w:rsidRPr="009349C5" w:rsidRDefault="00531364" w:rsidP="00431D16">
            <w:pPr>
              <w:jc w:val="center"/>
            </w:pPr>
            <w:r w:rsidRPr="009349C5">
              <w:t>MS.MPI</w:t>
            </w:r>
          </w:p>
        </w:tc>
        <w:tc>
          <w:tcPr>
            <w:tcW w:w="1846" w:type="dxa"/>
            <w:shd w:val="clear" w:color="auto" w:fill="auto"/>
          </w:tcPr>
          <w:p w:rsidR="00531364" w:rsidRPr="009349C5" w:rsidRDefault="00531364" w:rsidP="00431D16">
            <w:pPr>
              <w:jc w:val="center"/>
            </w:pPr>
            <w:r w:rsidRPr="009349C5">
              <w:t xml:space="preserve">Binomial </w:t>
            </w:r>
            <w:r>
              <w:t>T</w:t>
            </w:r>
            <w:r w:rsidRPr="009349C5">
              <w:t>ree</w:t>
            </w:r>
          </w:p>
        </w:tc>
        <w:tc>
          <w:tcPr>
            <w:tcW w:w="1927" w:type="dxa"/>
            <w:shd w:val="clear" w:color="auto" w:fill="auto"/>
          </w:tcPr>
          <w:p w:rsidR="00531364" w:rsidRPr="009349C5" w:rsidRDefault="00531364" w:rsidP="00531364">
            <w:r>
              <w:t>log</w:t>
            </w:r>
            <w:r>
              <w:rPr>
                <w:vertAlign w:val="subscript"/>
              </w:rPr>
              <w:t>2</w:t>
            </w:r>
            <w:r>
              <w:rPr>
                <w:vertAlign w:val="superscript"/>
              </w:rPr>
              <w:t>N</w:t>
            </w:r>
            <w:r>
              <w:t>*M</w:t>
            </w:r>
            <w:r>
              <w:rPr>
                <w:vertAlign w:val="superscript"/>
              </w:rPr>
              <w:t>2*</w:t>
            </w:r>
            <w:proofErr w:type="spellStart"/>
            <w:r>
              <w:t>T</w:t>
            </w:r>
            <w:r>
              <w:rPr>
                <w:vertAlign w:val="subscript"/>
              </w:rPr>
              <w:t>comm</w:t>
            </w:r>
            <w:proofErr w:type="spellEnd"/>
          </w:p>
        </w:tc>
        <w:tc>
          <w:tcPr>
            <w:tcW w:w="2388" w:type="dxa"/>
            <w:shd w:val="clear" w:color="auto" w:fill="auto"/>
          </w:tcPr>
          <w:p w:rsidR="00531364" w:rsidRPr="009349C5" w:rsidRDefault="00F41747" w:rsidP="00431D16">
            <w:pPr>
              <w:jc w:val="center"/>
            </w:pPr>
            <w:r>
              <w:pict>
                <v:shape id="_x0000_i1099" type="#_x0000_t75" style="width:78.7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488A&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9A8&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BF0974&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77F0E&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BF0974&quot; wsp:rsidRDefault=&quot;00BF0974&quot; wsp:rsidP=&quot;00BF0974&quot;&gt;&lt;m:oMathPara&gt;&lt;m:oMath&gt;&lt;m:f&gt;&lt;m:fPr&gt;&lt;m:ctrlPr&gt;&lt;w:rPr&gt;&lt;w:rFonts w:ascii=&quot;Cambria Math&quot; w:h-ansi=&quot;Cambria Math&quot;/&gt;&lt;wx:font wx:val=&quot;Cambria Math&quot;/&gt;&lt;w:sz w:val=&quot;36&quot;/&gt;&lt;/w:rPr&gt;&lt;/m:ctrlPr&gt;&lt;/m:fPr&gt;&lt;m:num&gt;&lt;m:rad&gt;&lt;m:radPr&gt;&lt;m:degHide m:val=&quot;1&quot;/&gt;&lt;m:ctrlPr&gt;&lt;w:rPr&gt;&lt;w:rFonts w:ascii=&quot;Cambria Math&quot; w:h-ansi=&quot;Cambria Math&quot;/&gt;&lt;wx:font wx:val=&quot;Cambria Math&quot;/&gt;&lt;w:sz w:val=&quot;36&quot;/&gt;&lt;/w:rPr&gt;&lt;/m:ctrlPr&gt;&lt;/m:radPr&gt;&lt;m:deg/&gt;&lt;m:e&gt;&lt;m:r&gt;&lt;w:rPr&gt;&lt;w:rFonts w:ascii=&quot;Cambria Math&quot; w:h-ansi=&quot;Cambria Math&quot;/&gt;&lt;wx:font wx:val=&quot;Cambria Math&quot;/&gt;&lt;w:i/&gt;&lt;w:sz w:val=&quot;36&quot;/&gt;&lt;/w:rPr&gt;&lt;m:t&gt;N&lt;/m:t&gt;&lt;/m:r&gt;&lt;/m:e&gt;&lt;/m:rad&gt;&lt;m:r&gt;&lt;w:rPr&gt;&lt;w:rFonts w:ascii=&quot;Cambria Math&quot; w:h-ansi=&quot;Cambria Math&quot;/&gt;&lt;wx:font wx:val=&quot;Cambria Math&quot;/&gt;&lt;w:i/&gt;&lt;w:sz w:val=&quot;36&quot;/&gt;&lt;/w:rPr&gt;&lt;m:t&gt;*(&lt;/m:t&gt;&lt;/m:r&gt;&lt;m:func&gt;&lt;m:funcPr&gt;&lt;m:ctrlPr&gt;&lt;w:rPr&gt;&lt;w:rFonts w:ascii=&quot;Cambria Math&quot; w:fareast=&quot;瀹嬩綋&quot; w:h-ansi=&quot;Cambria Math&quot;/&gt;&lt;wx:font wx:val=&quot;Cambria Math&quot;/&gt;&lt;w:i/&gt;&lt;w:sz w:val=&quot;40&quot;/&gt;&lt;w:sz-cs w:val=&quot;22&quot;/&gt;&lt;w:lang w:val=&quot;EN-US&quot; w:fareast=&quot;ZH-CN&quot;/&gt;&lt;/w:rPr&gt;&lt;/m:ctrlPr&gt;&lt;/m:funcPr&gt;&lt;m:fName&gt;&lt;m:sSub&gt;&lt;m:sSubPr&gt;&lt;m:ctrlPr&gt;&lt;w:rPr&gt;&lt;w:rFontsambamb w:ascii=&quot;Cambria Math&quot; w:fareast=&quot;瀹嬩綋&quot; w:h-ansi=&quot;Cambria Math&quot;/&gt;&lt;wx:font wx:val=&quot;Cambria Math&quot;/&gt;&lt;w:i/&gt;&lt;w:sz w:val=&quot;40&quot;/&gt;&lt;w:sz-cs w:val=&quot;22&quot;/&gt;&lt;w:lang w:val=&quot;EN-US&quot; w:fareast=&quot;ZH-CN&quot;/&gt;&lt;/w:rPr&gt;&lt;/m:ctrlPr&gt;&lt;/m:sSubPr&gt;&lt;m:e&gt;&lt;m:r&gt;&lt;m:rPr&gt;&lt;m:sty m:val=&quot;p&quot;/&gt;&lt;amb/m:ambrPr&gt;&lt;w:rPr&gt;&lt;w:rFonts w:ascii=&quot;Cambria Math&quot; w:h-ansi=&quot;Cambria Math&quot;/&gt;&lt;wx:font wx:val=&quot;Cambria Math&quot;/&gt;&lt;w:sz w:val=&quot;36&quot;/&gt;&lt;/w:rPr&gt;&lt;m:t&gt;1+log&lt;/m:t&gt;&lt;/m:r&gt;&lt;/m:e&gt;&lt;m:sub&gt;&lt;m:r&gt;&lt;w:rPr&gt;&lt;w:rFonts w:ascii=&quot;Cambria Math&quot; w:h-ansi=&quot;Cambria Math&quot;/&gt;&lt;wx:font wx:val=&quot;Cambria Math&quot;/&gt;&lt;w:i/&gt;&lt;w:sz w:val=&quot;36&quot;/&gt;&lt;/w:rPr&gt;&lt;m:t&gt;2&lt;/m:t&gt;&lt;/m:r&gt;&lt;/m:sub&gt;&lt;/m:sSub&gt;&lt;/m:fName&gt;&lt;m:e&gt;&lt;m:rad&gt;&lt;m:radPr&gt;&lt;m:degHide m:val=&quot;1&quot;/&gt;&lt;m:ctrlPr&gt;&lt;w:rPr&gt;&lt;w:rFonts w:ascii=&quot;Cambria Math&quot; w:h-ansi=&quot;Cambria Math&quot;/&gt;&lt;wx:font wx:val=&quot;Cambria Math&quot;/&gt;&lt;w:sz w:val=&quot;36&quot;/&gt;&lt;/w:rPr&gt;&lt;/m:ctrlPr&gt;&lt;/m:radPr&gt;&lt;m:deg/&gt;&lt;m:e&gt;&lt;m:r&gt;&lt;w:rPr&gt;&lt;w:rFonts w:ascii=&quot;Cambria Math&quot; w:h-ansi=&quot;Cambria Math&quot;/&gt;&lt;wx:font wx:val=&quot;Cambria Math&quot;/&gt;&lt;w:i/&gt;&lt;w:sz w:val=&quot;36&quot;/&gt;&lt;/w:rPr&gt;&lt;m:t&gt;N&lt;/m:t&gt;&lt;/m:r&gt;&lt;/m:e&gt;&lt;/m:rad&gt;&lt;/m:e&gt;&lt;/m:func&gt;&lt;m:r&gt;&lt;w:rPr&gt;&lt;w:rFonts w:ascii=&quot;Cambria Math&quot; w:h-ansi=&quot;Cambria Math&quot;/&gt;&lt;wx:font wx:val=&quot;Cambria Math&quot;/&gt;&lt;w:i/&gt;&lt;w:sz w:val=&quot;36&quot;/&gt;&lt;/w:rPr&gt;&lt;m:t&gt;)&lt;/m:t&gt;&lt;/m:r&gt;&lt;/m:num&gt;&lt;m:den&gt;&lt;m:r&gt;&lt;w:rPr&gt;&lt;w:rFonts w:ascii=&quot;Cambria Math&quot; w:h-ansi=&quot;Cambria Math&quot;/&gt;&lt;wx:font wx:val=&quot;Cambria Math&quot;/&gt;&lt;w:i/&gt;&lt;w:sz w:val=&quot;36&quot;/&gt;&lt;/w:rPr&gt;&lt;m:t&gt;4*M&lt;/m:t&gt;&lt;/m:r&gt;&lt;/m:den&gt;&lt;/m:f&gt;&lt;/m:oMath&gt;&lt;/m:oMathPara&gt;&lt;/w:p&gt;&lt;w:sectPr wsp:rsidR=&quot;00000000&quot; wsp:rsidRPr=&quot;00BF0974&quot;&gt;&lt;w:pgSz w:w=&quot;12240&quot; w:h=&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p>
        </w:tc>
      </w:tr>
      <w:tr w:rsidR="00531364" w:rsidRPr="009349C5" w:rsidTr="007E294E">
        <w:trPr>
          <w:trHeight w:val="288"/>
          <w:jc w:val="center"/>
        </w:trPr>
        <w:tc>
          <w:tcPr>
            <w:tcW w:w="1483" w:type="dxa"/>
            <w:shd w:val="clear" w:color="auto" w:fill="auto"/>
          </w:tcPr>
          <w:p w:rsidR="00531364" w:rsidRPr="009349C5" w:rsidRDefault="00531364" w:rsidP="00431D16">
            <w:pPr>
              <w:jc w:val="center"/>
            </w:pPr>
            <w:r w:rsidRPr="009349C5">
              <w:t>Dryad</w:t>
            </w:r>
          </w:p>
        </w:tc>
        <w:tc>
          <w:tcPr>
            <w:tcW w:w="1846" w:type="dxa"/>
            <w:shd w:val="clear" w:color="auto" w:fill="auto"/>
          </w:tcPr>
          <w:p w:rsidR="00531364" w:rsidRPr="009349C5" w:rsidRDefault="00531364" w:rsidP="00431D16">
            <w:pPr>
              <w:jc w:val="center"/>
            </w:pPr>
            <w:r w:rsidRPr="009349C5">
              <w:t xml:space="preserve">Flat </w:t>
            </w:r>
            <w:r>
              <w:t>T</w:t>
            </w:r>
            <w:r w:rsidRPr="009349C5">
              <w:t>ree</w:t>
            </w:r>
          </w:p>
        </w:tc>
        <w:tc>
          <w:tcPr>
            <w:tcW w:w="1927" w:type="dxa"/>
            <w:shd w:val="clear" w:color="auto" w:fill="auto"/>
          </w:tcPr>
          <w:p w:rsidR="00531364" w:rsidRPr="008E33CA" w:rsidRDefault="00531364" w:rsidP="00531364">
            <w:r>
              <w:t>N*M</w:t>
            </w:r>
            <w:r>
              <w:rPr>
                <w:vertAlign w:val="superscript"/>
              </w:rPr>
              <w:t>2*</w:t>
            </w:r>
            <w:r>
              <w:t>(</w:t>
            </w:r>
            <w:proofErr w:type="spellStart"/>
            <w:r>
              <w:t>T</w:t>
            </w:r>
            <w:r>
              <w:rPr>
                <w:vertAlign w:val="subscript"/>
              </w:rPr>
              <w:t>comm</w:t>
            </w:r>
            <w:proofErr w:type="spellEnd"/>
            <w:r>
              <w:rPr>
                <w:vertAlign w:val="subscript"/>
              </w:rPr>
              <w:t xml:space="preserve"> + </w:t>
            </w:r>
            <w:proofErr w:type="spellStart"/>
            <w:r>
              <w:t>T</w:t>
            </w:r>
            <w:r>
              <w:rPr>
                <w:vertAlign w:val="subscript"/>
              </w:rPr>
              <w:t>io</w:t>
            </w:r>
            <w:proofErr w:type="spellEnd"/>
            <w:r>
              <w:t>)</w:t>
            </w:r>
          </w:p>
        </w:tc>
        <w:tc>
          <w:tcPr>
            <w:tcW w:w="2388" w:type="dxa"/>
            <w:shd w:val="clear" w:color="auto" w:fill="auto"/>
          </w:tcPr>
          <w:p w:rsidR="00531364" w:rsidRPr="009349C5" w:rsidRDefault="00F41747" w:rsidP="00431D16">
            <w:pPr>
              <w:jc w:val="center"/>
            </w:pPr>
            <w:r>
              <w:pict>
                <v:shape id="_x0000_i1100" type="#_x0000_t75" style="width:58.55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06552&quot;/&gt;&lt;wsp:rsid wsp:val=&quot;00012E60&quot;/&gt;&lt;wsp:rsid wsp:val=&quot;00016A5C&quot;/&gt;&lt;wsp:rsid wsp:val=&quot;00024FDF&quot;/&gt;&lt;wsp:rsid wsp:val=&quot;00027A60&quot;/&gt;&lt;wsp:rsid wsp:val=&quot;000301E9&quot;/&gt;&lt;wsp:rsid wsp:val=&quot;00037F98&quot;/&gt;&lt;wsp:rsid wsp:val=&quot;00047DE9&quot;/&gt;&lt;wsp:rsid wsp:val=&quot;00052E47&quot;/&gt;&lt;wsp:rsid wsp:val=&quot;00054C47&quot;/&gt;&lt;wsp:rsid wsp:val=&quot;000649D7&quot;/&gt;&lt;wsp:rsid wsp:val=&quot;00067B3C&quot;/&gt;&lt;wsp:rsid wsp:val=&quot;000A62D4&quot;/&gt;&lt;wsp:rsid wsp:val=&quot;000B44C8&quot;/&gt;&lt;wsp:rsid wsp:val=&quot;000C4890&quot;/&gt;&lt;wsp:rsid wsp:val=&quot;000D3E5E&quot;/&gt;&lt;wsp:rsid wsp:val=&quot;000D78ED&quot;/&gt;&lt;wsp:rsid wsp:val=&quot;000E68A5&quot;/&gt;&lt;wsp:rsid wsp:val=&quot;00100D47&quot;/&gt;&lt;wsp:rsid wsp:val=&quot;00107D45&quot;/&gt;&lt;wsp:rsid wsp:val=&quot;00110385&quot;/&gt;&lt;wsp:rsid wsp:val=&quot;001213EA&quot;/&gt;&lt;wsp:rsid wsp:val=&quot;001312BB&quot;/&gt;&lt;wsp:rsid wsp:val=&quot;001320F4&quot;/&gt;&lt;wsp:rsid wsp:val=&quot;00136E16&quot;/&gt;&lt;wsp:rsid wsp:val=&quot;00145E1F&quot;/&gt;&lt;wsp:rsid wsp:val=&quot;00163DC1&quot;/&gt;&lt;wsp:rsid wsp:val=&quot;00197B1C&quot;/&gt;&lt;wsp:rsid wsp:val=&quot;001B0BCC&quot;/&gt;&lt;wsp:rsid wsp:val=&quot;001B6160&quot;/&gt;&lt;wsp:rsid wsp:val=&quot;001B70E0&quot;/&gt;&lt;wsp:rsid wsp:val=&quot;001D3DDC&quot;/&gt;&lt;wsp:rsid wsp:val=&quot;001E17C8&quot;/&gt;&lt;wsp:rsid wsp:val=&quot;001E4CA5&quot;/&gt;&lt;wsp:rsid wsp:val=&quot;001E57C4&quot;/&gt;&lt;wsp:rsid wsp:val=&quot;001E598B&quot;/&gt;&lt;wsp:rsid wsp:val=&quot;001F1930&quot;/&gt;&lt;wsp:rsid wsp:val=&quot;00203F47&quot;/&gt;&lt;wsp:rsid wsp:val=&quot;0020483F&quot;/&gt;&lt;wsp:rsid wsp:val=&quot;002064DE&quot;/&gt;&lt;wsp:rsid wsp:val=&quot;00212F3C&quot;/&gt;&lt;wsp:rsid wsp:val=&quot;00233C65&quot;/&gt;&lt;wsp:rsid wsp:val=&quot;00240077&quot;/&gt;&lt;wsp:rsid wsp:val=&quot;0024547D&quot;/&gt;&lt;wsp:rsid wsp:val=&quot;00251A89&quot;/&gt;&lt;wsp:rsid wsp:val=&quot;0025788C&quot;/&gt;&lt;wsp:rsid wsp:val=&quot;00277D25&quot;/&gt;&lt;wsp:rsid wsp:val=&quot;00293F50&quot;/&gt;&lt;wsp:rsid wsp:val=&quot;002A43FD&quot;/&gt;&lt;wsp:rsid wsp:val=&quot;002B0703&quot;/&gt;&lt;wsp:rsid wsp:val=&quot;002B2E98&quot;/&gt;&lt;wsp:rsid wsp:val=&quot;002B6290&quot;/&gt;&lt;wsp:rsid wsp:val=&quot;002B6C43&quot;/&gt;&lt;wsp:rsid wsp:val=&quot;002E180C&quot;/&gt;&lt;wsp:rsid wsp:val=&quot;002F7E88&quot;/&gt;&lt;wsp:rsid wsp:val=&quot;0030539F&quot;/&gt;&lt;wsp:rsid wsp:val=&quot;00306E6D&quot;/&gt;&lt;wsp:rsid wsp:val=&quot;00313AAB&quot;/&gt;&lt;wsp:rsid wsp:val=&quot;0032118A&quot;/&gt;&lt;wsp:rsid wsp:val=&quot;00321D74&quot;/&gt;&lt;wsp:rsid wsp:val=&quot;0032488A&quot;/&gt;&lt;wsp:rsid wsp:val=&quot;003267AF&quot;/&gt;&lt;wsp:rsid wsp:val=&quot;0033764C&quot;/&gt;&lt;wsp:rsid wsp:val=&quot;0034175E&quot;/&gt;&lt;wsp:rsid wsp:val=&quot;00344A75&quot;/&gt;&lt;wsp:rsid wsp:val=&quot;00356F7E&quot;/&gt;&lt;wsp:rsid wsp:val=&quot;0036180D&quot;/&gt;&lt;wsp:rsid wsp:val=&quot;00381804&quot;/&gt;&lt;wsp:rsid wsp:val=&quot;00382014&quot;/&gt;&lt;wsp:rsid wsp:val=&quot;0039499C&quot;/&gt;&lt;wsp:rsid wsp:val=&quot;003A275D&quot;/&gt;&lt;wsp:rsid wsp:val=&quot;003B3A06&quot;/&gt;&lt;wsp:rsid wsp:val=&quot;003D0E48&quot;/&gt;&lt;wsp:rsid wsp:val=&quot;003D594C&quot;/&gt;&lt;wsp:rsid wsp:val=&quot;003D68F1&quot;/&gt;&lt;wsp:rsid wsp:val=&quot;003D6C51&quot;/&gt;&lt;wsp:rsid wsp:val=&quot;003E3236&quot;/&gt;&lt;wsp:rsid wsp:val=&quot;003F159F&quot;/&gt;&lt;wsp:rsid wsp:val=&quot;0040077E&quot;/&gt;&lt;wsp:rsid wsp:val=&quot;00401EA6&quot;/&gt;&lt;wsp:rsid wsp:val=&quot;00403BC9&quot;/&gt;&lt;wsp:rsid wsp:val=&quot;00407508&quot;/&gt;&lt;wsp:rsid wsp:val=&quot;004130A2&quot;/&gt;&lt;wsp:rsid wsp:val=&quot;004225B9&quot;/&gt;&lt;wsp:rsid wsp:val=&quot;0042356E&quot;/&gt;&lt;wsp:rsid wsp:val=&quot;0043463A&quot;/&gt;&lt;wsp:rsid wsp:val=&quot;00436578&quot;/&gt;&lt;wsp:rsid wsp:val=&quot;00436FF8&quot;/&gt;&lt;wsp:rsid wsp:val=&quot;00450852&quot;/&gt;&lt;wsp:rsid wsp:val=&quot;004540C4&quot;/&gt;&lt;wsp:rsid wsp:val=&quot;00463AD4&quot;/&gt;&lt;wsp:rsid wsp:val=&quot;004665DC&quot;/&gt;&lt;wsp:rsid wsp:val=&quot;00471A74&quot;/&gt;&lt;wsp:rsid wsp:val=&quot;00482054&quot;/&gt;&lt;wsp:rsid wsp:val=&quot;00492198&quot;/&gt;&lt;wsp:rsid wsp:val=&quot;00494DEA&quot;/&gt;&lt;wsp:rsid wsp:val=&quot;00496971&quot;/&gt;&lt;wsp:rsid wsp:val=&quot;004B5811&quot;/&gt;&lt;wsp:rsid wsp:val=&quot;004B67B7&quot;/&gt;&lt;wsp:rsid wsp:val=&quot;004C265D&quot;/&gt;&lt;wsp:rsid wsp:val=&quot;004D5F2C&quot;/&gt;&lt;wsp:rsid wsp:val=&quot;004E097D&quot;/&gt;&lt;wsp:rsid wsp:val=&quot;004E13F0&quot;/&gt;&lt;wsp:rsid wsp:val=&quot;004E42C1&quot;/&gt;&lt;wsp:rsid wsp:val=&quot;004E655E&quot;/&gt;&lt;wsp:rsid wsp:val=&quot;004F7402&quot;/&gt;&lt;wsp:rsid wsp:val=&quot;00501260&quot;/&gt;&lt;wsp:rsid wsp:val=&quot;00505AD8&quot;/&gt;&lt;wsp:rsid wsp:val=&quot;00514F96&quot;/&gt;&lt;wsp:rsid wsp:val=&quot;00520B9C&quot;/&gt;&lt;wsp:rsid wsp:val=&quot;005513E7&quot;/&gt;&lt;wsp:rsid wsp:val=&quot;00592BE6&quot;/&gt;&lt;wsp:rsid wsp:val=&quot;005A665E&quot;/&gt;&lt;wsp:rsid wsp:val=&quot;005B31B7&quot;/&gt;&lt;wsp:rsid wsp:val=&quot;005B7988&quot;/&gt;&lt;wsp:rsid wsp:val=&quot;005C56EC&quot;/&gt;&lt;wsp:rsid wsp:val=&quot;005D461E&quot;/&gt;&lt;wsp:rsid wsp:val=&quot;005D7E89&quot;/&gt;&lt;wsp:rsid wsp:val=&quot;005E268B&quot;/&gt;&lt;wsp:rsid wsp:val=&quot;005E6A7F&quot;/&gt;&lt;wsp:rsid wsp:val=&quot;005E73D0&quot;/&gt;&lt;wsp:rsid wsp:val=&quot;005F4855&quot;/&gt;&lt;wsp:rsid wsp:val=&quot;006030EB&quot;/&gt;&lt;wsp:rsid wsp:val=&quot;0061055B&quot;/&gt;&lt;wsp:rsid wsp:val=&quot;00614498&quot;/&gt;&lt;wsp:rsid wsp:val=&quot;00617380&quot;/&gt;&lt;wsp:rsid wsp:val=&quot;006344E3&quot;/&gt;&lt;wsp:rsid wsp:val=&quot;00640B15&quot;/&gt;&lt;wsp:rsid wsp:val=&quot;006429DC&quot;/&gt;&lt;wsp:rsid wsp:val=&quot;0065476D&quot;/&gt;&lt;wsp:rsid wsp:val=&quot;00662104&quot;/&gt;&lt;wsp:rsid wsp:val=&quot;00666902&quot;/&gt;&lt;wsp:rsid wsp:val=&quot;00671551&quot;/&gt;&lt;wsp:rsid wsp:val=&quot;00673F49&quot;/&gt;&lt;wsp:rsid wsp:val=&quot;0068705D&quot;/&gt;&lt;wsp:rsid wsp:val=&quot;00696999&quot;/&gt;&lt;wsp:rsid wsp:val=&quot;0069705F&quot;/&gt;&lt;wsp:rsid wsp:val=&quot;006A1789&quot;/&gt;&lt;wsp:rsid wsp:val=&quot;006A4C17&quot;/&gt;&lt;wsp:rsid wsp:val=&quot;006B52DC&quot;/&gt;&lt;wsp:rsid wsp:val=&quot;006C10C6&quot;/&gt;&lt;wsp:rsid wsp:val=&quot;006C395A&quot;/&gt;&lt;wsp:rsid wsp:val=&quot;006D0351&quot;/&gt;&lt;wsp:rsid wsp:val=&quot;006D03B2&quot;/&gt;&lt;wsp:rsid wsp:val=&quot;006E6B3E&quot;/&gt;&lt;wsp:rsid wsp:val=&quot;00701A20&quot;/&gt;&lt;wsp:rsid wsp:val=&quot;00702CE8&quot;/&gt;&lt;wsp:rsid wsp:val=&quot;00714795&quot;/&gt;&lt;wsp:rsid wsp:val=&quot;00714AC3&quot;/&gt;&lt;wsp:rsid wsp:val=&quot;007170D1&quot;/&gt;&lt;wsp:rsid wsp:val=&quot;0072754F&quot;/&gt;&lt;wsp:rsid wsp:val=&quot;00730AEF&quot;/&gt;&lt;wsp:rsid wsp:val=&quot;007406F2&quot;/&gt;&lt;wsp:rsid wsp:val=&quot;0075075A&quot;/&gt;&lt;wsp:rsid wsp:val=&quot;00751BD1&quot;/&gt;&lt;wsp:rsid wsp:val=&quot;0075330E&quot;/&gt;&lt;wsp:rsid wsp:val=&quot;00760F80&quot;/&gt;&lt;wsp:rsid wsp:val=&quot;00761B36&quot;/&gt;&lt;wsp:rsid wsp:val=&quot;007733CE&quot;/&gt;&lt;wsp:rsid wsp:val=&quot;00775001&quot;/&gt;&lt;wsp:rsid wsp:val=&quot;00776B26&quot;/&gt;&lt;wsp:rsid wsp:val=&quot;00786FA8&quot;/&gt;&lt;wsp:rsid wsp:val=&quot;00795410&quot;/&gt;&lt;wsp:rsid wsp:val=&quot;007C47ED&quot;/&gt;&lt;wsp:rsid wsp:val=&quot;007C7250&quot;/&gt;&lt;wsp:rsid wsp:val=&quot;007D186B&quot;/&gt;&lt;wsp:rsid wsp:val=&quot;007D7281&quot;/&gt;&lt;wsp:rsid wsp:val=&quot;007E66AF&quot;/&gt;&lt;wsp:rsid wsp:val=&quot;007F0764&quot;/&gt;&lt;wsp:rsid wsp:val=&quot;00807E95&quot;/&gt;&lt;wsp:rsid wsp:val=&quot;00824B9B&quot;/&gt;&lt;wsp:rsid wsp:val=&quot;00851193&quot;/&gt;&lt;wsp:rsid wsp:val=&quot;00861807&quot;/&gt;&lt;wsp:rsid wsp:val=&quot;00864AD4&quot;/&gt;&lt;wsp:rsid wsp:val=&quot;00867320&quot;/&gt;&lt;wsp:rsid wsp:val=&quot;0089145C&quot;/&gt;&lt;wsp:rsid wsp:val=&quot;008A06B0&quot;/&gt;&lt;wsp:rsid wsp:val=&quot;008C77B9&quot;/&gt;&lt;wsp:rsid wsp:val=&quot;008D3A97&quot;/&gt;&lt;wsp:rsid wsp:val=&quot;008E085E&quot;/&gt;&lt;wsp:rsid wsp:val=&quot;008E6977&quot;/&gt;&lt;wsp:rsid wsp:val=&quot;00906631&quot;/&gt;&lt;wsp:rsid wsp:val=&quot;009076EB&quot;/&gt;&lt;wsp:rsid wsp:val=&quot;00910728&quot;/&gt;&lt;wsp:rsid wsp:val=&quot;009160F4&quot;/&gt;&lt;wsp:rsid wsp:val=&quot;0092509A&quot;/&gt;&lt;wsp:rsid wsp:val=&quot;009342EB&quot;/&gt;&lt;wsp:rsid wsp:val=&quot;00936B09&quot;/&gt;&lt;wsp:rsid wsp:val=&quot;00944AE8&quot;/&gt;&lt;wsp:rsid wsp:val=&quot;009452BC&quot;/&gt;&lt;wsp:rsid wsp:val=&quot;009467F4&quot;/&gt;&lt;wsp:rsid wsp:val=&quot;009545B6&quot;/&gt;&lt;wsp:rsid wsp:val=&quot;009551BE&quot;/&gt;&lt;wsp:rsid wsp:val=&quot;00960572&quot;/&gt;&lt;wsp:rsid wsp:val=&quot;00960A02&quot;/&gt;&lt;wsp:rsid wsp:val=&quot;009631A3&quot;/&gt;&lt;wsp:rsid wsp:val=&quot;00970F12&quot;/&gt;&lt;wsp:rsid wsp:val=&quot;00972224&quot;/&gt;&lt;wsp:rsid wsp:val=&quot;00975C39&quot;/&gt;&lt;wsp:rsid wsp:val=&quot;00977C58&quot;/&gt;&lt;wsp:rsid wsp:val=&quot;00986B86&quot;/&gt;&lt;wsp:rsid wsp:val=&quot;00990E26&quot;/&gt;&lt;wsp:rsid wsp:val=&quot;009919A8&quot;/&gt;&lt;wsp:rsid wsp:val=&quot;00991A1F&quot;/&gt;&lt;wsp:rsid wsp:val=&quot;0099755E&quot;/&gt;&lt;wsp:rsid wsp:val=&quot;009A5D45&quot;/&gt;&lt;wsp:rsid wsp:val=&quot;009C2BBA&quot;/&gt;&lt;wsp:rsid wsp:val=&quot;009D136F&quot;/&gt;&lt;wsp:rsid wsp:val=&quot;009E1829&quot;/&gt;&lt;wsp:rsid wsp:val=&quot;009F62C6&quot;/&gt;&lt;wsp:rsid wsp:val=&quot;00A12714&quot;/&gt;&lt;wsp:rsid wsp:val=&quot;00A15412&quot;/&gt;&lt;wsp:rsid wsp:val=&quot;00A230DA&quot;/&gt;&lt;wsp:rsid wsp:val=&quot;00A303E9&quot;/&gt;&lt;wsp:rsid wsp:val=&quot;00A347D1&quot;/&gt;&lt;wsp:rsid wsp:val=&quot;00A36476&quot;/&gt;&lt;wsp:rsid wsp:val=&quot;00A469C9&quot;/&gt;&lt;wsp:rsid wsp:val=&quot;00A5363C&quot;/&gt;&lt;wsp:rsid wsp:val=&quot;00A63108&quot;/&gt;&lt;wsp:rsid wsp:val=&quot;00A63BE1&quot;/&gt;&lt;wsp:rsid wsp:val=&quot;00A6573D&quot;/&gt;&lt;wsp:rsid wsp:val=&quot;00A658EF&quot;/&gt;&lt;wsp:rsid wsp:val=&quot;00A93C27&quot;/&gt;&lt;wsp:rsid wsp:val=&quot;00AA6AD4&quot;/&gt;&lt;wsp:rsid wsp:val=&quot;00AB3CD1&quot;/&gt;&lt;wsp:rsid wsp:val=&quot;00AB44DD&quot;/&gt;&lt;wsp:rsid wsp:val=&quot;00AD08AC&quot;/&gt;&lt;wsp:rsid wsp:val=&quot;00AD536D&quot;/&gt;&lt;wsp:rsid wsp:val=&quot;00AD5D24&quot;/&gt;&lt;wsp:rsid wsp:val=&quot;00AE35BE&quot;/&gt;&lt;wsp:rsid wsp:val=&quot;00AE36AE&quot;/&gt;&lt;wsp:rsid wsp:val=&quot;00AF1DD7&quot;/&gt;&lt;wsp:rsid wsp:val=&quot;00AF4892&quot;/&gt;&lt;wsp:rsid wsp:val=&quot;00AF49B6&quot;/&gt;&lt;wsp:rsid wsp:val=&quot;00AF741B&quot;/&gt;&lt;wsp:rsid wsp:val=&quot;00B00547&quot;/&gt;&lt;wsp:rsid wsp:val=&quot;00B0175A&quot;/&gt;&lt;wsp:rsid wsp:val=&quot;00B02182&quot;/&gt;&lt;wsp:rsid wsp:val=&quot;00B03743&quot;/&gt;&lt;wsp:rsid wsp:val=&quot;00B03A34&quot;/&gt;&lt;wsp:rsid wsp:val=&quot;00B2007D&quot;/&gt;&lt;wsp:rsid wsp:val=&quot;00B20C1F&quot;/&gt;&lt;wsp:rsid wsp:val=&quot;00B246D2&quot;/&gt;&lt;wsp:rsid wsp:val=&quot;00B25732&quot;/&gt;&lt;wsp:rsid wsp:val=&quot;00B37604&quot;/&gt;&lt;wsp:rsid wsp:val=&quot;00B40E22&quot;/&gt;&lt;wsp:rsid wsp:val=&quot;00B4189F&quot;/&gt;&lt;wsp:rsid wsp:val=&quot;00B639D9&quot;/&gt;&lt;wsp:rsid wsp:val=&quot;00B6660C&quot;/&gt;&lt;wsp:rsid wsp:val=&quot;00B67772&quot;/&gt;&lt;wsp:rsid wsp:val=&quot;00B7016F&quot;/&gt;&lt;wsp:rsid wsp:val=&quot;00B705D2&quot;/&gt;&lt;wsp:rsid wsp:val=&quot;00B7491F&quot;/&gt;&lt;wsp:rsid wsp:val=&quot;00B81012&quot;/&gt;&lt;wsp:rsid wsp:val=&quot;00B83B02&quot;/&gt;&lt;wsp:rsid wsp:val=&quot;00B85E51&quot;/&gt;&lt;wsp:rsid wsp:val=&quot;00B91C3D&quot;/&gt;&lt;wsp:rsid wsp:val=&quot;00BA7EA7&quot;/&gt;&lt;wsp:rsid wsp:val=&quot;00BB7360&quot;/&gt;&lt;wsp:rsid wsp:val=&quot;00BC2C51&quot;/&gt;&lt;wsp:rsid wsp:val=&quot;00BC390B&quot;/&gt;&lt;wsp:rsid wsp:val=&quot;00BC68A7&quot;/&gt;&lt;wsp:rsid wsp:val=&quot;00BD0B14&quot;/&gt;&lt;wsp:rsid wsp:val=&quot;00BD2870&quot;/&gt;&lt;wsp:rsid wsp:val=&quot;00BE166E&quot;/&gt;&lt;wsp:rsid wsp:val=&quot;00BE2C84&quot;/&gt;&lt;wsp:rsid wsp:val=&quot;00BE68E8&quot;/&gt;&lt;wsp:rsid wsp:val=&quot;00C06C5A&quot;/&gt;&lt;wsp:rsid wsp:val=&quot;00C217B5&quot;/&gt;&lt;wsp:rsid wsp:val=&quot;00C24720&quot;/&gt;&lt;wsp:rsid wsp:val=&quot;00C3334F&quot;/&gt;&lt;wsp:rsid wsp:val=&quot;00C335A9&quot;/&gt;&lt;wsp:rsid wsp:val=&quot;00C33D61&quot;/&gt;&lt;wsp:rsid wsp:val=&quot;00C45945&quot;/&gt;&lt;wsp:rsid wsp:val=&quot;00C5198C&quot;/&gt;&lt;wsp:rsid wsp:val=&quot;00C523A7&quot;/&gt;&lt;wsp:rsid wsp:val=&quot;00C533E6&quot;/&gt;&lt;wsp:rsid wsp:val=&quot;00C6090C&quot;/&gt;&lt;wsp:rsid wsp:val=&quot;00C6171F&quot;/&gt;&lt;wsp:rsid wsp:val=&quot;00C73DDB&quot;/&gt;&lt;wsp:rsid wsp:val=&quot;00C74553&quot;/&gt;&lt;wsp:rsid wsp:val=&quot;00C76F70&quot;/&gt;&lt;wsp:rsid wsp:val=&quot;00C77F0E&quot;/&gt;&lt;wsp:rsid wsp:val=&quot;00C86286&quot;/&gt;&lt;wsp:rsid wsp:val=&quot;00CB7E17&quot;/&gt;&lt;wsp:rsid wsp:val=&quot;00CC76B1&quot;/&gt;&lt;wsp:rsid wsp:val=&quot;00CE6ED0&quot;/&gt;&lt;wsp:rsid wsp:val=&quot;00CF23EE&quot;/&gt;&lt;wsp:rsid wsp:val=&quot;00D00EAC&quot;/&gt;&lt;wsp:rsid wsp:val=&quot;00D14477&quot;/&gt;&lt;wsp:rsid wsp:val=&quot;00D3320E&quot;/&gt;&lt;wsp:rsid wsp:val=&quot;00D6491D&quot;/&gt;&lt;wsp:rsid wsp:val=&quot;00D8184D&quot;/&gt;&lt;wsp:rsid wsp:val=&quot;00D905A8&quot;/&gt;&lt;wsp:rsid wsp:val=&quot;00D9558A&quot;/&gt;&lt;wsp:rsid wsp:val=&quot;00DA111B&quot;/&gt;&lt;wsp:rsid wsp:val=&quot;00DB798D&quot;/&gt;&lt;wsp:rsid wsp:val=&quot;00DC719F&quot;/&gt;&lt;wsp:rsid wsp:val=&quot;00DC7B74&quot;/&gt;&lt;wsp:rsid wsp:val=&quot;00DE4D46&quot;/&gt;&lt;wsp:rsid wsp:val=&quot;00DF4C6E&quot;/&gt;&lt;wsp:rsid wsp:val=&quot;00DF7144&quot;/&gt;&lt;wsp:rsid wsp:val=&quot;00DF7FA4&quot;/&gt;&lt;wsp:rsid wsp:val=&quot;00E2421A&quot;/&gt;&lt;wsp:rsid wsp:val=&quot;00E307D6&quot;/&gt;&lt;wsp:rsid wsp:val=&quot;00E3650D&quot;/&gt;&lt;wsp:rsid wsp:val=&quot;00E45B4F&quot;/&gt;&lt;wsp:rsid wsp:val=&quot;00E540B3&quot;/&gt;&lt;wsp:rsid wsp:val=&quot;00E60A62&quot;/&gt;&lt;wsp:rsid wsp:val=&quot;00E64848&quot;/&gt;&lt;wsp:rsid wsp:val=&quot;00E65FF4&quot;/&gt;&lt;wsp:rsid wsp:val=&quot;00E80F4E&quot;/&gt;&lt;wsp:rsid wsp:val=&quot;00E91BF2&quot;/&gt;&lt;wsp:rsid wsp:val=&quot;00EA2935&quot;/&gt;&lt;wsp:rsid wsp:val=&quot;00EA77DD&quot;/&gt;&lt;wsp:rsid wsp:val=&quot;00EB3330&quot;/&gt;&lt;wsp:rsid wsp:val=&quot;00EB45A4&quot;/&gt;&lt;wsp:rsid wsp:val=&quot;00EC66B8&quot;/&gt;&lt;wsp:rsid wsp:val=&quot;00ED0973&quot;/&gt;&lt;wsp:rsid wsp:val=&quot;00EE4869&quot;/&gt;&lt;wsp:rsid wsp:val=&quot;00EE525B&quot;/&gt;&lt;wsp:rsid wsp:val=&quot;00F35A74&quot;/&gt;&lt;wsp:rsid wsp:val=&quot;00F44A6D&quot;/&gt;&lt;wsp:rsid wsp:val=&quot;00F50DDF&quot;/&gt;&lt;wsp:rsid wsp:val=&quot;00F5154A&quot;/&gt;&lt;wsp:rsid wsp:val=&quot;00F51A3C&quot;/&gt;&lt;wsp:rsid wsp:val=&quot;00F551AE&quot;/&gt;&lt;wsp:rsid wsp:val=&quot;00F56C92&quot;/&gt;&lt;wsp:rsid wsp:val=&quot;00F735A7&quot;/&gt;&lt;wsp:rsid wsp:val=&quot;00F77CE7&quot;/&gt;&lt;wsp:rsid wsp:val=&quot;00F83B7B&quot;/&gt;&lt;wsp:rsid wsp:val=&quot;00F87279&quot;/&gt;&lt;wsp:rsid wsp:val=&quot;00F87C5A&quot;/&gt;&lt;wsp:rsid wsp:val=&quot;00FA5DB9&quot;/&gt;&lt;wsp:rsid wsp:val=&quot;00FC774C&quot;/&gt;&lt;wsp:rsid wsp:val=&quot;00FD6190&quot;/&gt;&lt;wsp:rsid wsp:val=&quot;00FE0274&quot;/&gt;&lt;wsp:rsid wsp:val=&quot;00FE2D19&quot;/&gt;&lt;wsp:rsid wsp:val=&quot;00FF468E&quot;/&gt;&lt;wsp:rsid wsp:val=&quot;00FF6FA1&quot;/&gt;&lt;/wsp:rsids&gt;&lt;/w:docPr&gt;&lt;w:body&gt;&lt;wx:sect&gt;&lt;w:p wsp:rsidR=&quot;00000000&quot; wsp:rsidRPr=&quot;00B91C3D&quot; wsp:rsidRDefault=&quot;00B91C3D&quot; wsp:rsidP=&quot;00B91C3D&quot;&gt;&lt;m:oMathPara&gt;&lt;m:oMath&gt;&lt;m:f&gt;&lt;m:fPr&gt;&lt;m:ctrlPr&gt;&lt;w:rPr&gt;&lt;w:rFonts w:ascii=&quot;Cambria Math&quot; w:h-ansi=&quot;Cambria Math&quot;/&gt;&lt;wx:font wx:val=&quot;Cambria Math&quot;/&gt;&lt;/w:rPr&gt;&lt;/m:ctrlPr&gt;&lt;/m:fPr&gt;&lt;m:num&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N&lt;/m:t&gt;&lt;/m:r&gt;&lt;/m:e&gt;&lt;/m:rad&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4*M&lt;/m:t&gt;&lt;/m:r&gt;&lt;/m:den&gt;&lt;/m:f&gt;&lt;/m:oMath&gt;&lt;/m:oMathPara&gt;&lt;/w:p&gt;&lt;w:sectPr wsp:rsidR=&quot;00000000&quot; wsp:rsidRPr=&quot;00B91C3D&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p>
        </w:tc>
      </w:tr>
    </w:tbl>
    <w:p w:rsidR="007A2117" w:rsidRDefault="008E33CA" w:rsidP="00683890">
      <w:pPr>
        <w:jc w:val="center"/>
        <w:rPr>
          <w:b/>
        </w:rPr>
      </w:pPr>
      <w:r w:rsidRPr="008E33CA">
        <w:rPr>
          <w:b/>
        </w:rPr>
        <w:t xml:space="preserve">Table 2: </w:t>
      </w:r>
      <w:r>
        <w:rPr>
          <w:b/>
        </w:rPr>
        <w:t>A</w:t>
      </w:r>
      <w:r w:rsidRPr="008E33CA">
        <w:rPr>
          <w:b/>
        </w:rPr>
        <w:t xml:space="preserve">nalysis of </w:t>
      </w:r>
      <w:r>
        <w:rPr>
          <w:b/>
        </w:rPr>
        <w:t>B</w:t>
      </w:r>
      <w:r w:rsidRPr="008E33CA">
        <w:rPr>
          <w:b/>
        </w:rPr>
        <w:t>roadcast algorithms</w:t>
      </w:r>
      <w:r>
        <w:rPr>
          <w:b/>
        </w:rPr>
        <w:t xml:space="preserve"> of </w:t>
      </w:r>
      <w:r w:rsidRPr="008E33CA">
        <w:rPr>
          <w:b/>
        </w:rPr>
        <w:t>different</w:t>
      </w:r>
      <w:r>
        <w:rPr>
          <w:b/>
        </w:rPr>
        <w:t xml:space="preserve"> implementations</w:t>
      </w:r>
    </w:p>
    <w:p w:rsidR="00F4565B" w:rsidRDefault="00F4565B" w:rsidP="00683890">
      <w:pPr>
        <w:jc w:val="center"/>
      </w:pPr>
    </w:p>
    <w:p w:rsidR="00841BA9" w:rsidRDefault="007A2117" w:rsidP="00AE7DCA">
      <w:pPr>
        <w:numPr>
          <w:ilvl w:val="0"/>
          <w:numId w:val="8"/>
        </w:numPr>
        <w:rPr>
          <w:b/>
          <w:bCs/>
        </w:rPr>
      </w:pPr>
      <w:r>
        <w:rPr>
          <w:b/>
          <w:bCs/>
        </w:rPr>
        <w:t>Experimental</w:t>
      </w:r>
      <w:r w:rsidR="004845C5">
        <w:rPr>
          <w:b/>
          <w:bCs/>
        </w:rPr>
        <w:t xml:space="preserve"> </w:t>
      </w:r>
      <w:r w:rsidR="00DB798D">
        <w:rPr>
          <w:b/>
          <w:bCs/>
        </w:rPr>
        <w:t>Analysis</w:t>
      </w:r>
      <w:r w:rsidR="00841BA9">
        <w:rPr>
          <w:b/>
          <w:bCs/>
        </w:rPr>
        <w:t xml:space="preserve"> of Analytic</w:t>
      </w:r>
      <w:r w:rsidR="00AE7DCA">
        <w:rPr>
          <w:b/>
          <w:bCs/>
        </w:rPr>
        <w:t>al</w:t>
      </w:r>
      <w:r w:rsidR="00841BA9">
        <w:rPr>
          <w:b/>
          <w:bCs/>
        </w:rPr>
        <w:t xml:space="preserve"> Timing Model</w:t>
      </w:r>
    </w:p>
    <w:p w:rsidR="00AE7DCA" w:rsidRPr="00841BA9" w:rsidRDefault="00AE7DCA" w:rsidP="00AE7DCA">
      <w:pPr>
        <w:ind w:left="360"/>
        <w:rPr>
          <w:b/>
          <w:bCs/>
        </w:rPr>
      </w:pPr>
    </w:p>
    <w:p w:rsidR="004845C5" w:rsidRDefault="00BA7EA7" w:rsidP="004845C5">
      <w:pPr>
        <w:jc w:val="both"/>
      </w:pPr>
      <w:r>
        <w:t xml:space="preserve">     </w:t>
      </w:r>
      <w:r w:rsidR="005B611A">
        <w:t>In order t</w:t>
      </w:r>
      <w:r w:rsidR="003246C2">
        <w:t xml:space="preserve">o verify the soundness of </w:t>
      </w:r>
      <w:r w:rsidR="005B611A">
        <w:t xml:space="preserve">the </w:t>
      </w:r>
      <w:r w:rsidR="003246C2">
        <w:t>proposed analytic</w:t>
      </w:r>
      <w:r w:rsidR="005B611A">
        <w:t>al</w:t>
      </w:r>
      <w:r w:rsidR="003246C2">
        <w:t xml:space="preserve"> model</w:t>
      </w:r>
      <w:r w:rsidR="00C24B36">
        <w:t xml:space="preserve"> (</w:t>
      </w:r>
      <w:r w:rsidR="005B611A">
        <w:t>E</w:t>
      </w:r>
      <w:r w:rsidR="00C24B36">
        <w:t>quation</w:t>
      </w:r>
      <w:r w:rsidR="005B611A">
        <w:t>s</w:t>
      </w:r>
      <w:r w:rsidR="00C24B36">
        <w:t xml:space="preserve"> 7</w:t>
      </w:r>
      <w:r w:rsidR="005B611A">
        <w:t xml:space="preserve"> and </w:t>
      </w:r>
      <w:r w:rsidR="00C24B36">
        <w:t>9)</w:t>
      </w:r>
      <w:r w:rsidR="003246C2">
        <w:t>, we investigate</w:t>
      </w:r>
      <w:r w:rsidR="005B611A">
        <w:t>d</w:t>
      </w:r>
      <w:r w:rsidR="00C24B36">
        <w:t xml:space="preserve"> the consistency of </w:t>
      </w:r>
      <w:proofErr w:type="spellStart"/>
      <w:r w:rsidR="00C24B36">
        <w:t>Tcomm</w:t>
      </w:r>
      <w:proofErr w:type="spellEnd"/>
      <w:r w:rsidR="00C24B36">
        <w:t>/</w:t>
      </w:r>
      <w:proofErr w:type="spellStart"/>
      <w:r w:rsidR="00C24B36">
        <w:t>Tflops</w:t>
      </w:r>
      <w:proofErr w:type="spellEnd"/>
      <w:r w:rsidR="00C24B36">
        <w:t xml:space="preserve"> using different number</w:t>
      </w:r>
      <w:r w:rsidR="005B611A">
        <w:t>s</w:t>
      </w:r>
      <w:r w:rsidR="00C24B36">
        <w:t xml:space="preserve"> of nodes and problem sizes. </w:t>
      </w:r>
      <w:r w:rsidR="005D40CE">
        <w:t xml:space="preserve">The </w:t>
      </w:r>
      <w:proofErr w:type="spellStart"/>
      <w:r w:rsidR="005D40CE">
        <w:t>Tcomm</w:t>
      </w:r>
      <w:proofErr w:type="spellEnd"/>
      <w:r w:rsidR="005D40CE">
        <w:t>/</w:t>
      </w:r>
      <w:proofErr w:type="spellStart"/>
      <w:r w:rsidR="005D40CE">
        <w:t>Tflops</w:t>
      </w:r>
      <w:proofErr w:type="spellEnd"/>
      <w:r w:rsidR="005D40CE">
        <w:t xml:space="preserve"> </w:t>
      </w:r>
      <w:r w:rsidR="005B611A">
        <w:t>wa</w:t>
      </w:r>
      <w:r w:rsidR="005D40CE">
        <w:t xml:space="preserve">s </w:t>
      </w:r>
      <w:r w:rsidR="00C3374B">
        <w:t xml:space="preserve">linear rising term of fitting function of </w:t>
      </w:r>
      <w:r w:rsidR="005D40CE">
        <w:t xml:space="preserve">parallel overhead. We measured the turnaround time of </w:t>
      </w:r>
      <w:r w:rsidR="005B611A">
        <w:t xml:space="preserve">the </w:t>
      </w:r>
      <w:r w:rsidR="005D40CE">
        <w:t xml:space="preserve">parallel matrix multiplication jobs to calculate parallel efficiency and parallel overhead </w:t>
      </w:r>
      <w:r w:rsidR="005B611A">
        <w:t xml:space="preserve">as </w:t>
      </w:r>
      <w:r w:rsidR="005D40CE">
        <w:t xml:space="preserve">defined in </w:t>
      </w:r>
      <w:r w:rsidR="005B611A">
        <w:t>E</w:t>
      </w:r>
      <w:r w:rsidR="005D40CE">
        <w:t>quation</w:t>
      </w:r>
      <w:r w:rsidR="005B611A">
        <w:t>s</w:t>
      </w:r>
      <w:r w:rsidR="005D40CE">
        <w:t xml:space="preserve"> 5) and 6). The sequential time of </w:t>
      </w:r>
      <w:r w:rsidR="005B611A">
        <w:t xml:space="preserve">the </w:t>
      </w:r>
      <w:r w:rsidR="005D40CE">
        <w:t xml:space="preserve">matrix multiplication jobs </w:t>
      </w:r>
      <w:r w:rsidR="005B611A">
        <w:t>is the</w:t>
      </w:r>
      <w:r w:rsidR="005D40CE">
        <w:t xml:space="preserve"> turnaround time of </w:t>
      </w:r>
      <w:r w:rsidR="00C3374B">
        <w:t>sequential</w:t>
      </w:r>
      <w:r w:rsidR="005B611A">
        <w:t xml:space="preserve"> </w:t>
      </w:r>
      <w:r w:rsidR="005D40CE">
        <w:t xml:space="preserve">Intel MKL BLAS jobs. </w:t>
      </w:r>
    </w:p>
    <w:p w:rsidR="00012E60" w:rsidRDefault="00F41747" w:rsidP="001E598B">
      <w:r>
        <w:rPr>
          <w:noProof/>
          <w:lang w:val="en-US" w:eastAsia="zh-CN"/>
        </w:rPr>
        <w:pict>
          <v:shape id="_x0000_i1101"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">
            <v:imagedata r:id="rId63" o:title=""/>
            <o:lock v:ext="edit" aspectratio="f"/>
          </v:shape>
        </w:pict>
      </w:r>
      <w:r>
        <w:rPr>
          <w:noProof/>
          <w:lang w:val="en-US" w:eastAsia="zh-CN"/>
        </w:rPr>
        <w:pict>
          <v:shape id="_x0000_i1102"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">
            <v:imagedata r:id="rId64" o:title=""/>
            <o:lock v:ext="edit" aspectratio="f"/>
          </v:shape>
        </w:pict>
      </w:r>
      <w:r>
        <w:rPr>
          <w:noProof/>
          <w:lang w:val="en-US" w:eastAsia="zh-CN"/>
        </w:rPr>
        <w:pict>
          <v:shape id="_x0000_i1103" type="#_x0000_t75" style="width:154.75pt;height:106.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">
            <v:imagedata r:id="rId65" o:title=""/>
            <o:lock v:ext="edit" aspectratio="f"/>
          </v:shape>
        </w:pict>
      </w:r>
    </w:p>
    <w:p w:rsidR="002E180C" w:rsidRDefault="00523367" w:rsidP="00BC390B">
      <w:pPr>
        <w:numPr>
          <w:ilvl w:val="0"/>
          <w:numId w:val="9"/>
        </w:numPr>
      </w:pPr>
      <w:r>
        <w:t>Dryad PMM 3x3 nodes</w:t>
      </w:r>
      <w:r>
        <w:tab/>
      </w:r>
      <w:r>
        <w:tab/>
      </w:r>
      <w:r w:rsidR="002E180C">
        <w:t xml:space="preserve">(b) </w:t>
      </w:r>
      <w:r>
        <w:t xml:space="preserve">Dryad PMM </w:t>
      </w:r>
      <w:r w:rsidR="002E180C">
        <w:t>4x4 nodes</w:t>
      </w:r>
      <w:r w:rsidR="002E180C">
        <w:tab/>
        <w:t xml:space="preserve">(c) </w:t>
      </w:r>
      <w:r>
        <w:t xml:space="preserve">Dryad PMM </w:t>
      </w:r>
      <w:r w:rsidR="002E180C">
        <w:t>5x5 nodes</w:t>
      </w:r>
    </w:p>
    <w:p w:rsidR="00867320" w:rsidRDefault="00F41747" w:rsidP="001E598B">
      <w:r>
        <w:rPr>
          <w:noProof/>
          <w:lang w:val="en-US" w:eastAsia="zh-CN"/>
        </w:rPr>
        <w:pict>
          <v:shape id="_x0000_i1104"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">
            <v:imagedata r:id="rId66" o:title=""/>
            <o:lock v:ext="edit" aspectratio="f"/>
          </v:shape>
        </w:pict>
      </w:r>
      <w:r>
        <w:rPr>
          <w:noProof/>
          <w:lang w:val="en-US" w:eastAsia="zh-CN"/>
        </w:rPr>
        <w:pict>
          <v:shape id="_x0000_i1105"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">
            <v:imagedata r:id="rId67" o:title=""/>
            <o:lock v:ext="edit" aspectratio="f"/>
          </v:shape>
        </w:pict>
      </w:r>
      <w:r>
        <w:rPr>
          <w:noProof/>
          <w:lang w:val="en-US" w:eastAsia="zh-CN"/>
        </w:rPr>
        <w:pict>
          <v:shape id="_x0000_i1106"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">
            <v:imagedata r:id="rId68" o:title=""/>
            <o:lock v:ext="edit" aspectratio="f"/>
          </v:shape>
        </w:pict>
      </w:r>
    </w:p>
    <w:p w:rsidR="001B70E0" w:rsidRDefault="00D36761" w:rsidP="006A1789">
      <w:r>
        <w:t xml:space="preserve">      </w:t>
      </w:r>
      <w:r w:rsidR="006A1789">
        <w:t>(</w:t>
      </w:r>
      <w:r>
        <w:t>d</w:t>
      </w:r>
      <w:r w:rsidR="006A1789">
        <w:t xml:space="preserve">) </w:t>
      </w:r>
      <w:r w:rsidR="00E3650D">
        <w:t>MS.MPI</w:t>
      </w:r>
      <w:r w:rsidR="00C77F0E">
        <w:t xml:space="preserve"> PMM </w:t>
      </w:r>
      <w:r>
        <w:t>3</w:t>
      </w:r>
      <w:r w:rsidR="00C77F0E">
        <w:t>x</w:t>
      </w:r>
      <w:r>
        <w:t>3</w:t>
      </w:r>
      <w:r w:rsidR="00C77F0E">
        <w:t xml:space="preserve"> nodes</w:t>
      </w:r>
      <w:r w:rsidR="00E3650D">
        <w:t xml:space="preserve">     </w:t>
      </w:r>
      <w:r w:rsidR="00C77F0E">
        <w:t xml:space="preserve">           </w:t>
      </w:r>
      <w:r w:rsidR="00E3650D">
        <w:t xml:space="preserve"> (</w:t>
      </w:r>
      <w:r>
        <w:t>e</w:t>
      </w:r>
      <w:r w:rsidR="00E3650D">
        <w:t xml:space="preserve">) </w:t>
      </w:r>
      <w:r w:rsidR="00C77F0E">
        <w:t xml:space="preserve">MS.MPI PMM </w:t>
      </w:r>
      <w:r>
        <w:t>4</w:t>
      </w:r>
      <w:r w:rsidR="00C77F0E">
        <w:t>x</w:t>
      </w:r>
      <w:r>
        <w:t>4</w:t>
      </w:r>
      <w:r w:rsidR="00C77F0E">
        <w:t xml:space="preserve"> nodes</w:t>
      </w:r>
      <w:r w:rsidR="00E3650D">
        <w:t xml:space="preserve">            (</w:t>
      </w:r>
      <w:r>
        <w:t>f</w:t>
      </w:r>
      <w:r w:rsidR="00E3650D">
        <w:t>) MS.MPI</w:t>
      </w:r>
      <w:r>
        <w:t xml:space="preserve"> PMM 5x5 nodes</w:t>
      </w:r>
    </w:p>
    <w:p w:rsidR="00C3374B" w:rsidRDefault="001A55F0" w:rsidP="007F2AF4">
      <w:pPr>
        <w:jc w:val="both"/>
      </w:pPr>
      <w:r>
        <w:t xml:space="preserve">Figure 4: </w:t>
      </w:r>
      <w:r w:rsidR="00D36761">
        <w:t>(a</w:t>
      </w:r>
      <w:proofErr w:type="gramStart"/>
      <w:r w:rsidR="00D36761">
        <w:t>)(</w:t>
      </w:r>
      <w:proofErr w:type="gramEnd"/>
      <w:r w:rsidR="00D36761">
        <w:t>b)(c) plots p</w:t>
      </w:r>
      <w:r>
        <w:t xml:space="preserve">arallel overhead vs. </w:t>
      </w:r>
      <w:r w:rsidRPr="002E180C">
        <w:t>(√N*(√N+1))/(4*M)</w:t>
      </w:r>
      <w:r>
        <w:t xml:space="preserve"> of Dryad PMM using different number of nodes on Tempest. </w:t>
      </w:r>
      <w:r w:rsidR="00D36761">
        <w:t xml:space="preserve">(d)(e)(f) </w:t>
      </w:r>
      <w:proofErr w:type="gramStart"/>
      <w:r w:rsidR="00D36761">
        <w:t>plot</w:t>
      </w:r>
      <w:proofErr w:type="gramEnd"/>
      <w:r w:rsidR="00D36761">
        <w:t xml:space="preserve"> p</w:t>
      </w:r>
      <w:r w:rsidR="007C65DA">
        <w:t xml:space="preserve">arallel overhead </w:t>
      </w:r>
      <w:proofErr w:type="spellStart"/>
      <w:r w:rsidR="007C65DA">
        <w:t>vs</w:t>
      </w:r>
      <w:proofErr w:type="spellEnd"/>
      <w:r w:rsidR="00D36761">
        <w:t xml:space="preserve"> </w:t>
      </w:r>
      <w:r w:rsidR="007C65DA" w:rsidRPr="007C65DA">
        <w:t>(√N*(</w:t>
      </w:r>
      <w:r w:rsidR="007C65DA">
        <w:rPr>
          <w:rFonts w:ascii="Cambria Math" w:hAnsi="Cambria Math" w:cs="Cambria Math"/>
        </w:rPr>
        <w:t>(</w:t>
      </w:r>
      <w:r w:rsidR="007C65DA" w:rsidRPr="007C65DA">
        <w:t>1+log2√N))/(4*M)</w:t>
      </w:r>
      <w:r w:rsidR="007C65DA">
        <w:t xml:space="preserve"> of MS.MPI PMM </w:t>
      </w:r>
      <w:r w:rsidR="009349C5">
        <w:t xml:space="preserve">on </w:t>
      </w:r>
      <w:r w:rsidR="007C65DA">
        <w:t xml:space="preserve">Tempest. </w:t>
      </w:r>
    </w:p>
    <w:p w:rsidR="00F4565B" w:rsidRDefault="00F4565B" w:rsidP="007F2AF4">
      <w:pPr>
        <w:jc w:val="both"/>
      </w:pPr>
    </w:p>
    <w:p w:rsidR="004845C5" w:rsidRDefault="004845C5" w:rsidP="004845C5">
      <w:pPr>
        <w:jc w:val="both"/>
      </w:pPr>
      <w:r>
        <w:lastRenderedPageBreak/>
        <w:t xml:space="preserve">     </w:t>
      </w:r>
      <w:r w:rsidRPr="00E133A6">
        <w:t>Figure</w:t>
      </w:r>
      <w:r w:rsidR="005B611A">
        <w:t>s</w:t>
      </w:r>
      <w:r w:rsidRPr="00E133A6">
        <w:t xml:space="preserve"> </w:t>
      </w:r>
      <w:r>
        <w:t>4(a</w:t>
      </w:r>
      <w:proofErr w:type="gramStart"/>
      <w:r>
        <w:t>)(</w:t>
      </w:r>
      <w:proofErr w:type="gramEnd"/>
      <w:r>
        <w:t>b)</w:t>
      </w:r>
      <w:r w:rsidR="005B611A">
        <w:t xml:space="preserve"> and </w:t>
      </w:r>
      <w:r>
        <w:t>(c)</w:t>
      </w:r>
      <w:r w:rsidRPr="00E133A6">
        <w:t xml:space="preserve"> </w:t>
      </w:r>
      <w:r>
        <w:t xml:space="preserve">depicts the parallel overhead vs. </w:t>
      </w:r>
      <w:r w:rsidRPr="002E180C">
        <w:t>(√N*(√N+1))/(4*M)</w:t>
      </w:r>
      <w:r>
        <w:t xml:space="preserve"> of </w:t>
      </w:r>
      <w:r w:rsidR="005B611A">
        <w:t xml:space="preserve">the </w:t>
      </w:r>
      <w:r>
        <w:t>Dryad PMM using different number</w:t>
      </w:r>
      <w:r w:rsidR="005B611A">
        <w:t>s</w:t>
      </w:r>
      <w:r>
        <w:t xml:space="preserve"> of nodes and problem sizes on Tempest. The results </w:t>
      </w:r>
      <w:r w:rsidRPr="00E133A6">
        <w:t xml:space="preserve">show </w:t>
      </w:r>
      <w:r w:rsidR="005B611A">
        <w:t xml:space="preserve">that </w:t>
      </w:r>
      <w:r w:rsidRPr="00E133A6">
        <w:t xml:space="preserve">parallel overhead </w:t>
      </w:r>
      <w:r w:rsidRPr="002064DE">
        <w:fldChar w:fldCharType="begin"/>
      </w:r>
      <w:r w:rsidRPr="002064DE">
        <w:instrText xml:space="preserve"> QUOTE </w:instrText>
      </w:r>
      <w:r w:rsidR="00F41747">
        <w:rPr>
          <w:position w:val="-5"/>
        </w:rPr>
        <w:pict>
          <v:shape id="_x0000_i1107"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instrText xml:space="preserve"> </w:instrText>
      </w:r>
      <w:r w:rsidRPr="002064DE">
        <w:fldChar w:fldCharType="separate"/>
      </w:r>
      <w:r w:rsidR="00F41747">
        <w:rPr>
          <w:position w:val="-5"/>
        </w:rPr>
        <w:pict>
          <v:shape id="_x0000_i1108"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fldChar w:fldCharType="end"/>
      </w:r>
      <w:r>
        <w:t xml:space="preserve"> is</w:t>
      </w:r>
      <w:r w:rsidRPr="00E133A6">
        <w:t xml:space="preserve"> linear in small </w:t>
      </w:r>
      <w:r w:rsidR="005B611A" w:rsidRPr="002E180C">
        <w:t>(√N*(√N+1))</w:t>
      </w:r>
      <w:proofErr w:type="gramStart"/>
      <w:r w:rsidR="005B611A" w:rsidRPr="002E180C">
        <w:t>/(</w:t>
      </w:r>
      <w:proofErr w:type="gramEnd"/>
      <w:r w:rsidR="005B611A" w:rsidRPr="002E180C">
        <w:t>4*M)</w:t>
      </w:r>
      <w:r w:rsidRPr="00E133A6">
        <w:t xml:space="preserve"> (large matrices) which proves </w:t>
      </w:r>
      <w:r w:rsidR="005B611A">
        <w:t xml:space="preserve">the </w:t>
      </w:r>
      <w:r>
        <w:t xml:space="preserve">correctness of </w:t>
      </w:r>
      <w:r w:rsidR="005B611A">
        <w:t>E</w:t>
      </w:r>
      <w:r w:rsidRPr="00E133A6">
        <w:t xml:space="preserve">quation </w:t>
      </w:r>
      <w:r>
        <w:t xml:space="preserve">7). The error between </w:t>
      </w:r>
      <w:r w:rsidR="005B611A">
        <w:t xml:space="preserve">the </w:t>
      </w:r>
      <w:r>
        <w:t xml:space="preserve">linear rising term plotted in </w:t>
      </w:r>
      <w:r w:rsidR="005B611A">
        <w:t>F</w:t>
      </w:r>
      <w:r>
        <w:t>igure 4(a</w:t>
      </w:r>
      <w:proofErr w:type="gramStart"/>
      <w:r>
        <w:t>)(</w:t>
      </w:r>
      <w:proofErr w:type="gramEnd"/>
      <w:r>
        <w:t>b)</w:t>
      </w:r>
      <w:r w:rsidR="005B611A">
        <w:t xml:space="preserve"> and </w:t>
      </w:r>
      <w:r>
        <w:t xml:space="preserve">(c) and </w:t>
      </w:r>
      <w:r w:rsidR="005B611A">
        <w:t xml:space="preserve">the </w:t>
      </w:r>
      <w:r>
        <w:t>direct measurement of (</w:t>
      </w:r>
      <w:proofErr w:type="spellStart"/>
      <w:r>
        <w:t>Tio+Tcomm</w:t>
      </w:r>
      <w:proofErr w:type="spellEnd"/>
      <w:r>
        <w:t>)/</w:t>
      </w:r>
      <w:proofErr w:type="spellStart"/>
      <w:r>
        <w:t>Tflops</w:t>
      </w:r>
      <w:proofErr w:type="spellEnd"/>
      <w:r>
        <w:t xml:space="preserve"> </w:t>
      </w:r>
      <w:r w:rsidR="005B611A">
        <w:t>is</w:t>
      </w:r>
      <w:r>
        <w:t xml:space="preserve"> 1.4%, 2.8%, and 3.08%</w:t>
      </w:r>
      <w:r w:rsidR="005B611A">
        <w:t>,</w:t>
      </w:r>
      <w:r>
        <w:t xml:space="preserve"> respectively.</w:t>
      </w:r>
      <w:r w:rsidRPr="00E133A6">
        <w:t xml:space="preserve"> One should note that the </w:t>
      </w:r>
      <w:r>
        <w:t xml:space="preserve">linear rising term plotted in </w:t>
      </w:r>
      <w:r w:rsidR="005B611A">
        <w:t>F</w:t>
      </w:r>
      <w:r>
        <w:t>igure 4(a</w:t>
      </w:r>
      <w:proofErr w:type="gramStart"/>
      <w:r>
        <w:t>)(</w:t>
      </w:r>
      <w:proofErr w:type="gramEnd"/>
      <w:r>
        <w:t>b)</w:t>
      </w:r>
      <w:r w:rsidR="005B611A">
        <w:t xml:space="preserve"> and </w:t>
      </w:r>
      <w:r>
        <w:t>(c) includ</w:t>
      </w:r>
      <w:r w:rsidR="004D38E8">
        <w:t>e</w:t>
      </w:r>
      <w:r w:rsidRPr="00E133A6">
        <w:t xml:space="preserve"> </w:t>
      </w:r>
      <w:r>
        <w:t>other</w:t>
      </w:r>
      <w:r w:rsidRPr="00E133A6">
        <w:t xml:space="preserve"> overhead, such as synchronization</w:t>
      </w:r>
      <w:r>
        <w:t>, runtime fluctuation,</w:t>
      </w:r>
      <w:r w:rsidRPr="00E133A6">
        <w:t xml:space="preserve"> and software latency. Overall, the commu</w:t>
      </w:r>
      <w:r>
        <w:t>nication cost</w:t>
      </w:r>
      <w:r w:rsidR="004D38E8">
        <w:t>s</w:t>
      </w:r>
      <w:r>
        <w:t xml:space="preserve"> will dominate those </w:t>
      </w:r>
      <w:r w:rsidRPr="00E133A6">
        <w:t xml:space="preserve">overhead as </w:t>
      </w:r>
      <w:r w:rsidR="004D38E8">
        <w:t xml:space="preserve">the </w:t>
      </w:r>
      <w:r w:rsidRPr="00E133A6">
        <w:t xml:space="preserve">matrices sizes increasing. </w:t>
      </w:r>
      <w:r>
        <w:t>Figure</w:t>
      </w:r>
      <w:r w:rsidR="004D38E8">
        <w:t>s</w:t>
      </w:r>
      <w:r>
        <w:t xml:space="preserve"> 4(d</w:t>
      </w:r>
      <w:proofErr w:type="gramStart"/>
      <w:r>
        <w:t>)(</w:t>
      </w:r>
      <w:proofErr w:type="gramEnd"/>
      <w:r>
        <w:t>e)</w:t>
      </w:r>
      <w:r w:rsidR="004D38E8">
        <w:t xml:space="preserve"> and </w:t>
      </w:r>
      <w:r>
        <w:t xml:space="preserve">(f) depicts the parallel overhead vs. </w:t>
      </w:r>
      <w:r w:rsidRPr="007C65DA">
        <w:t>(√N*(</w:t>
      </w:r>
      <w:r>
        <w:rPr>
          <w:rFonts w:ascii="Cambria Math" w:hAnsi="Cambria Math" w:cs="Cambria Math"/>
        </w:rPr>
        <w:t>(</w:t>
      </w:r>
      <w:r w:rsidRPr="007C65DA">
        <w:t>1+log2√N))/(4*M)</w:t>
      </w:r>
      <w:r>
        <w:t xml:space="preserve"> of </w:t>
      </w:r>
      <w:r w:rsidR="004D38E8">
        <w:t xml:space="preserve">the </w:t>
      </w:r>
      <w:r>
        <w:t xml:space="preserve">MS.MPI implementation of PMM using different number of nodes and problem sizes. </w:t>
      </w:r>
      <w:r w:rsidR="009D4218">
        <w:t>The error between linear rising term of fitting function plotted in (d</w:t>
      </w:r>
      <w:proofErr w:type="gramStart"/>
      <w:r w:rsidR="009D4218">
        <w:t>)(</w:t>
      </w:r>
      <w:proofErr w:type="gramEnd"/>
      <w:r w:rsidR="009D4218">
        <w:t xml:space="preserve">e)(f) and their corresponding measurement of </w:t>
      </w:r>
      <w:proofErr w:type="spellStart"/>
      <w:r w:rsidR="009D4218">
        <w:t>Tcomm</w:t>
      </w:r>
      <w:proofErr w:type="spellEnd"/>
      <w:r w:rsidR="009D4218">
        <w:t>/</w:t>
      </w:r>
      <w:proofErr w:type="spellStart"/>
      <w:r w:rsidR="009D4218">
        <w:t>Tflops</w:t>
      </w:r>
      <w:proofErr w:type="spellEnd"/>
      <w:r w:rsidR="009D4218">
        <w:t xml:space="preserve"> are also small than 5%. The fitting functions in Figures (d</w:t>
      </w:r>
      <w:proofErr w:type="gramStart"/>
      <w:r w:rsidR="009D4218">
        <w:t>)(</w:t>
      </w:r>
      <w:proofErr w:type="gramEnd"/>
      <w:r w:rsidR="009D4218">
        <w:t>e)(f)</w:t>
      </w:r>
      <w:r>
        <w:t xml:space="preserve"> </w:t>
      </w:r>
      <w:r w:rsidR="009D4218">
        <w:t>indicated</w:t>
      </w:r>
      <w:r>
        <w:t xml:space="preserve"> parallel overhead </w:t>
      </w:r>
      <w:r w:rsidRPr="002064DE">
        <w:fldChar w:fldCharType="begin"/>
      </w:r>
      <w:r w:rsidRPr="002064DE">
        <w:instrText xml:space="preserve"> QUOTE </w:instrText>
      </w:r>
      <w:r w:rsidR="00F41747">
        <w:rPr>
          <w:position w:val="-5"/>
        </w:rPr>
        <w:pict>
          <v:shape id="_x0000_i1109"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instrText xml:space="preserve"> </w:instrText>
      </w:r>
      <w:r w:rsidRPr="002064DE">
        <w:fldChar w:fldCharType="separate"/>
      </w:r>
      <w:r w:rsidR="00F41747">
        <w:rPr>
          <w:position w:val="-5"/>
        </w:rPr>
        <w:pict>
          <v:shape id="_x0000_i1110" type="#_x0000_t75" style="width:6.05pt;height:1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printPostScriptOverText/&gt;&lt;w:embedTrueTypeFonts/&gt;&lt;w:doNotEmbedSystemFonts/&gt;&lt;w:stylePaneFormatFilter w:val=&quot;3001&quot;/&gt;&lt;w:defaultTabStop w:val=&quot;720&quot;/&gt;&lt;w:evenAndOddHeaders/&gt;&lt;w:drawingGridHorizontalSpacing w:val=&quot;120&quot;/&gt;&lt;w:drawingGridVerticalSpacing w:val=&quot;120&quot;/&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footnotePr&gt;&lt;w:numFmt w:val=&quot;lower-letter&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225B9&quot;/&gt;&lt;wsp:rsid wsp:val=&quot;00016A5C&quot;/&gt;&lt;wsp:rsid wsp:val=&quot;00054C47&quot;/&gt;&lt;wsp:rsid wsp:val=&quot;00067B3C&quot;/&gt;&lt;wsp:rsid wsp:val=&quot;000C4890&quot;/&gt;&lt;wsp:rsid wsp:val=&quot;00107D45&quot;/&gt;&lt;wsp:rsid wsp:val=&quot;001312BB&quot;/&gt;&lt;wsp:rsid wsp:val=&quot;00145E1F&quot;/&gt;&lt;wsp:rsid wsp:val=&quot;00163DC1&quot;/&gt;&lt;wsp:rsid wsp:val=&quot;001E17C8&quot;/&gt;&lt;wsp:rsid wsp:val=&quot;001E4CA5&quot;/&gt;&lt;wsp:rsid wsp:val=&quot;001E57C4&quot;/&gt;&lt;wsp:rsid wsp:val=&quot;001F1930&quot;/&gt;&lt;wsp:rsid wsp:val=&quot;00203F47&quot;/&gt;&lt;wsp:rsid wsp:val=&quot;002064DE&quot;/&gt;&lt;wsp:rsid wsp:val=&quot;00212F3C&quot;/&gt;&lt;wsp:rsid wsp:val=&quot;00277D25&quot;/&gt;&lt;wsp:rsid wsp:val=&quot;0029412C&quot;/&gt;&lt;wsp:rsid wsp:val=&quot;002B0703&quot;/&gt;&lt;wsp:rsid wsp:val=&quot;002B2E98&quot;/&gt;&lt;wsp:rsid wsp:val=&quot;002B6290&quot;/&gt;&lt;wsp:rsid wsp:val=&quot;00321D74&quot;/&gt;&lt;wsp:rsid wsp:val=&quot;003267AF&quot;/&gt;&lt;wsp:rsid wsp:val=&quot;0036180D&quot;/&gt;&lt;wsp:rsid wsp:val=&quot;00381804&quot;/&gt;&lt;wsp:rsid wsp:val=&quot;003D0E48&quot;/&gt;&lt;wsp:rsid wsp:val=&quot;003D6C51&quot;/&gt;&lt;wsp:rsid wsp:val=&quot;004225B9&quot;/&gt;&lt;wsp:rsid wsp:val=&quot;00436578&quot;/&gt;&lt;wsp:rsid wsp:val=&quot;00471A74&quot;/&gt;&lt;wsp:rsid wsp:val=&quot;00482054&quot;/&gt;&lt;wsp:rsid wsp:val=&quot;004B67B7&quot;/&gt;&lt;wsp:rsid wsp:val=&quot;004C265D&quot;/&gt;&lt;wsp:rsid wsp:val=&quot;004E13F0&quot;/&gt;&lt;wsp:rsid wsp:val=&quot;004E42C1&quot;/&gt;&lt;wsp:rsid wsp:val=&quot;004E655E&quot;/&gt;&lt;wsp:rsid wsp:val=&quot;00505AD8&quot;/&gt;&lt;wsp:rsid wsp:val=&quot;00514F96&quot;/&gt;&lt;wsp:rsid wsp:val=&quot;005513E7&quot;/&gt;&lt;wsp:rsid wsp:val=&quot;00592BE6&quot;/&gt;&lt;wsp:rsid wsp:val=&quot;005B7988&quot;/&gt;&lt;wsp:rsid wsp:val=&quot;005E268B&quot;/&gt;&lt;wsp:rsid wsp:val=&quot;005F4855&quot;/&gt;&lt;wsp:rsid wsp:val=&quot;006030EB&quot;/&gt;&lt;wsp:rsid wsp:val=&quot;00614498&quot;/&gt;&lt;wsp:rsid wsp:val=&quot;00617380&quot;/&gt;&lt;wsp:rsid wsp:val=&quot;00666902&quot;/&gt;&lt;wsp:rsid wsp:val=&quot;00671551&quot;/&gt;&lt;wsp:rsid wsp:val=&quot;00673F49&quot;/&gt;&lt;wsp:rsid wsp:val=&quot;0068705D&quot;/&gt;&lt;wsp:rsid wsp:val=&quot;006A4C17&quot;/&gt;&lt;wsp:rsid wsp:val=&quot;00714795&quot;/&gt;&lt;wsp:rsid wsp:val=&quot;00776B26&quot;/&gt;&lt;wsp:rsid wsp:val=&quot;007C47ED&quot;/&gt;&lt;wsp:rsid wsp:val=&quot;007C7250&quot;/&gt;&lt;wsp:rsid wsp:val=&quot;007D186B&quot;/&gt;&lt;wsp:rsid wsp:val=&quot;00864AD4&quot;/&gt;&lt;wsp:rsid wsp:val=&quot;008C77B9&quot;/&gt;&lt;wsp:rsid wsp:val=&quot;008E6977&quot;/&gt;&lt;wsp:rsid wsp:val=&quot;00906631&quot;/&gt;&lt;wsp:rsid wsp:val=&quot;009160F4&quot;/&gt;&lt;wsp:rsid wsp:val=&quot;0092509A&quot;/&gt;&lt;wsp:rsid wsp:val=&quot;009551BE&quot;/&gt;&lt;wsp:rsid wsp:val=&quot;00960572&quot;/&gt;&lt;wsp:rsid wsp:val=&quot;00970F12&quot;/&gt;&lt;wsp:rsid wsp:val=&quot;00977C58&quot;/&gt;&lt;wsp:rsid wsp:val=&quot;0099755E&quot;/&gt;&lt;wsp:rsid wsp:val=&quot;009A5D45&quot;/&gt;&lt;wsp:rsid wsp:val=&quot;009C2BBA&quot;/&gt;&lt;wsp:rsid wsp:val=&quot;009D136F&quot;/&gt;&lt;wsp:rsid wsp:val=&quot;009E1829&quot;/&gt;&lt;wsp:rsid wsp:val=&quot;009F62C6&quot;/&gt;&lt;wsp:rsid wsp:val=&quot;00A15412&quot;/&gt;&lt;wsp:rsid wsp:val=&quot;00A230DA&quot;/&gt;&lt;wsp:rsid wsp:val=&quot;00A347D1&quot;/&gt;&lt;wsp:rsid wsp:val=&quot;00A36476&quot;/&gt;&lt;wsp:rsid wsp:val=&quot;00A6573D&quot;/&gt;&lt;wsp:rsid wsp:val=&quot;00A93C27&quot;/&gt;&lt;wsp:rsid wsp:val=&quot;00AB3CD1&quot;/&gt;&lt;wsp:rsid wsp:val=&quot;00AF1DD7&quot;/&gt;&lt;wsp:rsid wsp:val=&quot;00AF4892&quot;/&gt;&lt;wsp:rsid wsp:val=&quot;00AF49B6&quot;/&gt;&lt;wsp:rsid wsp:val=&quot;00B2007D&quot;/&gt;&lt;wsp:rsid wsp:val=&quot;00B40E22&quot;/&gt;&lt;wsp:rsid wsp:val=&quot;00B4189F&quot;/&gt;&lt;wsp:rsid wsp:val=&quot;00B67772&quot;/&gt;&lt;wsp:rsid wsp:val=&quot;00B7016F&quot;/&gt;&lt;wsp:rsid wsp:val=&quot;00B7491F&quot;/&gt;&lt;wsp:rsid wsp:val=&quot;00BE166E&quot;/&gt;&lt;wsp:rsid wsp:val=&quot;00BE68E8&quot;/&gt;&lt;wsp:rsid wsp:val=&quot;00C217B5&quot;/&gt;&lt;wsp:rsid wsp:val=&quot;00C523A7&quot;/&gt;&lt;wsp:rsid wsp:val=&quot;00C6090C&quot;/&gt;&lt;wsp:rsid wsp:val=&quot;00C86286&quot;/&gt;&lt;wsp:rsid wsp:val=&quot;00CB7E17&quot;/&gt;&lt;wsp:rsid wsp:val=&quot;00CC76B1&quot;/&gt;&lt;wsp:rsid wsp:val=&quot;00D3320E&quot;/&gt;&lt;wsp:rsid wsp:val=&quot;00D8184D&quot;/&gt;&lt;wsp:rsid wsp:val=&quot;00D905A8&quot;/&gt;&lt;wsp:rsid wsp:val=&quot;00DC719F&quot;/&gt;&lt;wsp:rsid wsp:val=&quot;00E540B3&quot;/&gt;&lt;wsp:rsid wsp:val=&quot;00E60A62&quot;/&gt;&lt;wsp:rsid wsp:val=&quot;00E64848&quot;/&gt;&lt;wsp:rsid wsp:val=&quot;00EE4869&quot;/&gt;&lt;wsp:rsid wsp:val=&quot;00F35A74&quot;/&gt;&lt;wsp:rsid wsp:val=&quot;00F44A6D&quot;/&gt;&lt;wsp:rsid wsp:val=&quot;00F5154A&quot;/&gt;&lt;wsp:rsid wsp:val=&quot;00F51A3C&quot;/&gt;&lt;wsp:rsid wsp:val=&quot;00F735A7&quot;/&gt;&lt;wsp:rsid wsp:val=&quot;00F87C5A&quot;/&gt;&lt;/wsp:rsids&gt;&lt;/w:docPr&gt;&lt;w:body&gt;&lt;wx:sect&gt;&lt;w:p wsp:rsidR=&quot;00000000&quot; wsp:rsidRDefault=&quot;0029412C&quot; wsp:rsidP=&quot;0029412C&quot;&gt;&lt;m:oMathPara&gt;&lt;m:oMath&gt;&lt;m:r&gt;&lt;w:rPr&gt;&lt;w:rFonts w:ascii=&quot;Cambria Math&quot; w:h-ansi=&quot;Cambria Math&quot;/&gt;&lt;wx:font wx:val=&quot;Cambria Math&quot;/&gt;&lt;w:i/&gt;&lt;/w:rPr&gt;&lt;m:t&gt;f&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2064DE">
        <w:fldChar w:fldCharType="end"/>
      </w:r>
      <w:r>
        <w:t xml:space="preserve"> is linear in </w:t>
      </w:r>
      <w:r w:rsidRPr="007C65DA">
        <w:t>(√N*(</w:t>
      </w:r>
      <w:r>
        <w:rPr>
          <w:rFonts w:ascii="Cambria Math" w:hAnsi="Cambria Math" w:cs="Cambria Math"/>
        </w:rPr>
        <w:t>(</w:t>
      </w:r>
      <w:r w:rsidRPr="007C65DA">
        <w:t>1+log2√N))/(4*M)</w:t>
      </w:r>
      <w:r>
        <w:t xml:space="preserve"> which proves </w:t>
      </w:r>
      <w:r w:rsidR="004D38E8">
        <w:t xml:space="preserve">that the </w:t>
      </w:r>
      <w:r>
        <w:t xml:space="preserve">function form of </w:t>
      </w:r>
      <w:r w:rsidR="004D38E8">
        <w:t>E</w:t>
      </w:r>
      <w:r>
        <w:t xml:space="preserve">quation 7) is correct. </w:t>
      </w:r>
    </w:p>
    <w:p w:rsidR="009D4218" w:rsidRDefault="004845C5" w:rsidP="000E4EE0">
      <w:pPr>
        <w:jc w:val="both"/>
      </w:pPr>
      <w:r>
        <w:t xml:space="preserve">     We further verify </w:t>
      </w:r>
      <w:r w:rsidR="004D38E8">
        <w:t xml:space="preserve">the </w:t>
      </w:r>
      <w:r>
        <w:t>proposed analytic</w:t>
      </w:r>
      <w:r w:rsidR="004D38E8">
        <w:t>al</w:t>
      </w:r>
      <w:r>
        <w:t xml:space="preserve"> timing model by comparing the measured and modelled job running time</w:t>
      </w:r>
      <w:r w:rsidR="004D38E8">
        <w:t>s</w:t>
      </w:r>
      <w:r>
        <w:t>. Frist, we measured t</w:t>
      </w:r>
      <w:r w:rsidRPr="00696999">
        <w:t>he</w:t>
      </w:r>
      <w:r>
        <w:t xml:space="preserve"> overhead parameters</w:t>
      </w:r>
      <w:r w:rsidR="004D38E8">
        <w:t>,</w:t>
      </w:r>
      <w:r w:rsidRPr="00696999">
        <w:t xml:space="preserve"> </w:t>
      </w:r>
      <w:r>
        <w:t xml:space="preserve">which </w:t>
      </w:r>
      <w:r w:rsidRPr="00696999">
        <w:t>include</w:t>
      </w:r>
      <w:r w:rsidR="004D38E8">
        <w:t>d</w:t>
      </w:r>
      <w:r w:rsidRPr="00696999">
        <w:t xml:space="preserve"> </w:t>
      </w:r>
      <w:proofErr w:type="spellStart"/>
      <w:r w:rsidRPr="00696999">
        <w:t>Tstartup</w:t>
      </w:r>
      <w:proofErr w:type="spellEnd"/>
      <w:r w:rsidRPr="00696999">
        <w:t xml:space="preserve">, </w:t>
      </w:r>
      <w:proofErr w:type="spellStart"/>
      <w:r w:rsidRPr="00696999">
        <w:t>Tcommunication</w:t>
      </w:r>
      <w:proofErr w:type="spellEnd"/>
      <w:r w:rsidRPr="00696999">
        <w:t xml:space="preserve">, </w:t>
      </w:r>
      <w:proofErr w:type="spellStart"/>
      <w:r w:rsidRPr="00696999">
        <w:t>Tio</w:t>
      </w:r>
      <w:proofErr w:type="spellEnd"/>
      <w:r w:rsidRPr="00696999">
        <w:t xml:space="preserve">, </w:t>
      </w:r>
      <w:proofErr w:type="spellStart"/>
      <w:r w:rsidRPr="00696999">
        <w:t>Tscheduling</w:t>
      </w:r>
      <w:proofErr w:type="spellEnd"/>
      <w:r w:rsidRPr="00696999">
        <w:t xml:space="preserve">, and </w:t>
      </w:r>
      <w:proofErr w:type="spellStart"/>
      <w:r w:rsidRPr="00696999">
        <w:t>T</w:t>
      </w:r>
      <w:r>
        <w:t>flops</w:t>
      </w:r>
      <w:proofErr w:type="spellEnd"/>
      <w:r>
        <w:t xml:space="preserve"> </w:t>
      </w:r>
      <w:r w:rsidR="004D38E8">
        <w:t xml:space="preserve">as </w:t>
      </w:r>
      <w:r>
        <w:t>discussed in the proposed analytic</w:t>
      </w:r>
      <w:r w:rsidR="004D38E8">
        <w:t>al</w:t>
      </w:r>
      <w:r>
        <w:t xml:space="preserve"> model</w:t>
      </w:r>
      <w:r w:rsidRPr="00696999">
        <w:t>.</w:t>
      </w:r>
      <w:r>
        <w:t xml:space="preserve"> Then we calculate</w:t>
      </w:r>
      <w:r w:rsidR="004D38E8">
        <w:t>d</w:t>
      </w:r>
      <w:r>
        <w:t xml:space="preserve"> the modelled job running using </w:t>
      </w:r>
      <w:r w:rsidR="004D38E8">
        <w:t>E</w:t>
      </w:r>
      <w:r>
        <w:t>quation (5)</w:t>
      </w:r>
      <w:r w:rsidR="004D38E8">
        <w:t xml:space="preserve"> and </w:t>
      </w:r>
      <w:r>
        <w:t>(</w:t>
      </w:r>
      <w:r w:rsidR="00B802B6">
        <w:t>9</w:t>
      </w:r>
      <w:r>
        <w:t>)</w:t>
      </w:r>
      <w:r w:rsidR="00B802B6">
        <w:t xml:space="preserve"> with </w:t>
      </w:r>
      <w:r w:rsidR="004D38E8">
        <w:t xml:space="preserve">the </w:t>
      </w:r>
      <w:r w:rsidR="00B802B6">
        <w:t>measured parameters. Figure</w:t>
      </w:r>
      <w:r w:rsidR="004D38E8">
        <w:t>s</w:t>
      </w:r>
      <w:r w:rsidR="00B802B6">
        <w:t xml:space="preserve"> 6 (a</w:t>
      </w:r>
      <w:proofErr w:type="gramStart"/>
      <w:r w:rsidR="00B802B6">
        <w:t>)(</w:t>
      </w:r>
      <w:proofErr w:type="gramEnd"/>
      <w:r w:rsidR="00B802B6">
        <w:t>b)(c)</w:t>
      </w:r>
      <w:r w:rsidR="0031129A">
        <w:t>(d)(e)</w:t>
      </w:r>
      <w:r w:rsidR="004D38E8">
        <w:t xml:space="preserve"> and </w:t>
      </w:r>
      <w:r w:rsidR="0031129A">
        <w:t>(f)</w:t>
      </w:r>
      <w:r w:rsidR="00B802B6">
        <w:t xml:space="preserve"> depict the comparison between </w:t>
      </w:r>
      <w:r w:rsidR="004D38E8">
        <w:t xml:space="preserve">the </w:t>
      </w:r>
      <w:r w:rsidR="00B802B6">
        <w:t xml:space="preserve">measured and modelled results of </w:t>
      </w:r>
      <w:r w:rsidR="004D38E8">
        <w:t xml:space="preserve">the </w:t>
      </w:r>
      <w:r w:rsidR="00B802B6">
        <w:t xml:space="preserve">PMM jobs of various problem sizes </w:t>
      </w:r>
      <w:r w:rsidR="009D4218">
        <w:t>using</w:t>
      </w:r>
      <w:r w:rsidR="00B802B6">
        <w:t xml:space="preserve"> different runtime environments. </w:t>
      </w:r>
    </w:p>
    <w:p w:rsidR="00EA690F" w:rsidRPr="00C77F0E" w:rsidRDefault="009D4218" w:rsidP="00EA690F">
      <w:pPr>
        <w:jc w:val="both"/>
        <w:rPr>
          <w:vanish/>
        </w:rPr>
      </w:pPr>
      <w:r>
        <w:t xml:space="preserve">     </w:t>
      </w:r>
    </w:p>
    <w:p w:rsidR="00C77F0E" w:rsidRPr="00C77F0E" w:rsidRDefault="00C77F0E" w:rsidP="000E4EE0">
      <w:pPr>
        <w:jc w:val="both"/>
        <w:rPr>
          <w:vanish/>
        </w:rPr>
      </w:pPr>
    </w:p>
    <w:p w:rsidR="00867320" w:rsidRDefault="00BC2C51" w:rsidP="00841BA9">
      <w:pPr>
        <w:jc w:val="both"/>
      </w:pPr>
      <w:r>
        <w:t xml:space="preserve"> </w:t>
      </w:r>
    </w:p>
    <w:p w:rsidR="002D099C" w:rsidRDefault="00F41747" w:rsidP="002D099C">
      <w:pPr>
        <w:rPr>
          <w:noProof/>
          <w:lang w:val="en-US" w:eastAsia="zh-CN"/>
        </w:rPr>
      </w:pPr>
      <w:r>
        <w:rPr>
          <w:noProof/>
          <w:lang w:val="en-US" w:eastAsia="zh-CN"/>
        </w:rPr>
        <w:pict>
          <v:shape id="_x0000_i1111"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">
            <v:imagedata r:id="rId69" o:title=""/>
            <o:lock v:ext="edit" aspectratio="f"/>
          </v:shape>
        </w:pict>
      </w:r>
      <w:r>
        <w:rPr>
          <w:noProof/>
          <w:lang w:val="en-US" w:eastAsia="zh-CN"/>
        </w:rPr>
        <w:pict>
          <v:shape id="_x0000_i1112"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">
            <v:imagedata r:id="rId70" o:title=""/>
            <o:lock v:ext="edit" aspectratio="f"/>
          </v:shape>
        </w:pict>
      </w:r>
      <w:r>
        <w:rPr>
          <w:noProof/>
          <w:lang w:val="en-US" w:eastAsia="zh-CN"/>
        </w:rPr>
        <w:pict>
          <v:shape id="_x0000_i1113"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">
            <v:imagedata r:id="rId71" o:title=""/>
            <o:lock v:ext="edit" aspectratio="f"/>
          </v:shape>
        </w:pict>
      </w:r>
    </w:p>
    <w:p w:rsidR="00F76393" w:rsidRDefault="00FE3C0F" w:rsidP="00FE3C0F">
      <w:pPr>
        <w:numPr>
          <w:ilvl w:val="0"/>
          <w:numId w:val="22"/>
        </w:numPr>
        <w:rPr>
          <w:noProof/>
          <w:lang w:val="en-US" w:eastAsia="zh-CN"/>
        </w:rPr>
      </w:pPr>
      <w:r>
        <w:rPr>
          <w:noProof/>
          <w:lang w:val="en-US" w:eastAsia="zh-CN"/>
        </w:rPr>
        <w:t>Dryad</w:t>
      </w:r>
      <w:r w:rsidR="00F76393">
        <w:rPr>
          <w:noProof/>
          <w:lang w:val="en-US" w:eastAsia="zh-CN"/>
        </w:rPr>
        <w:t xml:space="preserve"> 25x1 </w:t>
      </w:r>
      <w:r w:rsidR="007E2E37">
        <w:rPr>
          <w:noProof/>
          <w:lang w:val="en-US" w:eastAsia="zh-CN"/>
        </w:rPr>
        <w:t>(</w:t>
      </w:r>
      <w:r w:rsidR="00F76393">
        <w:rPr>
          <w:noProof/>
          <w:lang w:val="en-US" w:eastAsia="zh-CN"/>
        </w:rPr>
        <w:t>20Gbps</w:t>
      </w:r>
      <w:r w:rsidR="007E2E37">
        <w:rPr>
          <w:noProof/>
          <w:lang w:val="en-US" w:eastAsia="zh-CN"/>
        </w:rPr>
        <w:t>)</w:t>
      </w:r>
      <w:r>
        <w:rPr>
          <w:noProof/>
          <w:lang w:val="en-US" w:eastAsia="zh-CN"/>
        </w:rPr>
        <w:tab/>
      </w:r>
      <w:r>
        <w:rPr>
          <w:noProof/>
          <w:lang w:val="en-US" w:eastAsia="zh-CN"/>
        </w:rPr>
        <w:tab/>
        <w:t>(b)</w:t>
      </w:r>
      <w:r w:rsidR="00357E8C">
        <w:rPr>
          <w:noProof/>
          <w:lang w:val="en-US" w:eastAsia="zh-CN"/>
        </w:rPr>
        <w:t xml:space="preserve"> Dryad </w:t>
      </w:r>
      <w:r w:rsidR="007C4E23">
        <w:rPr>
          <w:noProof/>
          <w:lang w:val="en-US" w:eastAsia="zh-CN"/>
        </w:rPr>
        <w:t>25x16</w:t>
      </w:r>
      <w:r>
        <w:rPr>
          <w:noProof/>
          <w:lang w:val="en-US" w:eastAsia="zh-CN"/>
        </w:rPr>
        <w:tab/>
      </w:r>
      <w:r w:rsidR="007E2E37">
        <w:rPr>
          <w:noProof/>
          <w:lang w:val="en-US" w:eastAsia="zh-CN"/>
        </w:rPr>
        <w:t>(</w:t>
      </w:r>
      <w:r w:rsidR="00F4565B">
        <w:rPr>
          <w:noProof/>
          <w:lang w:val="en-US" w:eastAsia="zh-CN"/>
        </w:rPr>
        <w:t>20Gbps</w:t>
      </w:r>
      <w:r w:rsidR="007E2E37">
        <w:rPr>
          <w:noProof/>
          <w:lang w:val="en-US" w:eastAsia="zh-CN"/>
        </w:rPr>
        <w:t>)</w:t>
      </w:r>
      <w:r>
        <w:rPr>
          <w:noProof/>
          <w:lang w:val="en-US" w:eastAsia="zh-CN"/>
        </w:rPr>
        <w:tab/>
      </w:r>
      <w:r w:rsidR="00357E8C">
        <w:rPr>
          <w:noProof/>
          <w:lang w:val="en-US" w:eastAsia="zh-CN"/>
        </w:rPr>
        <w:t xml:space="preserve">  </w:t>
      </w:r>
      <w:r w:rsidR="007E2E37">
        <w:rPr>
          <w:noProof/>
          <w:lang w:val="en-US" w:eastAsia="zh-CN"/>
        </w:rPr>
        <w:t>(c) Dryad Azure (100Mbps)</w:t>
      </w:r>
    </w:p>
    <w:p w:rsidR="00E8477D" w:rsidRDefault="00F41747" w:rsidP="00E8477D">
      <w:pPr>
        <w:rPr>
          <w:noProof/>
          <w:lang w:val="en-US" w:eastAsia="zh-CN"/>
        </w:rPr>
      </w:pPr>
      <w:r>
        <w:rPr>
          <w:noProof/>
          <w:lang w:val="en-US" w:eastAsia="zh-CN"/>
        </w:rPr>
        <w:pict>
          <v:shape id="_x0000_i1114"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">
            <v:imagedata r:id="rId72" o:title=""/>
            <o:lock v:ext="edit" aspectratio="f"/>
          </v:shape>
        </w:pict>
      </w:r>
      <w:r>
        <w:rPr>
          <w:noProof/>
          <w:lang w:val="en-US" w:eastAsia="zh-CN"/>
        </w:rPr>
        <w:pict>
          <v:shape id="_x0000_i1115"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">
            <v:imagedata r:id="rId73" o:title=""/>
            <o:lock v:ext="edit" aspectratio="f"/>
          </v:shape>
        </w:pict>
      </w:r>
      <w:r>
        <w:rPr>
          <w:noProof/>
          <w:lang w:val="en-US" w:eastAsia="zh-CN"/>
        </w:rPr>
        <w:pict>
          <v:shape id="_x0000_i1116" type="#_x0000_t75" style="width:154.75pt;height:106.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">
            <v:imagedata r:id="rId74" o:title=""/>
            <o:lock v:ext="edit" aspectratio="f"/>
          </v:shape>
        </w:pict>
      </w:r>
    </w:p>
    <w:p w:rsidR="00D25848" w:rsidRDefault="007E2E37" w:rsidP="00FE3C0F">
      <w:pPr>
        <w:numPr>
          <w:ilvl w:val="0"/>
          <w:numId w:val="23"/>
        </w:numPr>
      </w:pPr>
      <w:r>
        <w:rPr>
          <w:noProof/>
          <w:lang w:val="en-US" w:eastAsia="zh-CN"/>
        </w:rPr>
        <w:t>MS.</w:t>
      </w:r>
      <w:r w:rsidR="00FE3C0F">
        <w:rPr>
          <w:noProof/>
          <w:lang w:val="en-US" w:eastAsia="zh-CN"/>
        </w:rPr>
        <w:t>MPI</w:t>
      </w:r>
      <w:r w:rsidR="002D099C">
        <w:rPr>
          <w:noProof/>
          <w:lang w:val="en-US" w:eastAsia="zh-CN"/>
        </w:rPr>
        <w:t xml:space="preserve"> Tempest</w:t>
      </w:r>
      <w:r w:rsidR="006E36EE">
        <w:rPr>
          <w:noProof/>
          <w:lang w:val="en-US" w:eastAsia="zh-CN"/>
        </w:rPr>
        <w:t xml:space="preserve"> (</w:t>
      </w:r>
      <w:r>
        <w:rPr>
          <w:noProof/>
          <w:lang w:val="en-US" w:eastAsia="zh-CN"/>
        </w:rPr>
        <w:t>20</w:t>
      </w:r>
      <w:r w:rsidR="006E36EE">
        <w:rPr>
          <w:noProof/>
          <w:lang w:val="en-US" w:eastAsia="zh-CN"/>
        </w:rPr>
        <w:t>Gbps)</w:t>
      </w:r>
      <w:r w:rsidR="0062309B">
        <w:rPr>
          <w:noProof/>
          <w:lang w:val="en-US" w:eastAsia="zh-CN"/>
        </w:rPr>
        <w:t xml:space="preserve">     </w:t>
      </w:r>
      <w:r w:rsidR="00FE3C0F">
        <w:rPr>
          <w:noProof/>
          <w:lang w:val="en-US" w:eastAsia="zh-CN"/>
        </w:rPr>
        <w:t xml:space="preserve">   </w:t>
      </w:r>
      <w:r w:rsidR="0062309B">
        <w:rPr>
          <w:noProof/>
          <w:lang w:val="en-US" w:eastAsia="zh-CN"/>
        </w:rPr>
        <w:t xml:space="preserve"> (</w:t>
      </w:r>
      <w:r w:rsidR="0031129A">
        <w:rPr>
          <w:noProof/>
          <w:lang w:val="en-US" w:eastAsia="zh-CN"/>
        </w:rPr>
        <w:t>e</w:t>
      </w:r>
      <w:r w:rsidR="0062309B">
        <w:rPr>
          <w:noProof/>
          <w:lang w:val="en-US" w:eastAsia="zh-CN"/>
        </w:rPr>
        <w:t xml:space="preserve">) </w:t>
      </w:r>
      <w:r>
        <w:rPr>
          <w:noProof/>
          <w:lang w:val="en-US" w:eastAsia="zh-CN"/>
        </w:rPr>
        <w:t>Intel</w:t>
      </w:r>
      <w:r w:rsidR="00AE1140">
        <w:rPr>
          <w:noProof/>
          <w:lang w:val="en-US" w:eastAsia="zh-CN"/>
        </w:rPr>
        <w:t xml:space="preserve">MPI </w:t>
      </w:r>
      <w:r>
        <w:rPr>
          <w:noProof/>
          <w:lang w:val="en-US" w:eastAsia="zh-CN"/>
        </w:rPr>
        <w:t>Quarry</w:t>
      </w:r>
      <w:r w:rsidR="00CD2E83">
        <w:rPr>
          <w:noProof/>
          <w:lang w:val="en-US" w:eastAsia="zh-CN"/>
        </w:rPr>
        <w:t xml:space="preserve"> (</w:t>
      </w:r>
      <w:r>
        <w:rPr>
          <w:noProof/>
          <w:lang w:val="en-US" w:eastAsia="zh-CN"/>
        </w:rPr>
        <w:t>1</w:t>
      </w:r>
      <w:r w:rsidR="00CD2E83">
        <w:rPr>
          <w:noProof/>
          <w:lang w:val="en-US" w:eastAsia="zh-CN"/>
        </w:rPr>
        <w:t>0Gb</w:t>
      </w:r>
      <w:r w:rsidR="00F41747">
        <w:rPr>
          <w:noProof/>
          <w:lang w:val="en-US" w:eastAsia="zh-CN"/>
        </w:rPr>
        <w:t>p</w:t>
      </w:r>
      <w:r w:rsidR="00CD2E83">
        <w:rPr>
          <w:noProof/>
          <w:lang w:val="en-US" w:eastAsia="zh-CN"/>
        </w:rPr>
        <w:t>s)</w:t>
      </w:r>
      <w:r w:rsidR="00FE3C0F">
        <w:rPr>
          <w:noProof/>
          <w:lang w:val="en-US" w:eastAsia="zh-CN"/>
        </w:rPr>
        <w:tab/>
      </w:r>
      <w:r w:rsidR="00CD2E83">
        <w:rPr>
          <w:noProof/>
          <w:lang w:val="en-US" w:eastAsia="zh-CN"/>
        </w:rPr>
        <w:t xml:space="preserve"> </w:t>
      </w:r>
      <w:r w:rsidR="0062309B">
        <w:rPr>
          <w:noProof/>
          <w:lang w:val="en-US" w:eastAsia="zh-CN"/>
        </w:rPr>
        <w:t>(</w:t>
      </w:r>
      <w:r w:rsidR="0031129A">
        <w:rPr>
          <w:noProof/>
          <w:lang w:val="en-US" w:eastAsia="zh-CN"/>
        </w:rPr>
        <w:t>f</w:t>
      </w:r>
      <w:r w:rsidR="0062309B">
        <w:rPr>
          <w:noProof/>
          <w:lang w:val="en-US" w:eastAsia="zh-CN"/>
        </w:rPr>
        <w:t xml:space="preserve">)  </w:t>
      </w:r>
      <w:r w:rsidR="006845DD">
        <w:rPr>
          <w:noProof/>
          <w:lang w:val="en-US" w:eastAsia="zh-CN"/>
        </w:rPr>
        <w:t>Open</w:t>
      </w:r>
      <w:r w:rsidR="00CD2E83">
        <w:rPr>
          <w:noProof/>
          <w:lang w:val="en-US" w:eastAsia="zh-CN"/>
        </w:rPr>
        <w:t xml:space="preserve">MPI </w:t>
      </w:r>
      <w:r w:rsidR="006845DD">
        <w:rPr>
          <w:noProof/>
          <w:lang w:val="en-US" w:eastAsia="zh-CN"/>
        </w:rPr>
        <w:t>Odin</w:t>
      </w:r>
      <w:r w:rsidR="00F4565B">
        <w:rPr>
          <w:noProof/>
          <w:lang w:val="en-US" w:eastAsia="zh-CN"/>
        </w:rPr>
        <w:t xml:space="preserve"> (10Gbps)</w:t>
      </w:r>
    </w:p>
    <w:p w:rsidR="001A55F0" w:rsidRDefault="004E13C2" w:rsidP="00EA690F">
      <w:pPr>
        <w:jc w:val="both"/>
      </w:pPr>
      <w:r>
        <w:t xml:space="preserve">Figure </w:t>
      </w:r>
      <w:r w:rsidR="0093006D">
        <w:t>6:</w:t>
      </w:r>
      <w:r>
        <w:t xml:space="preserve"> </w:t>
      </w:r>
      <w:r w:rsidR="007B42FF">
        <w:t>comparisons</w:t>
      </w:r>
      <w:r w:rsidR="000E4EE0">
        <w:t xml:space="preserve"> of </w:t>
      </w:r>
      <w:r>
        <w:t xml:space="preserve">measured and modelled job </w:t>
      </w:r>
      <w:r w:rsidR="000E4EE0">
        <w:t>running time</w:t>
      </w:r>
      <w:r>
        <w:t xml:space="preserve"> </w:t>
      </w:r>
      <w:r w:rsidR="007B42FF">
        <w:t>using</w:t>
      </w:r>
      <w:r w:rsidR="000E4EE0">
        <w:t xml:space="preserve"> different runtime environment</w:t>
      </w:r>
      <w:r w:rsidR="007B42FF">
        <w:t>s</w:t>
      </w:r>
      <w:r w:rsidR="000E4EE0">
        <w:t>.</w:t>
      </w:r>
      <w:r>
        <w:t xml:space="preserve"> </w:t>
      </w:r>
      <w:r w:rsidR="000E4EE0">
        <w:t xml:space="preserve">(a) </w:t>
      </w:r>
      <w:r>
        <w:t xml:space="preserve">Dryad </w:t>
      </w:r>
      <w:r w:rsidR="00764951">
        <w:t>PMM on 25</w:t>
      </w:r>
      <w:r w:rsidR="000E4EE0">
        <w:t xml:space="preserve"> nodes on Tempest with 20Gbps</w:t>
      </w:r>
      <w:r w:rsidR="007B42FF">
        <w:t xml:space="preserve"> network</w:t>
      </w:r>
      <w:r w:rsidR="000E4EE0">
        <w:t xml:space="preserve">. (b) </w:t>
      </w:r>
      <w:r w:rsidR="007B42FF">
        <w:t xml:space="preserve">Dryad PMM </w:t>
      </w:r>
      <w:r w:rsidR="00D14B57">
        <w:t>with</w:t>
      </w:r>
      <w:r w:rsidR="007B42FF">
        <w:t xml:space="preserve"> 25nodes </w:t>
      </w:r>
      <w:r w:rsidR="00D14B57">
        <w:t xml:space="preserve">with </w:t>
      </w:r>
      <w:r w:rsidR="007B42FF">
        <w:t xml:space="preserve">16 cores per node on Tempest with 20Gbps network. (c) Dryad PMM on 100 small instances on Azure with 100Mbps network. (d) </w:t>
      </w:r>
      <w:r w:rsidR="000E4EE0">
        <w:t xml:space="preserve">MS.MPI PMM on </w:t>
      </w:r>
      <w:r w:rsidR="00764951">
        <w:t>25</w:t>
      </w:r>
      <w:r w:rsidR="000E4EE0">
        <w:t xml:space="preserve"> nodes </w:t>
      </w:r>
      <w:r w:rsidR="007B42FF">
        <w:t xml:space="preserve">on </w:t>
      </w:r>
      <w:r w:rsidR="000E4EE0">
        <w:t>Tempest with 20Gbps</w:t>
      </w:r>
      <w:r w:rsidR="007B42FF">
        <w:t xml:space="preserve"> network</w:t>
      </w:r>
      <w:r w:rsidR="000E4EE0">
        <w:t>. (</w:t>
      </w:r>
      <w:r w:rsidR="007B42FF">
        <w:t>e</w:t>
      </w:r>
      <w:r w:rsidR="000E4EE0">
        <w:t xml:space="preserve">) </w:t>
      </w:r>
      <w:proofErr w:type="spellStart"/>
      <w:r w:rsidR="007B42FF">
        <w:t>IntelMPI</w:t>
      </w:r>
      <w:proofErr w:type="spellEnd"/>
      <w:r w:rsidR="007B42FF">
        <w:t xml:space="preserve"> PMM on </w:t>
      </w:r>
      <w:r w:rsidR="00646D76">
        <w:t>100</w:t>
      </w:r>
      <w:r w:rsidR="000E4EE0">
        <w:t xml:space="preserve"> </w:t>
      </w:r>
      <w:r w:rsidR="007B42FF">
        <w:t>nodes on Quarry with 10Gbps network</w:t>
      </w:r>
      <w:r>
        <w:t>.</w:t>
      </w:r>
      <w:r w:rsidR="007B42FF">
        <w:t xml:space="preserve"> (f) OpenMPI PMM on 100 nodes with 10Gbps network.</w:t>
      </w:r>
      <w:r>
        <w:t xml:space="preserve"> </w:t>
      </w:r>
    </w:p>
    <w:p w:rsidR="00EA690F" w:rsidRDefault="00EA690F" w:rsidP="0062309B"/>
    <w:p w:rsidR="002E635B" w:rsidRDefault="00EA690F" w:rsidP="001E60AA">
      <w:pPr>
        <w:jc w:val="both"/>
      </w:pPr>
      <w:r>
        <w:t xml:space="preserve">     Figure 6 (a) showed that the relative errors between the modelled and measured values are less than 5% for problem sizes</w:t>
      </w:r>
      <w:r w:rsidR="002E635B">
        <w:t xml:space="preserve"> larger than 30000 which verify the correctness of </w:t>
      </w:r>
      <w:r w:rsidR="00877756">
        <w:t>E</w:t>
      </w:r>
      <w:r w:rsidR="002E635B">
        <w:t xml:space="preserve">quation </w:t>
      </w:r>
      <w:r w:rsidR="00877756">
        <w:t>(5).</w:t>
      </w:r>
      <w:r>
        <w:t xml:space="preserve"> However, experiments in </w:t>
      </w:r>
      <w:r w:rsidR="00877756">
        <w:t>F</w:t>
      </w:r>
      <w:r>
        <w:t xml:space="preserve">igure </w:t>
      </w:r>
      <w:r w:rsidR="00877756">
        <w:t xml:space="preserve">6 </w:t>
      </w:r>
      <w:r>
        <w:t>(a) only used single core per node which is not the practical way of maximizing resources utilization. To explore the multi-core computing power</w:t>
      </w:r>
      <w:r w:rsidRPr="00E133A6">
        <w:t>, we use</w:t>
      </w:r>
      <w:r>
        <w:t>d</w:t>
      </w:r>
      <w:r w:rsidRPr="00E133A6">
        <w:t xml:space="preserve"> parallel </w:t>
      </w:r>
      <w:r>
        <w:t xml:space="preserve">version of </w:t>
      </w:r>
      <w:r w:rsidRPr="00E133A6">
        <w:t xml:space="preserve">Intel MKL </w:t>
      </w:r>
      <w:r>
        <w:t>BLAS</w:t>
      </w:r>
      <w:r w:rsidR="00877756">
        <w:t xml:space="preserve"> for the experiments</w:t>
      </w:r>
      <w:r w:rsidRPr="00E133A6">
        <w:t xml:space="preserve">. </w:t>
      </w:r>
      <w:r>
        <w:t>The experiments results</w:t>
      </w:r>
      <w:r w:rsidRPr="00E133A6">
        <w:t xml:space="preserve"> show that the average </w:t>
      </w:r>
      <w:r>
        <w:t>speed-up</w:t>
      </w:r>
      <w:r w:rsidRPr="00E133A6">
        <w:t xml:space="preserve"> of parallel MKL jobs using 8, 16, 24 cores are </w:t>
      </w:r>
      <w:r>
        <w:t>6.14</w:t>
      </w:r>
      <w:r w:rsidRPr="00E133A6">
        <w:t xml:space="preserve">, </w:t>
      </w:r>
      <w:r>
        <w:t>11.16</w:t>
      </w:r>
      <w:r w:rsidRPr="00E133A6">
        <w:t>,</w:t>
      </w:r>
      <w:r>
        <w:t xml:space="preserve"> and</w:t>
      </w:r>
      <w:r w:rsidRPr="00E133A6">
        <w:t xml:space="preserve"> </w:t>
      </w:r>
      <w:r>
        <w:t xml:space="preserve">15.19 respectively. </w:t>
      </w:r>
      <w:r w:rsidRPr="00E133A6">
        <w:t xml:space="preserve">The low parallel efficiency </w:t>
      </w:r>
      <w:r>
        <w:t xml:space="preserve">using multiple </w:t>
      </w:r>
      <w:r w:rsidRPr="00E133A6">
        <w:t>cores is due to serious memory bandwidth contentions of para</w:t>
      </w:r>
      <w:r>
        <w:t>llel MKL routine on Tempest node, which was reported in paper [22].</w:t>
      </w:r>
      <w:r w:rsidRPr="00E133A6">
        <w:t xml:space="preserve"> </w:t>
      </w:r>
      <w:r>
        <w:t xml:space="preserve">Because our analytical performance model did not model parallel overhead of multi-core code on shared memory machines, we simplify the problem by considering multi-core as single-core with aggregated </w:t>
      </w:r>
      <w:proofErr w:type="spellStart"/>
      <w:r>
        <w:t>Gflops</w:t>
      </w:r>
      <w:proofErr w:type="spellEnd"/>
      <w:r>
        <w:t xml:space="preserve"> performance. </w:t>
      </w:r>
      <w:r w:rsidRPr="00E133A6">
        <w:t xml:space="preserve">Figure </w:t>
      </w:r>
      <w:r>
        <w:t xml:space="preserve">6(b) showed the relative error between modelled and measured job running time is less than 8% which indicated the correctness of Equation (5) </w:t>
      </w:r>
      <w:r>
        <w:lastRenderedPageBreak/>
        <w:t xml:space="preserve">for the multicore case. The larger relative error in Figure 6 (b) than that in Figure 6 (a) is because the faster the </w:t>
      </w:r>
      <w:proofErr w:type="spellStart"/>
      <w:r>
        <w:t>Tflops</w:t>
      </w:r>
      <w:proofErr w:type="spellEnd"/>
      <w:r>
        <w:t xml:space="preserve"> is the more accuracy requirement for modelling </w:t>
      </w:r>
      <w:proofErr w:type="spellStart"/>
      <w:r>
        <w:t>Tcomm+Tio</w:t>
      </w:r>
      <w:proofErr w:type="spellEnd"/>
      <w:r>
        <w:t xml:space="preserve"> will have. Figure 6(c) showed the same experiments using 100 small instances on Azure. The relative error showed in Figure 6(c) is much larger Figure 6(a</w:t>
      </w:r>
      <w:proofErr w:type="gramStart"/>
      <w:r>
        <w:t>)(</w:t>
      </w:r>
      <w:proofErr w:type="gramEnd"/>
      <w:r>
        <w:t xml:space="preserve">b) because our model did not consider the network, runtime, OS jitter in cloud platform. For example, we found the serious network or CPU contention in several runs of our PMM jobs when there are other jobs scheduled on the same physical resources. </w:t>
      </w:r>
    </w:p>
    <w:p w:rsidR="00EA690F" w:rsidRDefault="002E635B" w:rsidP="001E60AA">
      <w:pPr>
        <w:jc w:val="both"/>
      </w:pPr>
      <w:r>
        <w:t xml:space="preserve">     </w:t>
      </w:r>
      <w:r w:rsidR="00EA690F">
        <w:t>Figures 6 (d)</w:t>
      </w:r>
      <w:r w:rsidR="007B42FF">
        <w:t>(e) and (f)</w:t>
      </w:r>
      <w:r w:rsidR="00EA690F">
        <w:t xml:space="preserve"> plot</w:t>
      </w:r>
      <w:r>
        <w:t xml:space="preserve"> measured and modelled job running time</w:t>
      </w:r>
      <w:r w:rsidR="00EA690F">
        <w:t xml:space="preserve"> of MS.MPI</w:t>
      </w:r>
      <w:r w:rsidR="00D14B57">
        <w:t xml:space="preserve">, </w:t>
      </w:r>
      <w:proofErr w:type="spellStart"/>
      <w:r w:rsidR="00D14B57">
        <w:t>IntelMPI</w:t>
      </w:r>
      <w:proofErr w:type="spellEnd"/>
      <w:r w:rsidR="00D14B57">
        <w:t xml:space="preserve">, </w:t>
      </w:r>
      <w:r w:rsidR="00AF5FEB">
        <w:t xml:space="preserve">and </w:t>
      </w:r>
      <w:r w:rsidR="00D14B57">
        <w:t>OpenMPI</w:t>
      </w:r>
      <w:r w:rsidR="00EA690F">
        <w:t xml:space="preserve"> implementation</w:t>
      </w:r>
      <w:r w:rsidR="00D14B57">
        <w:t xml:space="preserve">s </w:t>
      </w:r>
      <w:r>
        <w:t xml:space="preserve">of PMM jobs </w:t>
      </w:r>
      <w:r w:rsidR="00AF5FEB">
        <w:t>using</w:t>
      </w:r>
      <w:r w:rsidR="00D14B57">
        <w:t xml:space="preserve"> </w:t>
      </w:r>
      <w:r w:rsidR="00AF5FEB">
        <w:t xml:space="preserve">25, 100, and 100 nodes on </w:t>
      </w:r>
      <w:r w:rsidR="00D14B57">
        <w:t>Tempest, Quarry, and Odin cluster</w:t>
      </w:r>
      <w:r>
        <w:t>s</w:t>
      </w:r>
      <w:r w:rsidR="00D14B57">
        <w:t>, respectively</w:t>
      </w:r>
      <w:r w:rsidR="00EA690F">
        <w:t>.</w:t>
      </w:r>
      <w:r w:rsidR="00B20889">
        <w:t xml:space="preserve"> </w:t>
      </w:r>
      <w:r w:rsidRPr="002E635B">
        <w:t>Figure 6 (</w:t>
      </w:r>
      <w:r>
        <w:t>d</w:t>
      </w:r>
      <w:r w:rsidRPr="002E635B">
        <w:t>)</w:t>
      </w:r>
      <w:r w:rsidR="00612695">
        <w:t>(e)</w:t>
      </w:r>
      <w:r w:rsidRPr="002E635B">
        <w:t xml:space="preserve"> showed that the relative errors between the modelled and measured values are less than </w:t>
      </w:r>
      <w:r w:rsidR="00612695">
        <w:t>that of Dryad implementation</w:t>
      </w:r>
      <w:r w:rsidRPr="002E635B">
        <w:t xml:space="preserve"> for </w:t>
      </w:r>
      <w:r w:rsidR="00612695">
        <w:t xml:space="preserve">most </w:t>
      </w:r>
      <w:r w:rsidR="00877756">
        <w:t>larger problem sizes</w:t>
      </w:r>
      <w:r w:rsidR="00AF5FEB">
        <w:t xml:space="preserve"> which further verifies the correctness of Equation (9).</w:t>
      </w:r>
      <w:r w:rsidR="00612695">
        <w:t xml:space="preserve"> The higher accuracy of modelled job running time of MS.MPI and </w:t>
      </w:r>
      <w:proofErr w:type="spellStart"/>
      <w:r w:rsidR="00612695">
        <w:t>IntelMPI</w:t>
      </w:r>
      <w:proofErr w:type="spellEnd"/>
      <w:r w:rsidR="00612695">
        <w:t xml:space="preserve"> implementations is because the runtime latency and overhead of MPI is smaller than that of Dryad. </w:t>
      </w:r>
      <w:r w:rsidR="00B20889">
        <w:t xml:space="preserve">Figure 6(f) showed the same experiments using 100 nodes on the Odin cluster. The relative error for problem size between 12000 and 48000 indicated that </w:t>
      </w:r>
      <w:r w:rsidR="00B20889" w:rsidRPr="003F741E">
        <w:t xml:space="preserve">the </w:t>
      </w:r>
      <w:r w:rsidR="00B20889">
        <w:t>proposed analytical model of OpenMPI</w:t>
      </w:r>
      <w:r w:rsidR="00B20889" w:rsidRPr="003F741E">
        <w:t xml:space="preserve"> implementation </w:t>
      </w:r>
      <w:r w:rsidR="00B20889">
        <w:t xml:space="preserve">of PMM </w:t>
      </w:r>
      <w:r w:rsidR="00B20889" w:rsidRPr="003F741E">
        <w:t>still hold when using 100 nodes as long as the aggregated network bandwidth requirement are satisfied.</w:t>
      </w:r>
      <w:r w:rsidR="0051790F">
        <w:t xml:space="preserve"> </w:t>
      </w:r>
      <w:r w:rsidR="00AF5FEB">
        <w:t>However, t</w:t>
      </w:r>
      <w:r w:rsidR="0051790F">
        <w:t xml:space="preserve">he relative error increase dramatically when problem size larger than 48000 because </w:t>
      </w:r>
      <w:r w:rsidR="00AF5FEB">
        <w:t xml:space="preserve">of </w:t>
      </w:r>
      <w:r w:rsidR="0051790F">
        <w:t xml:space="preserve">the serious network contention of the OpenMPI implementation of PMM application. In fact, when using 100 nodes to run PMM jobs, there </w:t>
      </w:r>
      <w:r w:rsidR="001E60AA">
        <w:t>are</w:t>
      </w:r>
      <w:r w:rsidR="0051790F">
        <w:t xml:space="preserve"> 10 subgroups to conduct </w:t>
      </w:r>
      <w:proofErr w:type="spellStart"/>
      <w:r w:rsidR="0051790F">
        <w:t>MPI_Bcast</w:t>
      </w:r>
      <w:proofErr w:type="spellEnd"/>
      <w:r w:rsidR="0051790F">
        <w:t xml:space="preserve"> operations in parallel. </w:t>
      </w:r>
      <w:r w:rsidR="001E60AA">
        <w:t xml:space="preserve">Our current proposed analytical model cannot model this network contention and just </w:t>
      </w:r>
      <w:r w:rsidR="00AF5FEB">
        <w:t>consider</w:t>
      </w:r>
      <w:r w:rsidR="001E60AA">
        <w:t xml:space="preserve"> the </w:t>
      </w:r>
      <w:r w:rsidR="00AF5FEB">
        <w:t>scenarios that</w:t>
      </w:r>
      <w:r w:rsidR="001E60AA">
        <w:t xml:space="preserve"> network contention</w:t>
      </w:r>
      <w:r w:rsidR="00AF5FEB">
        <w:t xml:space="preserve"> </w:t>
      </w:r>
      <w:r w:rsidR="00F3570A">
        <w:t xml:space="preserve">does not exist </w:t>
      </w:r>
      <w:r w:rsidR="00AF5FEB">
        <w:t xml:space="preserve">when running </w:t>
      </w:r>
      <w:r w:rsidR="00F3570A">
        <w:t>PMM jobs</w:t>
      </w:r>
      <w:r w:rsidR="001E60AA">
        <w:t xml:space="preserve">. </w:t>
      </w:r>
      <w:r w:rsidR="00EA690F">
        <w:t xml:space="preserve">Table 3 summarizes the </w:t>
      </w:r>
      <w:r w:rsidR="001E60AA">
        <w:t xml:space="preserve">parameters of </w:t>
      </w:r>
      <w:r w:rsidR="00EA690F">
        <w:t>analytical model of different runtime environments and equation</w:t>
      </w:r>
      <w:r w:rsidR="00F3570A">
        <w:t>s</w:t>
      </w:r>
      <w:r w:rsidR="00EA690F">
        <w:t xml:space="preserve"> of analytical model of PMM </w:t>
      </w:r>
      <w:r w:rsidR="00F3570A">
        <w:t>jobs</w:t>
      </w:r>
      <w:r w:rsidR="00EA690F">
        <w:t xml:space="preserve"> using those runtime environments.</w:t>
      </w:r>
    </w:p>
    <w:p w:rsidR="002E635B" w:rsidRDefault="002E635B" w:rsidP="001E60AA">
      <w:pPr>
        <w:jc w:val="both"/>
      </w:pP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810"/>
        <w:gridCol w:w="1035"/>
        <w:gridCol w:w="990"/>
        <w:gridCol w:w="1735"/>
        <w:gridCol w:w="2970"/>
      </w:tblGrid>
      <w:tr w:rsidR="00E8477D" w:rsidRPr="009776C6" w:rsidTr="006E36EE">
        <w:trPr>
          <w:jc w:val="center"/>
        </w:trPr>
        <w:tc>
          <w:tcPr>
            <w:tcW w:w="1671" w:type="dxa"/>
            <w:shd w:val="clear" w:color="auto" w:fill="auto"/>
          </w:tcPr>
          <w:p w:rsidR="00E8477D" w:rsidRPr="009776C6" w:rsidRDefault="00E8477D" w:rsidP="0062309B">
            <w:pPr>
              <w:rPr>
                <w:bCs/>
              </w:rPr>
            </w:pPr>
            <w:r w:rsidRPr="009776C6">
              <w:rPr>
                <w:bCs/>
              </w:rPr>
              <w:t>Runtime environments</w:t>
            </w:r>
          </w:p>
        </w:tc>
        <w:tc>
          <w:tcPr>
            <w:tcW w:w="810" w:type="dxa"/>
          </w:tcPr>
          <w:p w:rsidR="00E8477D" w:rsidRDefault="00E8477D" w:rsidP="00934A70">
            <w:pPr>
              <w:rPr>
                <w:bCs/>
              </w:rPr>
            </w:pPr>
            <w:r>
              <w:rPr>
                <w:bCs/>
              </w:rPr>
              <w:t>#nodes</w:t>
            </w:r>
          </w:p>
          <w:p w:rsidR="00E8477D" w:rsidRDefault="00E8477D" w:rsidP="00934A70">
            <w:pPr>
              <w:rPr>
                <w:bCs/>
              </w:rPr>
            </w:pPr>
            <w:r>
              <w:rPr>
                <w:bCs/>
              </w:rPr>
              <w:t>#cores</w:t>
            </w:r>
          </w:p>
        </w:tc>
        <w:tc>
          <w:tcPr>
            <w:tcW w:w="1035" w:type="dxa"/>
          </w:tcPr>
          <w:p w:rsidR="00E8477D" w:rsidRDefault="00E8477D" w:rsidP="00934A70">
            <w:pPr>
              <w:rPr>
                <w:bCs/>
              </w:rPr>
            </w:pPr>
            <w:proofErr w:type="spellStart"/>
            <w:r>
              <w:rPr>
                <w:bCs/>
              </w:rPr>
              <w:t>T</w:t>
            </w:r>
            <w:r>
              <w:rPr>
                <w:bCs/>
                <w:vertAlign w:val="subscript"/>
              </w:rPr>
              <w:t>flops</w:t>
            </w:r>
            <w:proofErr w:type="spellEnd"/>
          </w:p>
        </w:tc>
        <w:tc>
          <w:tcPr>
            <w:tcW w:w="990" w:type="dxa"/>
          </w:tcPr>
          <w:p w:rsidR="00E8477D" w:rsidRDefault="00E8477D" w:rsidP="00934A70">
            <w:pPr>
              <w:rPr>
                <w:bCs/>
              </w:rPr>
            </w:pPr>
            <w:r>
              <w:rPr>
                <w:bCs/>
              </w:rPr>
              <w:t>Network</w:t>
            </w:r>
          </w:p>
        </w:tc>
        <w:tc>
          <w:tcPr>
            <w:tcW w:w="1735" w:type="dxa"/>
            <w:shd w:val="clear" w:color="auto" w:fill="auto"/>
          </w:tcPr>
          <w:p w:rsidR="00E8477D" w:rsidRPr="00F41747" w:rsidRDefault="00E8477D" w:rsidP="00F41747">
            <w:pPr>
              <w:rPr>
                <w:bCs/>
              </w:rPr>
            </w:pPr>
            <w:proofErr w:type="spellStart"/>
            <w:r>
              <w:rPr>
                <w:bCs/>
              </w:rPr>
              <w:t>T</w:t>
            </w:r>
            <w:r>
              <w:rPr>
                <w:bCs/>
                <w:vertAlign w:val="subscript"/>
              </w:rPr>
              <w:t>io+comm</w:t>
            </w:r>
            <w:proofErr w:type="spellEnd"/>
            <w:r w:rsidR="00F41747">
              <w:rPr>
                <w:bCs/>
                <w:vertAlign w:val="subscript"/>
              </w:rPr>
              <w:t xml:space="preserve">  </w:t>
            </w:r>
            <w:r w:rsidR="00F41747">
              <w:rPr>
                <w:bCs/>
              </w:rPr>
              <w:t xml:space="preserve">(Dryad)    </w:t>
            </w:r>
            <w:proofErr w:type="spellStart"/>
            <w:r>
              <w:rPr>
                <w:bCs/>
              </w:rPr>
              <w:t>T</w:t>
            </w:r>
            <w:r>
              <w:rPr>
                <w:bCs/>
                <w:vertAlign w:val="subscript"/>
              </w:rPr>
              <w:t>comm</w:t>
            </w:r>
            <w:proofErr w:type="spellEnd"/>
            <w:r w:rsidR="00F41747">
              <w:rPr>
                <w:bCs/>
                <w:vertAlign w:val="subscript"/>
              </w:rPr>
              <w:t xml:space="preserve">        </w:t>
            </w:r>
            <w:r w:rsidR="00F41747">
              <w:rPr>
                <w:bCs/>
              </w:rPr>
              <w:t>(MPI)</w:t>
            </w:r>
          </w:p>
        </w:tc>
        <w:tc>
          <w:tcPr>
            <w:tcW w:w="2970" w:type="dxa"/>
          </w:tcPr>
          <w:p w:rsidR="00E8477D" w:rsidRDefault="00E8477D" w:rsidP="0021526F">
            <w:pPr>
              <w:rPr>
                <w:bCs/>
              </w:rPr>
            </w:pPr>
            <w:r>
              <w:rPr>
                <w:bCs/>
              </w:rPr>
              <w:t>Equation of analytic model</w:t>
            </w:r>
          </w:p>
        </w:tc>
      </w:tr>
      <w:tr w:rsidR="00E8477D" w:rsidRPr="009776C6" w:rsidTr="006E36EE">
        <w:trPr>
          <w:trHeight w:val="360"/>
          <w:jc w:val="center"/>
        </w:trPr>
        <w:tc>
          <w:tcPr>
            <w:tcW w:w="1671" w:type="dxa"/>
            <w:shd w:val="clear" w:color="auto" w:fill="auto"/>
          </w:tcPr>
          <w:p w:rsidR="00E8477D" w:rsidRPr="009776C6" w:rsidRDefault="00E8477D" w:rsidP="00E8477D">
            <w:pPr>
              <w:rPr>
                <w:bCs/>
              </w:rPr>
            </w:pPr>
            <w:r w:rsidRPr="009776C6">
              <w:rPr>
                <w:bCs/>
              </w:rPr>
              <w:t>Dryad Tempest</w:t>
            </w:r>
          </w:p>
        </w:tc>
        <w:tc>
          <w:tcPr>
            <w:tcW w:w="810" w:type="dxa"/>
          </w:tcPr>
          <w:p w:rsidR="00E8477D" w:rsidRDefault="00E8477D" w:rsidP="004001E6">
            <w:pPr>
              <w:rPr>
                <w:bCs/>
              </w:rPr>
            </w:pPr>
            <w:r>
              <w:rPr>
                <w:bCs/>
              </w:rPr>
              <w:t>25x1</w:t>
            </w:r>
          </w:p>
        </w:tc>
        <w:tc>
          <w:tcPr>
            <w:tcW w:w="1035" w:type="dxa"/>
          </w:tcPr>
          <w:p w:rsidR="00E8477D" w:rsidRPr="0021526F" w:rsidRDefault="008C735C" w:rsidP="0021526F">
            <w:pPr>
              <w:rPr>
                <w:bCs/>
              </w:rPr>
            </w:pPr>
            <w:r>
              <w:rPr>
                <w:bCs/>
              </w:rPr>
              <w:t>8.64*10</w:t>
            </w:r>
            <w:r>
              <w:rPr>
                <w:bCs/>
                <w:vertAlign w:val="superscript"/>
              </w:rPr>
              <w:t>9</w:t>
            </w:r>
          </w:p>
        </w:tc>
        <w:tc>
          <w:tcPr>
            <w:tcW w:w="990" w:type="dxa"/>
          </w:tcPr>
          <w:p w:rsidR="00E8477D" w:rsidRDefault="00E8477D" w:rsidP="004001E6">
            <w:pPr>
              <w:rPr>
                <w:bCs/>
              </w:rPr>
            </w:pPr>
            <w:r>
              <w:rPr>
                <w:bCs/>
              </w:rPr>
              <w:t>20Gbps</w:t>
            </w:r>
          </w:p>
        </w:tc>
        <w:tc>
          <w:tcPr>
            <w:tcW w:w="1735" w:type="dxa"/>
            <w:shd w:val="clear" w:color="auto" w:fill="auto"/>
          </w:tcPr>
          <w:p w:rsidR="00E8477D" w:rsidRPr="00327F47" w:rsidRDefault="00DC5D51" w:rsidP="00DC5D51">
            <w:pPr>
              <w:rPr>
                <w:bCs/>
                <w:vertAlign w:val="superscript"/>
              </w:rPr>
            </w:pPr>
            <w:r>
              <w:rPr>
                <w:bCs/>
              </w:rPr>
              <w:t>8</w:t>
            </w:r>
            <w:r w:rsidR="007C4E23">
              <w:rPr>
                <w:bCs/>
              </w:rPr>
              <w:t>.</w:t>
            </w:r>
            <w:r>
              <w:rPr>
                <w:bCs/>
              </w:rPr>
              <w:t>8</w:t>
            </w:r>
            <w:r w:rsidR="007C4E23">
              <w:rPr>
                <w:bCs/>
              </w:rPr>
              <w:t>7*10</w:t>
            </w:r>
            <w:r w:rsidR="007C4E23">
              <w:rPr>
                <w:bCs/>
                <w:vertAlign w:val="superscript"/>
              </w:rPr>
              <w:t>6</w:t>
            </w:r>
          </w:p>
        </w:tc>
        <w:tc>
          <w:tcPr>
            <w:tcW w:w="2970" w:type="dxa"/>
          </w:tcPr>
          <w:p w:rsidR="00E8477D" w:rsidRPr="0067118F" w:rsidRDefault="00DC5D51" w:rsidP="00DC5D51">
            <w:pPr>
              <w:rPr>
                <w:bCs/>
              </w:rPr>
            </w:pPr>
            <w:r>
              <w:rPr>
                <w:bCs/>
              </w:rPr>
              <w:t>6</w:t>
            </w:r>
            <w:r w:rsidR="009E5DAE">
              <w:rPr>
                <w:bCs/>
              </w:rPr>
              <w:t>.</w:t>
            </w:r>
            <w:r>
              <w:rPr>
                <w:bCs/>
              </w:rPr>
              <w:t>764</w:t>
            </w:r>
            <w:r w:rsidR="009E5DAE">
              <w:rPr>
                <w:bCs/>
              </w:rPr>
              <w:t>*10</w:t>
            </w:r>
            <w:r w:rsidR="009E5DAE">
              <w:rPr>
                <w:bCs/>
                <w:vertAlign w:val="superscript"/>
              </w:rPr>
              <w:t>-8</w:t>
            </w:r>
            <w:r w:rsidR="009E5DAE">
              <w:rPr>
                <w:bCs/>
              </w:rPr>
              <w:t>*M</w:t>
            </w:r>
            <w:r w:rsidR="009E5DAE">
              <w:rPr>
                <w:bCs/>
                <w:vertAlign w:val="superscript"/>
              </w:rPr>
              <w:t>2</w:t>
            </w:r>
            <w:r w:rsidR="009E5DAE">
              <w:rPr>
                <w:bCs/>
              </w:rPr>
              <w:t>+9.259*10</w:t>
            </w:r>
            <w:r w:rsidR="009E5DAE">
              <w:rPr>
                <w:bCs/>
                <w:vertAlign w:val="superscript"/>
              </w:rPr>
              <w:t>-12</w:t>
            </w:r>
            <w:r w:rsidR="009E5DAE">
              <w:rPr>
                <w:bCs/>
              </w:rPr>
              <w:t>*M</w:t>
            </w:r>
            <w:r w:rsidR="009E5DAE">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Pr>
                <w:bCs/>
              </w:rPr>
              <w:t>Dryad Tempest</w:t>
            </w:r>
          </w:p>
        </w:tc>
        <w:tc>
          <w:tcPr>
            <w:tcW w:w="810" w:type="dxa"/>
          </w:tcPr>
          <w:p w:rsidR="00E8477D" w:rsidRDefault="00E8477D" w:rsidP="00D25848">
            <w:pPr>
              <w:spacing w:line="276" w:lineRule="auto"/>
              <w:rPr>
                <w:bCs/>
              </w:rPr>
            </w:pPr>
            <w:r>
              <w:rPr>
                <w:bCs/>
              </w:rPr>
              <w:t>25x16</w:t>
            </w:r>
          </w:p>
        </w:tc>
        <w:tc>
          <w:tcPr>
            <w:tcW w:w="1035" w:type="dxa"/>
          </w:tcPr>
          <w:p w:rsidR="00E8477D" w:rsidRPr="008C735C" w:rsidRDefault="008C735C" w:rsidP="00DC5D51">
            <w:pPr>
              <w:spacing w:line="276" w:lineRule="auto"/>
              <w:rPr>
                <w:bCs/>
                <w:vertAlign w:val="superscript"/>
              </w:rPr>
            </w:pPr>
            <w:r>
              <w:rPr>
                <w:bCs/>
              </w:rPr>
              <w:t>8</w:t>
            </w:r>
            <w:r w:rsidR="00DC5D51">
              <w:rPr>
                <w:bCs/>
              </w:rPr>
              <w:t>2</w:t>
            </w:r>
            <w:r>
              <w:rPr>
                <w:bCs/>
              </w:rPr>
              <w:t>.03*10</w:t>
            </w:r>
            <w:r>
              <w:rPr>
                <w:bCs/>
                <w:vertAlign w:val="superscript"/>
              </w:rPr>
              <w:t>9</w:t>
            </w:r>
          </w:p>
        </w:tc>
        <w:tc>
          <w:tcPr>
            <w:tcW w:w="990" w:type="dxa"/>
          </w:tcPr>
          <w:p w:rsidR="00E8477D" w:rsidRDefault="00E8477D" w:rsidP="004001E6">
            <w:pPr>
              <w:spacing w:line="276" w:lineRule="auto"/>
              <w:rPr>
                <w:bCs/>
              </w:rPr>
            </w:pPr>
            <w:r>
              <w:rPr>
                <w:bCs/>
              </w:rPr>
              <w:t>20Gbps</w:t>
            </w:r>
          </w:p>
        </w:tc>
        <w:tc>
          <w:tcPr>
            <w:tcW w:w="1735" w:type="dxa"/>
            <w:shd w:val="clear" w:color="auto" w:fill="auto"/>
          </w:tcPr>
          <w:p w:rsidR="00E8477D" w:rsidRDefault="009940CE" w:rsidP="005D1E0B">
            <w:pPr>
              <w:spacing w:line="276" w:lineRule="auto"/>
              <w:rPr>
                <w:bCs/>
              </w:rPr>
            </w:pPr>
            <w:r>
              <w:rPr>
                <w:bCs/>
              </w:rPr>
              <w:t>1</w:t>
            </w:r>
            <w:r w:rsidR="005D1E0B">
              <w:rPr>
                <w:bCs/>
              </w:rPr>
              <w:t>0</w:t>
            </w:r>
            <w:r>
              <w:rPr>
                <w:bCs/>
              </w:rPr>
              <w:t>.27</w:t>
            </w:r>
            <w:r w:rsidR="00E8477D">
              <w:rPr>
                <w:bCs/>
              </w:rPr>
              <w:t>*10</w:t>
            </w:r>
            <w:r w:rsidR="00E8477D">
              <w:rPr>
                <w:bCs/>
                <w:vertAlign w:val="superscript"/>
              </w:rPr>
              <w:t>6</w:t>
            </w:r>
          </w:p>
        </w:tc>
        <w:tc>
          <w:tcPr>
            <w:tcW w:w="2970" w:type="dxa"/>
          </w:tcPr>
          <w:p w:rsidR="00E8477D" w:rsidRDefault="00DC5D51" w:rsidP="00DC5D51">
            <w:pPr>
              <w:spacing w:line="276" w:lineRule="auto"/>
              <w:rPr>
                <w:bCs/>
              </w:rPr>
            </w:pPr>
            <w:r>
              <w:rPr>
                <w:bCs/>
              </w:rPr>
              <w:t>6</w:t>
            </w:r>
            <w:r w:rsidR="007C4E23">
              <w:rPr>
                <w:bCs/>
              </w:rPr>
              <w:t>.</w:t>
            </w:r>
            <w:r>
              <w:rPr>
                <w:bCs/>
              </w:rPr>
              <w:t>764</w:t>
            </w:r>
            <w:r w:rsidR="007C4E23">
              <w:rPr>
                <w:bCs/>
              </w:rPr>
              <w:t>*10</w:t>
            </w:r>
            <w:r w:rsidR="007C4E23">
              <w:rPr>
                <w:bCs/>
                <w:vertAlign w:val="superscript"/>
              </w:rPr>
              <w:t>-8</w:t>
            </w:r>
            <w:r w:rsidR="007C4E23">
              <w:rPr>
                <w:bCs/>
              </w:rPr>
              <w:t>*M</w:t>
            </w:r>
            <w:r w:rsidR="007C4E23">
              <w:rPr>
                <w:bCs/>
                <w:vertAlign w:val="superscript"/>
              </w:rPr>
              <w:t>2</w:t>
            </w:r>
            <w:r w:rsidR="007C4E23">
              <w:rPr>
                <w:bCs/>
              </w:rPr>
              <w:t>+9.</w:t>
            </w:r>
            <w:r>
              <w:rPr>
                <w:bCs/>
              </w:rPr>
              <w:t>192</w:t>
            </w:r>
            <w:r w:rsidR="007C4E23">
              <w:rPr>
                <w:bCs/>
              </w:rPr>
              <w:t>*10</w:t>
            </w:r>
            <w:r w:rsidR="007C4E23">
              <w:rPr>
                <w:bCs/>
                <w:vertAlign w:val="superscript"/>
              </w:rPr>
              <w:t>-13</w:t>
            </w:r>
            <w:r w:rsidR="007C4E23">
              <w:rPr>
                <w:bCs/>
              </w:rPr>
              <w:t>*M</w:t>
            </w:r>
            <w:r w:rsidR="007C4E23">
              <w:rPr>
                <w:bCs/>
                <w:vertAlign w:val="superscript"/>
              </w:rPr>
              <w:t>3</w:t>
            </w:r>
          </w:p>
        </w:tc>
      </w:tr>
      <w:tr w:rsidR="0021526F" w:rsidRPr="009776C6" w:rsidTr="006E36EE">
        <w:trPr>
          <w:trHeight w:val="288"/>
          <w:jc w:val="center"/>
        </w:trPr>
        <w:tc>
          <w:tcPr>
            <w:tcW w:w="1671" w:type="dxa"/>
            <w:shd w:val="clear" w:color="auto" w:fill="auto"/>
          </w:tcPr>
          <w:p w:rsidR="0021526F" w:rsidRPr="009776C6" w:rsidRDefault="0021526F" w:rsidP="0067118F">
            <w:pPr>
              <w:rPr>
                <w:bCs/>
              </w:rPr>
            </w:pPr>
            <w:r>
              <w:rPr>
                <w:bCs/>
              </w:rPr>
              <w:t xml:space="preserve">Dryad </w:t>
            </w:r>
            <w:r w:rsidRPr="009776C6">
              <w:rPr>
                <w:bCs/>
              </w:rPr>
              <w:t>Azure</w:t>
            </w:r>
          </w:p>
        </w:tc>
        <w:tc>
          <w:tcPr>
            <w:tcW w:w="810" w:type="dxa"/>
          </w:tcPr>
          <w:p w:rsidR="0021526F" w:rsidRDefault="00357E8C" w:rsidP="004001E6">
            <w:pPr>
              <w:rPr>
                <w:bCs/>
              </w:rPr>
            </w:pPr>
            <w:r>
              <w:rPr>
                <w:bCs/>
              </w:rPr>
              <w:t>100</w:t>
            </w:r>
            <w:r w:rsidR="0021526F">
              <w:rPr>
                <w:bCs/>
              </w:rPr>
              <w:t>x1</w:t>
            </w:r>
          </w:p>
        </w:tc>
        <w:tc>
          <w:tcPr>
            <w:tcW w:w="1035" w:type="dxa"/>
          </w:tcPr>
          <w:p w:rsidR="0021526F" w:rsidRDefault="0021526F" w:rsidP="0088628A">
            <w:pPr>
              <w:rPr>
                <w:bCs/>
              </w:rPr>
            </w:pPr>
            <w:r>
              <w:rPr>
                <w:bCs/>
              </w:rPr>
              <w:t>6.9</w:t>
            </w:r>
            <w:r w:rsidR="0088628A">
              <w:rPr>
                <w:bCs/>
              </w:rPr>
              <w:t>8</w:t>
            </w:r>
            <w:r>
              <w:rPr>
                <w:bCs/>
              </w:rPr>
              <w:t>*10</w:t>
            </w:r>
            <w:r>
              <w:rPr>
                <w:bCs/>
                <w:vertAlign w:val="superscript"/>
              </w:rPr>
              <w:t>9</w:t>
            </w:r>
          </w:p>
        </w:tc>
        <w:tc>
          <w:tcPr>
            <w:tcW w:w="990" w:type="dxa"/>
          </w:tcPr>
          <w:p w:rsidR="0021526F" w:rsidRDefault="0021526F" w:rsidP="004001E6">
            <w:pPr>
              <w:rPr>
                <w:bCs/>
              </w:rPr>
            </w:pPr>
            <w:r>
              <w:rPr>
                <w:bCs/>
              </w:rPr>
              <w:t>100Mbps</w:t>
            </w:r>
          </w:p>
        </w:tc>
        <w:tc>
          <w:tcPr>
            <w:tcW w:w="1735" w:type="dxa"/>
            <w:shd w:val="clear" w:color="auto" w:fill="auto"/>
          </w:tcPr>
          <w:p w:rsidR="0021526F" w:rsidRPr="00327F47" w:rsidRDefault="00357E8C" w:rsidP="00357E8C">
            <w:pPr>
              <w:rPr>
                <w:bCs/>
                <w:vertAlign w:val="superscript"/>
              </w:rPr>
            </w:pPr>
            <w:r>
              <w:rPr>
                <w:bCs/>
              </w:rPr>
              <w:t>6</w:t>
            </w:r>
            <w:r w:rsidR="00907CBE">
              <w:rPr>
                <w:bCs/>
              </w:rPr>
              <w:t>.</w:t>
            </w:r>
            <w:r>
              <w:rPr>
                <w:bCs/>
              </w:rPr>
              <w:t>17</w:t>
            </w:r>
            <w:r w:rsidR="0021526F">
              <w:rPr>
                <w:bCs/>
              </w:rPr>
              <w:t>*10</w:t>
            </w:r>
            <w:r w:rsidR="0021526F">
              <w:rPr>
                <w:bCs/>
                <w:vertAlign w:val="superscript"/>
              </w:rPr>
              <w:t>6</w:t>
            </w:r>
          </w:p>
        </w:tc>
        <w:tc>
          <w:tcPr>
            <w:tcW w:w="2970" w:type="dxa"/>
          </w:tcPr>
          <w:p w:rsidR="0021526F" w:rsidRPr="00DF4E30" w:rsidRDefault="002017AF" w:rsidP="002017AF">
            <w:pPr>
              <w:rPr>
                <w:position w:val="-12"/>
                <w:vertAlign w:val="superscript"/>
              </w:rPr>
            </w:pPr>
            <w:r>
              <w:rPr>
                <w:bCs/>
              </w:rPr>
              <w:t>8</w:t>
            </w:r>
            <w:r w:rsidR="0021526F">
              <w:rPr>
                <w:bCs/>
              </w:rPr>
              <w:t>.</w:t>
            </w:r>
            <w:r>
              <w:rPr>
                <w:bCs/>
              </w:rPr>
              <w:t>913</w:t>
            </w:r>
            <w:r w:rsidR="0021526F">
              <w:rPr>
                <w:bCs/>
              </w:rPr>
              <w:t>*10</w:t>
            </w:r>
            <w:r w:rsidR="0021526F">
              <w:rPr>
                <w:bCs/>
                <w:vertAlign w:val="superscript"/>
              </w:rPr>
              <w:t>-</w:t>
            </w:r>
            <w:r>
              <w:rPr>
                <w:bCs/>
                <w:vertAlign w:val="superscript"/>
              </w:rPr>
              <w:t>8</w:t>
            </w:r>
            <w:r w:rsidR="0021526F">
              <w:rPr>
                <w:bCs/>
              </w:rPr>
              <w:t>*M</w:t>
            </w:r>
            <w:r w:rsidR="0021526F">
              <w:rPr>
                <w:bCs/>
                <w:vertAlign w:val="superscript"/>
              </w:rPr>
              <w:t>2</w:t>
            </w:r>
            <w:r w:rsidR="0021526F">
              <w:rPr>
                <w:bCs/>
              </w:rPr>
              <w:t>+</w:t>
            </w:r>
            <w:r>
              <w:rPr>
                <w:bCs/>
              </w:rPr>
              <w:t>2</w:t>
            </w:r>
            <w:r w:rsidR="0021526F">
              <w:rPr>
                <w:bCs/>
              </w:rPr>
              <w:t>.</w:t>
            </w:r>
            <w:r>
              <w:rPr>
                <w:bCs/>
              </w:rPr>
              <w:t>865</w:t>
            </w:r>
            <w:r w:rsidR="0021526F">
              <w:rPr>
                <w:bCs/>
              </w:rPr>
              <w:t>*10</w:t>
            </w:r>
            <w:r w:rsidR="0021526F">
              <w:rPr>
                <w:bCs/>
                <w:vertAlign w:val="superscript"/>
              </w:rPr>
              <w:t>-1</w:t>
            </w:r>
            <w:r>
              <w:rPr>
                <w:bCs/>
                <w:vertAlign w:val="superscript"/>
              </w:rPr>
              <w:t>2</w:t>
            </w:r>
            <w:r w:rsidR="0021526F">
              <w:rPr>
                <w:bCs/>
              </w:rPr>
              <w:t>*M</w:t>
            </w:r>
            <w:r w:rsidR="0021526F">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sidRPr="009776C6">
              <w:rPr>
                <w:bCs/>
              </w:rPr>
              <w:t>MS.MPI Tempest</w:t>
            </w:r>
          </w:p>
        </w:tc>
        <w:tc>
          <w:tcPr>
            <w:tcW w:w="810" w:type="dxa"/>
          </w:tcPr>
          <w:p w:rsidR="00E8477D" w:rsidRDefault="00E8477D" w:rsidP="004001E6">
            <w:pPr>
              <w:spacing w:line="276" w:lineRule="auto"/>
              <w:rPr>
                <w:bCs/>
              </w:rPr>
            </w:pPr>
            <w:r>
              <w:rPr>
                <w:bCs/>
              </w:rPr>
              <w:t>25x1</w:t>
            </w:r>
          </w:p>
        </w:tc>
        <w:tc>
          <w:tcPr>
            <w:tcW w:w="1035" w:type="dxa"/>
          </w:tcPr>
          <w:p w:rsidR="00E8477D" w:rsidRDefault="008C735C" w:rsidP="00D25848">
            <w:pPr>
              <w:spacing w:line="276" w:lineRule="auto"/>
              <w:rPr>
                <w:bCs/>
              </w:rPr>
            </w:pPr>
            <w:r>
              <w:rPr>
                <w:bCs/>
              </w:rPr>
              <w:t>8.64*10</w:t>
            </w:r>
            <w:r>
              <w:rPr>
                <w:bCs/>
                <w:vertAlign w:val="superscript"/>
              </w:rPr>
              <w:t>9</w:t>
            </w:r>
          </w:p>
        </w:tc>
        <w:tc>
          <w:tcPr>
            <w:tcW w:w="990" w:type="dxa"/>
          </w:tcPr>
          <w:p w:rsidR="00E8477D" w:rsidRDefault="00E8477D" w:rsidP="00D25848">
            <w:pPr>
              <w:spacing w:line="276" w:lineRule="auto"/>
              <w:rPr>
                <w:bCs/>
              </w:rPr>
            </w:pPr>
            <w:r>
              <w:rPr>
                <w:bCs/>
              </w:rPr>
              <w:t>1Gbps</w:t>
            </w:r>
          </w:p>
        </w:tc>
        <w:tc>
          <w:tcPr>
            <w:tcW w:w="1735" w:type="dxa"/>
            <w:shd w:val="clear" w:color="auto" w:fill="auto"/>
          </w:tcPr>
          <w:p w:rsidR="00E8477D" w:rsidRPr="00D25848" w:rsidRDefault="00B278F2" w:rsidP="00D25848">
            <w:pPr>
              <w:spacing w:line="276" w:lineRule="auto"/>
              <w:rPr>
                <w:bCs/>
              </w:rPr>
            </w:pPr>
            <w:r>
              <w:rPr>
                <w:bCs/>
              </w:rPr>
              <w:t>10.73*10</w:t>
            </w:r>
            <w:r>
              <w:rPr>
                <w:bCs/>
                <w:vertAlign w:val="superscript"/>
              </w:rPr>
              <w:t>6</w:t>
            </w:r>
          </w:p>
        </w:tc>
        <w:tc>
          <w:tcPr>
            <w:tcW w:w="2970" w:type="dxa"/>
          </w:tcPr>
          <w:p w:rsidR="00E8477D" w:rsidRPr="00CD2E83" w:rsidRDefault="006E36EE" w:rsidP="004001E6">
            <w:pPr>
              <w:spacing w:line="276" w:lineRule="auto"/>
              <w:rPr>
                <w:position w:val="-12"/>
              </w:rPr>
            </w:pPr>
            <w:r>
              <w:rPr>
                <w:bCs/>
              </w:rPr>
              <w:t>3.727*10</w:t>
            </w:r>
            <w:r>
              <w:rPr>
                <w:bCs/>
                <w:vertAlign w:val="superscript"/>
              </w:rPr>
              <w:t>-8</w:t>
            </w:r>
            <w:r>
              <w:rPr>
                <w:bCs/>
              </w:rPr>
              <w:t>*M</w:t>
            </w:r>
            <w:r>
              <w:rPr>
                <w:bCs/>
                <w:vertAlign w:val="superscript"/>
              </w:rPr>
              <w:t>2</w:t>
            </w:r>
            <w:r>
              <w:rPr>
                <w:bCs/>
              </w:rPr>
              <w:t>+9.259*10</w:t>
            </w:r>
            <w:r>
              <w:rPr>
                <w:bCs/>
                <w:vertAlign w:val="superscript"/>
              </w:rPr>
              <w:t>-12</w:t>
            </w:r>
            <w:r>
              <w:rPr>
                <w:bCs/>
              </w:rPr>
              <w:t>*M</w:t>
            </w:r>
            <w:r>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E8477D">
            <w:pPr>
              <w:spacing w:line="276" w:lineRule="auto"/>
              <w:rPr>
                <w:bCs/>
              </w:rPr>
            </w:pPr>
            <w:r>
              <w:rPr>
                <w:bCs/>
              </w:rPr>
              <w:t>MS.MPI Tempest</w:t>
            </w:r>
          </w:p>
        </w:tc>
        <w:tc>
          <w:tcPr>
            <w:tcW w:w="810" w:type="dxa"/>
          </w:tcPr>
          <w:p w:rsidR="00E8477D" w:rsidRDefault="00E8477D" w:rsidP="004001E6">
            <w:pPr>
              <w:spacing w:line="276" w:lineRule="auto"/>
              <w:rPr>
                <w:bCs/>
              </w:rPr>
            </w:pPr>
            <w:r>
              <w:rPr>
                <w:bCs/>
              </w:rPr>
              <w:t>25x1</w:t>
            </w:r>
          </w:p>
        </w:tc>
        <w:tc>
          <w:tcPr>
            <w:tcW w:w="1035" w:type="dxa"/>
          </w:tcPr>
          <w:p w:rsidR="00E8477D" w:rsidRDefault="00F76393" w:rsidP="00D25848">
            <w:pPr>
              <w:spacing w:line="276" w:lineRule="auto"/>
              <w:rPr>
                <w:bCs/>
              </w:rPr>
            </w:pPr>
            <w:r>
              <w:rPr>
                <w:bCs/>
              </w:rPr>
              <w:t>8.64*10</w:t>
            </w:r>
            <w:r>
              <w:rPr>
                <w:bCs/>
                <w:vertAlign w:val="superscript"/>
              </w:rPr>
              <w:t>9</w:t>
            </w:r>
          </w:p>
        </w:tc>
        <w:tc>
          <w:tcPr>
            <w:tcW w:w="990" w:type="dxa"/>
          </w:tcPr>
          <w:p w:rsidR="00E8477D" w:rsidRDefault="00E8477D" w:rsidP="00D25848">
            <w:pPr>
              <w:spacing w:line="276" w:lineRule="auto"/>
              <w:rPr>
                <w:bCs/>
              </w:rPr>
            </w:pPr>
            <w:r>
              <w:rPr>
                <w:bCs/>
              </w:rPr>
              <w:t>20Gbps</w:t>
            </w:r>
          </w:p>
        </w:tc>
        <w:tc>
          <w:tcPr>
            <w:tcW w:w="1735" w:type="dxa"/>
            <w:shd w:val="clear" w:color="auto" w:fill="auto"/>
          </w:tcPr>
          <w:p w:rsidR="00E8477D" w:rsidRPr="00D25848" w:rsidRDefault="00C4448E" w:rsidP="00C4448E">
            <w:pPr>
              <w:spacing w:line="276" w:lineRule="auto"/>
              <w:rPr>
                <w:bCs/>
              </w:rPr>
            </w:pPr>
            <w:r>
              <w:rPr>
                <w:bCs/>
              </w:rPr>
              <w:t>18</w:t>
            </w:r>
            <w:r w:rsidR="00F76393">
              <w:rPr>
                <w:bCs/>
              </w:rPr>
              <w:t>.</w:t>
            </w:r>
            <w:r>
              <w:rPr>
                <w:bCs/>
              </w:rPr>
              <w:t>17</w:t>
            </w:r>
            <w:r w:rsidR="00F76393">
              <w:rPr>
                <w:bCs/>
              </w:rPr>
              <w:t>*10</w:t>
            </w:r>
            <w:r w:rsidR="00F76393">
              <w:rPr>
                <w:bCs/>
                <w:vertAlign w:val="superscript"/>
              </w:rPr>
              <w:t>6</w:t>
            </w:r>
          </w:p>
        </w:tc>
        <w:tc>
          <w:tcPr>
            <w:tcW w:w="2970" w:type="dxa"/>
          </w:tcPr>
          <w:p w:rsidR="00E8477D" w:rsidRDefault="00C4448E" w:rsidP="00C4448E">
            <w:pPr>
              <w:spacing w:line="276" w:lineRule="auto"/>
              <w:rPr>
                <w:bCs/>
              </w:rPr>
            </w:pPr>
            <w:r>
              <w:rPr>
                <w:bCs/>
              </w:rPr>
              <w:t>2</w:t>
            </w:r>
            <w:r w:rsidR="00CD2E83">
              <w:rPr>
                <w:bCs/>
              </w:rPr>
              <w:t>.</w:t>
            </w:r>
            <w:r>
              <w:rPr>
                <w:bCs/>
              </w:rPr>
              <w:t>20</w:t>
            </w:r>
            <w:r w:rsidR="00CD2E83">
              <w:rPr>
                <w:bCs/>
              </w:rPr>
              <w:t>5*10</w:t>
            </w:r>
            <w:r w:rsidR="00CD2E83">
              <w:rPr>
                <w:bCs/>
                <w:vertAlign w:val="superscript"/>
              </w:rPr>
              <w:t>-8</w:t>
            </w:r>
            <w:r w:rsidR="00CD2E83">
              <w:rPr>
                <w:bCs/>
              </w:rPr>
              <w:t>*M</w:t>
            </w:r>
            <w:r w:rsidR="00CD2E83">
              <w:rPr>
                <w:bCs/>
                <w:vertAlign w:val="superscript"/>
              </w:rPr>
              <w:t>2</w:t>
            </w:r>
            <w:r w:rsidR="00CD2E83">
              <w:rPr>
                <w:bCs/>
              </w:rPr>
              <w:t>+9.259*10</w:t>
            </w:r>
            <w:r w:rsidR="00CD2E83">
              <w:rPr>
                <w:bCs/>
                <w:vertAlign w:val="superscript"/>
              </w:rPr>
              <w:t>-12</w:t>
            </w:r>
            <w:r w:rsidR="00CD2E83">
              <w:rPr>
                <w:bCs/>
              </w:rPr>
              <w:t>*M</w:t>
            </w:r>
            <w:r w:rsidR="00CD2E83">
              <w:rPr>
                <w:bCs/>
                <w:vertAlign w:val="superscript"/>
              </w:rPr>
              <w:t>3</w:t>
            </w:r>
          </w:p>
        </w:tc>
      </w:tr>
      <w:tr w:rsidR="00E8477D" w:rsidRPr="009776C6" w:rsidTr="006E36EE">
        <w:trPr>
          <w:jc w:val="center"/>
        </w:trPr>
        <w:tc>
          <w:tcPr>
            <w:tcW w:w="1671" w:type="dxa"/>
            <w:shd w:val="clear" w:color="auto" w:fill="auto"/>
          </w:tcPr>
          <w:p w:rsidR="00E8477D" w:rsidRPr="009776C6" w:rsidRDefault="00E8477D" w:rsidP="006434D6">
            <w:pPr>
              <w:spacing w:line="276" w:lineRule="auto"/>
              <w:rPr>
                <w:bCs/>
              </w:rPr>
            </w:pPr>
            <w:proofErr w:type="spellStart"/>
            <w:r>
              <w:rPr>
                <w:bCs/>
              </w:rPr>
              <w:t>IntelMPI</w:t>
            </w:r>
            <w:proofErr w:type="spellEnd"/>
            <w:r>
              <w:rPr>
                <w:bCs/>
              </w:rPr>
              <w:t xml:space="preserve"> Quarry</w:t>
            </w:r>
          </w:p>
        </w:tc>
        <w:tc>
          <w:tcPr>
            <w:tcW w:w="810" w:type="dxa"/>
          </w:tcPr>
          <w:p w:rsidR="00E8477D" w:rsidRDefault="006434D6" w:rsidP="004001E6">
            <w:pPr>
              <w:spacing w:line="276" w:lineRule="auto"/>
              <w:rPr>
                <w:bCs/>
              </w:rPr>
            </w:pPr>
            <w:r>
              <w:rPr>
                <w:bCs/>
              </w:rPr>
              <w:t>100</w:t>
            </w:r>
            <w:r w:rsidR="00E8477D">
              <w:rPr>
                <w:bCs/>
              </w:rPr>
              <w:t>x1</w:t>
            </w:r>
          </w:p>
        </w:tc>
        <w:tc>
          <w:tcPr>
            <w:tcW w:w="1035" w:type="dxa"/>
          </w:tcPr>
          <w:p w:rsidR="00E8477D" w:rsidRDefault="0066063D" w:rsidP="004001E6">
            <w:pPr>
              <w:spacing w:line="276" w:lineRule="auto"/>
              <w:rPr>
                <w:bCs/>
              </w:rPr>
            </w:pPr>
            <w:r>
              <w:rPr>
                <w:bCs/>
              </w:rPr>
              <w:t>8.73*10</w:t>
            </w:r>
            <w:r>
              <w:rPr>
                <w:bCs/>
                <w:vertAlign w:val="superscript"/>
              </w:rPr>
              <w:t>9</w:t>
            </w:r>
          </w:p>
        </w:tc>
        <w:tc>
          <w:tcPr>
            <w:tcW w:w="990" w:type="dxa"/>
          </w:tcPr>
          <w:p w:rsidR="00E8477D" w:rsidRDefault="00E8477D" w:rsidP="006434D6">
            <w:pPr>
              <w:spacing w:line="276" w:lineRule="auto"/>
              <w:rPr>
                <w:bCs/>
              </w:rPr>
            </w:pPr>
            <w:r>
              <w:rPr>
                <w:bCs/>
              </w:rPr>
              <w:t>1</w:t>
            </w:r>
            <w:r w:rsidR="0096129E">
              <w:rPr>
                <w:bCs/>
              </w:rPr>
              <w:t>0</w:t>
            </w:r>
            <w:r>
              <w:rPr>
                <w:bCs/>
              </w:rPr>
              <w:t>Gbps</w:t>
            </w:r>
          </w:p>
        </w:tc>
        <w:tc>
          <w:tcPr>
            <w:tcW w:w="1735" w:type="dxa"/>
            <w:shd w:val="clear" w:color="auto" w:fill="auto"/>
          </w:tcPr>
          <w:p w:rsidR="00E8477D" w:rsidRDefault="0096129E" w:rsidP="004D1BFD">
            <w:pPr>
              <w:spacing w:line="276" w:lineRule="auto"/>
              <w:rPr>
                <w:bCs/>
              </w:rPr>
            </w:pPr>
            <w:r>
              <w:rPr>
                <w:bCs/>
              </w:rPr>
              <w:t>15.</w:t>
            </w:r>
            <w:r w:rsidR="004D1BFD">
              <w:rPr>
                <w:bCs/>
              </w:rPr>
              <w:t>6</w:t>
            </w:r>
            <w:r>
              <w:rPr>
                <w:bCs/>
              </w:rPr>
              <w:t>2*10</w:t>
            </w:r>
            <w:r>
              <w:rPr>
                <w:bCs/>
                <w:vertAlign w:val="superscript"/>
              </w:rPr>
              <w:t>6</w:t>
            </w:r>
          </w:p>
        </w:tc>
        <w:tc>
          <w:tcPr>
            <w:tcW w:w="2970" w:type="dxa"/>
          </w:tcPr>
          <w:p w:rsidR="00E8477D" w:rsidRDefault="004D1BFD" w:rsidP="004001E6">
            <w:pPr>
              <w:spacing w:line="276" w:lineRule="auto"/>
              <w:rPr>
                <w:bCs/>
              </w:rPr>
            </w:pPr>
            <w:r>
              <w:rPr>
                <w:bCs/>
              </w:rPr>
              <w:t>3.37*10</w:t>
            </w:r>
            <w:r>
              <w:rPr>
                <w:bCs/>
                <w:vertAlign w:val="superscript"/>
              </w:rPr>
              <w:t>-8</w:t>
            </w:r>
            <w:r>
              <w:rPr>
                <w:bCs/>
              </w:rPr>
              <w:t>*M</w:t>
            </w:r>
            <w:r>
              <w:rPr>
                <w:bCs/>
                <w:vertAlign w:val="superscript"/>
              </w:rPr>
              <w:t>2</w:t>
            </w:r>
            <w:r>
              <w:rPr>
                <w:bCs/>
              </w:rPr>
              <w:t>+6.06*10</w:t>
            </w:r>
            <w:r>
              <w:rPr>
                <w:bCs/>
                <w:vertAlign w:val="superscript"/>
              </w:rPr>
              <w:t>-12</w:t>
            </w:r>
            <w:r>
              <w:rPr>
                <w:bCs/>
              </w:rPr>
              <w:t>*M</w:t>
            </w:r>
            <w:r>
              <w:rPr>
                <w:bCs/>
                <w:vertAlign w:val="superscript"/>
              </w:rPr>
              <w:t>3</w:t>
            </w:r>
          </w:p>
        </w:tc>
      </w:tr>
      <w:tr w:rsidR="006434D6" w:rsidRPr="009776C6" w:rsidTr="006E36EE">
        <w:trPr>
          <w:jc w:val="center"/>
        </w:trPr>
        <w:tc>
          <w:tcPr>
            <w:tcW w:w="1671" w:type="dxa"/>
            <w:shd w:val="clear" w:color="auto" w:fill="auto"/>
          </w:tcPr>
          <w:p w:rsidR="006434D6" w:rsidRDefault="006434D6" w:rsidP="006434D6">
            <w:pPr>
              <w:spacing w:line="276" w:lineRule="auto"/>
              <w:rPr>
                <w:bCs/>
              </w:rPr>
            </w:pPr>
            <w:r>
              <w:rPr>
                <w:bCs/>
              </w:rPr>
              <w:t>OpenMPI Odin</w:t>
            </w:r>
          </w:p>
        </w:tc>
        <w:tc>
          <w:tcPr>
            <w:tcW w:w="810" w:type="dxa"/>
          </w:tcPr>
          <w:p w:rsidR="006434D6" w:rsidRDefault="006434D6" w:rsidP="004001E6">
            <w:pPr>
              <w:spacing w:line="276" w:lineRule="auto"/>
              <w:rPr>
                <w:bCs/>
              </w:rPr>
            </w:pPr>
            <w:r>
              <w:rPr>
                <w:bCs/>
              </w:rPr>
              <w:t>100x1</w:t>
            </w:r>
          </w:p>
        </w:tc>
        <w:tc>
          <w:tcPr>
            <w:tcW w:w="1035" w:type="dxa"/>
          </w:tcPr>
          <w:p w:rsidR="006434D6" w:rsidRPr="006845DD" w:rsidRDefault="006845DD" w:rsidP="004001E6">
            <w:pPr>
              <w:spacing w:line="276" w:lineRule="auto"/>
              <w:rPr>
                <w:bCs/>
                <w:vertAlign w:val="superscript"/>
              </w:rPr>
            </w:pPr>
            <w:r>
              <w:rPr>
                <w:bCs/>
              </w:rPr>
              <w:t>3.3</w:t>
            </w:r>
            <w:r w:rsidR="0066063D">
              <w:rPr>
                <w:bCs/>
              </w:rPr>
              <w:t>5</w:t>
            </w:r>
            <w:r>
              <w:rPr>
                <w:bCs/>
              </w:rPr>
              <w:t>*10</w:t>
            </w:r>
            <w:r>
              <w:rPr>
                <w:bCs/>
                <w:vertAlign w:val="superscript"/>
              </w:rPr>
              <w:t>9</w:t>
            </w:r>
          </w:p>
        </w:tc>
        <w:tc>
          <w:tcPr>
            <w:tcW w:w="990" w:type="dxa"/>
          </w:tcPr>
          <w:p w:rsidR="006434D6" w:rsidRDefault="006434D6" w:rsidP="004001E6">
            <w:pPr>
              <w:spacing w:line="276" w:lineRule="auto"/>
              <w:rPr>
                <w:bCs/>
              </w:rPr>
            </w:pPr>
            <w:r>
              <w:rPr>
                <w:bCs/>
              </w:rPr>
              <w:t>10Gbps</w:t>
            </w:r>
          </w:p>
        </w:tc>
        <w:tc>
          <w:tcPr>
            <w:tcW w:w="1735" w:type="dxa"/>
            <w:shd w:val="clear" w:color="auto" w:fill="auto"/>
          </w:tcPr>
          <w:p w:rsidR="006434D6" w:rsidRPr="006845DD" w:rsidRDefault="0096129E" w:rsidP="0096129E">
            <w:pPr>
              <w:spacing w:line="276" w:lineRule="auto"/>
              <w:rPr>
                <w:bCs/>
                <w:vertAlign w:val="superscript"/>
              </w:rPr>
            </w:pPr>
            <w:r>
              <w:rPr>
                <w:bCs/>
              </w:rPr>
              <w:t>16</w:t>
            </w:r>
            <w:r w:rsidR="006845DD">
              <w:rPr>
                <w:bCs/>
              </w:rPr>
              <w:t>.</w:t>
            </w:r>
            <w:r>
              <w:rPr>
                <w:bCs/>
              </w:rPr>
              <w:t>7</w:t>
            </w:r>
            <w:r w:rsidR="004D1BFD">
              <w:rPr>
                <w:bCs/>
              </w:rPr>
              <w:t>1</w:t>
            </w:r>
            <w:r w:rsidR="006845DD">
              <w:rPr>
                <w:bCs/>
              </w:rPr>
              <w:t>*10</w:t>
            </w:r>
            <w:r w:rsidR="006845DD">
              <w:rPr>
                <w:bCs/>
                <w:vertAlign w:val="superscript"/>
              </w:rPr>
              <w:t>6</w:t>
            </w:r>
          </w:p>
        </w:tc>
        <w:tc>
          <w:tcPr>
            <w:tcW w:w="2970" w:type="dxa"/>
          </w:tcPr>
          <w:p w:rsidR="006434D6" w:rsidRPr="006845DD" w:rsidRDefault="0096129E" w:rsidP="004D1BFD">
            <w:pPr>
              <w:spacing w:line="276" w:lineRule="auto"/>
              <w:rPr>
                <w:bCs/>
                <w:vertAlign w:val="superscript"/>
              </w:rPr>
            </w:pPr>
            <w:r>
              <w:rPr>
                <w:bCs/>
              </w:rPr>
              <w:t>3</w:t>
            </w:r>
            <w:r w:rsidR="006845DD">
              <w:rPr>
                <w:bCs/>
              </w:rPr>
              <w:t>.</w:t>
            </w:r>
            <w:r>
              <w:rPr>
                <w:bCs/>
              </w:rPr>
              <w:t>293</w:t>
            </w:r>
            <w:r w:rsidR="006845DD">
              <w:rPr>
                <w:bCs/>
              </w:rPr>
              <w:t>*10</w:t>
            </w:r>
            <w:r w:rsidR="006845DD">
              <w:rPr>
                <w:bCs/>
                <w:vertAlign w:val="superscript"/>
              </w:rPr>
              <w:t>-</w:t>
            </w:r>
            <w:r>
              <w:rPr>
                <w:bCs/>
                <w:vertAlign w:val="superscript"/>
              </w:rPr>
              <w:t>8</w:t>
            </w:r>
            <w:r w:rsidR="006845DD">
              <w:rPr>
                <w:bCs/>
              </w:rPr>
              <w:t>*M</w:t>
            </w:r>
            <w:r w:rsidR="006845DD">
              <w:rPr>
                <w:bCs/>
                <w:vertAlign w:val="superscript"/>
              </w:rPr>
              <w:t>2</w:t>
            </w:r>
            <w:r w:rsidR="006845DD">
              <w:rPr>
                <w:bCs/>
              </w:rPr>
              <w:t>+</w:t>
            </w:r>
            <w:r w:rsidR="004D1BFD">
              <w:rPr>
                <w:bCs/>
              </w:rPr>
              <w:t>2</w:t>
            </w:r>
            <w:r w:rsidR="006845DD">
              <w:rPr>
                <w:bCs/>
              </w:rPr>
              <w:t>.</w:t>
            </w:r>
            <w:r w:rsidR="004D1BFD">
              <w:rPr>
                <w:bCs/>
              </w:rPr>
              <w:t>29</w:t>
            </w:r>
            <w:r w:rsidR="006845DD">
              <w:rPr>
                <w:bCs/>
              </w:rPr>
              <w:t>*10</w:t>
            </w:r>
            <w:r w:rsidR="006845DD">
              <w:rPr>
                <w:bCs/>
                <w:vertAlign w:val="superscript"/>
              </w:rPr>
              <w:t>-12</w:t>
            </w:r>
            <w:r w:rsidR="006845DD">
              <w:rPr>
                <w:bCs/>
              </w:rPr>
              <w:t>*M</w:t>
            </w:r>
            <w:r w:rsidR="006845DD">
              <w:rPr>
                <w:bCs/>
                <w:vertAlign w:val="superscript"/>
              </w:rPr>
              <w:t>3</w:t>
            </w:r>
          </w:p>
        </w:tc>
      </w:tr>
    </w:tbl>
    <w:p w:rsidR="0062309B" w:rsidRDefault="004845C5" w:rsidP="00E357A3">
      <w:pPr>
        <w:jc w:val="center"/>
        <w:rPr>
          <w:b/>
          <w:bCs/>
        </w:rPr>
      </w:pPr>
      <w:r w:rsidRPr="00E357A3">
        <w:rPr>
          <w:b/>
          <w:bCs/>
        </w:rPr>
        <w:t xml:space="preserve">Table 3: </w:t>
      </w:r>
      <w:r w:rsidR="00E357A3" w:rsidRPr="00E357A3">
        <w:rPr>
          <w:b/>
          <w:bCs/>
        </w:rPr>
        <w:t>Analytic model parameters of different runtime environment</w:t>
      </w:r>
    </w:p>
    <w:p w:rsidR="00493706" w:rsidRDefault="00493706" w:rsidP="00AE7DCA">
      <w:pPr>
        <w:pStyle w:val="Els-1storder-head"/>
        <w:numPr>
          <w:ilvl w:val="0"/>
          <w:numId w:val="8"/>
        </w:numPr>
      </w:pPr>
      <w:r>
        <w:t>Summary and Conclusion</w:t>
      </w:r>
    </w:p>
    <w:p w:rsidR="00111989" w:rsidRDefault="00D31726" w:rsidP="0093006D">
      <w:pPr>
        <w:jc w:val="both"/>
      </w:pPr>
      <w:r>
        <w:t xml:space="preserve">      </w:t>
      </w:r>
      <w:r w:rsidR="00493706">
        <w:t xml:space="preserve">In this paper, </w:t>
      </w:r>
      <w:r w:rsidR="00111989">
        <w:t xml:space="preserve">we discussed how to analyse the influence of </w:t>
      </w:r>
      <w:r w:rsidR="00901C2E">
        <w:t xml:space="preserve">the runtime and </w:t>
      </w:r>
      <w:r w:rsidR="00111989">
        <w:t>communication overhead on making the analytical model for parallel program in different runtime environments. We show</w:t>
      </w:r>
      <w:r w:rsidR="00901C2E">
        <w:t>ed</w:t>
      </w:r>
      <w:r w:rsidR="00111989">
        <w:t xml:space="preserve"> </w:t>
      </w:r>
      <w:r w:rsidR="006B6D98">
        <w:t>the</w:t>
      </w:r>
      <w:r w:rsidR="00111989">
        <w:t xml:space="preserve"> algorithm of collective </w:t>
      </w:r>
      <w:r w:rsidR="006B6D98">
        <w:t xml:space="preserve">communication </w:t>
      </w:r>
      <w:r w:rsidR="00111989">
        <w:t>operations</w:t>
      </w:r>
      <w:r w:rsidR="006B6D98">
        <w:t xml:space="preserve"> and overlap between communication and computation are two important factors when modelling communication overhead of </w:t>
      </w:r>
      <w:r w:rsidR="00901C2E">
        <w:t xml:space="preserve">parallel programs run on </w:t>
      </w:r>
      <w:r w:rsidR="006B6D98">
        <w:t xml:space="preserve">data flow graph runtime.  </w:t>
      </w:r>
      <w:r w:rsidR="00111989">
        <w:t xml:space="preserve"> </w:t>
      </w:r>
    </w:p>
    <w:p w:rsidR="00C41953" w:rsidRDefault="006B6D98" w:rsidP="006B6D98">
      <w:pPr>
        <w:jc w:val="both"/>
      </w:pPr>
      <w:r>
        <w:t xml:space="preserve">      W</w:t>
      </w:r>
      <w:r w:rsidR="00493706">
        <w:t>e propose</w:t>
      </w:r>
      <w:r>
        <w:t>d</w:t>
      </w:r>
      <w:r w:rsidR="00493706">
        <w:t xml:space="preserve"> the analytic timing model of Dryad implementation</w:t>
      </w:r>
      <w:r w:rsidR="00C41953">
        <w:t>s</w:t>
      </w:r>
      <w:r w:rsidR="00493706">
        <w:t xml:space="preserve"> of PMM in realistic setting</w:t>
      </w:r>
      <w:r w:rsidR="00C41953">
        <w:t>s</w:t>
      </w:r>
      <w:r w:rsidR="00493706">
        <w:t xml:space="preserve"> which is more general than </w:t>
      </w:r>
      <w:r w:rsidR="00C41953">
        <w:t>empirical</w:t>
      </w:r>
      <w:r w:rsidR="00493706">
        <w:t xml:space="preserve"> and semi-empiric</w:t>
      </w:r>
      <w:r w:rsidR="00C41953">
        <w:t>al</w:t>
      </w:r>
      <w:r w:rsidR="00493706">
        <w:t xml:space="preserve"> model</w:t>
      </w:r>
      <w:r w:rsidR="00C41953">
        <w:t>s</w:t>
      </w:r>
      <w:r w:rsidR="00493706">
        <w:t>. We extend the proposed analytic</w:t>
      </w:r>
      <w:r w:rsidR="00C41953">
        <w:t>al</w:t>
      </w:r>
      <w:r w:rsidR="00493706">
        <w:t xml:space="preserve"> model to MPI</w:t>
      </w:r>
      <w:r>
        <w:t xml:space="preserve"> implementations</w:t>
      </w:r>
      <w:r w:rsidR="00493706">
        <w:t>, and</w:t>
      </w:r>
      <w:r w:rsidR="00C41953">
        <w:t xml:space="preserve"> make comprehensive comparison between the Dryad and MPI implementations</w:t>
      </w:r>
      <w:r w:rsidR="00DF3741">
        <w:t xml:space="preserve"> of PMM</w:t>
      </w:r>
      <w:r w:rsidR="00C41953">
        <w:t xml:space="preserve"> in different runtime environments</w:t>
      </w:r>
      <w:r w:rsidR="00DF3741">
        <w:t xml:space="preserve">. </w:t>
      </w:r>
      <w:r w:rsidR="00D8145E" w:rsidRPr="00D8145E">
        <w:t>We conducted experimental analyses in order to verify the correctness of our analytic</w:t>
      </w:r>
      <w:r>
        <w:t>al</w:t>
      </w:r>
      <w:r w:rsidR="00D8145E" w:rsidRPr="00D8145E">
        <w:t xml:space="preserve"> model on a Windows cluster with up to 400 cores, Azure with up to 100 instances, and Linux cluster with up to 100 nodes. The final results show that our analytic model produces accurate predictions within 5% of the measured results.</w:t>
      </w:r>
      <w:r w:rsidR="00901C2E">
        <w:t xml:space="preserve"> Another key result </w:t>
      </w:r>
      <w:r w:rsidR="002474B2">
        <w:t xml:space="preserve">we found </w:t>
      </w:r>
      <w:r w:rsidR="00901C2E">
        <w:t xml:space="preserve">is </w:t>
      </w:r>
      <w:r w:rsidR="00D31726">
        <w:t xml:space="preserve">the Dryad </w:t>
      </w:r>
      <w:r w:rsidR="00901C2E">
        <w:t xml:space="preserve">and MPI </w:t>
      </w:r>
      <w:r w:rsidR="00D31726">
        <w:t>implementation</w:t>
      </w:r>
      <w:r w:rsidR="00901C2E">
        <w:t>s</w:t>
      </w:r>
      <w:r w:rsidR="00D31726">
        <w:t xml:space="preserve"> of </w:t>
      </w:r>
      <w:r w:rsidR="002474B2">
        <w:t>nontrivial parallel</w:t>
      </w:r>
      <w:r w:rsidR="00D31726">
        <w:t xml:space="preserve"> </w:t>
      </w:r>
      <w:r w:rsidR="002474B2">
        <w:t>programs, such as PMM,</w:t>
      </w:r>
      <w:r w:rsidR="00D31726">
        <w:t xml:space="preserve"> may not scale </w:t>
      </w:r>
      <w:r w:rsidR="002474B2">
        <w:t>well</w:t>
      </w:r>
      <w:r w:rsidR="00D31726">
        <w:t xml:space="preserve"> due to the behaviour of their collective communication implementation </w:t>
      </w:r>
      <w:r>
        <w:t>or the</w:t>
      </w:r>
      <w:r w:rsidR="00D31726">
        <w:t xml:space="preserve"> limitation of network bandwidth. </w:t>
      </w:r>
      <w:r w:rsidR="00D8145E">
        <w:t xml:space="preserve">Our current analytical timing model does not consider the network contention case which requires some further study in future work. </w:t>
      </w:r>
    </w:p>
    <w:p w:rsidR="002474B2" w:rsidRDefault="002474B2" w:rsidP="00D8145E">
      <w:pPr>
        <w:ind w:firstLine="360"/>
        <w:jc w:val="both"/>
      </w:pPr>
    </w:p>
    <w:p w:rsidR="00AE7DCA" w:rsidRDefault="00AE7DCA" w:rsidP="00D31726">
      <w:pPr>
        <w:ind w:firstLine="360"/>
        <w:jc w:val="both"/>
      </w:pPr>
    </w:p>
    <w:p w:rsidR="00D8145E" w:rsidRDefault="00D8145E" w:rsidP="00D31726">
      <w:pPr>
        <w:ind w:firstLine="360"/>
        <w:jc w:val="both"/>
      </w:pPr>
    </w:p>
    <w:p w:rsidR="00AE7DCA" w:rsidRDefault="00AE7DCA" w:rsidP="00D31726">
      <w:pPr>
        <w:ind w:firstLine="360"/>
        <w:jc w:val="both"/>
      </w:pPr>
    </w:p>
    <w:p w:rsidR="008E0998" w:rsidRPr="00AD500F" w:rsidRDefault="00AD500F" w:rsidP="006429DC">
      <w:pPr>
        <w:rPr>
          <w:b/>
          <w:noProof/>
          <w:lang w:val="en-US" w:eastAsia="zh-CN"/>
        </w:rPr>
      </w:pPr>
      <w:r w:rsidRPr="00AD500F">
        <w:rPr>
          <w:b/>
          <w:noProof/>
          <w:lang w:val="en-US" w:eastAsia="zh-CN"/>
        </w:rPr>
        <w:lastRenderedPageBreak/>
        <w:t>References:</w:t>
      </w:r>
    </w:p>
    <w:p w:rsidR="00F3570A" w:rsidRDefault="00F3570A" w:rsidP="00F3570A">
      <w:r>
        <w:t>[1]G. Fox, A. Hey, and Otto, S (1987). Matrix Algorithms on the Hypercube I: Matrix Multiplication, Parallel Computing, 4:17-31</w:t>
      </w:r>
    </w:p>
    <w:p w:rsidR="00F3570A" w:rsidRDefault="00F3570A" w:rsidP="00F3570A">
      <w:r>
        <w:t>[</w:t>
      </w:r>
      <w:r w:rsidR="009C1C7E">
        <w:t>2</w:t>
      </w:r>
      <w:r>
        <w:t>]</w:t>
      </w:r>
      <w:proofErr w:type="spellStart"/>
      <w:proofErr w:type="gramStart"/>
      <w:r>
        <w:t>Isard</w:t>
      </w:r>
      <w:proofErr w:type="spellEnd"/>
      <w:r>
        <w:t xml:space="preserve">, M., M. </w:t>
      </w:r>
      <w:proofErr w:type="spellStart"/>
      <w:r>
        <w:t>Budiu</w:t>
      </w:r>
      <w:proofErr w:type="spellEnd"/>
      <w:r>
        <w:t>, et al. (2007).</w:t>
      </w:r>
      <w:proofErr w:type="gramEnd"/>
      <w:r>
        <w:t xml:space="preserve"> Dryad: distributed data-parallel programs from sequential building blocks. </w:t>
      </w:r>
      <w:proofErr w:type="gramStart"/>
      <w:r>
        <w:t>Proceedings of the 2nd ACM SIGOPS/</w:t>
      </w:r>
      <w:proofErr w:type="spellStart"/>
      <w:r>
        <w:t>EuroSys</w:t>
      </w:r>
      <w:proofErr w:type="spellEnd"/>
      <w:r>
        <w:t xml:space="preserve"> European Conference on Computer Systems 2007.</w:t>
      </w:r>
      <w:proofErr w:type="gramEnd"/>
      <w:r>
        <w:t xml:space="preserve"> Lisbon, Portugal, ACM: 59-72.</w:t>
      </w:r>
    </w:p>
    <w:p w:rsidR="00F3570A" w:rsidRDefault="00F3570A" w:rsidP="006429DC">
      <w:r>
        <w:t>[</w:t>
      </w:r>
      <w:r w:rsidR="009C1C7E">
        <w:t>3</w:t>
      </w:r>
      <w:r>
        <w:t xml:space="preserve">]Yu, Y., M. </w:t>
      </w:r>
      <w:proofErr w:type="spellStart"/>
      <w:r>
        <w:t>Isard</w:t>
      </w:r>
      <w:proofErr w:type="spellEnd"/>
      <w:r>
        <w:t xml:space="preserve">, et al. (2008). DryadLINQ: A System for General-Purpose Distributed Data-Parallel Computing Using a High-Level Language. </w:t>
      </w:r>
      <w:proofErr w:type="gramStart"/>
      <w:r>
        <w:t>Symposium on Operating System Design and Implementation (OSDI).</w:t>
      </w:r>
      <w:proofErr w:type="gramEnd"/>
      <w:r>
        <w:t xml:space="preserve"> San Diego, CA.</w:t>
      </w:r>
    </w:p>
    <w:p w:rsidR="00F3570A" w:rsidRDefault="00F3570A" w:rsidP="006429DC">
      <w:r>
        <w:t>[</w:t>
      </w:r>
      <w:r w:rsidR="009C1C7E">
        <w:t>4</w:t>
      </w:r>
      <w:r>
        <w:t>]</w:t>
      </w:r>
      <w:proofErr w:type="spellStart"/>
      <w:r>
        <w:t>Hui</w:t>
      </w:r>
      <w:proofErr w:type="spellEnd"/>
      <w:r>
        <w:t xml:space="preserve"> Li, Yang </w:t>
      </w:r>
      <w:proofErr w:type="spellStart"/>
      <w:r>
        <w:t>Ruan</w:t>
      </w:r>
      <w:proofErr w:type="spellEnd"/>
      <w:r>
        <w:t xml:space="preserve">, </w:t>
      </w:r>
      <w:proofErr w:type="spellStart"/>
      <w:r>
        <w:t>Yuduo</w:t>
      </w:r>
      <w:proofErr w:type="spellEnd"/>
      <w:r>
        <w:t xml:space="preserve"> Zhou, Judy </w:t>
      </w:r>
      <w:proofErr w:type="spellStart"/>
      <w:r>
        <w:t>Qiu</w:t>
      </w:r>
      <w:proofErr w:type="spellEnd"/>
      <w:r>
        <w:t xml:space="preserve"> and Geoffrey Fox, Design Patterns for Scientific Applications in DryadLINQ CTP, to appear in Proceedings of The Second International Workshop on Data Intensive Computing in the Clouds ( DataCloud-2) 2011, The International Conference for High Performance Computing, Networking, Storage and Analysis (SC11), Seattle, WA, November 12-18, 2011</w:t>
      </w:r>
    </w:p>
    <w:p w:rsidR="00F3570A" w:rsidRDefault="00F3570A" w:rsidP="006429DC">
      <w:r>
        <w:t>[</w:t>
      </w:r>
      <w:r w:rsidR="009C1C7E">
        <w:t>5</w:t>
      </w:r>
      <w:r>
        <w:t>]</w:t>
      </w:r>
      <w:proofErr w:type="gramStart"/>
      <w:r>
        <w:t>Introduction to Dryad, DSC and DryadLINQ.</w:t>
      </w:r>
      <w:proofErr w:type="gramEnd"/>
      <w:r>
        <w:t xml:space="preserve"> (2010). </w:t>
      </w:r>
      <w:hyperlink r:id="rId75" w:history="1">
        <w:r w:rsidRPr="00C63B19">
          <w:rPr>
            <w:rStyle w:val="Hyperlink"/>
            <w:sz w:val="20"/>
          </w:rPr>
          <w:t>http://connect.micorosft.com/HPC</w:t>
        </w:r>
      </w:hyperlink>
    </w:p>
    <w:p w:rsidR="00F3570A" w:rsidRDefault="00F3570A" w:rsidP="006429DC">
      <w:r>
        <w:t>[</w:t>
      </w:r>
      <w:r w:rsidR="002474B2">
        <w:t>6</w:t>
      </w:r>
      <w:r>
        <w:t>]</w:t>
      </w:r>
      <w:proofErr w:type="spellStart"/>
      <w:r>
        <w:t>Ekanayake</w:t>
      </w:r>
      <w:proofErr w:type="spellEnd"/>
      <w:r>
        <w:t xml:space="preserve">, J., A. S. </w:t>
      </w:r>
      <w:proofErr w:type="spellStart"/>
      <w:r>
        <w:t>Balkir</w:t>
      </w:r>
      <w:proofErr w:type="spellEnd"/>
      <w:r>
        <w:t xml:space="preserve">, et al. (2009). </w:t>
      </w:r>
      <w:proofErr w:type="gramStart"/>
      <w:r>
        <w:t>DryadLINQ for Scientific Analyses.</w:t>
      </w:r>
      <w:proofErr w:type="gramEnd"/>
      <w:r>
        <w:t xml:space="preserve"> Fifth IEEE International Conference on </w:t>
      </w:r>
      <w:proofErr w:type="spellStart"/>
      <w:r>
        <w:t>eScience</w:t>
      </w:r>
      <w:proofErr w:type="spellEnd"/>
      <w:r>
        <w:t>: 2009. Oxford, IEEE.</w:t>
      </w:r>
    </w:p>
    <w:p w:rsidR="009C1C7E" w:rsidRDefault="009C1C7E" w:rsidP="009C1C7E">
      <w:r>
        <w:t>[</w:t>
      </w:r>
      <w:r w:rsidR="002474B2">
        <w:t>7</w:t>
      </w:r>
      <w:r>
        <w:t>] Characterizing the Influence of System Noise on Large-Scale Applications by Simulation</w:t>
      </w:r>
    </w:p>
    <w:p w:rsidR="002E7F32" w:rsidRDefault="00AD500F" w:rsidP="002E7F32">
      <w:r>
        <w:rPr>
          <w:noProof/>
          <w:lang w:val="en-US" w:eastAsia="zh-CN"/>
        </w:rPr>
        <w:t>[</w:t>
      </w:r>
      <w:r w:rsidR="002474B2">
        <w:rPr>
          <w:noProof/>
          <w:lang w:val="en-US" w:eastAsia="zh-CN"/>
        </w:rPr>
        <w:t>8</w:t>
      </w:r>
      <w:r>
        <w:rPr>
          <w:noProof/>
          <w:lang w:val="en-US" w:eastAsia="zh-CN"/>
        </w:rPr>
        <w:t xml:space="preserve">] </w:t>
      </w:r>
      <w:r w:rsidR="002E7F32">
        <w:t xml:space="preserve">Dean, J. and S. </w:t>
      </w:r>
      <w:proofErr w:type="spellStart"/>
      <w:r w:rsidR="002E7F32">
        <w:t>Ghemawat</w:t>
      </w:r>
      <w:proofErr w:type="spellEnd"/>
      <w:r w:rsidR="002E7F32">
        <w:t xml:space="preserve"> (2004). "MapReduce: Simplified Data Processing on Large Clusters." Sixth Symposium on Operating Systems Design and Implementation: 137-150.</w:t>
      </w:r>
    </w:p>
    <w:p w:rsidR="002E7F32" w:rsidRDefault="002E7F32" w:rsidP="002E7F32">
      <w:r>
        <w:t>[</w:t>
      </w:r>
      <w:r w:rsidR="002474B2">
        <w:t>9</w:t>
      </w:r>
      <w:r>
        <w:t>]</w:t>
      </w:r>
      <w:proofErr w:type="gramStart"/>
      <w:r>
        <w:t>Apache (2010).</w:t>
      </w:r>
      <w:proofErr w:type="gramEnd"/>
      <w:r>
        <w:t xml:space="preserve"> "Hadoop MapReduce." </w:t>
      </w:r>
      <w:proofErr w:type="gramStart"/>
      <w:r>
        <w:t xml:space="preserve">Retrieved November 6, 2010, from </w:t>
      </w:r>
      <w:hyperlink r:id="rId76" w:history="1">
        <w:r w:rsidRPr="00C63B19">
          <w:rPr>
            <w:rStyle w:val="Hyperlink"/>
            <w:sz w:val="20"/>
          </w:rPr>
          <w:t>http://hadoop.apache.org/mapreduce/docs/current/index.html</w:t>
        </w:r>
      </w:hyperlink>
      <w:r>
        <w:t>.</w:t>
      </w:r>
      <w:proofErr w:type="gramEnd"/>
    </w:p>
    <w:p w:rsidR="002E7F32" w:rsidRDefault="002E7F32" w:rsidP="002E7F32">
      <w:r>
        <w:t>[</w:t>
      </w:r>
      <w:r w:rsidR="002474B2">
        <w:t>10</w:t>
      </w:r>
      <w:r>
        <w:t xml:space="preserve">]J. </w:t>
      </w:r>
      <w:proofErr w:type="spellStart"/>
      <w:r>
        <w:t>Gray</w:t>
      </w:r>
      <w:proofErr w:type="spellEnd"/>
      <w:r>
        <w:t xml:space="preserve">, S. </w:t>
      </w:r>
      <w:proofErr w:type="spellStart"/>
      <w:r>
        <w:t>Chaudhuri</w:t>
      </w:r>
      <w:proofErr w:type="spellEnd"/>
      <w:r>
        <w:t xml:space="preserve">, A. Bosworth, A. Layman, D. </w:t>
      </w:r>
      <w:proofErr w:type="spellStart"/>
      <w:r>
        <w:t>Reichart</w:t>
      </w:r>
      <w:proofErr w:type="spellEnd"/>
      <w:r>
        <w:t xml:space="preserve">, M. </w:t>
      </w:r>
      <w:proofErr w:type="spellStart"/>
      <w:r>
        <w:t>Venkatrao</w:t>
      </w:r>
      <w:proofErr w:type="spellEnd"/>
      <w:r>
        <w:t xml:space="preserve">, F. </w:t>
      </w:r>
      <w:proofErr w:type="spellStart"/>
      <w:r>
        <w:t>Pellow</w:t>
      </w:r>
      <w:proofErr w:type="spellEnd"/>
      <w:r>
        <w:t xml:space="preserve">, and H. </w:t>
      </w:r>
      <w:proofErr w:type="spellStart"/>
      <w:r>
        <w:t>Pirahesh</w:t>
      </w:r>
      <w:proofErr w:type="spellEnd"/>
      <w:r>
        <w:t xml:space="preserve"> (1997). Data cube: A relational aggregation operator </w:t>
      </w:r>
      <w:r w:rsidR="009C1C7E">
        <w:t>generalizing</w:t>
      </w:r>
      <w:r>
        <w:t xml:space="preserve"> group-by, cross-tab, and sub-totals. </w:t>
      </w:r>
      <w:proofErr w:type="gramStart"/>
      <w:r>
        <w:t>Data Mining and Knowledge Discovery (1997).</w:t>
      </w:r>
      <w:proofErr w:type="gramEnd"/>
    </w:p>
    <w:p w:rsidR="002E7F32" w:rsidRDefault="002E7F32" w:rsidP="002E7F32">
      <w:r>
        <w:t>[1</w:t>
      </w:r>
      <w:r w:rsidR="002474B2">
        <w:t>1</w:t>
      </w:r>
      <w:r>
        <w:t>]</w:t>
      </w:r>
      <w:proofErr w:type="spellStart"/>
      <w:r>
        <w:t>Malewicz</w:t>
      </w:r>
      <w:proofErr w:type="spellEnd"/>
      <w:r>
        <w:t xml:space="preserve">, G., M. H. </w:t>
      </w:r>
      <w:proofErr w:type="spellStart"/>
      <w:r>
        <w:t>Austern</w:t>
      </w:r>
      <w:proofErr w:type="spellEnd"/>
      <w:r>
        <w:t xml:space="preserve">, et al. (2010). </w:t>
      </w:r>
      <w:proofErr w:type="spellStart"/>
      <w:r>
        <w:t>Pregel</w:t>
      </w:r>
      <w:proofErr w:type="spellEnd"/>
      <w:r>
        <w:t xml:space="preserve">: A System for Large-Scale Graph Processing. </w:t>
      </w:r>
      <w:proofErr w:type="gramStart"/>
      <w:r>
        <w:t>Proceedings of the 2010 international conference on Management of data, Indianapolis, Indiana.</w:t>
      </w:r>
      <w:proofErr w:type="gramEnd"/>
    </w:p>
    <w:p w:rsidR="002E7F32" w:rsidRDefault="002E7F32" w:rsidP="002E7F32">
      <w:r>
        <w:t>[1</w:t>
      </w:r>
      <w:r w:rsidR="002474B2">
        <w:t>2</w:t>
      </w:r>
      <w:r>
        <w:t xml:space="preserve">]Li, H., Y. </w:t>
      </w:r>
      <w:proofErr w:type="spellStart"/>
      <w:r>
        <w:t>Huashan</w:t>
      </w:r>
      <w:proofErr w:type="spellEnd"/>
      <w:r>
        <w:t xml:space="preserve">, et al. (2008). </w:t>
      </w:r>
      <w:proofErr w:type="gramStart"/>
      <w:r>
        <w:t>A lightweight execution framework for massive independent tasks.</w:t>
      </w:r>
      <w:proofErr w:type="gramEnd"/>
      <w:r>
        <w:t xml:space="preserve"> </w:t>
      </w:r>
      <w:proofErr w:type="gramStart"/>
      <w:r>
        <w:t>Many-Task Computing on Grids and Supercomputers, 2008.</w:t>
      </w:r>
      <w:proofErr w:type="gramEnd"/>
      <w:r>
        <w:t xml:space="preserve"> </w:t>
      </w:r>
      <w:proofErr w:type="gramStart"/>
      <w:r>
        <w:t>MTAGS 2008.</w:t>
      </w:r>
      <w:proofErr w:type="gramEnd"/>
      <w:r>
        <w:t xml:space="preserve"> Austin, Texas.</w:t>
      </w:r>
    </w:p>
    <w:p w:rsidR="002E7F32" w:rsidRDefault="002E7F32" w:rsidP="002E7F32">
      <w:r>
        <w:t>[1</w:t>
      </w:r>
      <w:r w:rsidR="002474B2">
        <w:t>3</w:t>
      </w:r>
      <w:r>
        <w:t>]</w:t>
      </w:r>
      <w:proofErr w:type="spellStart"/>
      <w:r>
        <w:t>Jaliya</w:t>
      </w:r>
      <w:proofErr w:type="spellEnd"/>
      <w:r>
        <w:t xml:space="preserve"> </w:t>
      </w:r>
      <w:proofErr w:type="spellStart"/>
      <w:r>
        <w:t>Ekanayake</w:t>
      </w:r>
      <w:proofErr w:type="spellEnd"/>
      <w:r>
        <w:t xml:space="preserve"> (2009). </w:t>
      </w:r>
      <w:proofErr w:type="gramStart"/>
      <w:r>
        <w:t>Architecture and Performance of Runtime Environments for Data Intensive Scalable Computing.</w:t>
      </w:r>
      <w:proofErr w:type="gramEnd"/>
      <w:r>
        <w:t xml:space="preserve"> Supercomputing </w:t>
      </w:r>
      <w:proofErr w:type="gramStart"/>
      <w:r>
        <w:t>2009  (</w:t>
      </w:r>
      <w:proofErr w:type="gramEnd"/>
      <w:r>
        <w:t>SC09). D. Showcase. Portland, Oregon.</w:t>
      </w:r>
    </w:p>
    <w:p w:rsidR="002E7F32" w:rsidRDefault="002E7F32" w:rsidP="002E7F32">
      <w:r>
        <w:t>[1</w:t>
      </w:r>
      <w:r w:rsidR="002474B2">
        <w:t>4</w:t>
      </w:r>
      <w:r>
        <w:t>]</w:t>
      </w:r>
      <w:proofErr w:type="spellStart"/>
      <w:proofErr w:type="gramStart"/>
      <w:r>
        <w:t>J.Ekanayake</w:t>
      </w:r>
      <w:proofErr w:type="spellEnd"/>
      <w:r>
        <w:t xml:space="preserve">, </w:t>
      </w:r>
      <w:proofErr w:type="spellStart"/>
      <w:r>
        <w:t>H.Li</w:t>
      </w:r>
      <w:proofErr w:type="spellEnd"/>
      <w:r>
        <w:t>, et al. (2010).</w:t>
      </w:r>
      <w:proofErr w:type="gramEnd"/>
      <w:r>
        <w:t xml:space="preserve"> Twister: A Runtime for iterative MapReduce. </w:t>
      </w:r>
      <w:proofErr w:type="gramStart"/>
      <w:r>
        <w:t>Proceedings of the First International Workshop on MapReduce and its Applications of ACM HPDC 2010 conference June 20-25, 2010.</w:t>
      </w:r>
      <w:proofErr w:type="gramEnd"/>
      <w:r>
        <w:t xml:space="preserve"> Chicago</w:t>
      </w:r>
      <w:proofErr w:type="gramStart"/>
      <w:r>
        <w:t>,  Illinois</w:t>
      </w:r>
      <w:proofErr w:type="gramEnd"/>
      <w:r>
        <w:t>, ACM.</w:t>
      </w:r>
    </w:p>
    <w:p w:rsidR="009C1C7E" w:rsidRDefault="009C1C7E" w:rsidP="009C1C7E">
      <w:r>
        <w:t>[1</w:t>
      </w:r>
      <w:r w:rsidR="002474B2">
        <w:t>5</w:t>
      </w:r>
      <w:r>
        <w:t>]OpenMPI http://www.open-mpi.org/</w:t>
      </w:r>
    </w:p>
    <w:p w:rsidR="002E7F32" w:rsidRDefault="002E7F32" w:rsidP="002E7F32">
      <w:r>
        <w:t>[</w:t>
      </w:r>
      <w:r w:rsidR="00D31726">
        <w:t>1</w:t>
      </w:r>
      <w:r w:rsidR="002474B2">
        <w:t>6</w:t>
      </w:r>
      <w:r>
        <w:t xml:space="preserve">]Judy </w:t>
      </w:r>
      <w:proofErr w:type="spellStart"/>
      <w:r>
        <w:t>Qiu</w:t>
      </w:r>
      <w:proofErr w:type="spellEnd"/>
      <w:r>
        <w:t xml:space="preserve">, Scott </w:t>
      </w:r>
      <w:proofErr w:type="spellStart"/>
      <w:r>
        <w:t>Beason</w:t>
      </w:r>
      <w:proofErr w:type="spellEnd"/>
      <w:r>
        <w:t xml:space="preserve">, et al. (2010). </w:t>
      </w:r>
      <w:proofErr w:type="gramStart"/>
      <w:r>
        <w:t>Performance of Windows Multicore Systems on Threading and MPI.</w:t>
      </w:r>
      <w:proofErr w:type="gramEnd"/>
      <w:r>
        <w:t xml:space="preserve"> Proceedings of the 2010 10th IEEE/ACM International Conference on Cluster, Cloud and Grid Computing, IEEE Computer Society: 814-819.</w:t>
      </w:r>
    </w:p>
    <w:p w:rsidR="00C83F2F" w:rsidRPr="00E133A6" w:rsidRDefault="00C83F2F" w:rsidP="002E7F32">
      <w:r w:rsidRPr="00C83F2F">
        <w:t>[</w:t>
      </w:r>
      <w:r w:rsidR="00D31726">
        <w:t>1</w:t>
      </w:r>
      <w:r w:rsidR="002474B2">
        <w:t>7</w:t>
      </w:r>
      <w:r w:rsidRPr="00C83F2F">
        <w:t>]</w:t>
      </w:r>
      <w:r>
        <w:t xml:space="preserve"> </w:t>
      </w:r>
      <w:proofErr w:type="spellStart"/>
      <w:r w:rsidRPr="00C83F2F">
        <w:t>Yingyi</w:t>
      </w:r>
      <w:proofErr w:type="spellEnd"/>
      <w:r w:rsidRPr="00C83F2F">
        <w:t xml:space="preserve"> Bu, Bill Howe, Magdalena </w:t>
      </w:r>
      <w:proofErr w:type="spellStart"/>
      <w:r w:rsidRPr="00C83F2F">
        <w:t>Balazinska</w:t>
      </w:r>
      <w:proofErr w:type="spellEnd"/>
      <w:r w:rsidRPr="00C83F2F">
        <w:t>, Michael D. Ernst</w:t>
      </w:r>
      <w:proofErr w:type="gramStart"/>
      <w:r w:rsidRPr="00C83F2F">
        <w:t>,.</w:t>
      </w:r>
      <w:proofErr w:type="gramEnd"/>
      <w:r w:rsidRPr="00C83F2F">
        <w:t xml:space="preserve"> (2010). </w:t>
      </w:r>
      <w:proofErr w:type="spellStart"/>
      <w:r w:rsidRPr="00C83F2F">
        <w:t>HaLoop</w:t>
      </w:r>
      <w:proofErr w:type="spellEnd"/>
      <w:r w:rsidRPr="00C83F2F">
        <w:t xml:space="preserve">: Efficient Iterative Data Processing on Large Clusters. </w:t>
      </w:r>
      <w:proofErr w:type="gramStart"/>
      <w:r w:rsidRPr="00C83F2F">
        <w:t>The 36th International Conference on Very Large Data Bases.</w:t>
      </w:r>
      <w:proofErr w:type="gramEnd"/>
      <w:r w:rsidRPr="00C83F2F">
        <w:t xml:space="preserve"> Singapore, VLDB Endowment. 3.</w:t>
      </w:r>
    </w:p>
    <w:p w:rsidR="008E0998" w:rsidRDefault="008E0998" w:rsidP="002E7F32">
      <w:r>
        <w:t>[</w:t>
      </w:r>
      <w:r w:rsidR="00D31726">
        <w:t>1</w:t>
      </w:r>
      <w:r w:rsidR="002474B2">
        <w:t>8</w:t>
      </w:r>
      <w:r>
        <w:t xml:space="preserve">] K.C. Li. Performance analysis and prediction of parallel programs on network of workstations. </w:t>
      </w:r>
      <w:proofErr w:type="gramStart"/>
      <w:r>
        <w:t>Ph.D. thesis, Department of Computer Engineering and Digital Systems, University of São Paulo, 2001.</w:t>
      </w:r>
      <w:proofErr w:type="gramEnd"/>
    </w:p>
    <w:p w:rsidR="008E0998" w:rsidRDefault="008E0998" w:rsidP="008E0998">
      <w:r>
        <w:t>[</w:t>
      </w:r>
      <w:r w:rsidR="00D31726">
        <w:t>1</w:t>
      </w:r>
      <w:r w:rsidR="002474B2">
        <w:t>9</w:t>
      </w:r>
      <w:r>
        <w:t>] Performance Prediction Methodology for Parallel Programs with MPI in NOW Environments</w:t>
      </w:r>
    </w:p>
    <w:p w:rsidR="002E7F32" w:rsidRDefault="002E7F32" w:rsidP="008E0998">
      <w:r>
        <w:t>[</w:t>
      </w:r>
      <w:r w:rsidR="002474B2">
        <w:t>20</w:t>
      </w:r>
      <w:r>
        <w:t>] Performance Analysis of MPI Collective Operations</w:t>
      </w:r>
      <w:r w:rsidR="009C1C7E">
        <w:t xml:space="preserve">, </w:t>
      </w:r>
      <w:proofErr w:type="spellStart"/>
      <w:r w:rsidR="009C1C7E">
        <w:t>Jelena</w:t>
      </w:r>
      <w:proofErr w:type="spellEnd"/>
      <w:r w:rsidR="009C1C7E">
        <w:t xml:space="preserve"> </w:t>
      </w:r>
      <w:proofErr w:type="spellStart"/>
      <w:r w:rsidR="009C1C7E">
        <w:t>Thara</w:t>
      </w:r>
      <w:proofErr w:type="spellEnd"/>
      <w:r w:rsidR="009C1C7E">
        <w:t xml:space="preserve"> </w:t>
      </w:r>
      <w:proofErr w:type="spellStart"/>
      <w:r w:rsidR="009C1C7E">
        <w:t>Angskun</w:t>
      </w:r>
      <w:proofErr w:type="spellEnd"/>
      <w:r w:rsidR="009C1C7E">
        <w:t xml:space="preserve">, George </w:t>
      </w:r>
      <w:proofErr w:type="spellStart"/>
      <w:r w:rsidR="009C1C7E">
        <w:t>Bosilca</w:t>
      </w:r>
      <w:proofErr w:type="spellEnd"/>
      <w:r w:rsidR="009C1C7E">
        <w:t xml:space="preserve">, </w:t>
      </w:r>
      <w:proofErr w:type="spellStart"/>
      <w:r w:rsidR="009C1C7E">
        <w:t>Grapham</w:t>
      </w:r>
      <w:proofErr w:type="spellEnd"/>
      <w:r w:rsidR="009C1C7E">
        <w:t xml:space="preserve"> E. </w:t>
      </w:r>
      <w:proofErr w:type="spellStart"/>
      <w:r w:rsidR="009C1C7E">
        <w:t>Fagg</w:t>
      </w:r>
      <w:proofErr w:type="spellEnd"/>
    </w:p>
    <w:p w:rsidR="002E7F32" w:rsidRDefault="002E7F32" w:rsidP="008E0998">
      <w:r>
        <w:t>[</w:t>
      </w:r>
      <w:r w:rsidR="00D31726">
        <w:t>2</w:t>
      </w:r>
      <w:r w:rsidR="002474B2">
        <w:t>1</w:t>
      </w:r>
      <w:r>
        <w:t>] Efficient Processing of RDF Graph Pattern Matching on MapReduce Platforms</w:t>
      </w:r>
    </w:p>
    <w:p w:rsidR="002E7F32" w:rsidRDefault="002E7F32" w:rsidP="002E7F32">
      <w:r>
        <w:t>[</w:t>
      </w:r>
      <w:r w:rsidR="00D31726">
        <w:t>2</w:t>
      </w:r>
      <w:r w:rsidR="002474B2">
        <w:t>2</w:t>
      </w:r>
      <w:r>
        <w:t xml:space="preserve">] </w:t>
      </w:r>
      <w:proofErr w:type="spellStart"/>
      <w:r>
        <w:t>Jaliya</w:t>
      </w:r>
      <w:proofErr w:type="spellEnd"/>
      <w:r>
        <w:t xml:space="preserve"> </w:t>
      </w:r>
      <w:proofErr w:type="spellStart"/>
      <w:r>
        <w:t>Ekanayake</w:t>
      </w:r>
      <w:proofErr w:type="spellEnd"/>
      <w:r>
        <w:t xml:space="preserve">, </w:t>
      </w:r>
      <w:proofErr w:type="spellStart"/>
      <w:r>
        <w:t>Thilina</w:t>
      </w:r>
      <w:proofErr w:type="spellEnd"/>
      <w:r>
        <w:t xml:space="preserve"> </w:t>
      </w:r>
      <w:proofErr w:type="spellStart"/>
      <w:r>
        <w:t>Gunarathne</w:t>
      </w:r>
      <w:proofErr w:type="spellEnd"/>
      <w:r>
        <w:t xml:space="preserve">, et al. (2010). </w:t>
      </w:r>
      <w:proofErr w:type="gramStart"/>
      <w:r>
        <w:t>Applicability of DryadLINQ to Scientific Applications, Community Grids Laboratory, Indiana University.</w:t>
      </w:r>
      <w:proofErr w:type="gramEnd"/>
    </w:p>
    <w:p w:rsidR="009C1C7E" w:rsidRDefault="009C1C7E" w:rsidP="009C1C7E">
      <w:r>
        <w:t>[2</w:t>
      </w:r>
      <w:r w:rsidR="002474B2">
        <w:t>3</w:t>
      </w:r>
      <w:r>
        <w:t xml:space="preserve">] </w:t>
      </w:r>
      <w:proofErr w:type="spellStart"/>
      <w:r>
        <w:t>ParalleX</w:t>
      </w:r>
      <w:proofErr w:type="spellEnd"/>
      <w:r>
        <w:t xml:space="preserve">: A Study of </w:t>
      </w:r>
      <w:proofErr w:type="gramStart"/>
      <w:r>
        <w:t>A</w:t>
      </w:r>
      <w:proofErr w:type="gramEnd"/>
      <w:r>
        <w:t xml:space="preserve"> New Parallel Computation Model</w:t>
      </w:r>
    </w:p>
    <w:sectPr w:rsidR="009C1C7E" w:rsidSect="00977C58">
      <w:headerReference w:type="even" r:id="rId77"/>
      <w:headerReference w:type="default" r:id="rId78"/>
      <w:footnotePr>
        <w:numFmt w:val="lowerLetter"/>
      </w:footnotePr>
      <w:type w:val="nextColumn"/>
      <w:pgSz w:w="10886" w:h="14854" w:code="9"/>
      <w:pgMar w:top="754" w:right="794" w:bottom="1021" w:left="737" w:header="907" w:footer="120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C15" w:rsidRDefault="00623C15">
      <w:r>
        <w:separator/>
      </w:r>
    </w:p>
  </w:endnote>
  <w:endnote w:type="continuationSeparator" w:id="0">
    <w:p w:rsidR="00623C15" w:rsidRDefault="0062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A1669205-354F-4D1C-B424-0681D29BB37D}"/>
    <w:embedBold r:id="rId2" w:fontKey="{CBD589C2-D494-4D5D-859F-6CB16C274393}"/>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3" w:fontKey="{85775B83-5A10-4C1A-BAC7-B2F54388BEE6}"/>
  </w:font>
  <w:font w:name="Univers">
    <w:charset w:val="00"/>
    <w:family w:val="swiss"/>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25A5405-E553-4BEE-9847-1921C85CAD65}"/>
  </w:font>
  <w:font w:name="Calibri">
    <w:panose1 w:val="020F0502020204030204"/>
    <w:charset w:val="00"/>
    <w:family w:val="swiss"/>
    <w:pitch w:val="variable"/>
    <w:sig w:usb0="E10002FF" w:usb1="4000ACFF" w:usb2="00000009" w:usb3="00000000" w:csb0="0000019F" w:csb1="00000000"/>
    <w:embedRegular r:id="rId5" w:fontKey="{072F0952-85F7-45FC-9748-856AAC759667}"/>
  </w:font>
  <w:font w:name="Cambria Math">
    <w:panose1 w:val="02040503050406030204"/>
    <w:charset w:val="00"/>
    <w:family w:val="roman"/>
    <w:pitch w:val="variable"/>
    <w:sig w:usb0="E00002FF" w:usb1="420024FF" w:usb2="00000000" w:usb3="00000000" w:csb0="0000019F" w:csb1="00000000"/>
    <w:embedRegular r:id="rId6" w:fontKey="{D6E11549-CFD8-4AD7-8363-75478AC85D2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C15" w:rsidRPr="009C2BBA" w:rsidRDefault="00623C15" w:rsidP="009C2BBA">
      <w:pPr>
        <w:pStyle w:val="Footer"/>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pt">
            <v:imagedata r:id="rId1" o:title="3pcline"/>
          </v:shape>
        </w:pict>
      </w:r>
    </w:p>
  </w:footnote>
  <w:footnote w:type="continuationSeparator" w:id="0">
    <w:p w:rsidR="00623C15" w:rsidRDefault="00623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50" w:rsidRDefault="00293F50" w:rsidP="00714795">
    <w:pPr>
      <w:pStyle w:val="Header"/>
      <w:tabs>
        <w:tab w:val="center" w:pos="4920"/>
      </w:tabs>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8D41CA">
      <w:t>2012</w:t>
    </w:r>
    <w:r w:rsidRPr="00F44A6D">
      <w:fldChar w:fldCharType="end"/>
    </w:r>
    <w:r w:rsidRPr="00F44A6D">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F50" w:rsidRDefault="00293F50" w:rsidP="00CB7E17">
    <w:pPr>
      <w:pStyle w:val="Header"/>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8D41CA">
      <w:t>2012</w:t>
    </w:r>
    <w:r w:rsidRPr="00F44A6D">
      <w:fldChar w:fldCharType="end"/>
    </w:r>
    <w:r w:rsidRPr="00F44A6D">
      <w:t>) 000–000</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7DF"/>
    <w:multiLevelType w:val="hybridMultilevel"/>
    <w:tmpl w:val="1E7E1378"/>
    <w:lvl w:ilvl="0" w:tplc="5EDC9D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5F1958"/>
    <w:multiLevelType w:val="multilevel"/>
    <w:tmpl w:val="FED285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4AC0B88"/>
    <w:multiLevelType w:val="hybridMultilevel"/>
    <w:tmpl w:val="CDB65302"/>
    <w:lvl w:ilvl="0" w:tplc="BEA42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E72093E"/>
    <w:multiLevelType w:val="hybridMultilevel"/>
    <w:tmpl w:val="F9FE1C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C72B59"/>
    <w:multiLevelType w:val="hybridMultilevel"/>
    <w:tmpl w:val="71F4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8F6381"/>
    <w:multiLevelType w:val="hybridMultilevel"/>
    <w:tmpl w:val="4FB8A2D6"/>
    <w:lvl w:ilvl="0" w:tplc="5EDC9D7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D82F13"/>
    <w:multiLevelType w:val="hybridMultilevel"/>
    <w:tmpl w:val="50F888F4"/>
    <w:lvl w:ilvl="0" w:tplc="93300F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079AA"/>
    <w:multiLevelType w:val="multilevel"/>
    <w:tmpl w:val="93E07C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E323C9C"/>
    <w:multiLevelType w:val="hybridMultilevel"/>
    <w:tmpl w:val="024434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45854"/>
    <w:multiLevelType w:val="hybridMultilevel"/>
    <w:tmpl w:val="82101526"/>
    <w:lvl w:ilvl="0" w:tplc="5EDC9D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34D082F"/>
    <w:multiLevelType w:val="hybridMultilevel"/>
    <w:tmpl w:val="05AA991A"/>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05803"/>
    <w:multiLevelType w:val="multilevel"/>
    <w:tmpl w:val="AFE2152E"/>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627574A6"/>
    <w:multiLevelType w:val="hybridMultilevel"/>
    <w:tmpl w:val="F9FE1C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5579CC"/>
    <w:multiLevelType w:val="hybridMultilevel"/>
    <w:tmpl w:val="1E7E1378"/>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53F8E"/>
    <w:multiLevelType w:val="hybridMultilevel"/>
    <w:tmpl w:val="62108010"/>
    <w:lvl w:ilvl="0" w:tplc="95C2C29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F3368"/>
    <w:multiLevelType w:val="hybridMultilevel"/>
    <w:tmpl w:val="E35258D0"/>
    <w:lvl w:ilvl="0" w:tplc="9842C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67975"/>
    <w:multiLevelType w:val="hybridMultilevel"/>
    <w:tmpl w:val="EE643A7C"/>
    <w:lvl w:ilvl="0" w:tplc="34587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4C378A"/>
    <w:multiLevelType w:val="hybridMultilevel"/>
    <w:tmpl w:val="C908B3D6"/>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FA04F1"/>
    <w:multiLevelType w:val="hybridMultilevel"/>
    <w:tmpl w:val="7BE0D914"/>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2"/>
  </w:num>
  <w:num w:numId="4">
    <w:abstractNumId w:val="12"/>
  </w:num>
  <w:num w:numId="5">
    <w:abstractNumId w:val="14"/>
  </w:num>
  <w:num w:numId="6">
    <w:abstractNumId w:val="1"/>
  </w:num>
  <w:num w:numId="7">
    <w:abstractNumId w:val="3"/>
  </w:num>
  <w:num w:numId="8">
    <w:abstractNumId w:val="9"/>
  </w:num>
  <w:num w:numId="9">
    <w:abstractNumId w:val="19"/>
  </w:num>
  <w:num w:numId="10">
    <w:abstractNumId w:val="0"/>
  </w:num>
  <w:num w:numId="11">
    <w:abstractNumId w:val="17"/>
  </w:num>
  <w:num w:numId="12">
    <w:abstractNumId w:val="7"/>
  </w:num>
  <w:num w:numId="13">
    <w:abstractNumId w:val="6"/>
  </w:num>
  <w:num w:numId="14">
    <w:abstractNumId w:val="11"/>
  </w:num>
  <w:num w:numId="15">
    <w:abstractNumId w:val="5"/>
  </w:num>
  <w:num w:numId="16">
    <w:abstractNumId w:val="22"/>
  </w:num>
  <w:num w:numId="17">
    <w:abstractNumId w:val="13"/>
  </w:num>
  <w:num w:numId="18">
    <w:abstractNumId w:val="20"/>
  </w:num>
  <w:num w:numId="19">
    <w:abstractNumId w:val="18"/>
  </w:num>
  <w:num w:numId="20">
    <w:abstractNumId w:val="8"/>
  </w:num>
  <w:num w:numId="21">
    <w:abstractNumId w:val="16"/>
  </w:num>
  <w:num w:numId="22">
    <w:abstractNumId w:val="10"/>
  </w:num>
  <w:num w:numId="2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20"/>
  <w:drawingGridVerticalSpacing w:val="120"/>
  <w:noPunctuationKerning/>
  <w:characterSpacingControl w:val="doNotCompress"/>
  <w:hdrShapeDefaults>
    <o:shapedefaults v:ext="edit" spidmax="2049"/>
  </w:hdrShapeDefaults>
  <w:footnotePr>
    <w:numFmt w:val="lowerLette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25B9"/>
    <w:rsid w:val="00006552"/>
    <w:rsid w:val="00012E60"/>
    <w:rsid w:val="00016A5C"/>
    <w:rsid w:val="00024FDF"/>
    <w:rsid w:val="00025676"/>
    <w:rsid w:val="00027A60"/>
    <w:rsid w:val="000301E9"/>
    <w:rsid w:val="00037F98"/>
    <w:rsid w:val="00047DE9"/>
    <w:rsid w:val="00052E47"/>
    <w:rsid w:val="00054C47"/>
    <w:rsid w:val="00063DF1"/>
    <w:rsid w:val="000649D7"/>
    <w:rsid w:val="000650AA"/>
    <w:rsid w:val="00067B3C"/>
    <w:rsid w:val="000755BC"/>
    <w:rsid w:val="000863C9"/>
    <w:rsid w:val="00097D34"/>
    <w:rsid w:val="000A62D4"/>
    <w:rsid w:val="000B2A97"/>
    <w:rsid w:val="000B44C8"/>
    <w:rsid w:val="000C4890"/>
    <w:rsid w:val="000D3E5E"/>
    <w:rsid w:val="000D78ED"/>
    <w:rsid w:val="000E4EE0"/>
    <w:rsid w:val="000E5FCB"/>
    <w:rsid w:val="000E68A5"/>
    <w:rsid w:val="00100D47"/>
    <w:rsid w:val="00104883"/>
    <w:rsid w:val="00107D45"/>
    <w:rsid w:val="00110385"/>
    <w:rsid w:val="00111989"/>
    <w:rsid w:val="00120125"/>
    <w:rsid w:val="001213EA"/>
    <w:rsid w:val="00124FBD"/>
    <w:rsid w:val="00130D8B"/>
    <w:rsid w:val="001312BB"/>
    <w:rsid w:val="001320F4"/>
    <w:rsid w:val="00136E16"/>
    <w:rsid w:val="00141FB0"/>
    <w:rsid w:val="00142BC6"/>
    <w:rsid w:val="00145E1F"/>
    <w:rsid w:val="001575C9"/>
    <w:rsid w:val="00163DC1"/>
    <w:rsid w:val="00170B09"/>
    <w:rsid w:val="00180A46"/>
    <w:rsid w:val="00182275"/>
    <w:rsid w:val="00197B1C"/>
    <w:rsid w:val="001A019D"/>
    <w:rsid w:val="001A3F39"/>
    <w:rsid w:val="001A55F0"/>
    <w:rsid w:val="001B0BCC"/>
    <w:rsid w:val="001B6160"/>
    <w:rsid w:val="001B70E0"/>
    <w:rsid w:val="001C202E"/>
    <w:rsid w:val="001D3DDC"/>
    <w:rsid w:val="001D4797"/>
    <w:rsid w:val="001E17C8"/>
    <w:rsid w:val="001E4CA5"/>
    <w:rsid w:val="001E57C4"/>
    <w:rsid w:val="001E598B"/>
    <w:rsid w:val="001E60AA"/>
    <w:rsid w:val="001F1930"/>
    <w:rsid w:val="0020152F"/>
    <w:rsid w:val="002017AF"/>
    <w:rsid w:val="00203F47"/>
    <w:rsid w:val="00204332"/>
    <w:rsid w:val="0020483F"/>
    <w:rsid w:val="0020640B"/>
    <w:rsid w:val="002064DE"/>
    <w:rsid w:val="00210D07"/>
    <w:rsid w:val="00212F3C"/>
    <w:rsid w:val="0021526F"/>
    <w:rsid w:val="00226D1F"/>
    <w:rsid w:val="00227F74"/>
    <w:rsid w:val="002336D1"/>
    <w:rsid w:val="00233C65"/>
    <w:rsid w:val="00240077"/>
    <w:rsid w:val="00243BEA"/>
    <w:rsid w:val="0024547D"/>
    <w:rsid w:val="00245DBB"/>
    <w:rsid w:val="002469A2"/>
    <w:rsid w:val="002474B2"/>
    <w:rsid w:val="00251A89"/>
    <w:rsid w:val="0025788C"/>
    <w:rsid w:val="00271032"/>
    <w:rsid w:val="00277D25"/>
    <w:rsid w:val="00293F50"/>
    <w:rsid w:val="002973A0"/>
    <w:rsid w:val="002A43FD"/>
    <w:rsid w:val="002B0703"/>
    <w:rsid w:val="002B11DC"/>
    <w:rsid w:val="002B2E98"/>
    <w:rsid w:val="002B6290"/>
    <w:rsid w:val="002B6C43"/>
    <w:rsid w:val="002B6E40"/>
    <w:rsid w:val="002C052B"/>
    <w:rsid w:val="002C3997"/>
    <w:rsid w:val="002D099C"/>
    <w:rsid w:val="002D11B6"/>
    <w:rsid w:val="002E180C"/>
    <w:rsid w:val="002E635B"/>
    <w:rsid w:val="002E6C0F"/>
    <w:rsid w:val="002E7F32"/>
    <w:rsid w:val="002F52C6"/>
    <w:rsid w:val="002F7E88"/>
    <w:rsid w:val="00302A25"/>
    <w:rsid w:val="00302BD0"/>
    <w:rsid w:val="0030539F"/>
    <w:rsid w:val="00306E6D"/>
    <w:rsid w:val="003072E2"/>
    <w:rsid w:val="00307788"/>
    <w:rsid w:val="0031129A"/>
    <w:rsid w:val="00313AAB"/>
    <w:rsid w:val="0032118A"/>
    <w:rsid w:val="00321D74"/>
    <w:rsid w:val="0032371F"/>
    <w:rsid w:val="003246C2"/>
    <w:rsid w:val="0032488A"/>
    <w:rsid w:val="003267AF"/>
    <w:rsid w:val="00327F47"/>
    <w:rsid w:val="0033764C"/>
    <w:rsid w:val="0034175E"/>
    <w:rsid w:val="00342241"/>
    <w:rsid w:val="00344A75"/>
    <w:rsid w:val="00351885"/>
    <w:rsid w:val="003531F6"/>
    <w:rsid w:val="00356F7E"/>
    <w:rsid w:val="00357E8C"/>
    <w:rsid w:val="0036180D"/>
    <w:rsid w:val="0036523D"/>
    <w:rsid w:val="0037461B"/>
    <w:rsid w:val="00381804"/>
    <w:rsid w:val="00382014"/>
    <w:rsid w:val="0038404D"/>
    <w:rsid w:val="00385560"/>
    <w:rsid w:val="0039499C"/>
    <w:rsid w:val="003A275D"/>
    <w:rsid w:val="003A5532"/>
    <w:rsid w:val="003B3A06"/>
    <w:rsid w:val="003C2D04"/>
    <w:rsid w:val="003C5A2A"/>
    <w:rsid w:val="003C70E2"/>
    <w:rsid w:val="003D0E48"/>
    <w:rsid w:val="003D594C"/>
    <w:rsid w:val="003D68F1"/>
    <w:rsid w:val="003D6C51"/>
    <w:rsid w:val="003E3236"/>
    <w:rsid w:val="003E3485"/>
    <w:rsid w:val="003F159F"/>
    <w:rsid w:val="003F2850"/>
    <w:rsid w:val="003F741E"/>
    <w:rsid w:val="004001E6"/>
    <w:rsid w:val="0040077E"/>
    <w:rsid w:val="00401EA6"/>
    <w:rsid w:val="00403BC9"/>
    <w:rsid w:val="00407508"/>
    <w:rsid w:val="004130A2"/>
    <w:rsid w:val="004225B9"/>
    <w:rsid w:val="0042356E"/>
    <w:rsid w:val="00431D16"/>
    <w:rsid w:val="0043354F"/>
    <w:rsid w:val="0043463A"/>
    <w:rsid w:val="00436578"/>
    <w:rsid w:val="00436FF8"/>
    <w:rsid w:val="004371CA"/>
    <w:rsid w:val="00437432"/>
    <w:rsid w:val="00444DE6"/>
    <w:rsid w:val="00450852"/>
    <w:rsid w:val="004540C4"/>
    <w:rsid w:val="00454BA4"/>
    <w:rsid w:val="00463AD4"/>
    <w:rsid w:val="00465826"/>
    <w:rsid w:val="004665DC"/>
    <w:rsid w:val="00466D24"/>
    <w:rsid w:val="00471A74"/>
    <w:rsid w:val="00480284"/>
    <w:rsid w:val="004804A9"/>
    <w:rsid w:val="00482054"/>
    <w:rsid w:val="004845C5"/>
    <w:rsid w:val="00492198"/>
    <w:rsid w:val="00493706"/>
    <w:rsid w:val="00494DEA"/>
    <w:rsid w:val="00496971"/>
    <w:rsid w:val="004A0E0A"/>
    <w:rsid w:val="004A36A4"/>
    <w:rsid w:val="004B3F11"/>
    <w:rsid w:val="004B5811"/>
    <w:rsid w:val="004B67B7"/>
    <w:rsid w:val="004C265D"/>
    <w:rsid w:val="004D10A4"/>
    <w:rsid w:val="004D1BFD"/>
    <w:rsid w:val="004D38E8"/>
    <w:rsid w:val="004D5F2C"/>
    <w:rsid w:val="004D6367"/>
    <w:rsid w:val="004E097D"/>
    <w:rsid w:val="004E13C2"/>
    <w:rsid w:val="004E13F0"/>
    <w:rsid w:val="004E3133"/>
    <w:rsid w:val="004E3465"/>
    <w:rsid w:val="004E42C1"/>
    <w:rsid w:val="004E655E"/>
    <w:rsid w:val="004F2C72"/>
    <w:rsid w:val="004F7402"/>
    <w:rsid w:val="00501260"/>
    <w:rsid w:val="00505AD8"/>
    <w:rsid w:val="00507E97"/>
    <w:rsid w:val="00514F96"/>
    <w:rsid w:val="0051790F"/>
    <w:rsid w:val="00520B9C"/>
    <w:rsid w:val="00523367"/>
    <w:rsid w:val="00523C52"/>
    <w:rsid w:val="00531364"/>
    <w:rsid w:val="00531932"/>
    <w:rsid w:val="005513E7"/>
    <w:rsid w:val="005805EF"/>
    <w:rsid w:val="005928CF"/>
    <w:rsid w:val="00592BE6"/>
    <w:rsid w:val="005A665E"/>
    <w:rsid w:val="005A710D"/>
    <w:rsid w:val="005B1BEC"/>
    <w:rsid w:val="005B31B7"/>
    <w:rsid w:val="005B611A"/>
    <w:rsid w:val="005B7988"/>
    <w:rsid w:val="005C56EC"/>
    <w:rsid w:val="005C66CE"/>
    <w:rsid w:val="005D172F"/>
    <w:rsid w:val="005D1E0B"/>
    <w:rsid w:val="005D40CE"/>
    <w:rsid w:val="005D461E"/>
    <w:rsid w:val="005D7E89"/>
    <w:rsid w:val="005E12D7"/>
    <w:rsid w:val="005E268B"/>
    <w:rsid w:val="005E6A7F"/>
    <w:rsid w:val="005E6E48"/>
    <w:rsid w:val="005E73D0"/>
    <w:rsid w:val="005F34B6"/>
    <w:rsid w:val="005F4855"/>
    <w:rsid w:val="005F7A25"/>
    <w:rsid w:val="006030EB"/>
    <w:rsid w:val="0061055B"/>
    <w:rsid w:val="006112DE"/>
    <w:rsid w:val="00612695"/>
    <w:rsid w:val="00614498"/>
    <w:rsid w:val="00617380"/>
    <w:rsid w:val="0062309B"/>
    <w:rsid w:val="00623C15"/>
    <w:rsid w:val="00630EF3"/>
    <w:rsid w:val="00633BA0"/>
    <w:rsid w:val="006344E3"/>
    <w:rsid w:val="00637351"/>
    <w:rsid w:val="00640B15"/>
    <w:rsid w:val="00641659"/>
    <w:rsid w:val="006429DC"/>
    <w:rsid w:val="006434D6"/>
    <w:rsid w:val="00646D76"/>
    <w:rsid w:val="0065476D"/>
    <w:rsid w:val="0066063D"/>
    <w:rsid w:val="00662104"/>
    <w:rsid w:val="006650ED"/>
    <w:rsid w:val="00666902"/>
    <w:rsid w:val="0067118F"/>
    <w:rsid w:val="00671551"/>
    <w:rsid w:val="0067249D"/>
    <w:rsid w:val="00672D79"/>
    <w:rsid w:val="00673F49"/>
    <w:rsid w:val="00683890"/>
    <w:rsid w:val="006845DD"/>
    <w:rsid w:val="0068705D"/>
    <w:rsid w:val="006934D6"/>
    <w:rsid w:val="00696999"/>
    <w:rsid w:val="0069705F"/>
    <w:rsid w:val="006A1789"/>
    <w:rsid w:val="006A4C17"/>
    <w:rsid w:val="006A6D2B"/>
    <w:rsid w:val="006B52DC"/>
    <w:rsid w:val="006B6D98"/>
    <w:rsid w:val="006C10C6"/>
    <w:rsid w:val="006C395A"/>
    <w:rsid w:val="006D0351"/>
    <w:rsid w:val="006D03B2"/>
    <w:rsid w:val="006D336A"/>
    <w:rsid w:val="006E36EE"/>
    <w:rsid w:val="006E6B3E"/>
    <w:rsid w:val="00701A20"/>
    <w:rsid w:val="00702704"/>
    <w:rsid w:val="00702CE8"/>
    <w:rsid w:val="0070373D"/>
    <w:rsid w:val="00714795"/>
    <w:rsid w:val="00714AC3"/>
    <w:rsid w:val="007170D1"/>
    <w:rsid w:val="0072754F"/>
    <w:rsid w:val="00730AEF"/>
    <w:rsid w:val="007406F2"/>
    <w:rsid w:val="0075075A"/>
    <w:rsid w:val="00751BD1"/>
    <w:rsid w:val="0075330E"/>
    <w:rsid w:val="0075701C"/>
    <w:rsid w:val="00760F80"/>
    <w:rsid w:val="00761B36"/>
    <w:rsid w:val="00764951"/>
    <w:rsid w:val="007733CE"/>
    <w:rsid w:val="00775001"/>
    <w:rsid w:val="00776B26"/>
    <w:rsid w:val="007775AA"/>
    <w:rsid w:val="007802E6"/>
    <w:rsid w:val="00784659"/>
    <w:rsid w:val="00786FA8"/>
    <w:rsid w:val="00795410"/>
    <w:rsid w:val="007A2117"/>
    <w:rsid w:val="007A64D9"/>
    <w:rsid w:val="007B080D"/>
    <w:rsid w:val="007B42FF"/>
    <w:rsid w:val="007C1D57"/>
    <w:rsid w:val="007C47ED"/>
    <w:rsid w:val="007C4E23"/>
    <w:rsid w:val="007C65DA"/>
    <w:rsid w:val="007C7250"/>
    <w:rsid w:val="007D186B"/>
    <w:rsid w:val="007D48F5"/>
    <w:rsid w:val="007D6B9B"/>
    <w:rsid w:val="007D7281"/>
    <w:rsid w:val="007E294E"/>
    <w:rsid w:val="007E2E37"/>
    <w:rsid w:val="007E66AF"/>
    <w:rsid w:val="007F0764"/>
    <w:rsid w:val="007F2AF4"/>
    <w:rsid w:val="00807E95"/>
    <w:rsid w:val="00811167"/>
    <w:rsid w:val="00811344"/>
    <w:rsid w:val="0081547A"/>
    <w:rsid w:val="0082269B"/>
    <w:rsid w:val="00824B9B"/>
    <w:rsid w:val="00832D74"/>
    <w:rsid w:val="00841BA9"/>
    <w:rsid w:val="00850D52"/>
    <w:rsid w:val="00851193"/>
    <w:rsid w:val="00857E10"/>
    <w:rsid w:val="00861807"/>
    <w:rsid w:val="0086199C"/>
    <w:rsid w:val="008637C9"/>
    <w:rsid w:val="00864AD4"/>
    <w:rsid w:val="00864C91"/>
    <w:rsid w:val="00867320"/>
    <w:rsid w:val="00877756"/>
    <w:rsid w:val="008861AE"/>
    <w:rsid w:val="0088628A"/>
    <w:rsid w:val="00890734"/>
    <w:rsid w:val="0089145C"/>
    <w:rsid w:val="0089405F"/>
    <w:rsid w:val="008A06B0"/>
    <w:rsid w:val="008B6AF4"/>
    <w:rsid w:val="008C0CA8"/>
    <w:rsid w:val="008C3C08"/>
    <w:rsid w:val="008C735C"/>
    <w:rsid w:val="008C77B9"/>
    <w:rsid w:val="008D0266"/>
    <w:rsid w:val="008D3A97"/>
    <w:rsid w:val="008D41CA"/>
    <w:rsid w:val="008E085E"/>
    <w:rsid w:val="008E0998"/>
    <w:rsid w:val="008E33CA"/>
    <w:rsid w:val="008E3EB0"/>
    <w:rsid w:val="008E6977"/>
    <w:rsid w:val="008E6E33"/>
    <w:rsid w:val="008F1E37"/>
    <w:rsid w:val="008F27EF"/>
    <w:rsid w:val="00901C2E"/>
    <w:rsid w:val="00904A0E"/>
    <w:rsid w:val="00906631"/>
    <w:rsid w:val="009076EB"/>
    <w:rsid w:val="00907CBE"/>
    <w:rsid w:val="00910728"/>
    <w:rsid w:val="009160F4"/>
    <w:rsid w:val="00917560"/>
    <w:rsid w:val="009220C0"/>
    <w:rsid w:val="0092509A"/>
    <w:rsid w:val="0093006D"/>
    <w:rsid w:val="009342EB"/>
    <w:rsid w:val="009349C5"/>
    <w:rsid w:val="00934A70"/>
    <w:rsid w:val="00936B09"/>
    <w:rsid w:val="00942BE8"/>
    <w:rsid w:val="00944AE8"/>
    <w:rsid w:val="009452BC"/>
    <w:rsid w:val="009467F4"/>
    <w:rsid w:val="009545B6"/>
    <w:rsid w:val="009551BE"/>
    <w:rsid w:val="00960572"/>
    <w:rsid w:val="00960A02"/>
    <w:rsid w:val="00960AE6"/>
    <w:rsid w:val="0096129E"/>
    <w:rsid w:val="009631A3"/>
    <w:rsid w:val="00963301"/>
    <w:rsid w:val="009651CB"/>
    <w:rsid w:val="00970F03"/>
    <w:rsid w:val="00970F12"/>
    <w:rsid w:val="00972224"/>
    <w:rsid w:val="00975C39"/>
    <w:rsid w:val="009776C6"/>
    <w:rsid w:val="00977C58"/>
    <w:rsid w:val="00986B86"/>
    <w:rsid w:val="00990E26"/>
    <w:rsid w:val="009919A8"/>
    <w:rsid w:val="00991A1F"/>
    <w:rsid w:val="009940CE"/>
    <w:rsid w:val="009947E0"/>
    <w:rsid w:val="0099755E"/>
    <w:rsid w:val="009A5D45"/>
    <w:rsid w:val="009A7964"/>
    <w:rsid w:val="009B0E09"/>
    <w:rsid w:val="009B3BF5"/>
    <w:rsid w:val="009C1C7E"/>
    <w:rsid w:val="009C2BBA"/>
    <w:rsid w:val="009D136F"/>
    <w:rsid w:val="009D4218"/>
    <w:rsid w:val="009D62D0"/>
    <w:rsid w:val="009E1829"/>
    <w:rsid w:val="009E5DAE"/>
    <w:rsid w:val="009F1903"/>
    <w:rsid w:val="009F2A02"/>
    <w:rsid w:val="009F35C3"/>
    <w:rsid w:val="009F428B"/>
    <w:rsid w:val="009F62C6"/>
    <w:rsid w:val="009F7199"/>
    <w:rsid w:val="00A12714"/>
    <w:rsid w:val="00A15412"/>
    <w:rsid w:val="00A17BF9"/>
    <w:rsid w:val="00A230DA"/>
    <w:rsid w:val="00A23AB7"/>
    <w:rsid w:val="00A303E9"/>
    <w:rsid w:val="00A347D1"/>
    <w:rsid w:val="00A35913"/>
    <w:rsid w:val="00A36476"/>
    <w:rsid w:val="00A469C9"/>
    <w:rsid w:val="00A5363C"/>
    <w:rsid w:val="00A63108"/>
    <w:rsid w:val="00A63BE1"/>
    <w:rsid w:val="00A6573D"/>
    <w:rsid w:val="00A658EF"/>
    <w:rsid w:val="00A75296"/>
    <w:rsid w:val="00A8113F"/>
    <w:rsid w:val="00A8286D"/>
    <w:rsid w:val="00A85E09"/>
    <w:rsid w:val="00A93C27"/>
    <w:rsid w:val="00AA2349"/>
    <w:rsid w:val="00AA6AD4"/>
    <w:rsid w:val="00AB3CD1"/>
    <w:rsid w:val="00AB430A"/>
    <w:rsid w:val="00AB44DD"/>
    <w:rsid w:val="00AD08AC"/>
    <w:rsid w:val="00AD500F"/>
    <w:rsid w:val="00AD536D"/>
    <w:rsid w:val="00AD5D24"/>
    <w:rsid w:val="00AE1140"/>
    <w:rsid w:val="00AE35BE"/>
    <w:rsid w:val="00AE36AE"/>
    <w:rsid w:val="00AE7DCA"/>
    <w:rsid w:val="00AF1DD7"/>
    <w:rsid w:val="00AF4892"/>
    <w:rsid w:val="00AF49B6"/>
    <w:rsid w:val="00AF5FEB"/>
    <w:rsid w:val="00AF741B"/>
    <w:rsid w:val="00B00547"/>
    <w:rsid w:val="00B0175A"/>
    <w:rsid w:val="00B02182"/>
    <w:rsid w:val="00B03743"/>
    <w:rsid w:val="00B03A34"/>
    <w:rsid w:val="00B2007D"/>
    <w:rsid w:val="00B20889"/>
    <w:rsid w:val="00B20C1F"/>
    <w:rsid w:val="00B246D2"/>
    <w:rsid w:val="00B25732"/>
    <w:rsid w:val="00B278F2"/>
    <w:rsid w:val="00B33BAA"/>
    <w:rsid w:val="00B347DD"/>
    <w:rsid w:val="00B37604"/>
    <w:rsid w:val="00B37D15"/>
    <w:rsid w:val="00B40E22"/>
    <w:rsid w:val="00B4189F"/>
    <w:rsid w:val="00B553BA"/>
    <w:rsid w:val="00B5592A"/>
    <w:rsid w:val="00B639D9"/>
    <w:rsid w:val="00B6660C"/>
    <w:rsid w:val="00B67772"/>
    <w:rsid w:val="00B7016F"/>
    <w:rsid w:val="00B705D2"/>
    <w:rsid w:val="00B7491F"/>
    <w:rsid w:val="00B802B6"/>
    <w:rsid w:val="00B81012"/>
    <w:rsid w:val="00B83B02"/>
    <w:rsid w:val="00B85E51"/>
    <w:rsid w:val="00BA4526"/>
    <w:rsid w:val="00BA7EA7"/>
    <w:rsid w:val="00BB7360"/>
    <w:rsid w:val="00BC0B2C"/>
    <w:rsid w:val="00BC0B97"/>
    <w:rsid w:val="00BC2C51"/>
    <w:rsid w:val="00BC390B"/>
    <w:rsid w:val="00BC68A7"/>
    <w:rsid w:val="00BD0B14"/>
    <w:rsid w:val="00BD1ACA"/>
    <w:rsid w:val="00BD2870"/>
    <w:rsid w:val="00BD32BF"/>
    <w:rsid w:val="00BE166E"/>
    <w:rsid w:val="00BE2444"/>
    <w:rsid w:val="00BE2C84"/>
    <w:rsid w:val="00BE3C89"/>
    <w:rsid w:val="00BE68E8"/>
    <w:rsid w:val="00BF4215"/>
    <w:rsid w:val="00C004FA"/>
    <w:rsid w:val="00C06C5A"/>
    <w:rsid w:val="00C217B5"/>
    <w:rsid w:val="00C23954"/>
    <w:rsid w:val="00C24720"/>
    <w:rsid w:val="00C24B36"/>
    <w:rsid w:val="00C323D2"/>
    <w:rsid w:val="00C3334F"/>
    <w:rsid w:val="00C335A9"/>
    <w:rsid w:val="00C3374B"/>
    <w:rsid w:val="00C33D61"/>
    <w:rsid w:val="00C409D9"/>
    <w:rsid w:val="00C41953"/>
    <w:rsid w:val="00C4448E"/>
    <w:rsid w:val="00C45945"/>
    <w:rsid w:val="00C5198C"/>
    <w:rsid w:val="00C523A7"/>
    <w:rsid w:val="00C52C53"/>
    <w:rsid w:val="00C533E6"/>
    <w:rsid w:val="00C56718"/>
    <w:rsid w:val="00C6090C"/>
    <w:rsid w:val="00C6171F"/>
    <w:rsid w:val="00C621D9"/>
    <w:rsid w:val="00C73DDB"/>
    <w:rsid w:val="00C74553"/>
    <w:rsid w:val="00C75CB9"/>
    <w:rsid w:val="00C76F70"/>
    <w:rsid w:val="00C77F0E"/>
    <w:rsid w:val="00C83F2F"/>
    <w:rsid w:val="00C86286"/>
    <w:rsid w:val="00CA184F"/>
    <w:rsid w:val="00CB7E17"/>
    <w:rsid w:val="00CC76B1"/>
    <w:rsid w:val="00CD1FA1"/>
    <w:rsid w:val="00CD2E83"/>
    <w:rsid w:val="00CD572C"/>
    <w:rsid w:val="00CE6ED0"/>
    <w:rsid w:val="00CF23EE"/>
    <w:rsid w:val="00CF74E3"/>
    <w:rsid w:val="00D00EAC"/>
    <w:rsid w:val="00D0261B"/>
    <w:rsid w:val="00D06159"/>
    <w:rsid w:val="00D13C98"/>
    <w:rsid w:val="00D14477"/>
    <w:rsid w:val="00D14B57"/>
    <w:rsid w:val="00D257D2"/>
    <w:rsid w:val="00D25848"/>
    <w:rsid w:val="00D25861"/>
    <w:rsid w:val="00D311E6"/>
    <w:rsid w:val="00D31726"/>
    <w:rsid w:val="00D3320E"/>
    <w:rsid w:val="00D336DA"/>
    <w:rsid w:val="00D3554C"/>
    <w:rsid w:val="00D36761"/>
    <w:rsid w:val="00D41439"/>
    <w:rsid w:val="00D43A6B"/>
    <w:rsid w:val="00D6491D"/>
    <w:rsid w:val="00D64C86"/>
    <w:rsid w:val="00D779C8"/>
    <w:rsid w:val="00D80AA1"/>
    <w:rsid w:val="00D8145E"/>
    <w:rsid w:val="00D8184D"/>
    <w:rsid w:val="00D8237B"/>
    <w:rsid w:val="00D9024F"/>
    <w:rsid w:val="00D905A8"/>
    <w:rsid w:val="00D91C4B"/>
    <w:rsid w:val="00D9558A"/>
    <w:rsid w:val="00DA111B"/>
    <w:rsid w:val="00DB798D"/>
    <w:rsid w:val="00DC0422"/>
    <w:rsid w:val="00DC101F"/>
    <w:rsid w:val="00DC2F0A"/>
    <w:rsid w:val="00DC5D51"/>
    <w:rsid w:val="00DC719F"/>
    <w:rsid w:val="00DC7B74"/>
    <w:rsid w:val="00DE4D46"/>
    <w:rsid w:val="00DF2AAD"/>
    <w:rsid w:val="00DF3741"/>
    <w:rsid w:val="00DF3C2C"/>
    <w:rsid w:val="00DF4C6E"/>
    <w:rsid w:val="00DF4E30"/>
    <w:rsid w:val="00DF7144"/>
    <w:rsid w:val="00DF7FA4"/>
    <w:rsid w:val="00E113C3"/>
    <w:rsid w:val="00E17188"/>
    <w:rsid w:val="00E20ED1"/>
    <w:rsid w:val="00E228B8"/>
    <w:rsid w:val="00E2421A"/>
    <w:rsid w:val="00E27F99"/>
    <w:rsid w:val="00E307A2"/>
    <w:rsid w:val="00E307D6"/>
    <w:rsid w:val="00E31CBA"/>
    <w:rsid w:val="00E348C4"/>
    <w:rsid w:val="00E357A3"/>
    <w:rsid w:val="00E3650D"/>
    <w:rsid w:val="00E45B4F"/>
    <w:rsid w:val="00E540B3"/>
    <w:rsid w:val="00E553B6"/>
    <w:rsid w:val="00E60A62"/>
    <w:rsid w:val="00E64848"/>
    <w:rsid w:val="00E65FA0"/>
    <w:rsid w:val="00E65FF4"/>
    <w:rsid w:val="00E80F4E"/>
    <w:rsid w:val="00E8477D"/>
    <w:rsid w:val="00E8627B"/>
    <w:rsid w:val="00E91BF2"/>
    <w:rsid w:val="00EA2935"/>
    <w:rsid w:val="00EA690F"/>
    <w:rsid w:val="00EA77DD"/>
    <w:rsid w:val="00EB3330"/>
    <w:rsid w:val="00EB45A4"/>
    <w:rsid w:val="00EC66B8"/>
    <w:rsid w:val="00EC6F51"/>
    <w:rsid w:val="00ED0973"/>
    <w:rsid w:val="00ED256E"/>
    <w:rsid w:val="00ED3FAD"/>
    <w:rsid w:val="00ED7270"/>
    <w:rsid w:val="00EE0C8F"/>
    <w:rsid w:val="00EE4869"/>
    <w:rsid w:val="00EE525B"/>
    <w:rsid w:val="00F044B1"/>
    <w:rsid w:val="00F16AB0"/>
    <w:rsid w:val="00F24268"/>
    <w:rsid w:val="00F3570A"/>
    <w:rsid w:val="00F35A74"/>
    <w:rsid w:val="00F40E83"/>
    <w:rsid w:val="00F41747"/>
    <w:rsid w:val="00F44A6D"/>
    <w:rsid w:val="00F4565B"/>
    <w:rsid w:val="00F46A7B"/>
    <w:rsid w:val="00F50DDF"/>
    <w:rsid w:val="00F5154A"/>
    <w:rsid w:val="00F51A3C"/>
    <w:rsid w:val="00F54BC5"/>
    <w:rsid w:val="00F551AE"/>
    <w:rsid w:val="00F56C92"/>
    <w:rsid w:val="00F6086C"/>
    <w:rsid w:val="00F735A7"/>
    <w:rsid w:val="00F760F1"/>
    <w:rsid w:val="00F76393"/>
    <w:rsid w:val="00F77CE7"/>
    <w:rsid w:val="00F83B7B"/>
    <w:rsid w:val="00F87279"/>
    <w:rsid w:val="00F87C5A"/>
    <w:rsid w:val="00F97532"/>
    <w:rsid w:val="00F97AD5"/>
    <w:rsid w:val="00FA5DB9"/>
    <w:rsid w:val="00FB4466"/>
    <w:rsid w:val="00FC774C"/>
    <w:rsid w:val="00FD6190"/>
    <w:rsid w:val="00FE0274"/>
    <w:rsid w:val="00FE2D19"/>
    <w:rsid w:val="00FE3C0F"/>
    <w:rsid w:val="00FF468E"/>
    <w:rsid w:val="00FF6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2">
    <w:name w:val="heading 2"/>
    <w:basedOn w:val="Normal"/>
    <w:next w:val="Normal"/>
    <w:link w:val="Heading2Char"/>
    <w:uiPriority w:val="9"/>
    <w:unhideWhenUsed/>
    <w:qFormat/>
    <w:rsid w:val="002064DE"/>
    <w:pPr>
      <w:keepNext/>
      <w:keepLines/>
      <w:spacing w:before="200" w:line="276" w:lineRule="auto"/>
      <w:outlineLvl w:val="1"/>
    </w:pPr>
    <w:rPr>
      <w:rFonts w:ascii="Cambria" w:eastAsia="宋体" w:hAnsi="Cambria"/>
      <w:b/>
      <w:bCs/>
      <w:color w:val="4F81BD"/>
      <w:sz w:val="26"/>
      <w:szCs w:val="26"/>
      <w:lang w:val="en-US" w:eastAsia="zh-CN"/>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lang w:eastAsia="en-US"/>
    </w:rPr>
  </w:style>
  <w:style w:type="paragraph" w:customStyle="1" w:styleId="Els-2ndorder-head">
    <w:name w:val="Els-2ndorder-head"/>
    <w:next w:val="Els-body-text"/>
    <w:pPr>
      <w:keepNext/>
      <w:suppressAutoHyphens/>
      <w:spacing w:before="240" w:after="240" w:line="240" w:lineRule="exact"/>
    </w:pPr>
    <w:rPr>
      <w:i/>
      <w:lang w:eastAsia="en-US"/>
    </w:rPr>
  </w:style>
  <w:style w:type="paragraph" w:customStyle="1" w:styleId="Els-3rdorder-head">
    <w:name w:val="Els-3rdorder-head"/>
    <w:next w:val="Els-body-text"/>
    <w:pPr>
      <w:keepNext/>
      <w:numPr>
        <w:ilvl w:val="2"/>
        <w:numId w:val="5"/>
      </w:numPr>
      <w:suppressAutoHyphens/>
      <w:spacing w:before="240" w:line="240" w:lineRule="exact"/>
    </w:pPr>
    <w:rPr>
      <w:i/>
      <w:lang w:eastAsia="en-US"/>
    </w:rPr>
  </w:style>
  <w:style w:type="paragraph" w:customStyle="1" w:styleId="Els-4thorder-head">
    <w:name w:val="Els-4thorder-head"/>
    <w:next w:val="Els-body-text"/>
    <w:pPr>
      <w:keepNext/>
      <w:numPr>
        <w:ilvl w:val="3"/>
        <w:numId w:val="5"/>
      </w:numPr>
      <w:suppressAutoHyphens/>
      <w:spacing w:before="240" w:line="240" w:lineRule="exact"/>
    </w:pPr>
    <w:rPr>
      <w:i/>
      <w:lang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pPr>
      <w:spacing w:line="220" w:lineRule="exact"/>
      <w:jc w:val="both"/>
    </w:pPr>
    <w:rPr>
      <w:sz w:val="18"/>
      <w:lang w:eastAsia="en-US"/>
    </w:rPr>
  </w:style>
  <w:style w:type="paragraph" w:customStyle="1" w:styleId="Els-acknowledgement">
    <w:name w:val="Els-acknowledgement"/>
    <w:next w:val="Normal"/>
    <w:pPr>
      <w:keepNext/>
      <w:spacing w:before="480" w:after="240" w:line="220" w:lineRule="exact"/>
    </w:pPr>
    <w:rPr>
      <w:b/>
      <w:lang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eastAsia="en-US"/>
    </w:rPr>
  </w:style>
  <w:style w:type="paragraph" w:customStyle="1" w:styleId="Els-appendixhead">
    <w:name w:val="Els-appendixhead"/>
    <w:next w:val="Normal"/>
    <w:pPr>
      <w:numPr>
        <w:numId w:val="1"/>
      </w:numPr>
      <w:spacing w:before="480" w:after="240" w:line="220" w:lineRule="exact"/>
    </w:pPr>
    <w:rPr>
      <w:b/>
      <w:lang w:eastAsia="en-US"/>
    </w:rPr>
  </w:style>
  <w:style w:type="paragraph" w:customStyle="1" w:styleId="Els-appendixsubhead">
    <w:name w:val="Els-appendixsubhead"/>
    <w:next w:val="Normal"/>
    <w:pPr>
      <w:numPr>
        <w:ilvl w:val="1"/>
        <w:numId w:val="2"/>
      </w:numPr>
      <w:spacing w:before="240" w:after="240" w:line="220" w:lineRule="exact"/>
    </w:pPr>
    <w:rPr>
      <w:i/>
      <w:lang w:eastAsia="en-US"/>
    </w:rPr>
  </w:style>
  <w:style w:type="paragraph" w:customStyle="1" w:styleId="Els-Author">
    <w:name w:val="Els-Author"/>
    <w:next w:val="Normal"/>
    <w:rsid w:val="00B2007D"/>
    <w:pPr>
      <w:keepNext/>
      <w:suppressAutoHyphens/>
      <w:spacing w:after="160" w:line="300" w:lineRule="exact"/>
      <w:jc w:val="center"/>
    </w:pPr>
    <w:rPr>
      <w:noProof/>
      <w:sz w:val="26"/>
      <w:lang w:eastAsia="en-US"/>
    </w:rPr>
  </w:style>
  <w:style w:type="paragraph" w:customStyle="1" w:styleId="Els-body-text">
    <w:name w:val="Els-body-text"/>
    <w:rsid w:val="00960572"/>
    <w:pPr>
      <w:keepNext/>
      <w:spacing w:line="240" w:lineRule="exact"/>
      <w:ind w:firstLine="238"/>
      <w:jc w:val="both"/>
    </w:pPr>
    <w:rPr>
      <w:lang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eastAsia="en-US"/>
    </w:rPr>
  </w:style>
  <w:style w:type="paragraph" w:customStyle="1" w:styleId="Els-footnote">
    <w:name w:val="Els-footnote"/>
    <w:pPr>
      <w:keepLines/>
      <w:widowControl w:val="0"/>
      <w:spacing w:line="200" w:lineRule="exact"/>
      <w:ind w:firstLine="240"/>
      <w:jc w:val="both"/>
    </w:pPr>
    <w:rPr>
      <w:sz w:val="16"/>
      <w:lang w:eastAsia="en-US"/>
    </w:rPr>
  </w:style>
  <w:style w:type="paragraph" w:customStyle="1" w:styleId="Els-history">
    <w:name w:val="Els-history"/>
    <w:next w:val="Normal"/>
    <w:pPr>
      <w:spacing w:before="120" w:after="400" w:line="200" w:lineRule="exact"/>
      <w:jc w:val="center"/>
    </w:pPr>
    <w:rPr>
      <w:noProof/>
      <w:sz w:val="16"/>
      <w:lang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pPr>
      <w:pBdr>
        <w:bottom w:val="single" w:sz="4" w:space="10" w:color="auto"/>
      </w:pBdr>
      <w:spacing w:after="200" w:line="200" w:lineRule="exact"/>
    </w:pPr>
    <w:rPr>
      <w:noProof/>
      <w:sz w:val="16"/>
      <w:lang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eastAsia="en-US"/>
    </w:rPr>
  </w:style>
  <w:style w:type="paragraph" w:customStyle="1" w:styleId="Els-reference-head">
    <w:name w:val="Els-reference-head"/>
    <w:next w:val="Els-reference"/>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pPr>
      <w:keepNext/>
      <w:spacing w:after="80" w:line="200" w:lineRule="exact"/>
    </w:pPr>
    <w:rPr>
      <w:sz w:val="16"/>
      <w:lang w:eastAsia="en-US"/>
    </w:rPr>
  </w:style>
  <w:style w:type="paragraph" w:customStyle="1" w:styleId="Els-Title">
    <w:name w:val="Els-Title"/>
    <w:next w:val="Els-Author"/>
    <w:autoRedefine/>
    <w:rsid w:val="00B2007D"/>
    <w:pPr>
      <w:suppressAutoHyphens/>
      <w:spacing w:after="240" w:line="400" w:lineRule="exact"/>
      <w:jc w:val="center"/>
    </w:pPr>
    <w:rPr>
      <w:sz w:val="34"/>
      <w:lang w:eastAsia="en-US"/>
    </w:rPr>
  </w:style>
  <w:style w:type="character" w:styleId="EndnoteReference">
    <w:name w:val="endnote reference"/>
    <w:semiHidden/>
    <w:rPr>
      <w:vertAlign w:val="superscript"/>
    </w:rPr>
  </w:style>
  <w:style w:type="paragraph" w:styleId="Header">
    <w:name w:val="header"/>
    <w:rsid w:val="009E1829"/>
    <w:pPr>
      <w:tabs>
        <w:tab w:val="center" w:pos="4706"/>
        <w:tab w:val="right" w:pos="9356"/>
      </w:tabs>
      <w:spacing w:after="240" w:line="200" w:lineRule="atLeast"/>
    </w:pPr>
    <w:rPr>
      <w:i/>
      <w:noProof/>
      <w:sz w:val="16"/>
      <w:lang w:eastAsia="en-US"/>
    </w:rPr>
  </w:style>
  <w:style w:type="paragraph" w:styleId="Footer">
    <w:name w:val="footer"/>
    <w:basedOn w:val="Header"/>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eastAsia="en-US"/>
    </w:rPr>
  </w:style>
  <w:style w:type="paragraph" w:customStyle="1" w:styleId="Els-Abstract-Copyright">
    <w:name w:val="Els-Abstract-Copyright"/>
    <w:basedOn w:val="Els-Abstract-text"/>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eastAsia="en-US"/>
    </w:rPr>
  </w:style>
  <w:style w:type="table" w:styleId="TableGrid">
    <w:name w:val="Table Grid"/>
    <w:basedOn w:val="TableNormal"/>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8705D"/>
    <w:rPr>
      <w:rFonts w:ascii="Tahoma" w:hAnsi="Tahoma" w:cs="Tahoma"/>
      <w:sz w:val="16"/>
      <w:szCs w:val="16"/>
    </w:rPr>
  </w:style>
  <w:style w:type="character" w:customStyle="1" w:styleId="BalloonTextChar">
    <w:name w:val="Balloon Text Char"/>
    <w:link w:val="BalloonText"/>
    <w:rsid w:val="0068705D"/>
    <w:rPr>
      <w:rFonts w:ascii="Tahoma" w:hAnsi="Tahoma" w:cs="Tahoma"/>
      <w:sz w:val="16"/>
      <w:szCs w:val="16"/>
      <w:lang w:eastAsia="en-US"/>
    </w:rPr>
  </w:style>
  <w:style w:type="character" w:customStyle="1" w:styleId="Heading2Char">
    <w:name w:val="Heading 2 Char"/>
    <w:link w:val="Heading2"/>
    <w:uiPriority w:val="9"/>
    <w:rsid w:val="002064DE"/>
    <w:rPr>
      <w:rFonts w:ascii="Cambria" w:eastAsia="宋体" w:hAnsi="Cambria"/>
      <w:b/>
      <w:bCs/>
      <w:color w:val="4F81BD"/>
      <w:sz w:val="26"/>
      <w:szCs w:val="26"/>
    </w:rPr>
  </w:style>
  <w:style w:type="paragraph" w:customStyle="1" w:styleId="equation">
    <w:name w:val="equation"/>
    <w:basedOn w:val="Normal"/>
    <w:next w:val="Normal"/>
    <w:rsid w:val="00233C65"/>
    <w:pPr>
      <w:tabs>
        <w:tab w:val="center" w:pos="3289"/>
        <w:tab w:val="right" w:pos="6917"/>
      </w:tabs>
      <w:overflowPunct w:val="0"/>
      <w:autoSpaceDE w:val="0"/>
      <w:autoSpaceDN w:val="0"/>
      <w:adjustRightInd w:val="0"/>
      <w:spacing w:before="160" w:after="160" w:line="240" w:lineRule="atLeast"/>
      <w:jc w:val="both"/>
      <w:textAlignment w:val="baseline"/>
    </w:pPr>
    <w:rPr>
      <w:lang w:val="en-US" w:eastAsia="de-DE"/>
    </w:rPr>
  </w:style>
  <w:style w:type="character" w:customStyle="1" w:styleId="heading30">
    <w:name w:val="heading3"/>
    <w:rsid w:val="00233C65"/>
    <w:rPr>
      <w:b/>
    </w:rPr>
  </w:style>
  <w:style w:type="paragraph" w:styleId="ListParagraph">
    <w:name w:val="List Paragraph"/>
    <w:basedOn w:val="Normal"/>
    <w:uiPriority w:val="34"/>
    <w:qFormat/>
    <w:rsid w:val="00867320"/>
    <w:pPr>
      <w:ind w:left="720"/>
    </w:pPr>
  </w:style>
  <w:style w:type="character" w:styleId="PlaceholderText">
    <w:name w:val="Placeholder Text"/>
    <w:uiPriority w:val="99"/>
    <w:semiHidden/>
    <w:rsid w:val="00FE02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8461">
      <w:bodyDiv w:val="1"/>
      <w:marLeft w:val="0"/>
      <w:marRight w:val="0"/>
      <w:marTop w:val="0"/>
      <w:marBottom w:val="0"/>
      <w:divBdr>
        <w:top w:val="none" w:sz="0" w:space="0" w:color="auto"/>
        <w:left w:val="none" w:sz="0" w:space="0" w:color="auto"/>
        <w:bottom w:val="none" w:sz="0" w:space="0" w:color="auto"/>
        <w:right w:val="none" w:sz="0" w:space="0" w:color="auto"/>
      </w:divBdr>
    </w:div>
    <w:div w:id="258953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connect.micorosft.com/HP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hadoop.apache.org/mapreduce/docs/current/index.html" TargetMode="External"/><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LSBEEKA\Local%20Settings\Temporary%20Internet%20Files\Content.Outlook\TMYTTVS7\Procedia_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34E34-4813-4ADA-B25E-2739B9F0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Procedia_ComputerScience_template</Template>
  <TotalTime>123</TotalTime>
  <Pages>10</Pages>
  <Words>5305</Words>
  <Characters>30244</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Article</vt:lpstr>
    </vt:vector>
  </TitlesOfParts>
  <Company>TOSHIBA</Company>
  <LinksUpToDate>false</LinksUpToDate>
  <CharactersWithSpaces>35479</CharactersWithSpaces>
  <SharedDoc>false</SharedDoc>
  <HLinks>
    <vt:vector size="6" baseType="variant">
      <vt:variant>
        <vt:i4>2293819</vt:i4>
      </vt:variant>
      <vt:variant>
        <vt:i4>113</vt:i4>
      </vt:variant>
      <vt:variant>
        <vt:i4>0</vt:i4>
      </vt:variant>
      <vt:variant>
        <vt:i4>5</vt:i4>
      </vt:variant>
      <vt:variant>
        <vt:lpwstr>http://hadoop.apache.org/mapreduce/docs/current/index.html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van de Hulsbeek</dc:creator>
  <cp:lastModifiedBy>lihui</cp:lastModifiedBy>
  <cp:revision>7</cp:revision>
  <cp:lastPrinted>2012-05-05T03:41:00Z</cp:lastPrinted>
  <dcterms:created xsi:type="dcterms:W3CDTF">2012-05-05T01:43:00Z</dcterms:created>
  <dcterms:modified xsi:type="dcterms:W3CDTF">2012-05-05T03:54:00Z</dcterms:modified>
</cp:coreProperties>
</file>